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1C1E" w:rsidRDefault="00A942EB" w:rsidP="00681C1E">
      <w:pPr>
        <w:ind w:right="999"/>
        <w:rPr>
          <w:rFonts w:ascii="Tw Cen MT" w:hAnsi="Tw Cen MT" w:cs="Arial"/>
          <w:b/>
          <w14:shadow w14:blurRad="50800" w14:dist="38100" w14:dir="2700000" w14:sx="100000" w14:sy="100000" w14:kx="0" w14:ky="0" w14:algn="tl">
            <w14:srgbClr w14:val="000000">
              <w14:alpha w14:val="60000"/>
            </w14:srgbClr>
          </w14:shadow>
        </w:rPr>
      </w:pPr>
      <w:r>
        <w:rPr>
          <w:rFonts w:ascii="Tw Cen MT" w:hAnsi="Tw Cen MT" w:cs="Arial"/>
          <w:b/>
          <w:noProof/>
          <w:lang w:val="en-AU" w:eastAsia="en-AU"/>
        </w:rPr>
        <w:drawing>
          <wp:inline distT="0" distB="0" distL="0" distR="0">
            <wp:extent cx="1232452" cy="1374468"/>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rnlie Blue Larg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33422" cy="1375550"/>
                    </a:xfrm>
                    <a:prstGeom prst="rect">
                      <a:avLst/>
                    </a:prstGeom>
                  </pic:spPr>
                </pic:pic>
              </a:graphicData>
            </a:graphic>
          </wp:inline>
        </w:drawing>
      </w:r>
    </w:p>
    <w:p w:rsidR="00681C1E" w:rsidRDefault="00681C1E"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BB6F92" w:rsidRDefault="00BB6F92"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BB6F92" w:rsidRDefault="00BB6F92"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BB6F92" w:rsidRDefault="00B70CCB" w:rsidP="00681C1E">
      <w:pPr>
        <w:ind w:right="999"/>
        <w:rPr>
          <w:rFonts w:ascii="Tw Cen MT" w:hAnsi="Tw Cen MT" w:cs="Arial"/>
          <w:b/>
          <w14:shadow w14:blurRad="50800" w14:dist="38100" w14:dir="2700000" w14:sx="100000" w14:sy="100000" w14:kx="0" w14:ky="0" w14:algn="tl">
            <w14:srgbClr w14:val="000000">
              <w14:alpha w14:val="60000"/>
            </w14:srgbClr>
          </w14:shadow>
        </w:rPr>
      </w:pPr>
      <w:r>
        <w:rPr>
          <w:rFonts w:ascii="Tw Cen MT" w:hAnsi="Tw Cen MT" w:cs="Arial"/>
          <w:b/>
          <w:noProof/>
          <w:lang w:val="en-AU" w:eastAsia="en-AU"/>
        </w:rPr>
        <mc:AlternateContent>
          <mc:Choice Requires="wpg">
            <w:drawing>
              <wp:anchor distT="0" distB="0" distL="114300" distR="114300" simplePos="0" relativeHeight="251689984" behindDoc="1" locked="0" layoutInCell="1" allowOverlap="1" wp14:anchorId="1126B155" wp14:editId="146DCE37">
                <wp:simplePos x="0" y="0"/>
                <wp:positionH relativeFrom="page">
                  <wp:posOffset>-12065</wp:posOffset>
                </wp:positionH>
                <wp:positionV relativeFrom="page">
                  <wp:posOffset>2520315</wp:posOffset>
                </wp:positionV>
                <wp:extent cx="7546975" cy="818070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6975" cy="8180705"/>
                          <a:chOff x="0" y="3110"/>
                          <a:chExt cx="11885" cy="12883"/>
                        </a:xfrm>
                      </wpg:grpSpPr>
                      <pic:pic xmlns:pic="http://schemas.openxmlformats.org/drawingml/2006/picture">
                        <pic:nvPicPr>
                          <pic:cNvPr id="14"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3110"/>
                            <a:ext cx="11885" cy="12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Line 4"/>
                        <wps:cNvCnPr/>
                        <wps:spPr bwMode="auto">
                          <a:xfrm>
                            <a:off x="5117" y="15840"/>
                            <a:ext cx="77"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 name="Line 5"/>
                        <wps:cNvCnPr/>
                        <wps:spPr bwMode="auto">
                          <a:xfrm>
                            <a:off x="8266" y="15696"/>
                            <a:ext cx="1056" cy="0"/>
                          </a:xfrm>
                          <a:prstGeom prst="line">
                            <a:avLst/>
                          </a:prstGeom>
                          <a:noFill/>
                          <a:ln w="3657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 name="Line 6"/>
                        <wps:cNvCnPr/>
                        <wps:spPr bwMode="auto">
                          <a:xfrm>
                            <a:off x="8455" y="14387"/>
                            <a:ext cx="0" cy="395"/>
                          </a:xfrm>
                          <a:prstGeom prst="line">
                            <a:avLst/>
                          </a:prstGeom>
                          <a:noFill/>
                          <a:ln w="51010">
                            <a:solidFill>
                              <a:srgbClr val="EDF2F6"/>
                            </a:solidFill>
                            <a:prstDash val="solid"/>
                            <a:round/>
                            <a:headEnd/>
                            <a:tailEnd/>
                          </a:ln>
                          <a:extLst>
                            <a:ext uri="{909E8E84-426E-40DD-AFC4-6F175D3DCCD1}">
                              <a14:hiddenFill xmlns:a14="http://schemas.microsoft.com/office/drawing/2010/main">
                                <a:noFill/>
                              </a14:hiddenFill>
                            </a:ext>
                          </a:extLst>
                        </wps:spPr>
                        <wps:bodyPr/>
                      </wps:wsp>
                      <wps:wsp>
                        <wps:cNvPr id="18" name="Rectangle 7"/>
                        <wps:cNvSpPr>
                          <a:spLocks noChangeArrowheads="1"/>
                        </wps:cNvSpPr>
                        <wps:spPr bwMode="auto">
                          <a:xfrm>
                            <a:off x="8332" y="15111"/>
                            <a:ext cx="171" cy="314"/>
                          </a:xfrm>
                          <a:prstGeom prst="rect">
                            <a:avLst/>
                          </a:prstGeom>
                          <a:solidFill>
                            <a:srgbClr val="EDF2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 name="Line 8"/>
                        <wps:cNvCnPr/>
                        <wps:spPr bwMode="auto">
                          <a:xfrm>
                            <a:off x="8860" y="15246"/>
                            <a:ext cx="0" cy="135"/>
                          </a:xfrm>
                          <a:prstGeom prst="line">
                            <a:avLst/>
                          </a:prstGeom>
                          <a:noFill/>
                          <a:ln w="31750">
                            <a:solidFill>
                              <a:srgbClr val="EDF2F6"/>
                            </a:solidFill>
                            <a:prstDash val="solid"/>
                            <a:round/>
                            <a:headEnd/>
                            <a:tailEnd/>
                          </a:ln>
                          <a:extLst>
                            <a:ext uri="{909E8E84-426E-40DD-AFC4-6F175D3DCCD1}">
                              <a14:hiddenFill xmlns:a14="http://schemas.microsoft.com/office/drawing/2010/main">
                                <a:noFill/>
                              </a14:hiddenFill>
                            </a:ext>
                          </a:extLst>
                        </wps:spPr>
                        <wps:bodyPr/>
                      </wps:wsp>
                      <wps:wsp>
                        <wps:cNvPr id="24" name="Line 9"/>
                        <wps:cNvCnPr/>
                        <wps:spPr bwMode="auto">
                          <a:xfrm>
                            <a:off x="9419" y="15257"/>
                            <a:ext cx="0" cy="283"/>
                          </a:xfrm>
                          <a:prstGeom prst="line">
                            <a:avLst/>
                          </a:prstGeom>
                          <a:noFill/>
                          <a:ln w="33338">
                            <a:solidFill>
                              <a:srgbClr val="EDF2F6"/>
                            </a:solidFill>
                            <a:prstDash val="solid"/>
                            <a:round/>
                            <a:headEnd/>
                            <a:tailEnd/>
                          </a:ln>
                          <a:extLst>
                            <a:ext uri="{909E8E84-426E-40DD-AFC4-6F175D3DCCD1}">
                              <a14:hiddenFill xmlns:a14="http://schemas.microsoft.com/office/drawing/2010/main">
                                <a:noFill/>
                              </a14:hiddenFill>
                            </a:ext>
                          </a:extLst>
                        </wps:spPr>
                        <wps:bodyPr/>
                      </wps:wsp>
                      <wps:wsp>
                        <wps:cNvPr id="25" name="Line 10"/>
                        <wps:cNvCnPr/>
                        <wps:spPr bwMode="auto">
                          <a:xfrm>
                            <a:off x="9168" y="15462"/>
                            <a:ext cx="0" cy="216"/>
                          </a:xfrm>
                          <a:prstGeom prst="line">
                            <a:avLst/>
                          </a:prstGeom>
                          <a:noFill/>
                          <a:ln w="33833">
                            <a:solidFill>
                              <a:srgbClr val="EDF2F6"/>
                            </a:solidFill>
                            <a:prstDash val="solid"/>
                            <a:round/>
                            <a:headEnd/>
                            <a:tailEnd/>
                          </a:ln>
                          <a:extLst>
                            <a:ext uri="{909E8E84-426E-40DD-AFC4-6F175D3DCCD1}">
                              <a14:hiddenFill xmlns:a14="http://schemas.microsoft.com/office/drawing/2010/main">
                                <a:noFill/>
                              </a14:hiddenFill>
                            </a:ext>
                          </a:extLst>
                        </wps:spPr>
                        <wps:bodyPr/>
                      </wps:wsp>
                      <wps:wsp>
                        <wps:cNvPr id="26" name="Rectangle 11"/>
                        <wps:cNvSpPr>
                          <a:spLocks noChangeArrowheads="1"/>
                        </wps:cNvSpPr>
                        <wps:spPr bwMode="auto">
                          <a:xfrm>
                            <a:off x="9267" y="15462"/>
                            <a:ext cx="154" cy="215"/>
                          </a:xfrm>
                          <a:prstGeom prst="rect">
                            <a:avLst/>
                          </a:prstGeom>
                          <a:solidFill>
                            <a:srgbClr val="EDF2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26" style="position:absolute;margin-left:-.95pt;margin-top:198.45pt;width:594.25pt;height:644.15pt;z-index:-251626496;mso-position-horizontal-relative:page;mso-position-vertical-relative:page" coordorigin=",3110" coordsize="11885,128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m8dfEzxV8TNSN/4o1691q4BJT7TKSkeeyIM&#10;Kg9lAFczRRUQhGmuWCsim3J3YUUUVZI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3110;width:11885;height:12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EvOzDAAAA2wAAAA8AAABkcnMvZG93bnJldi54bWxET0trwkAQvhf8D8sIXqRuLFIldRUJSEs9&#10;FB+9T7NjEt2dDdnVRH99t1DwNh/fc+bLzhpxpcZXjhWMRwkI4tzpigsFh/36eQbCB2SNxjEpuJGH&#10;5aL3NMdUu5a3dN2FQsQQ9ikqKEOoUyl9XpJFP3I1ceSOrrEYImwKqRtsY7g18iVJXqXFimNDiTVl&#10;JeXn3cUqOP2s34ts+tkOM7m571dD8zX9NkoN+t3qDUSgLjzE/+4PHedP4O+XeIB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ES87MMAAADbAAAADwAAAAAAAAAAAAAAAACf&#10;AgAAZHJzL2Rvd25yZXYueG1sUEsFBgAAAAAEAAQA9wAAAI8DAAAAAA==&#10;">
                  <v:imagedata r:id="rId10" o:title=""/>
                </v:shape>
                <v:line id="Line 4" o:spid="_x0000_s1028" style="position:absolute;visibility:visible;mso-wrap-style:square" from="5117,15840" to="5194,15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YhZL4AAADbAAAADwAAAGRycy9kb3ducmV2LnhtbERPTYvCMBC9C/6HMII3TRUU7RplFQoK&#10;smAVz0Mz25ZtJiWJtv57s7Cwt3m8z9nsetOIJzlfW1YwmyYgiAuray4V3K7ZZAXCB2SNjWVS8CIP&#10;u+1wsMFU244v9MxDKWII+xQVVCG0qZS+qMign9qWOHLf1hkMEbpSaoddDDeNnCfJUhqsOTZU2NKh&#10;ouInfxgF+/a8Dl/7e2aL+kSZybBzjEqNR/3nB4hAffgX/7mPOs5fwO8v8QC5fQ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m9iFkvgAAANsAAAAPAAAAAAAAAAAAAAAAAKEC&#10;AABkcnMvZG93bnJldi54bWxQSwUGAAAAAAQABAD5AAAAjAMAAAAA&#10;" strokeweight=".96pt"/>
                <v:line id="Line 5" o:spid="_x0000_s1029" style="position:absolute;visibility:visible;mso-wrap-style:square" from="8266,15696" to="9322,15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i3b8IAAADbAAAADwAAAGRycy9kb3ducmV2LnhtbERP22rCQBB9L/QflhH6ZjZesBpdpXgB&#10;oYI0Cr4O2WkSmp0Nu1uNf+8WhL7N4VxnsepMI67kfG1ZwSBJQRAXVtdcKjifdv0pCB+QNTaWScGd&#10;PKyWry8LzLS98Rdd81CKGMI+QwVVCG0mpS8qMugT2xJH7ts6gyFCV0rt8BbDTSOHaTqRBmuODRW2&#10;tK6o+Ml/jYKDKYazdJ2H2s1G72Z73HyOLyel3nrdxxxEoC78i5/uvY7zJ/D3SzxA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Fi3b8IAAADbAAAADwAAAAAAAAAAAAAA&#10;AAChAgAAZHJzL2Rvd25yZXYueG1sUEsFBgAAAAAEAAQA+QAAAJADAAAAAA==&#10;" strokeweight="2.88pt"/>
                <v:line id="Line 6" o:spid="_x0000_s1030" style="position:absolute;visibility:visible;mso-wrap-style:square" from="8455,14387" to="8455,14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uiGsIAAADbAAAADwAAAGRycy9kb3ducmV2LnhtbERPTWsCMRC9F/ofwgjealartq5GsYIo&#10;1otWKN6Gzbi7dDNZkqjrvzeC0Ns83udMZo2pxIWcLy0r6HYSEMSZ1SXnCg4/y7dPED4ga6wsk4Ib&#10;eZhNX18mmGp75R1d9iEXMYR9igqKEOpUSp8VZNB3bE0cuZN1BkOELpfa4TWGm0r2kmQoDZYcGwqs&#10;aVFQ9rc/GwVblCuX//YH+nD8GoVBH4ff7xul2q1mPgYRqAn/4qd7reP8D3j8Eg+Q0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UuiGsIAAADbAAAADwAAAAAAAAAAAAAA&#10;AAChAgAAZHJzL2Rvd25yZXYueG1sUEsFBgAAAAAEAAQA+QAAAJADAAAAAA==&#10;" strokecolor="#edf2f6" strokeweight="1.41694mm"/>
                <v:rect id="Rectangle 7" o:spid="_x0000_s1031" style="position:absolute;left:8332;top:15111;width:171;height: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IKd8QA&#10;AADbAAAADwAAAGRycy9kb3ducmV2LnhtbESPQWvCQBCF7wX/wzKCt7pRpEh0laoUlZ5qi70O2Wk2&#10;NTsbstuY/PvOodDbDO/Ne9+st72vVUdtrAIbmE0zUMRFsBWXBj7eXx6XoGJCtlgHJgMDRdhuRg9r&#10;zG248xt1l1QqCeGYowGXUpNrHQtHHuM0NMSifYXWY5K1LbVt8S7hvtbzLHvSHiuWBocN7R0Vt8uP&#10;NzAfjrS4HpYL1+3KbxpeG9x9no2ZjPvnFahEffo3/12frOALrPwiA+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SCnfEAAAA2wAAAA8AAAAAAAAAAAAAAAAAmAIAAGRycy9k&#10;b3ducmV2LnhtbFBLBQYAAAAABAAEAPUAAACJAwAAAAA=&#10;" fillcolor="#edf2f6" stroked="f"/>
                <v:line id="Line 8" o:spid="_x0000_s1032" style="position:absolute;visibility:visible;mso-wrap-style:square" from="8860,15246" to="8860,15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576sIAAADbAAAADwAAAGRycy9kb3ducmV2LnhtbERPO2vDMBDeC/0P4grdGrkdnMaJEtqE&#10;QKfSPJZsh3WxTayTkRTZzq+vAoVu9/E9b7EaTCsiOd9YVvA6yUAQl1Y3XCk4HrYv7yB8QNbYWiYF&#10;I3lYLR8fFlho2/OO4j5UIoWwL1BBHUJXSOnLmgz6ie2IE3e2zmBI0FVSO+xTuGnlW5bl0mDDqaHG&#10;jtY1lZf91SiYutzHmMdN/31bn7a7n/Ezv41KPT8NH3MQgYbwL/5zf+k0fwb3X9I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0576sIAAADbAAAADwAAAAAAAAAAAAAA&#10;AAChAgAAZHJzL2Rvd25yZXYueG1sUEsFBgAAAAAEAAQA+QAAAJADAAAAAA==&#10;" strokecolor="#edf2f6" strokeweight="2.5pt"/>
                <v:line id="Line 9" o:spid="_x0000_s1033" style="position:absolute;visibility:visible;mso-wrap-style:square" from="9419,15257" to="9419,15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krg8MAAADbAAAADwAAAGRycy9kb3ducmV2LnhtbESPQWvCQBSE7wX/w/IEL0U3tUU0ZiMi&#10;iHpsWvD6yD6zIdm3Ibs1aX99Vyj0OMzMN0y2G20r7tT72rGCl0UCgrh0uuZKwefHcb4G4QOyxtYx&#10;KfgmD7t88pRhqt3A73QvQiUihH2KCkwIXSqlLw1Z9AvXEUfv5nqLIcq+krrHIcJtK5dJspIWa44L&#10;Bjs6GCqb4ssqaC5anq+rZ+Nw3Wz8cCpef04HpWbTcb8FEWgM/+G/9lkrWL7B40v8ATL/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4JK4PDAAAA2wAAAA8AAAAAAAAAAAAA&#10;AAAAoQIAAGRycy9kb3ducmV2LnhtbFBLBQYAAAAABAAEAPkAAACRAwAAAAA=&#10;" strokecolor="#edf2f6" strokeweight=".92606mm"/>
                <v:line id="Line 10" o:spid="_x0000_s1034" style="position:absolute;visibility:visible;mso-wrap-style:square" from="9168,15462" to="9168,15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VkdcMAAADbAAAADwAAAGRycy9kb3ducmV2LnhtbESPQWsCMRSE7wX/Q3iCl6LZKhVdN4oU&#10;Cnoq3RbPj83bzeLmZUlSXf31plDocZiZb5hiN9hOXMiH1rGCl1kGgrhyuuVGwffX+3QFIkRkjZ1j&#10;UnCjALvt6KnAXLsrf9KljI1IEA45KjAx9rmUoTJkMcxcT5y82nmLMUnfSO3xmuC2k/MsW0qLLacF&#10;gz29GarO5Y9VUD7XC+/i4n5cDyac5OF0X35YpSbjYb8BEWmI/+G/9kErmL/C75f0A+T2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ZHXDAAAA2wAAAA8AAAAAAAAAAAAA&#10;AAAAoQIAAGRycy9kb3ducmV2LnhtbFBLBQYAAAAABAAEAPkAAACRAwAAAAA=&#10;" strokecolor="#edf2f6" strokeweight=".93981mm"/>
                <v:rect id="Rectangle 11" o:spid="_x0000_s1035" style="position:absolute;left:9267;top:15462;width:154;height: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3xI8MA&#10;AADbAAAADwAAAGRycy9kb3ducmV2LnhtbESPQWvCQBSE70L/w/IK3symIiLRNTQVqdKTttTrI/ua&#10;TZt9G7LbmPx7tyD0OMx8M8wmH2wjeup87VjBU5KCIC6drrlS8PG+n61A+ICssXFMCkbykG8fJhvM&#10;tLvyifpzqEQsYZ+hAhNCm0npS0MWfeJa4uh9uc5iiLKrpO7wGsttI+dpupQWa44LBlt6MVT+nH+t&#10;gvn4SovP3Wph+qL6pvGtxeJyVGr6ODyvQQQawn/4Th905Jbw9yX+AL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3xI8MAAADbAAAADwAAAAAAAAAAAAAAAACYAgAAZHJzL2Rv&#10;d25yZXYueG1sUEsFBgAAAAAEAAQA9QAAAIgDAAAAAA==&#10;" fillcolor="#edf2f6" stroked="f"/>
                <w10:wrap anchorx="page" anchory="page"/>
              </v:group>
            </w:pict>
          </mc:Fallback>
        </mc:AlternateContent>
      </w:r>
    </w:p>
    <w:p w:rsidR="00BB6F92" w:rsidRDefault="00BB6F92"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BB6F92" w:rsidRDefault="00BB6F92"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BB6F92" w:rsidRDefault="00BB6F92"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BB6F92" w:rsidRDefault="00BB6F92"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BB6F92" w:rsidRDefault="00BB6F92"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BB6F92" w:rsidRDefault="00BB6F92"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BB6F92" w:rsidRDefault="00BB6F92"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BB6F92" w:rsidRDefault="00BB6F92"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681C1E" w:rsidRDefault="00681C1E"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681C1E" w:rsidRDefault="00681C1E"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BB6F92" w:rsidRDefault="00BB6F92" w:rsidP="00BB6F92">
      <w:pPr>
        <w:ind w:right="543"/>
        <w:jc w:val="right"/>
        <w:rPr>
          <w:rFonts w:ascii="Tw Cen MT" w:hAnsi="Tw Cen MT"/>
          <w:b/>
          <w:color w:val="FFFFFF" w:themeColor="background1"/>
          <w:sz w:val="40"/>
        </w:rPr>
      </w:pPr>
    </w:p>
    <w:p w:rsidR="00BB6F92" w:rsidRDefault="00BB6F92" w:rsidP="00BB6F92">
      <w:pPr>
        <w:ind w:right="543"/>
        <w:jc w:val="right"/>
        <w:rPr>
          <w:rFonts w:ascii="Tw Cen MT" w:hAnsi="Tw Cen MT"/>
          <w:b/>
          <w:color w:val="FFFFFF" w:themeColor="background1"/>
          <w:sz w:val="40"/>
        </w:rPr>
      </w:pPr>
    </w:p>
    <w:p w:rsidR="00681C1E" w:rsidRPr="00BB6F92" w:rsidRDefault="00681C1E" w:rsidP="00BB6F92">
      <w:pPr>
        <w:ind w:right="543"/>
        <w:jc w:val="right"/>
        <w:rPr>
          <w:rFonts w:ascii="Tw Cen MT" w:hAnsi="Tw Cen MT"/>
          <w:b/>
          <w:color w:val="FFFFFF" w:themeColor="background1"/>
          <w:sz w:val="40"/>
        </w:rPr>
      </w:pPr>
      <w:r w:rsidRPr="00BB6F92">
        <w:rPr>
          <w:rFonts w:ascii="Tw Cen MT" w:hAnsi="Tw Cen MT"/>
          <w:b/>
          <w:color w:val="FFFFFF" w:themeColor="background1"/>
          <w:sz w:val="40"/>
        </w:rPr>
        <w:t xml:space="preserve">Thornlie Senior High School </w:t>
      </w:r>
    </w:p>
    <w:p w:rsidR="00681C1E" w:rsidRPr="00C85937" w:rsidRDefault="00681C1E" w:rsidP="00BB6F92">
      <w:pPr>
        <w:ind w:right="543"/>
        <w:jc w:val="right"/>
        <w:rPr>
          <w:rFonts w:ascii="Tw Cen MT" w:hAnsi="Tw Cen MT"/>
        </w:rPr>
      </w:pPr>
      <w:r w:rsidRPr="00BB6F92">
        <w:rPr>
          <w:rFonts w:ascii="Tw Cen MT" w:hAnsi="Tw Cen MT"/>
          <w:b/>
          <w:color w:val="FFFFFF" w:themeColor="background1"/>
          <w:sz w:val="40"/>
        </w:rPr>
        <w:t>Year 7 Prospectus</w:t>
      </w:r>
    </w:p>
    <w:p w:rsidR="00681C1E" w:rsidRPr="00C85937" w:rsidRDefault="00681C1E" w:rsidP="00C85937">
      <w:pPr>
        <w:jc w:val="right"/>
        <w:rPr>
          <w:rFonts w:ascii="Tw Cen MT" w:hAnsi="Tw Cen MT"/>
        </w:rPr>
      </w:pPr>
    </w:p>
    <w:p w:rsidR="00681C1E" w:rsidRDefault="00681C1E"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681C1E" w:rsidRPr="00DE3B8A" w:rsidRDefault="00DE3B8A" w:rsidP="00DE3B8A">
      <w:pPr>
        <w:ind w:left="4536" w:right="260"/>
        <w:jc w:val="right"/>
        <w:rPr>
          <w:rFonts w:ascii="Tw Cen MT" w:hAnsi="Tw Cen MT" w:cs="Arial"/>
          <w:b/>
          <w:color w:val="FFFFFF" w:themeColor="background1"/>
          <w:sz w:val="22"/>
          <w14:shadow w14:blurRad="50800" w14:dist="38100" w14:dir="2700000" w14:sx="100000" w14:sy="100000" w14:kx="0" w14:ky="0" w14:algn="tl">
            <w14:srgbClr w14:val="000000">
              <w14:alpha w14:val="60000"/>
            </w14:srgbClr>
          </w14:shadow>
        </w:rPr>
      </w:pPr>
      <w:r w:rsidRPr="00DE3B8A">
        <w:rPr>
          <w:rFonts w:ascii="Tw Cen MT" w:hAnsi="Tw Cen MT" w:cs="Arial"/>
          <w:b/>
          <w:color w:val="FFFFFF" w:themeColor="background1"/>
          <w:sz w:val="22"/>
          <w14:shadow w14:blurRad="50800" w14:dist="38100" w14:dir="2700000" w14:sx="100000" w14:sy="100000" w14:kx="0" w14:ky="0" w14:algn="tl">
            <w14:srgbClr w14:val="000000">
              <w14:alpha w14:val="60000"/>
            </w14:srgbClr>
          </w14:shadow>
        </w:rPr>
        <w:t>INFORMATION FOR PARENTS OF STUDENTS ENTERING</w:t>
      </w:r>
    </w:p>
    <w:p w:rsidR="00DE3B8A" w:rsidRPr="00DE3B8A" w:rsidRDefault="00DE3B8A" w:rsidP="00DE3B8A">
      <w:pPr>
        <w:ind w:left="4536" w:right="260"/>
        <w:jc w:val="right"/>
        <w:rPr>
          <w:rFonts w:ascii="Tw Cen MT" w:hAnsi="Tw Cen MT" w:cs="Arial"/>
          <w:b/>
          <w:color w:val="FFFFFF" w:themeColor="background1"/>
          <w:sz w:val="28"/>
          <w14:shadow w14:blurRad="50800" w14:dist="38100" w14:dir="2700000" w14:sx="100000" w14:sy="100000" w14:kx="0" w14:ky="0" w14:algn="tl">
            <w14:srgbClr w14:val="000000">
              <w14:alpha w14:val="60000"/>
            </w14:srgbClr>
          </w14:shadow>
        </w:rPr>
      </w:pPr>
      <w:r w:rsidRPr="00DE3B8A">
        <w:rPr>
          <w:rFonts w:ascii="Tw Cen MT" w:hAnsi="Tw Cen MT" w:cs="Arial"/>
          <w:b/>
          <w:color w:val="FFFFFF" w:themeColor="background1"/>
          <w:sz w:val="22"/>
          <w14:shadow w14:blurRad="50800" w14:dist="38100" w14:dir="2700000" w14:sx="100000" w14:sy="100000" w14:kx="0" w14:ky="0" w14:algn="tl">
            <w14:srgbClr w14:val="000000">
              <w14:alpha w14:val="60000"/>
            </w14:srgbClr>
          </w14:shadow>
        </w:rPr>
        <w:t>YEAR 7 AT THORNLIE SENIOR HIGH SCHOOL</w:t>
      </w:r>
    </w:p>
    <w:p w:rsidR="00681C1E" w:rsidRDefault="00681C1E" w:rsidP="00681C1E">
      <w:pPr>
        <w:ind w:right="999"/>
        <w:rPr>
          <w:rFonts w:ascii="Tw Cen MT" w:hAnsi="Tw Cen MT" w:cs="Arial"/>
          <w:b/>
          <w14:shadow w14:blurRad="50800" w14:dist="38100" w14:dir="2700000" w14:sx="100000" w14:sy="100000" w14:kx="0" w14:ky="0" w14:algn="tl">
            <w14:srgbClr w14:val="000000">
              <w14:alpha w14:val="60000"/>
            </w14:srgbClr>
          </w14:shadow>
        </w:rPr>
      </w:pPr>
    </w:p>
    <w:p w:rsidR="00681C1E" w:rsidRDefault="00681C1E" w:rsidP="00681C1E">
      <w:pPr>
        <w:ind w:right="999"/>
        <w:rPr>
          <w:rFonts w:ascii="Tw Cen MT" w:hAnsi="Tw Cen MT" w:cs="Arial"/>
          <w:b/>
          <w14:shadow w14:blurRad="50800" w14:dist="38100" w14:dir="2700000" w14:sx="100000" w14:sy="100000" w14:kx="0" w14:ky="0" w14:algn="tl">
            <w14:srgbClr w14:val="000000">
              <w14:alpha w14:val="60000"/>
            </w14:srgbClr>
          </w14:shadow>
        </w:rPr>
        <w:sectPr w:rsidR="00681C1E" w:rsidSect="003B7B0B">
          <w:footerReference w:type="even" r:id="rId11"/>
          <w:footerReference w:type="default" r:id="rId12"/>
          <w:pgSz w:w="11906" w:h="16838"/>
          <w:pgMar w:top="720" w:right="720" w:bottom="720" w:left="720" w:header="709" w:footer="709" w:gutter="0"/>
          <w:cols w:space="708"/>
          <w:titlePg/>
          <w:docGrid w:linePitch="360"/>
        </w:sectPr>
      </w:pPr>
    </w:p>
    <w:p w:rsidR="000F387C" w:rsidRDefault="000F387C">
      <w:pPr>
        <w:rPr>
          <w:rFonts w:ascii="Berlin Sans FB" w:hAnsi="Berlin Sans FB"/>
          <w:sz w:val="28"/>
        </w:rPr>
      </w:pPr>
      <w:r>
        <w:rPr>
          <w:rFonts w:ascii="Berlin Sans FB" w:hAnsi="Berlin Sans FB"/>
          <w:sz w:val="28"/>
        </w:rPr>
        <w:lastRenderedPageBreak/>
        <w:br w:type="page"/>
      </w:r>
    </w:p>
    <w:p w:rsidR="00614A7C" w:rsidRDefault="00614A7C" w:rsidP="006F3D40">
      <w:pPr>
        <w:pStyle w:val="Title"/>
        <w:rPr>
          <w:rFonts w:ascii="Berlin Sans FB" w:hAnsi="Berlin Sans FB"/>
          <w:sz w:val="28"/>
        </w:rPr>
      </w:pPr>
    </w:p>
    <w:p w:rsidR="00614A7C" w:rsidRDefault="00614A7C" w:rsidP="00614A7C">
      <w:pPr>
        <w:jc w:val="center"/>
        <w:rPr>
          <w:rFonts w:ascii="Berlin Sans FB" w:hAnsi="Berlin Sans FB"/>
          <w:sz w:val="28"/>
          <w:szCs w:val="28"/>
        </w:rPr>
      </w:pPr>
      <w:r w:rsidRPr="00614A7C">
        <w:rPr>
          <w:rFonts w:ascii="Tw Cen MT" w:hAnsi="Tw Cen MT" w:cs="Arial"/>
          <w:noProof/>
          <w:color w:val="222222"/>
          <w:lang w:val="en-AU" w:eastAsia="en-AU"/>
        </w:rPr>
        <w:drawing>
          <wp:anchor distT="0" distB="0" distL="114300" distR="114300" simplePos="0" relativeHeight="251692032" behindDoc="0" locked="0" layoutInCell="1" allowOverlap="1" wp14:anchorId="384EAAC8" wp14:editId="3CFA87FC">
            <wp:simplePos x="0" y="0"/>
            <wp:positionH relativeFrom="column">
              <wp:posOffset>90170</wp:posOffset>
            </wp:positionH>
            <wp:positionV relativeFrom="paragraph">
              <wp:posOffset>-52070</wp:posOffset>
            </wp:positionV>
            <wp:extent cx="1862455" cy="2790825"/>
            <wp:effectExtent l="0" t="0" r="4445" b="9525"/>
            <wp:wrapSquare wrapText="bothSides"/>
            <wp:docPr id="28" name="Picture 28" descr="http://www.thornlieshs.wa.edu.au/wp-content/uploads/2017/07/do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ornlieshs.wa.edu.au/wp-content/uploads/2017/07/donna.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0338" r="11242"/>
                    <a:stretch/>
                  </pic:blipFill>
                  <pic:spPr bwMode="auto">
                    <a:xfrm>
                      <a:off x="0" y="0"/>
                      <a:ext cx="1862455" cy="2790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14A7C" w:rsidRPr="00763314" w:rsidRDefault="00B70CCB" w:rsidP="00614A7C">
      <w:pPr>
        <w:jc w:val="center"/>
        <w:rPr>
          <w:rFonts w:ascii="Berlin Sans FB" w:hAnsi="Berlin Sans FB"/>
          <w:color w:val="1F497D" w:themeColor="text2"/>
          <w:sz w:val="28"/>
          <w:szCs w:val="28"/>
        </w:rPr>
      </w:pPr>
      <w:r>
        <w:rPr>
          <w:rFonts w:ascii="Berlin Sans FB" w:hAnsi="Berlin Sans FB"/>
          <w:color w:val="1F497D" w:themeColor="text2"/>
          <w:sz w:val="28"/>
          <w:szCs w:val="28"/>
        </w:rPr>
        <w:t>Thornlie Senior High School</w:t>
      </w:r>
    </w:p>
    <w:p w:rsidR="00614A7C" w:rsidRDefault="00614A7C" w:rsidP="00614A7C">
      <w:pPr>
        <w:pStyle w:val="NormalWeb"/>
        <w:spacing w:before="0" w:beforeAutospacing="0" w:after="0" w:afterAutospacing="0"/>
        <w:jc w:val="center"/>
        <w:rPr>
          <w:rFonts w:ascii="Tw Cen MT" w:hAnsi="Tw Cen MT" w:cs="Arial"/>
          <w:b/>
          <w:bCs/>
          <w:color w:val="222222"/>
        </w:rPr>
      </w:pPr>
    </w:p>
    <w:p w:rsidR="00614A7C" w:rsidRDefault="00614A7C" w:rsidP="00614A7C">
      <w:pPr>
        <w:pStyle w:val="NormalWeb"/>
        <w:spacing w:before="0" w:beforeAutospacing="0" w:after="0" w:afterAutospacing="0"/>
        <w:jc w:val="center"/>
        <w:rPr>
          <w:rFonts w:ascii="Tw Cen MT" w:hAnsi="Tw Cen MT" w:cs="Arial"/>
          <w:b/>
          <w:bCs/>
          <w:color w:val="222222"/>
        </w:rPr>
      </w:pPr>
    </w:p>
    <w:p w:rsidR="00614A7C" w:rsidRDefault="00614A7C" w:rsidP="00614A7C">
      <w:pPr>
        <w:pStyle w:val="NormalWeb"/>
        <w:spacing w:before="0" w:beforeAutospacing="0" w:after="0" w:afterAutospacing="0"/>
        <w:jc w:val="center"/>
        <w:rPr>
          <w:rFonts w:ascii="Tw Cen MT" w:hAnsi="Tw Cen MT" w:cs="Arial"/>
          <w:b/>
          <w:bCs/>
          <w:color w:val="222222"/>
        </w:rPr>
      </w:pPr>
    </w:p>
    <w:p w:rsidR="00614A7C" w:rsidRPr="00614A7C" w:rsidRDefault="00614A7C" w:rsidP="00614A7C">
      <w:pPr>
        <w:pStyle w:val="NormalWeb"/>
        <w:spacing w:before="0" w:beforeAutospacing="0" w:after="0" w:afterAutospacing="0"/>
        <w:jc w:val="center"/>
        <w:rPr>
          <w:rFonts w:ascii="Tw Cen MT" w:hAnsi="Tw Cen MT" w:cs="Arial"/>
          <w:color w:val="222222"/>
        </w:rPr>
      </w:pPr>
      <w:r w:rsidRPr="00614A7C">
        <w:rPr>
          <w:rFonts w:ascii="Tw Cen MT" w:hAnsi="Tw Cen MT" w:cs="Arial"/>
          <w:b/>
          <w:bCs/>
          <w:color w:val="222222"/>
        </w:rPr>
        <w:t>Our Vision – Engage Inspire Achieve</w:t>
      </w:r>
    </w:p>
    <w:p w:rsidR="00614A7C" w:rsidRDefault="00614A7C" w:rsidP="00614A7C">
      <w:pPr>
        <w:rPr>
          <w:rFonts w:ascii="Tw Cen MT" w:hAnsi="Tw Cen MT" w:cs="Arial"/>
          <w:b/>
          <w:bCs/>
          <w:color w:val="222222"/>
          <w:lang w:val="en-AU" w:eastAsia="en-AU"/>
        </w:rPr>
      </w:pPr>
    </w:p>
    <w:p w:rsidR="00614A7C" w:rsidRPr="00614A7C" w:rsidRDefault="00614A7C" w:rsidP="00614A7C">
      <w:pPr>
        <w:jc w:val="center"/>
        <w:rPr>
          <w:rFonts w:ascii="Tw Cen MT" w:hAnsi="Tw Cen MT" w:cs="Arial"/>
          <w:color w:val="222222"/>
          <w:lang w:val="en-AU" w:eastAsia="en-AU"/>
        </w:rPr>
      </w:pPr>
      <w:r w:rsidRPr="00614A7C">
        <w:rPr>
          <w:rFonts w:ascii="Tw Cen MT" w:hAnsi="Tw Cen MT" w:cs="Arial"/>
          <w:b/>
          <w:bCs/>
          <w:color w:val="222222"/>
          <w:lang w:val="en-AU" w:eastAsia="en-AU"/>
        </w:rPr>
        <w:t>Thornlie Senior High School students fulfil their aspirations working in an environment that emphasises the importance of respectful relationships and the achievement of personal best.</w:t>
      </w:r>
    </w:p>
    <w:p w:rsidR="00614A7C" w:rsidRDefault="00614A7C" w:rsidP="00614A7C">
      <w:pPr>
        <w:jc w:val="center"/>
        <w:rPr>
          <w:rFonts w:ascii="Tw Cen MT" w:hAnsi="Tw Cen MT" w:cs="Arial"/>
          <w:b/>
          <w:bCs/>
          <w:color w:val="222222"/>
          <w:lang w:val="en-AU" w:eastAsia="en-AU"/>
        </w:rPr>
      </w:pPr>
    </w:p>
    <w:p w:rsidR="00614A7C" w:rsidRPr="00614A7C" w:rsidRDefault="00614A7C" w:rsidP="00614A7C">
      <w:pPr>
        <w:jc w:val="center"/>
        <w:rPr>
          <w:rFonts w:ascii="Tw Cen MT" w:hAnsi="Tw Cen MT" w:cs="Arial"/>
          <w:color w:val="222222"/>
          <w:lang w:val="en-AU" w:eastAsia="en-AU"/>
        </w:rPr>
      </w:pPr>
      <w:r w:rsidRPr="00614A7C">
        <w:rPr>
          <w:rFonts w:ascii="Tw Cen MT" w:hAnsi="Tw Cen MT" w:cs="Arial"/>
          <w:b/>
          <w:bCs/>
          <w:color w:val="222222"/>
          <w:lang w:val="en-AU" w:eastAsia="en-AU"/>
        </w:rPr>
        <w:t>High Performance – High Care</w:t>
      </w:r>
    </w:p>
    <w:p w:rsidR="00614A7C" w:rsidRDefault="00614A7C" w:rsidP="00614A7C">
      <w:pPr>
        <w:jc w:val="center"/>
        <w:rPr>
          <w:rFonts w:ascii="Tw Cen MT" w:hAnsi="Tw Cen MT" w:cs="Arial"/>
          <w:b/>
          <w:bCs/>
          <w:color w:val="222222"/>
          <w:lang w:val="en-AU" w:eastAsia="en-AU"/>
        </w:rPr>
      </w:pPr>
    </w:p>
    <w:p w:rsidR="00614A7C" w:rsidRDefault="00614A7C" w:rsidP="00614A7C">
      <w:pPr>
        <w:jc w:val="center"/>
        <w:rPr>
          <w:rFonts w:ascii="Tw Cen MT" w:hAnsi="Tw Cen MT" w:cs="Arial"/>
          <w:b/>
          <w:bCs/>
          <w:color w:val="222222"/>
          <w:lang w:val="en-AU" w:eastAsia="en-AU"/>
        </w:rPr>
      </w:pPr>
    </w:p>
    <w:p w:rsidR="00614A7C" w:rsidRDefault="00614A7C" w:rsidP="00614A7C">
      <w:pPr>
        <w:jc w:val="center"/>
        <w:rPr>
          <w:rFonts w:ascii="Tw Cen MT" w:hAnsi="Tw Cen MT" w:cs="Arial"/>
          <w:b/>
          <w:bCs/>
          <w:color w:val="222222"/>
          <w:lang w:val="en-AU" w:eastAsia="en-AU"/>
        </w:rPr>
      </w:pPr>
    </w:p>
    <w:p w:rsidR="00614A7C" w:rsidRDefault="00614A7C" w:rsidP="00614A7C">
      <w:pPr>
        <w:jc w:val="center"/>
        <w:rPr>
          <w:rFonts w:ascii="Tw Cen MT" w:hAnsi="Tw Cen MT" w:cs="Arial"/>
          <w:b/>
          <w:bCs/>
          <w:color w:val="222222"/>
          <w:lang w:val="en-AU" w:eastAsia="en-AU"/>
        </w:rPr>
      </w:pPr>
    </w:p>
    <w:p w:rsidR="00B70CCB" w:rsidRDefault="00B70CCB" w:rsidP="00614A7C">
      <w:pPr>
        <w:jc w:val="center"/>
        <w:rPr>
          <w:rFonts w:ascii="Tw Cen MT" w:hAnsi="Tw Cen MT" w:cs="Arial"/>
          <w:b/>
          <w:bCs/>
          <w:color w:val="222222"/>
          <w:lang w:val="en-AU" w:eastAsia="en-AU"/>
        </w:rPr>
      </w:pPr>
    </w:p>
    <w:p w:rsidR="00B70CCB" w:rsidRPr="00B70CCB" w:rsidRDefault="00B70CCB" w:rsidP="00B70CCB">
      <w:pPr>
        <w:rPr>
          <w:rFonts w:ascii="Tw Cen MT" w:hAnsi="Tw Cen MT" w:cs="Arial"/>
          <w:bCs/>
          <w:color w:val="222222"/>
          <w:lang w:val="en-AU" w:eastAsia="en-AU"/>
        </w:rPr>
      </w:pPr>
      <w:r w:rsidRPr="00B70CCB">
        <w:rPr>
          <w:rFonts w:ascii="Tw Cen MT" w:hAnsi="Tw Cen MT" w:cs="Arial"/>
          <w:bCs/>
          <w:color w:val="222222"/>
          <w:lang w:val="en-AU" w:eastAsia="en-AU"/>
        </w:rPr>
        <w:t>Dear Parents and Students,</w:t>
      </w:r>
    </w:p>
    <w:p w:rsidR="00614A7C" w:rsidRDefault="00614A7C" w:rsidP="00614A7C">
      <w:pPr>
        <w:jc w:val="center"/>
        <w:rPr>
          <w:rFonts w:ascii="Tw Cen MT" w:hAnsi="Tw Cen MT" w:cs="Arial"/>
          <w:b/>
          <w:bCs/>
          <w:color w:val="222222"/>
          <w:lang w:val="en-AU" w:eastAsia="en-AU"/>
        </w:rPr>
      </w:pPr>
    </w:p>
    <w:p w:rsidR="00614A7C" w:rsidRPr="00763314" w:rsidRDefault="00614A7C" w:rsidP="00614A7C">
      <w:pPr>
        <w:jc w:val="center"/>
        <w:rPr>
          <w:rFonts w:ascii="Tw Cen MT" w:hAnsi="Tw Cen MT" w:cs="Arial"/>
          <w:color w:val="1F497D" w:themeColor="text2"/>
          <w:lang w:val="en-AU" w:eastAsia="en-AU"/>
        </w:rPr>
      </w:pPr>
      <w:r w:rsidRPr="00763314">
        <w:rPr>
          <w:rFonts w:ascii="Tw Cen MT" w:hAnsi="Tw Cen MT" w:cs="Arial"/>
          <w:b/>
          <w:bCs/>
          <w:color w:val="1F497D" w:themeColor="text2"/>
          <w:lang w:val="en-AU" w:eastAsia="en-AU"/>
        </w:rPr>
        <w:t>Welcome to Thornlie Senior High School</w:t>
      </w:r>
      <w:r w:rsidRPr="00763314">
        <w:rPr>
          <w:rFonts w:ascii="Tw Cen MT" w:hAnsi="Tw Cen MT" w:cs="Arial"/>
          <w:color w:val="1F497D" w:themeColor="text2"/>
          <w:lang w:val="en-AU" w:eastAsia="en-AU"/>
        </w:rPr>
        <w:t>.</w:t>
      </w:r>
    </w:p>
    <w:p w:rsidR="00614A7C" w:rsidRDefault="00614A7C" w:rsidP="00614A7C">
      <w:pPr>
        <w:rPr>
          <w:rFonts w:ascii="Tw Cen MT" w:hAnsi="Tw Cen MT" w:cs="Arial"/>
          <w:color w:val="222222"/>
          <w:lang w:val="en-AU" w:eastAsia="en-AU"/>
        </w:rPr>
      </w:pPr>
    </w:p>
    <w:p w:rsidR="00614A7C" w:rsidRPr="00614A7C" w:rsidRDefault="00614A7C" w:rsidP="00614A7C">
      <w:pPr>
        <w:rPr>
          <w:rFonts w:ascii="Tw Cen MT" w:hAnsi="Tw Cen MT" w:cs="Arial"/>
          <w:color w:val="222222"/>
          <w:lang w:val="en-AU" w:eastAsia="en-AU"/>
        </w:rPr>
      </w:pPr>
      <w:r w:rsidRPr="00614A7C">
        <w:rPr>
          <w:rFonts w:ascii="Tw Cen MT" w:hAnsi="Tw Cen MT" w:cs="Arial"/>
          <w:color w:val="222222"/>
          <w:lang w:val="en-AU" w:eastAsia="en-AU"/>
        </w:rPr>
        <w:t>We are a proud Independent Public Secondary School with over four decades of experience in successfully educating our 1200 Year 7-12 students to identify their aspirations and achieve their personal goals.</w:t>
      </w:r>
    </w:p>
    <w:p w:rsidR="00614A7C" w:rsidRDefault="00614A7C" w:rsidP="00614A7C">
      <w:pPr>
        <w:rPr>
          <w:rFonts w:ascii="Tw Cen MT" w:hAnsi="Tw Cen MT" w:cs="Arial"/>
          <w:color w:val="222222"/>
          <w:lang w:val="en-AU" w:eastAsia="en-AU"/>
        </w:rPr>
      </w:pPr>
    </w:p>
    <w:p w:rsidR="00614A7C" w:rsidRPr="00614A7C" w:rsidRDefault="00614A7C" w:rsidP="00614A7C">
      <w:pPr>
        <w:rPr>
          <w:rFonts w:ascii="Tw Cen MT" w:hAnsi="Tw Cen MT" w:cs="Arial"/>
          <w:color w:val="222222"/>
          <w:lang w:val="en-AU" w:eastAsia="en-AU"/>
        </w:rPr>
      </w:pPr>
      <w:r w:rsidRPr="00614A7C">
        <w:rPr>
          <w:rFonts w:ascii="Tw Cen MT" w:hAnsi="Tw Cen MT" w:cs="Arial"/>
          <w:color w:val="222222"/>
          <w:lang w:val="en-AU" w:eastAsia="en-AU"/>
        </w:rPr>
        <w:t>We value well-established educational traditions set by past teachers, parents and students and we are passionate in our desire to use the latest research and learning strategies in Visible Learning to prepare our current students for the 21st Century. We know where we are going and how to get there.</w:t>
      </w:r>
    </w:p>
    <w:p w:rsidR="00614A7C" w:rsidRDefault="00614A7C" w:rsidP="00614A7C">
      <w:pPr>
        <w:rPr>
          <w:rFonts w:ascii="Tw Cen MT" w:hAnsi="Tw Cen MT" w:cs="Arial"/>
          <w:color w:val="222222"/>
          <w:lang w:val="en-AU" w:eastAsia="en-AU"/>
        </w:rPr>
      </w:pPr>
    </w:p>
    <w:p w:rsidR="00614A7C" w:rsidRPr="00614A7C" w:rsidRDefault="00614A7C" w:rsidP="00614A7C">
      <w:pPr>
        <w:rPr>
          <w:rFonts w:ascii="Tw Cen MT" w:hAnsi="Tw Cen MT" w:cs="Arial"/>
          <w:color w:val="222222"/>
          <w:lang w:val="en-AU" w:eastAsia="en-AU"/>
        </w:rPr>
      </w:pPr>
      <w:r w:rsidRPr="00614A7C">
        <w:rPr>
          <w:rFonts w:ascii="Tw Cen MT" w:hAnsi="Tw Cen MT" w:cs="Arial"/>
          <w:color w:val="222222"/>
          <w:lang w:val="en-AU" w:eastAsia="en-AU"/>
        </w:rPr>
        <w:t>Thornlie Senior High School recognises that the world around us is changing and we are changing with it. Our students come to us from many different backgrounds, but they leave with one thing in common – a great education and a significant head start in life. Thornlie SHS students develop the skills they need to thrive in the challenging, interesting and dynamic 21</w:t>
      </w:r>
      <w:r w:rsidRPr="00614A7C">
        <w:rPr>
          <w:rFonts w:ascii="Tw Cen MT" w:hAnsi="Tw Cen MT" w:cs="Arial"/>
          <w:color w:val="222222"/>
          <w:vertAlign w:val="superscript"/>
          <w:lang w:val="en-AU" w:eastAsia="en-AU"/>
        </w:rPr>
        <w:t>st</w:t>
      </w:r>
      <w:r w:rsidR="00B70CCB">
        <w:rPr>
          <w:rFonts w:ascii="Tw Cen MT" w:hAnsi="Tw Cen MT" w:cs="Arial"/>
          <w:color w:val="222222"/>
          <w:vertAlign w:val="superscript"/>
          <w:lang w:val="en-AU" w:eastAsia="en-AU"/>
        </w:rPr>
        <w:t xml:space="preserve"> </w:t>
      </w:r>
      <w:r w:rsidRPr="00614A7C">
        <w:rPr>
          <w:rFonts w:ascii="Tw Cen MT" w:hAnsi="Tw Cen MT" w:cs="Arial"/>
          <w:color w:val="222222"/>
          <w:lang w:val="en-AU" w:eastAsia="en-AU"/>
        </w:rPr>
        <w:t>Century.</w:t>
      </w:r>
    </w:p>
    <w:p w:rsidR="00614A7C" w:rsidRDefault="00614A7C" w:rsidP="00614A7C">
      <w:pPr>
        <w:rPr>
          <w:rFonts w:ascii="Tw Cen MT" w:hAnsi="Tw Cen MT" w:cs="Arial"/>
          <w:color w:val="222222"/>
          <w:lang w:val="en-AU" w:eastAsia="en-AU"/>
        </w:rPr>
      </w:pPr>
    </w:p>
    <w:p w:rsidR="00614A7C" w:rsidRDefault="00B70CCB" w:rsidP="00614A7C">
      <w:pPr>
        <w:rPr>
          <w:rFonts w:ascii="Tw Cen MT" w:hAnsi="Tw Cen MT" w:cs="Arial"/>
          <w:color w:val="222222"/>
          <w:lang w:val="en-AU" w:eastAsia="en-AU"/>
        </w:rPr>
      </w:pPr>
      <w:r>
        <w:rPr>
          <w:rFonts w:ascii="Tw Cen MT" w:hAnsi="Tw Cen MT" w:cs="Arial"/>
          <w:color w:val="222222"/>
          <w:lang w:val="en-AU" w:eastAsia="en-AU"/>
        </w:rPr>
        <w:t>On entry in Year</w:t>
      </w:r>
      <w:r w:rsidR="00614A7C" w:rsidRPr="00614A7C">
        <w:rPr>
          <w:rFonts w:ascii="Tw Cen MT" w:hAnsi="Tw Cen MT" w:cs="Arial"/>
          <w:color w:val="222222"/>
          <w:lang w:val="en-AU" w:eastAsia="en-AU"/>
        </w:rPr>
        <w:t xml:space="preserve"> 7-10 students have access to outstanding programs in Specialist Rugby, Netball, Information Technology and Academic Excellence. Students also excel in the extra-curricular opportunities offered in our Cheer Leading, Japanese, Music, Art and numerous Sports programs.</w:t>
      </w:r>
    </w:p>
    <w:p w:rsidR="00614A7C" w:rsidRPr="00614A7C" w:rsidRDefault="00614A7C" w:rsidP="00614A7C">
      <w:pPr>
        <w:rPr>
          <w:rFonts w:ascii="Tw Cen MT" w:hAnsi="Tw Cen MT" w:cs="Arial"/>
          <w:color w:val="222222"/>
          <w:lang w:val="en-AU" w:eastAsia="en-AU"/>
        </w:rPr>
      </w:pPr>
    </w:p>
    <w:p w:rsidR="00614A7C" w:rsidRDefault="00614A7C" w:rsidP="00614A7C">
      <w:pPr>
        <w:rPr>
          <w:rFonts w:ascii="Tw Cen MT" w:hAnsi="Tw Cen MT" w:cs="Arial"/>
          <w:color w:val="222222"/>
          <w:lang w:val="en-AU" w:eastAsia="en-AU"/>
        </w:rPr>
      </w:pPr>
      <w:r w:rsidRPr="00614A7C">
        <w:rPr>
          <w:rFonts w:ascii="Tw Cen MT" w:hAnsi="Tw Cen MT" w:cs="Arial"/>
          <w:color w:val="222222"/>
          <w:lang w:val="en-AU" w:eastAsia="en-AU"/>
        </w:rPr>
        <w:t>As Year 11 and 12 students move into their senior schooling they have a wealth of opportunities to follow their career and study aspirations. The school’s Tertiary Entrance (ATAR) Courses are well supported by local universities and combined with outstanding Vocational Education &amp; Training (VET), General Studies Courses and Big Picture our students are well prepared for life beyond secondary school. Thornlie SHS is a Top 50 VET School and a Registered Training Organisation.</w:t>
      </w:r>
    </w:p>
    <w:p w:rsidR="00614A7C" w:rsidRPr="00614A7C" w:rsidRDefault="00614A7C" w:rsidP="00614A7C">
      <w:pPr>
        <w:rPr>
          <w:rFonts w:ascii="Tw Cen MT" w:hAnsi="Tw Cen MT" w:cs="Arial"/>
          <w:color w:val="222222"/>
          <w:lang w:val="en-AU" w:eastAsia="en-AU"/>
        </w:rPr>
      </w:pPr>
    </w:p>
    <w:p w:rsidR="00614A7C" w:rsidRDefault="00614A7C" w:rsidP="00614A7C">
      <w:pPr>
        <w:rPr>
          <w:rFonts w:ascii="Tw Cen MT" w:hAnsi="Tw Cen MT" w:cs="Arial"/>
          <w:color w:val="222222"/>
          <w:lang w:val="en-AU" w:eastAsia="en-AU"/>
        </w:rPr>
      </w:pPr>
      <w:r w:rsidRPr="00614A7C">
        <w:rPr>
          <w:rFonts w:ascii="Tw Cen MT" w:hAnsi="Tw Cen MT" w:cs="Arial"/>
          <w:color w:val="222222"/>
          <w:lang w:val="en-AU" w:eastAsia="en-AU"/>
        </w:rPr>
        <w:t>Supported by an active School Board we believe success is all about the individual working effectively within the school and wider community. A dedicated staff and close ties with local industry and the community ensures we provide personalised programs that capture different interests and nurture the potential in every student. We play to our students’ personal strengths and give them the support to develop their talents and abilities. For some, it’s a matter of helping them create ambitions and dreams.  For others, it’s about realising them.</w:t>
      </w:r>
    </w:p>
    <w:p w:rsidR="00614A7C" w:rsidRPr="00614A7C" w:rsidRDefault="00614A7C" w:rsidP="00614A7C">
      <w:pPr>
        <w:rPr>
          <w:rFonts w:ascii="Tw Cen MT" w:hAnsi="Tw Cen MT" w:cs="Arial"/>
          <w:color w:val="222222"/>
          <w:lang w:val="en-AU" w:eastAsia="en-AU"/>
        </w:rPr>
      </w:pPr>
    </w:p>
    <w:p w:rsidR="00B70CCB" w:rsidRDefault="00614A7C" w:rsidP="00614A7C">
      <w:pPr>
        <w:rPr>
          <w:rFonts w:ascii="Tw Cen MT" w:hAnsi="Tw Cen MT" w:cs="Arial"/>
          <w:color w:val="222222"/>
          <w:lang w:val="en-AU" w:eastAsia="en-AU"/>
        </w:rPr>
      </w:pPr>
      <w:r w:rsidRPr="00614A7C">
        <w:rPr>
          <w:rFonts w:ascii="Tw Cen MT" w:hAnsi="Tw Cen MT" w:cs="Arial"/>
          <w:color w:val="222222"/>
          <w:lang w:val="en-AU" w:eastAsia="en-AU"/>
        </w:rPr>
        <w:t>At Thornlie SHS our approach to Visible Learning is a little different, and our students are reaping the rewards. Our city, our country and our global community is changing and Thornlie SHS is changing with it.</w:t>
      </w:r>
      <w:r w:rsidR="00B70CCB">
        <w:rPr>
          <w:rFonts w:ascii="Tw Cen MT" w:hAnsi="Tw Cen MT" w:cs="Arial"/>
          <w:color w:val="222222"/>
          <w:lang w:val="en-AU" w:eastAsia="en-AU"/>
        </w:rPr>
        <w:t xml:space="preserve"> </w:t>
      </w:r>
      <w:r w:rsidRPr="00614A7C">
        <w:rPr>
          <w:rFonts w:ascii="Tw Cen MT" w:hAnsi="Tw Cen MT" w:cs="Arial"/>
          <w:color w:val="222222"/>
          <w:lang w:val="en-AU" w:eastAsia="en-AU"/>
        </w:rPr>
        <w:t xml:space="preserve">We </w:t>
      </w:r>
      <w:r w:rsidR="00B70CCB">
        <w:rPr>
          <w:rFonts w:ascii="Tw Cen MT" w:hAnsi="Tw Cen MT" w:cs="Arial"/>
          <w:color w:val="222222"/>
          <w:lang w:val="en-AU" w:eastAsia="en-AU"/>
        </w:rPr>
        <w:t>look forward to working with you and your child as they identify their passions and talents. We will assist them to achieve their personal best as they progress through their secondary education.</w:t>
      </w:r>
    </w:p>
    <w:p w:rsidR="00614A7C" w:rsidRDefault="00614A7C" w:rsidP="00614A7C">
      <w:pPr>
        <w:rPr>
          <w:rFonts w:ascii="Tw Cen MT" w:hAnsi="Tw Cen MT" w:cs="Arial"/>
          <w:b/>
          <w:bCs/>
          <w:color w:val="222222"/>
          <w:lang w:val="en-AU" w:eastAsia="en-AU"/>
        </w:rPr>
      </w:pPr>
    </w:p>
    <w:p w:rsidR="000F387C" w:rsidRPr="00763314" w:rsidRDefault="00614A7C">
      <w:pPr>
        <w:rPr>
          <w:rFonts w:ascii="Tw Cen MT" w:hAnsi="Tw Cen MT" w:cs="Arial"/>
          <w:color w:val="1F497D" w:themeColor="text2"/>
          <w:lang w:val="en-AU" w:eastAsia="en-AU"/>
        </w:rPr>
      </w:pPr>
      <w:r w:rsidRPr="00763314">
        <w:rPr>
          <w:rFonts w:ascii="Tw Cen MT" w:hAnsi="Tw Cen MT" w:cs="Arial"/>
          <w:b/>
          <w:bCs/>
          <w:color w:val="1F497D" w:themeColor="text2"/>
          <w:lang w:val="en-AU" w:eastAsia="en-AU"/>
        </w:rPr>
        <w:t>Donna McDonald</w:t>
      </w:r>
      <w:r w:rsidRPr="00763314">
        <w:rPr>
          <w:rFonts w:ascii="Tw Cen MT" w:hAnsi="Tw Cen MT" w:cs="Arial"/>
          <w:b/>
          <w:bCs/>
          <w:color w:val="1F497D" w:themeColor="text2"/>
          <w:lang w:val="en-AU" w:eastAsia="en-AU"/>
        </w:rPr>
        <w:br/>
      </w:r>
      <w:r w:rsidRPr="00763314">
        <w:rPr>
          <w:rFonts w:ascii="Tw Cen MT" w:hAnsi="Tw Cen MT" w:cs="Arial"/>
          <w:color w:val="1F497D" w:themeColor="text2"/>
          <w:lang w:val="en-AU" w:eastAsia="en-AU"/>
        </w:rPr>
        <w:t>Principal</w:t>
      </w:r>
      <w:r w:rsidR="000F387C" w:rsidRPr="00763314">
        <w:rPr>
          <w:rFonts w:ascii="Tw Cen MT" w:hAnsi="Tw Cen MT" w:cs="Arial"/>
          <w:color w:val="1F497D" w:themeColor="text2"/>
          <w:lang w:val="en-AU" w:eastAsia="en-AU"/>
        </w:rPr>
        <w:br w:type="page"/>
      </w:r>
    </w:p>
    <w:p w:rsidR="000F387C" w:rsidRPr="00763314" w:rsidRDefault="00763314" w:rsidP="000F387C">
      <w:pPr>
        <w:rPr>
          <w:rFonts w:ascii="Berlin Sans FB" w:hAnsi="Berlin Sans FB"/>
          <w:color w:val="1F497D" w:themeColor="text2"/>
          <w:sz w:val="48"/>
          <w:szCs w:val="48"/>
        </w:rPr>
      </w:pPr>
      <w:r>
        <w:rPr>
          <w:rFonts w:ascii="Berlin Sans FB" w:hAnsi="Berlin Sans FB"/>
          <w:color w:val="1F497D" w:themeColor="text2"/>
          <w:sz w:val="48"/>
          <w:szCs w:val="48"/>
        </w:rPr>
        <w:lastRenderedPageBreak/>
        <w:t>INTRODUCTION</w:t>
      </w:r>
    </w:p>
    <w:p w:rsidR="000F387C" w:rsidRPr="00526B84" w:rsidRDefault="000F387C" w:rsidP="000F387C">
      <w:pPr>
        <w:ind w:right="999"/>
        <w:rPr>
          <w:rFonts w:ascii="Tw Cen MT" w:hAnsi="Tw Cen MT" w:cs="Arial"/>
          <w:b/>
          <w14:shadow w14:blurRad="50800" w14:dist="38100" w14:dir="2700000" w14:sx="100000" w14:sy="100000" w14:kx="0" w14:ky="0" w14:algn="tl">
            <w14:srgbClr w14:val="000000">
              <w14:alpha w14:val="60000"/>
            </w14:srgbClr>
          </w14:shadow>
        </w:rPr>
      </w:pPr>
    </w:p>
    <w:p w:rsidR="000F387C" w:rsidRPr="00A942EB" w:rsidRDefault="000F387C" w:rsidP="000F387C">
      <w:pPr>
        <w:rPr>
          <w:rFonts w:ascii="Tw Cen MT" w:hAnsi="Tw Cen MT"/>
        </w:rPr>
      </w:pPr>
      <w:r w:rsidRPr="00A942EB">
        <w:rPr>
          <w:rFonts w:ascii="Tw Cen MT" w:hAnsi="Tw Cen MT"/>
        </w:rPr>
        <w:t>The enrolment into secondary school is an exciting time for both parents and child</w:t>
      </w:r>
      <w:r w:rsidR="00B70CCB">
        <w:rPr>
          <w:rFonts w:ascii="Tw Cen MT" w:hAnsi="Tw Cen MT"/>
        </w:rPr>
        <w:t>ren. There are many questions</w:t>
      </w:r>
      <w:r w:rsidRPr="00A942EB">
        <w:rPr>
          <w:rFonts w:ascii="Tw Cen MT" w:hAnsi="Tw Cen MT"/>
        </w:rPr>
        <w:t xml:space="preserve"> that parents may have, and hopefully this prospectus will address many of them</w:t>
      </w:r>
      <w:r w:rsidR="00B70CCB">
        <w:rPr>
          <w:rFonts w:ascii="Tw Cen MT" w:hAnsi="Tw Cen MT"/>
        </w:rPr>
        <w:t xml:space="preserve"> for you</w:t>
      </w:r>
      <w:r w:rsidRPr="00A942EB">
        <w:rPr>
          <w:rFonts w:ascii="Tw Cen MT" w:hAnsi="Tw Cen MT"/>
        </w:rPr>
        <w:t>.</w:t>
      </w:r>
    </w:p>
    <w:p w:rsidR="000F387C" w:rsidRPr="00A942EB" w:rsidRDefault="000F387C" w:rsidP="000F387C">
      <w:pPr>
        <w:rPr>
          <w:rFonts w:ascii="Tw Cen MT" w:hAnsi="Tw Cen MT"/>
        </w:rPr>
      </w:pPr>
    </w:p>
    <w:p w:rsidR="000F387C" w:rsidRPr="00A942EB" w:rsidRDefault="000F387C" w:rsidP="000F387C">
      <w:pPr>
        <w:rPr>
          <w:rFonts w:ascii="Tw Cen MT" w:hAnsi="Tw Cen MT"/>
        </w:rPr>
      </w:pPr>
      <w:r w:rsidRPr="00A942EB">
        <w:rPr>
          <w:rFonts w:ascii="Tw Cen MT" w:hAnsi="Tw Cen MT"/>
        </w:rPr>
        <w:t xml:space="preserve">At Thornlie Senior High School, we have developed a ‘Community Model’ which is tailored to suit the developmental needs of your child. </w:t>
      </w:r>
      <w:r w:rsidR="00B70CCB">
        <w:rPr>
          <w:rFonts w:ascii="Tw Cen MT" w:hAnsi="Tw Cen MT"/>
        </w:rPr>
        <w:t xml:space="preserve">The Year 7 Community is led by a Program Coordinator who oversees the curriculum and pastoral care for all students as they enter Thornlie SHS. </w:t>
      </w:r>
      <w:r w:rsidRPr="00A942EB">
        <w:rPr>
          <w:rFonts w:ascii="Tw Cen MT" w:hAnsi="Tw Cen MT"/>
        </w:rPr>
        <w:t xml:space="preserve">Our four core subject areas- </w:t>
      </w:r>
      <w:proofErr w:type="spellStart"/>
      <w:r w:rsidRPr="00A942EB">
        <w:rPr>
          <w:rFonts w:ascii="Tw Cen MT" w:hAnsi="Tw Cen MT"/>
        </w:rPr>
        <w:t>Maths</w:t>
      </w:r>
      <w:proofErr w:type="spellEnd"/>
      <w:r w:rsidRPr="00A942EB">
        <w:rPr>
          <w:rFonts w:ascii="Tw Cen MT" w:hAnsi="Tw Cen MT"/>
        </w:rPr>
        <w:t xml:space="preserve"> and Science, English and HASS – are taught in a cross-curricular fashion to seamlessly transition students from primary into high school. Our students also benefit from having just two teachers from our Year Seven team, presenting their four core subjects.</w:t>
      </w:r>
    </w:p>
    <w:p w:rsidR="000F387C" w:rsidRPr="00A942EB" w:rsidRDefault="000F387C" w:rsidP="000F387C">
      <w:pPr>
        <w:rPr>
          <w:rFonts w:ascii="Tw Cen MT" w:hAnsi="Tw Cen MT"/>
        </w:rPr>
      </w:pPr>
    </w:p>
    <w:p w:rsidR="000F387C" w:rsidRPr="00A942EB" w:rsidRDefault="000F387C" w:rsidP="000F387C">
      <w:pPr>
        <w:rPr>
          <w:rFonts w:ascii="Tw Cen MT" w:hAnsi="Tw Cen MT"/>
        </w:rPr>
      </w:pPr>
      <w:r w:rsidRPr="00A942EB">
        <w:rPr>
          <w:rFonts w:ascii="Tw Cen MT" w:hAnsi="Tw Cen MT"/>
        </w:rPr>
        <w:t>This enables our Year Sevens to develop a strong rapport with their main subject teachers, allowing us to closely monitor both their social and emotional development and academic progress.</w:t>
      </w:r>
    </w:p>
    <w:p w:rsidR="000F387C" w:rsidRDefault="000F387C" w:rsidP="000F387C">
      <w:pPr>
        <w:rPr>
          <w:rFonts w:ascii="Tw Cen MT" w:hAnsi="Tw Cen MT"/>
        </w:rPr>
      </w:pPr>
    </w:p>
    <w:p w:rsidR="000F387C" w:rsidRPr="00A942EB" w:rsidRDefault="000F387C" w:rsidP="000F387C">
      <w:pPr>
        <w:rPr>
          <w:rFonts w:ascii="Tw Cen MT" w:hAnsi="Tw Cen MT"/>
        </w:rPr>
      </w:pPr>
      <w:r w:rsidRPr="00A942EB">
        <w:rPr>
          <w:rFonts w:ascii="Tw Cen MT" w:hAnsi="Tw Cen MT"/>
        </w:rPr>
        <w:t xml:space="preserve">The curriculum at Thornlie Senior High School for students in Year 7 is designed to specifically serve the needs of your child. Thornlie Senior High School strives to foster a caring educational environment based on cooperation, self-responsibility and mutual respect while </w:t>
      </w:r>
      <w:proofErr w:type="spellStart"/>
      <w:r w:rsidRPr="00A942EB">
        <w:rPr>
          <w:rFonts w:ascii="Tw Cen MT" w:hAnsi="Tw Cen MT"/>
        </w:rPr>
        <w:t>endeavouring</w:t>
      </w:r>
      <w:proofErr w:type="spellEnd"/>
      <w:r w:rsidRPr="00A942EB">
        <w:rPr>
          <w:rFonts w:ascii="Tw Cen MT" w:hAnsi="Tw Cen MT"/>
        </w:rPr>
        <w:t xml:space="preserve"> to engage and stimulate students in an ever changing world.</w:t>
      </w:r>
    </w:p>
    <w:p w:rsidR="000F387C" w:rsidRPr="00A942EB" w:rsidRDefault="000F387C" w:rsidP="000F387C">
      <w:pPr>
        <w:rPr>
          <w:rFonts w:ascii="Tw Cen MT" w:hAnsi="Tw Cen MT"/>
        </w:rPr>
      </w:pPr>
    </w:p>
    <w:p w:rsidR="000F387C" w:rsidRPr="00A942EB" w:rsidRDefault="00B70CCB" w:rsidP="000F387C">
      <w:pPr>
        <w:rPr>
          <w:rFonts w:ascii="Tw Cen MT" w:hAnsi="Tw Cen MT"/>
        </w:rPr>
      </w:pPr>
      <w:r>
        <w:rPr>
          <w:rFonts w:ascii="Tw Cen MT" w:hAnsi="Tw Cen MT"/>
        </w:rPr>
        <w:t>Our Y</w:t>
      </w:r>
      <w:r w:rsidR="000F387C" w:rsidRPr="00A942EB">
        <w:rPr>
          <w:rFonts w:ascii="Tw Cen MT" w:hAnsi="Tw Cen MT"/>
        </w:rPr>
        <w:t xml:space="preserve">ear </w:t>
      </w:r>
      <w:r>
        <w:rPr>
          <w:rFonts w:ascii="Tw Cen MT" w:hAnsi="Tw Cen MT"/>
        </w:rPr>
        <w:t>7</w:t>
      </w:r>
      <w:r w:rsidR="000F387C" w:rsidRPr="00A942EB">
        <w:rPr>
          <w:rFonts w:ascii="Tw Cen MT" w:hAnsi="Tw Cen MT"/>
        </w:rPr>
        <w:t xml:space="preserve"> students enjoy a number of extra-curricular activities such as </w:t>
      </w:r>
      <w:r>
        <w:rPr>
          <w:rFonts w:ascii="Tw Cen MT" w:hAnsi="Tw Cen MT"/>
        </w:rPr>
        <w:t>cheer and dance,</w:t>
      </w:r>
      <w:r w:rsidRPr="00A942EB">
        <w:rPr>
          <w:rFonts w:ascii="Tw Cen MT" w:hAnsi="Tw Cen MT"/>
        </w:rPr>
        <w:t xml:space="preserve"> </w:t>
      </w:r>
      <w:r>
        <w:rPr>
          <w:rFonts w:ascii="Tw Cen MT" w:hAnsi="Tw Cen MT"/>
        </w:rPr>
        <w:t xml:space="preserve">music, netball, e-sports, </w:t>
      </w:r>
      <w:r w:rsidR="000F387C" w:rsidRPr="00A942EB">
        <w:rPr>
          <w:rFonts w:ascii="Tw Cen MT" w:hAnsi="Tw Cen MT"/>
        </w:rPr>
        <w:t xml:space="preserve">rugby, and STEM club, and are rewarded for Good Standing through our Student of the Month program, and our Year </w:t>
      </w:r>
      <w:r>
        <w:rPr>
          <w:rFonts w:ascii="Tw Cen MT" w:hAnsi="Tw Cen MT"/>
        </w:rPr>
        <w:t>7</w:t>
      </w:r>
      <w:r w:rsidR="000F387C" w:rsidRPr="00A942EB">
        <w:rPr>
          <w:rFonts w:ascii="Tw Cen MT" w:hAnsi="Tw Cen MT"/>
        </w:rPr>
        <w:t xml:space="preserve"> Superstar awards. On top of that, we take part in a range of incursions</w:t>
      </w:r>
      <w:r>
        <w:rPr>
          <w:rFonts w:ascii="Tw Cen MT" w:hAnsi="Tw Cen MT"/>
        </w:rPr>
        <w:t xml:space="preserve"> and excursions</w:t>
      </w:r>
      <w:r w:rsidR="000F387C" w:rsidRPr="00A942EB">
        <w:rPr>
          <w:rFonts w:ascii="Tw Cen MT" w:hAnsi="Tw Cen MT"/>
        </w:rPr>
        <w:t xml:space="preserve"> that compliment </w:t>
      </w:r>
      <w:r w:rsidRPr="00A942EB">
        <w:rPr>
          <w:rFonts w:ascii="Tw Cen MT" w:hAnsi="Tw Cen MT"/>
        </w:rPr>
        <w:t>students</w:t>
      </w:r>
      <w:r w:rsidR="000F387C" w:rsidRPr="00A942EB">
        <w:rPr>
          <w:rFonts w:ascii="Tw Cen MT" w:hAnsi="Tw Cen MT"/>
        </w:rPr>
        <w:t xml:space="preserve"> and their cross-curricular study.</w:t>
      </w:r>
    </w:p>
    <w:p w:rsidR="000F387C" w:rsidRPr="00A942EB" w:rsidRDefault="000F387C" w:rsidP="000F387C">
      <w:pPr>
        <w:rPr>
          <w:rFonts w:ascii="Tw Cen MT" w:hAnsi="Tw Cen MT"/>
        </w:rPr>
      </w:pPr>
    </w:p>
    <w:p w:rsidR="000F387C" w:rsidRPr="00A942EB" w:rsidRDefault="000F387C" w:rsidP="000F387C">
      <w:pPr>
        <w:rPr>
          <w:rFonts w:ascii="Tw Cen MT" w:hAnsi="Tw Cen MT"/>
        </w:rPr>
      </w:pPr>
      <w:r w:rsidRPr="00A942EB">
        <w:rPr>
          <w:rFonts w:ascii="Tw Cen MT" w:hAnsi="Tw Cen MT"/>
        </w:rPr>
        <w:t xml:space="preserve">We pride ourselves on the transition and orientation programs that we run with our incoming students. As well as the orientation days that occur at the end of Year </w:t>
      </w:r>
      <w:r w:rsidR="00B70CCB">
        <w:rPr>
          <w:rFonts w:ascii="Tw Cen MT" w:hAnsi="Tw Cen MT"/>
        </w:rPr>
        <w:t>6</w:t>
      </w:r>
      <w:r w:rsidRPr="00A942EB">
        <w:rPr>
          <w:rFonts w:ascii="Tw Cen MT" w:hAnsi="Tw Cen MT"/>
        </w:rPr>
        <w:t xml:space="preserve">, our Year </w:t>
      </w:r>
      <w:r w:rsidR="00B70CCB">
        <w:rPr>
          <w:rFonts w:ascii="Tw Cen MT" w:hAnsi="Tw Cen MT"/>
        </w:rPr>
        <w:t>7</w:t>
      </w:r>
      <w:r w:rsidRPr="00A942EB">
        <w:rPr>
          <w:rFonts w:ascii="Tw Cen MT" w:hAnsi="Tw Cen MT"/>
        </w:rPr>
        <w:t xml:space="preserve"> Community work with new students at the beginning of the school year to launch their High School journey with a three-day Transition </w:t>
      </w:r>
      <w:proofErr w:type="spellStart"/>
      <w:r w:rsidRPr="00A942EB">
        <w:rPr>
          <w:rFonts w:ascii="Tw Cen MT" w:hAnsi="Tw Cen MT"/>
        </w:rPr>
        <w:t>Programme</w:t>
      </w:r>
      <w:proofErr w:type="spellEnd"/>
      <w:r w:rsidRPr="00A942EB">
        <w:rPr>
          <w:rFonts w:ascii="Tw Cen MT" w:hAnsi="Tw Cen MT"/>
        </w:rPr>
        <w:t xml:space="preserve"> designed to build relationships and positively engage with learning. Making sure we spen</w:t>
      </w:r>
      <w:r w:rsidR="00B70CCB">
        <w:rPr>
          <w:rFonts w:ascii="Tw Cen MT" w:hAnsi="Tw Cen MT"/>
        </w:rPr>
        <w:t>d</w:t>
      </w:r>
      <w:r w:rsidRPr="00A942EB">
        <w:rPr>
          <w:rFonts w:ascii="Tw Cen MT" w:hAnsi="Tw Cen MT"/>
        </w:rPr>
        <w:t xml:space="preserve"> time getting </w:t>
      </w:r>
      <w:proofErr w:type="spellStart"/>
      <w:r w:rsidRPr="00A942EB">
        <w:rPr>
          <w:rFonts w:ascii="Tw Cen MT" w:hAnsi="Tw Cen MT"/>
        </w:rPr>
        <w:t>organised</w:t>
      </w:r>
      <w:proofErr w:type="spellEnd"/>
      <w:r w:rsidRPr="00A942EB">
        <w:rPr>
          <w:rFonts w:ascii="Tw Cen MT" w:hAnsi="Tw Cen MT"/>
        </w:rPr>
        <w:t>, find our way around the school and meeting our library and student services staff – set the tone for a great start to the school year</w:t>
      </w:r>
      <w:r w:rsidR="00B70CCB">
        <w:rPr>
          <w:rFonts w:ascii="Tw Cen MT" w:hAnsi="Tw Cen MT"/>
        </w:rPr>
        <w:t xml:space="preserve"> and secondary education</w:t>
      </w:r>
      <w:r w:rsidRPr="00A942EB">
        <w:rPr>
          <w:rFonts w:ascii="Tw Cen MT" w:hAnsi="Tw Cen MT"/>
        </w:rPr>
        <w:t>.</w:t>
      </w:r>
    </w:p>
    <w:p w:rsidR="000F387C" w:rsidRPr="00A942EB" w:rsidRDefault="000F387C" w:rsidP="000F387C">
      <w:pPr>
        <w:rPr>
          <w:rFonts w:ascii="Tw Cen MT" w:hAnsi="Tw Cen MT"/>
        </w:rPr>
      </w:pPr>
    </w:p>
    <w:p w:rsidR="000F387C" w:rsidRPr="00A942EB" w:rsidRDefault="000F387C" w:rsidP="000F387C">
      <w:pPr>
        <w:rPr>
          <w:rFonts w:ascii="Tw Cen MT" w:hAnsi="Tw Cen MT"/>
        </w:rPr>
      </w:pPr>
      <w:r w:rsidRPr="00A942EB">
        <w:rPr>
          <w:rFonts w:ascii="Tw Cen MT" w:hAnsi="Tw Cen MT"/>
        </w:rPr>
        <w:t xml:space="preserve">Each year we are impressed with the enthusiasm and determination of our Year </w:t>
      </w:r>
      <w:r w:rsidR="00B70CCB">
        <w:rPr>
          <w:rFonts w:ascii="Tw Cen MT" w:hAnsi="Tw Cen MT"/>
        </w:rPr>
        <w:t>7s</w:t>
      </w:r>
      <w:r w:rsidRPr="00A942EB">
        <w:rPr>
          <w:rFonts w:ascii="Tw Cen MT" w:hAnsi="Tw Cen MT"/>
        </w:rPr>
        <w:t xml:space="preserve"> as they transition to the rhythms of high school in a mature fashion. As a staff we look forward to continuing our work in supporting students in their foundational year of high school!</w:t>
      </w:r>
    </w:p>
    <w:p w:rsidR="000F387C" w:rsidRPr="00A942EB" w:rsidRDefault="000F387C" w:rsidP="000F387C">
      <w:pPr>
        <w:rPr>
          <w:rFonts w:ascii="Tw Cen MT" w:hAnsi="Tw Cen MT"/>
        </w:rPr>
      </w:pPr>
    </w:p>
    <w:p w:rsidR="000F387C" w:rsidRPr="00A942EB" w:rsidRDefault="000F387C" w:rsidP="000F387C">
      <w:pPr>
        <w:rPr>
          <w:rFonts w:ascii="Tw Cen MT" w:hAnsi="Tw Cen MT"/>
        </w:rPr>
      </w:pPr>
      <w:r w:rsidRPr="00A942EB">
        <w:rPr>
          <w:rFonts w:ascii="Tw Cen MT" w:hAnsi="Tw Cen MT"/>
        </w:rPr>
        <w:t>This booklet serves to provide a summary of the curriculum offered by each Learning Area in Year 7. While it is not practical to outline the full curriculum in this booklet, students and parents are encouraged to contact the Head of Learning Area if more detail is required.</w:t>
      </w:r>
    </w:p>
    <w:p w:rsidR="000F387C" w:rsidRPr="00A942EB" w:rsidRDefault="000F387C" w:rsidP="000F387C">
      <w:pPr>
        <w:rPr>
          <w:rFonts w:ascii="Tw Cen MT" w:hAnsi="Tw Cen MT"/>
        </w:rPr>
      </w:pPr>
    </w:p>
    <w:p w:rsidR="000F387C" w:rsidRPr="00A942EB" w:rsidRDefault="000F387C" w:rsidP="000F387C">
      <w:pPr>
        <w:rPr>
          <w:rFonts w:ascii="Tw Cen MT" w:hAnsi="Tw Cen MT"/>
        </w:rPr>
      </w:pPr>
      <w:r w:rsidRPr="00A942EB">
        <w:rPr>
          <w:rFonts w:ascii="Tw Cen MT" w:hAnsi="Tw Cen MT"/>
        </w:rPr>
        <w:t>Should you have any questions regarding courses and curriculum please contact the school on 9376 2100 during school office hours (8.00 am – 4.00 pm)</w:t>
      </w:r>
    </w:p>
    <w:p w:rsidR="000F387C" w:rsidRPr="00A942EB" w:rsidRDefault="000F387C" w:rsidP="000F387C">
      <w:pPr>
        <w:jc w:val="center"/>
        <w:rPr>
          <w:rFonts w:ascii="Tw Cen MT" w:hAnsi="Tw Cen MT"/>
          <w:highlight w:val="yellow"/>
        </w:rPr>
      </w:pPr>
    </w:p>
    <w:p w:rsidR="000F387C" w:rsidRPr="00A942EB" w:rsidRDefault="00B70CCB" w:rsidP="000F387C">
      <w:pPr>
        <w:jc w:val="center"/>
        <w:rPr>
          <w:rFonts w:ascii="Tw Cen MT" w:hAnsi="Tw Cen MT"/>
          <w:highlight w:val="yellow"/>
        </w:rPr>
      </w:pPr>
      <w:r>
        <w:rPr>
          <w:rFonts w:ascii="Tw Cen MT" w:hAnsi="Tw Cen MT"/>
          <w:noProof/>
          <w:lang w:val="en-AU" w:eastAsia="en-AU"/>
        </w:rPr>
        <w:drawing>
          <wp:anchor distT="0" distB="0" distL="114300" distR="114300" simplePos="0" relativeHeight="251723776" behindDoc="0" locked="0" layoutInCell="1" allowOverlap="1" wp14:anchorId="0D31E229" wp14:editId="4DBDED6D">
            <wp:simplePos x="0" y="0"/>
            <wp:positionH relativeFrom="column">
              <wp:posOffset>1593820</wp:posOffset>
            </wp:positionH>
            <wp:positionV relativeFrom="paragraph">
              <wp:posOffset>19242</wp:posOffset>
            </wp:positionV>
            <wp:extent cx="3529965" cy="2353945"/>
            <wp:effectExtent l="0" t="0" r="0" b="8255"/>
            <wp:wrapNone/>
            <wp:docPr id="31" name="Picture 31" descr="C:\Users\e4018060\AppData\Local\Microsoft\Windows\Temporary Internet Files\Content.IE5\MV2UGE8Z\_MG_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4018060\AppData\Local\Microsoft\Windows\Temporary Internet Files\Content.IE5\MV2UGE8Z\_MG_262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29965" cy="2353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4A7C" w:rsidRDefault="00614A7C">
      <w:pPr>
        <w:rPr>
          <w:rFonts w:ascii="Tw Cen MT" w:hAnsi="Tw Cen MT" w:cs="Arial"/>
          <w:color w:val="3366FF"/>
          <w:lang w:val="en-AU" w:eastAsia="en-AU"/>
        </w:rPr>
      </w:pPr>
      <w:r>
        <w:rPr>
          <w:rFonts w:ascii="Tw Cen MT" w:hAnsi="Tw Cen MT" w:cs="Arial"/>
          <w:color w:val="3366FF"/>
          <w:lang w:val="en-AU" w:eastAsia="en-AU"/>
        </w:rPr>
        <w:br w:type="page"/>
      </w:r>
    </w:p>
    <w:p w:rsidR="006F3D40" w:rsidRPr="00763314" w:rsidRDefault="006F3D40" w:rsidP="00FA76D4">
      <w:pPr>
        <w:rPr>
          <w:rFonts w:ascii="Berlin Sans FB" w:hAnsi="Berlin Sans FB"/>
          <w:color w:val="1F497D" w:themeColor="text2"/>
          <w:sz w:val="48"/>
        </w:rPr>
      </w:pPr>
      <w:r w:rsidRPr="00763314">
        <w:rPr>
          <w:rFonts w:ascii="Berlin Sans FB" w:hAnsi="Berlin Sans FB"/>
          <w:color w:val="1F497D" w:themeColor="text2"/>
          <w:sz w:val="48"/>
        </w:rPr>
        <w:lastRenderedPageBreak/>
        <w:t xml:space="preserve">PASTORAL CARE FOR YOUR CHILD </w:t>
      </w:r>
    </w:p>
    <w:p w:rsidR="00FA76D4" w:rsidRDefault="00FA76D4" w:rsidP="00FA76D4">
      <w:pPr>
        <w:rPr>
          <w:rFonts w:ascii="Berlin Sans FB" w:hAnsi="Berlin Sans FB"/>
        </w:rPr>
      </w:pPr>
    </w:p>
    <w:p w:rsidR="001E5BAA" w:rsidRDefault="001E5BAA" w:rsidP="00FA76D4">
      <w:pPr>
        <w:rPr>
          <w:rFonts w:ascii="Berlin Sans FB" w:hAnsi="Berlin Sans FB"/>
        </w:rPr>
        <w:sectPr w:rsidR="001E5BAA" w:rsidSect="00F443E9">
          <w:type w:val="continuous"/>
          <w:pgSz w:w="11906" w:h="16838"/>
          <w:pgMar w:top="720" w:right="720" w:bottom="284" w:left="720" w:header="709" w:footer="402" w:gutter="0"/>
          <w:cols w:space="708"/>
          <w:titlePg/>
          <w:docGrid w:linePitch="360"/>
        </w:sectPr>
      </w:pPr>
    </w:p>
    <w:p w:rsidR="001E5BAA" w:rsidRPr="00063EAB" w:rsidRDefault="006F3D40" w:rsidP="00FA76D4">
      <w:pPr>
        <w:rPr>
          <w:rFonts w:ascii="Tw Cen MT" w:hAnsi="Tw Cen MT"/>
          <w:i/>
          <w:color w:val="1F497D" w:themeColor="text2"/>
          <w:sz w:val="32"/>
        </w:rPr>
      </w:pPr>
      <w:r w:rsidRPr="00063EAB">
        <w:rPr>
          <w:rFonts w:ascii="Tw Cen MT" w:hAnsi="Tw Cen MT"/>
          <w:i/>
          <w:color w:val="1F497D" w:themeColor="text2"/>
          <w:sz w:val="32"/>
        </w:rPr>
        <w:lastRenderedPageBreak/>
        <w:t xml:space="preserve">Thornlie is a </w:t>
      </w:r>
    </w:p>
    <w:p w:rsidR="006F3D40" w:rsidRPr="00063EAB" w:rsidRDefault="001E5BAA" w:rsidP="00FA76D4">
      <w:pPr>
        <w:rPr>
          <w:rFonts w:ascii="Berlin Sans FB" w:hAnsi="Berlin Sans FB"/>
          <w:i/>
        </w:rPr>
      </w:pPr>
      <w:proofErr w:type="gramStart"/>
      <w:r w:rsidRPr="00063EAB">
        <w:rPr>
          <w:rFonts w:ascii="Tw Cen MT" w:hAnsi="Tw Cen MT"/>
          <w:i/>
          <w:color w:val="1F497D" w:themeColor="text2"/>
          <w:sz w:val="32"/>
        </w:rPr>
        <w:t>Positive Behaviour Supports S</w:t>
      </w:r>
      <w:r w:rsidR="006F3D40" w:rsidRPr="00063EAB">
        <w:rPr>
          <w:rFonts w:ascii="Tw Cen MT" w:hAnsi="Tw Cen MT"/>
          <w:i/>
          <w:color w:val="1F497D" w:themeColor="text2"/>
          <w:sz w:val="32"/>
        </w:rPr>
        <w:t>chool</w:t>
      </w:r>
      <w:r w:rsidR="006F3D40" w:rsidRPr="00063EAB">
        <w:rPr>
          <w:rFonts w:ascii="Berlin Sans FB" w:hAnsi="Berlin Sans FB"/>
          <w:i/>
        </w:rPr>
        <w:t>.</w:t>
      </w:r>
      <w:proofErr w:type="gramEnd"/>
      <w:r w:rsidR="006F3D40" w:rsidRPr="00063EAB">
        <w:rPr>
          <w:rFonts w:ascii="Berlin Sans FB" w:hAnsi="Berlin Sans FB"/>
          <w:i/>
        </w:rPr>
        <w:t xml:space="preserve"> </w:t>
      </w:r>
    </w:p>
    <w:p w:rsidR="00FA76D4" w:rsidRDefault="00FA76D4" w:rsidP="00FA76D4">
      <w:pPr>
        <w:rPr>
          <w:rFonts w:ascii="Tw Cen MT" w:hAnsi="Tw Cen MT"/>
        </w:rPr>
      </w:pPr>
    </w:p>
    <w:p w:rsidR="006F3D40" w:rsidRPr="00FA76D4" w:rsidRDefault="006F3D40" w:rsidP="00FA76D4">
      <w:pPr>
        <w:rPr>
          <w:rFonts w:ascii="Tw Cen MT" w:hAnsi="Tw Cen MT"/>
        </w:rPr>
      </w:pPr>
      <w:r w:rsidRPr="00FA76D4">
        <w:rPr>
          <w:rFonts w:ascii="Tw Cen MT" w:hAnsi="Tw Cen MT"/>
        </w:rPr>
        <w:t xml:space="preserve">Our key priority is to ensure that </w:t>
      </w:r>
      <w:r w:rsidR="004D64C5">
        <w:rPr>
          <w:rFonts w:ascii="Tw Cen MT" w:hAnsi="Tw Cen MT"/>
        </w:rPr>
        <w:t xml:space="preserve">your child is </w:t>
      </w:r>
      <w:r w:rsidRPr="00FA76D4">
        <w:rPr>
          <w:rFonts w:ascii="Tw Cen MT" w:hAnsi="Tw Cen MT"/>
        </w:rPr>
        <w:t xml:space="preserve">engaged and invited to learn in an environment that is supportive and free from any bullying or interference with </w:t>
      </w:r>
      <w:r w:rsidR="004D64C5">
        <w:rPr>
          <w:rFonts w:ascii="Tw Cen MT" w:hAnsi="Tw Cen MT"/>
        </w:rPr>
        <w:t xml:space="preserve">their </w:t>
      </w:r>
      <w:r w:rsidRPr="00FA76D4">
        <w:rPr>
          <w:rFonts w:ascii="Tw Cen MT" w:hAnsi="Tw Cen MT"/>
        </w:rPr>
        <w:t xml:space="preserve">learning. </w:t>
      </w:r>
    </w:p>
    <w:p w:rsidR="00FA76D4" w:rsidRDefault="00FA76D4" w:rsidP="00FA76D4">
      <w:pPr>
        <w:rPr>
          <w:rFonts w:ascii="Tw Cen MT" w:hAnsi="Tw Cen MT"/>
        </w:rPr>
      </w:pPr>
    </w:p>
    <w:p w:rsidR="001E5BAA" w:rsidRDefault="006F3D40" w:rsidP="00FA76D4">
      <w:pPr>
        <w:rPr>
          <w:rFonts w:ascii="Tw Cen MT" w:hAnsi="Tw Cen MT"/>
        </w:rPr>
      </w:pPr>
      <w:r w:rsidRPr="00FA76D4">
        <w:rPr>
          <w:rFonts w:ascii="Tw Cen MT" w:hAnsi="Tw Cen MT"/>
        </w:rPr>
        <w:t xml:space="preserve">A typical school day involves students meeting </w:t>
      </w:r>
      <w:r w:rsidR="00FA76D4" w:rsidRPr="00FA76D4">
        <w:rPr>
          <w:rFonts w:ascii="Tw Cen MT" w:hAnsi="Tw Cen MT"/>
        </w:rPr>
        <w:t>with</w:t>
      </w:r>
      <w:r w:rsidRPr="00FA76D4">
        <w:rPr>
          <w:rFonts w:ascii="Tw Cen MT" w:hAnsi="Tw Cen MT"/>
        </w:rPr>
        <w:t xml:space="preserve"> their pastoral care group, or Homeroom, for attendance check and information from their Homeroom teacher</w:t>
      </w:r>
      <w:r w:rsidR="004A105E">
        <w:rPr>
          <w:rFonts w:ascii="Tw Cen MT" w:hAnsi="Tw Cen MT"/>
        </w:rPr>
        <w:t>.</w:t>
      </w:r>
      <w:r w:rsidRPr="00FA76D4">
        <w:rPr>
          <w:rFonts w:ascii="Tw Cen MT" w:hAnsi="Tw Cen MT"/>
        </w:rPr>
        <w:t xml:space="preserve"> Our Homerooms are a little different to other schools, each homeroom includes </w:t>
      </w:r>
      <w:r w:rsidR="004D64C5">
        <w:rPr>
          <w:rFonts w:ascii="Tw Cen MT" w:hAnsi="Tw Cen MT"/>
        </w:rPr>
        <w:t xml:space="preserve">Year 7 -12 </w:t>
      </w:r>
      <w:r w:rsidRPr="00FA76D4">
        <w:rPr>
          <w:rFonts w:ascii="Tw Cen MT" w:hAnsi="Tw Cen MT"/>
        </w:rPr>
        <w:t>students</w:t>
      </w:r>
      <w:r w:rsidR="004D64C5">
        <w:rPr>
          <w:rFonts w:ascii="Tw Cen MT" w:hAnsi="Tw Cen MT"/>
        </w:rPr>
        <w:t>. Having 3-4 students</w:t>
      </w:r>
      <w:r w:rsidRPr="00FA76D4">
        <w:rPr>
          <w:rFonts w:ascii="Tw Cen MT" w:hAnsi="Tw Cen MT"/>
        </w:rPr>
        <w:t xml:space="preserve"> from each year group</w:t>
      </w:r>
      <w:r w:rsidR="004D64C5">
        <w:rPr>
          <w:rFonts w:ascii="Tw Cen MT" w:hAnsi="Tw Cen MT"/>
        </w:rPr>
        <w:t xml:space="preserve"> </w:t>
      </w:r>
      <w:r w:rsidR="00FA76D4" w:rsidRPr="00FA76D4">
        <w:rPr>
          <w:rFonts w:ascii="Tw Cen MT" w:hAnsi="Tw Cen MT"/>
        </w:rPr>
        <w:t xml:space="preserve">allows students in the younger year groups to form connections and friendships with older students who </w:t>
      </w:r>
      <w:r w:rsidR="004D64C5">
        <w:rPr>
          <w:rFonts w:ascii="Tw Cen MT" w:hAnsi="Tw Cen MT"/>
        </w:rPr>
        <w:t>then</w:t>
      </w:r>
      <w:r w:rsidR="00FA76D4" w:rsidRPr="00FA76D4">
        <w:rPr>
          <w:rFonts w:ascii="Tw Cen MT" w:hAnsi="Tw Cen MT"/>
        </w:rPr>
        <w:t xml:space="preserve"> act as their mentors.</w:t>
      </w:r>
      <w:r w:rsidR="001E5BAA">
        <w:rPr>
          <w:rFonts w:ascii="Tw Cen MT" w:hAnsi="Tw Cen MT"/>
        </w:rPr>
        <w:t xml:space="preserve"> </w:t>
      </w:r>
    </w:p>
    <w:p w:rsidR="004F7005" w:rsidRDefault="0040502F" w:rsidP="00FA76D4">
      <w:pPr>
        <w:rPr>
          <w:rFonts w:ascii="Tw Cen MT" w:hAnsi="Tw Cen MT"/>
        </w:rPr>
      </w:pPr>
      <w:r>
        <w:rPr>
          <w:rFonts w:ascii="Tw Cen MT" w:hAnsi="Tw Cen MT"/>
        </w:rPr>
        <w:br w:type="column"/>
      </w:r>
    </w:p>
    <w:p w:rsidR="006F3D40" w:rsidRPr="00FA76D4" w:rsidRDefault="006F3D40" w:rsidP="00FA76D4">
      <w:pPr>
        <w:rPr>
          <w:rFonts w:ascii="Tw Cen MT" w:hAnsi="Tw Cen MT"/>
        </w:rPr>
      </w:pPr>
      <w:r w:rsidRPr="00FA76D4">
        <w:rPr>
          <w:rFonts w:ascii="Tw Cen MT" w:hAnsi="Tw Cen MT"/>
        </w:rPr>
        <w:t>Students have the opportu</w:t>
      </w:r>
      <w:r w:rsidR="00FA76D4" w:rsidRPr="00FA76D4">
        <w:rPr>
          <w:rFonts w:ascii="Tw Cen MT" w:hAnsi="Tw Cen MT"/>
        </w:rPr>
        <w:t xml:space="preserve">nity to raise concerns with their Homeroom </w:t>
      </w:r>
      <w:r w:rsidRPr="00FA76D4">
        <w:rPr>
          <w:rFonts w:ascii="Tw Cen MT" w:hAnsi="Tw Cen MT"/>
        </w:rPr>
        <w:t xml:space="preserve">teacher and the teacher is a contact person for students who want to access additional support in the school. The </w:t>
      </w:r>
      <w:r w:rsidR="00FA76D4" w:rsidRPr="00FA76D4">
        <w:rPr>
          <w:rFonts w:ascii="Tw Cen MT" w:hAnsi="Tw Cen MT"/>
        </w:rPr>
        <w:t>Homeroom</w:t>
      </w:r>
      <w:r w:rsidRPr="00FA76D4">
        <w:rPr>
          <w:rFonts w:ascii="Tw Cen MT" w:hAnsi="Tw Cen MT"/>
        </w:rPr>
        <w:t xml:space="preserve"> teacher works as a team member with the Year Coordinator. The Year Coordinator </w:t>
      </w:r>
      <w:proofErr w:type="spellStart"/>
      <w:r w:rsidRPr="00FA76D4">
        <w:rPr>
          <w:rFonts w:ascii="Tw Cen MT" w:hAnsi="Tw Cen MT"/>
        </w:rPr>
        <w:t>organises</w:t>
      </w:r>
      <w:proofErr w:type="spellEnd"/>
      <w:r w:rsidRPr="00FA76D4">
        <w:rPr>
          <w:rFonts w:ascii="Tw Cen MT" w:hAnsi="Tw Cen MT"/>
        </w:rPr>
        <w:t xml:space="preserve"> activities for students and oversees student wellbeing. Students with concerns can approach a class teacher, </w:t>
      </w:r>
      <w:r w:rsidR="00FA76D4" w:rsidRPr="00FA76D4">
        <w:rPr>
          <w:rFonts w:ascii="Tw Cen MT" w:hAnsi="Tw Cen MT"/>
        </w:rPr>
        <w:t>Homeroom</w:t>
      </w:r>
      <w:r w:rsidRPr="00FA76D4">
        <w:rPr>
          <w:rFonts w:ascii="Tw Cen MT" w:hAnsi="Tw Cen MT"/>
        </w:rPr>
        <w:t xml:space="preserve"> teacher, or Year Coordinator. </w:t>
      </w:r>
    </w:p>
    <w:p w:rsidR="00FA76D4" w:rsidRDefault="00FA76D4" w:rsidP="00FA76D4">
      <w:pPr>
        <w:rPr>
          <w:rFonts w:ascii="Tw Cen MT" w:hAnsi="Tw Cen MT"/>
        </w:rPr>
      </w:pPr>
    </w:p>
    <w:tbl>
      <w:tblPr>
        <w:tblStyle w:val="TableGrid"/>
        <w:tblpPr w:leftFromText="181" w:rightFromText="181" w:vertAnchor="text" w:horzAnchor="margin" w:tblpY="2874"/>
        <w:tblOverlap w:val="never"/>
        <w:tblW w:w="3261" w:type="dxa"/>
        <w:tblLook w:val="04A0" w:firstRow="1" w:lastRow="0" w:firstColumn="1" w:lastColumn="0" w:noHBand="0" w:noVBand="1"/>
      </w:tblPr>
      <w:tblGrid>
        <w:gridCol w:w="3261"/>
      </w:tblGrid>
      <w:tr w:rsidR="00C640A3" w:rsidRPr="004F7005" w:rsidTr="00C640A3">
        <w:trPr>
          <w:trHeight w:val="3442"/>
        </w:trPr>
        <w:tc>
          <w:tcPr>
            <w:tcW w:w="3261" w:type="dxa"/>
            <w:tcBorders>
              <w:top w:val="nil"/>
              <w:left w:val="nil"/>
              <w:bottom w:val="nil"/>
              <w:right w:val="nil"/>
            </w:tcBorders>
            <w:shd w:val="clear" w:color="auto" w:fill="1F497D" w:themeFill="text2"/>
            <w:vAlign w:val="center"/>
          </w:tcPr>
          <w:p w:rsidR="00C640A3" w:rsidRPr="004F7005" w:rsidRDefault="00C640A3" w:rsidP="00C640A3">
            <w:pPr>
              <w:ind w:left="284" w:right="176"/>
              <w:jc w:val="center"/>
              <w:rPr>
                <w:rFonts w:ascii="Tw Cen MT" w:hAnsi="Tw Cen MT"/>
                <w:sz w:val="44"/>
              </w:rPr>
            </w:pPr>
            <w:r w:rsidRPr="004F7005">
              <w:rPr>
                <w:rFonts w:ascii="Berlin Sans FB" w:hAnsi="Berlin Sans FB"/>
                <w:color w:val="FFFFFF" w:themeColor="background1"/>
                <w:sz w:val="36"/>
              </w:rPr>
              <w:t>Thornlie Senior High School has a zero tolerance policy for bullying”</w:t>
            </w:r>
          </w:p>
        </w:tc>
      </w:tr>
    </w:tbl>
    <w:p w:rsidR="006F3D40" w:rsidRPr="00FA76D4" w:rsidRDefault="00C640A3" w:rsidP="00FA76D4">
      <w:pPr>
        <w:rPr>
          <w:rFonts w:ascii="Tw Cen MT" w:hAnsi="Tw Cen MT"/>
        </w:rPr>
      </w:pPr>
      <w:r w:rsidRPr="00C640A3">
        <w:rPr>
          <w:rFonts w:cs="Exo"/>
          <w:noProof/>
          <w:sz w:val="14"/>
          <w:szCs w:val="18"/>
          <w:lang w:val="en-AU" w:eastAsia="en-AU"/>
        </w:rPr>
        <w:drawing>
          <wp:anchor distT="0" distB="0" distL="114300" distR="114300" simplePos="0" relativeHeight="251726848" behindDoc="1" locked="0" layoutInCell="1" allowOverlap="1" wp14:anchorId="653DA816" wp14:editId="09665253">
            <wp:simplePos x="0" y="0"/>
            <wp:positionH relativeFrom="column">
              <wp:posOffset>-374015</wp:posOffset>
            </wp:positionH>
            <wp:positionV relativeFrom="paragraph">
              <wp:posOffset>1818640</wp:posOffset>
            </wp:positionV>
            <wp:extent cx="2439670" cy="2186305"/>
            <wp:effectExtent l="0" t="0" r="0" b="444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538.jpg"/>
                    <pic:cNvPicPr/>
                  </pic:nvPicPr>
                  <pic:blipFill rotWithShape="1">
                    <a:blip r:embed="rId15" cstate="print">
                      <a:extLst>
                        <a:ext uri="{28A0092B-C50C-407E-A947-70E740481C1C}">
                          <a14:useLocalDpi xmlns:a14="http://schemas.microsoft.com/office/drawing/2010/main" val="0"/>
                        </a:ext>
                      </a:extLst>
                    </a:blip>
                    <a:srcRect l="26420"/>
                    <a:stretch/>
                  </pic:blipFill>
                  <pic:spPr bwMode="auto">
                    <a:xfrm>
                      <a:off x="0" y="0"/>
                      <a:ext cx="2439670" cy="2186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3D40" w:rsidRPr="00FA76D4">
        <w:rPr>
          <w:rFonts w:ascii="Tw Cen MT" w:hAnsi="Tw Cen MT"/>
        </w:rPr>
        <w:t xml:space="preserve">The school has </w:t>
      </w:r>
      <w:r w:rsidR="004D64C5">
        <w:rPr>
          <w:rFonts w:ascii="Tw Cen MT" w:hAnsi="Tw Cen MT"/>
        </w:rPr>
        <w:t>a C</w:t>
      </w:r>
      <w:r w:rsidR="001E5BAA">
        <w:rPr>
          <w:rFonts w:ascii="Tw Cen MT" w:hAnsi="Tw Cen MT"/>
        </w:rPr>
        <w:t>haplain</w:t>
      </w:r>
      <w:r w:rsidR="006F3D40" w:rsidRPr="00FA76D4">
        <w:rPr>
          <w:rFonts w:ascii="Tw Cen MT" w:hAnsi="Tw Cen MT"/>
        </w:rPr>
        <w:t xml:space="preserve"> to provide students with additional pastoral care and support outside class. Chaplains provide mentoring and emotional support when required and play a valuable role in assisting students who may feel troubled by </w:t>
      </w:r>
      <w:r w:rsidR="004D64C5">
        <w:rPr>
          <w:rFonts w:ascii="Tw Cen MT" w:hAnsi="Tw Cen MT"/>
        </w:rPr>
        <w:t>their</w:t>
      </w:r>
      <w:r w:rsidR="006F3D40" w:rsidRPr="00FA76D4">
        <w:rPr>
          <w:rFonts w:ascii="Tw Cen MT" w:hAnsi="Tw Cen MT"/>
        </w:rPr>
        <w:t xml:space="preserve"> </w:t>
      </w:r>
      <w:r w:rsidR="0040502F">
        <w:rPr>
          <w:rFonts w:ascii="Tw Cen MT" w:hAnsi="Tw Cen MT"/>
        </w:rPr>
        <w:br w:type="column"/>
      </w:r>
      <w:r w:rsidR="006F3D40" w:rsidRPr="00FA76D4">
        <w:rPr>
          <w:rFonts w:ascii="Tw Cen MT" w:hAnsi="Tw Cen MT"/>
        </w:rPr>
        <w:lastRenderedPageBreak/>
        <w:t>transition to secondary schooling</w:t>
      </w:r>
      <w:r w:rsidR="004D64C5">
        <w:rPr>
          <w:rFonts w:ascii="Tw Cen MT" w:hAnsi="Tw Cen MT"/>
        </w:rPr>
        <w:t>, or just want a friendly person to chat with</w:t>
      </w:r>
      <w:r w:rsidR="006F3D40" w:rsidRPr="00FA76D4">
        <w:rPr>
          <w:rFonts w:ascii="Tw Cen MT" w:hAnsi="Tw Cen MT"/>
        </w:rPr>
        <w:t xml:space="preserve">. </w:t>
      </w:r>
    </w:p>
    <w:p w:rsidR="004F7005" w:rsidRDefault="004F7005" w:rsidP="00FA76D4">
      <w:pPr>
        <w:rPr>
          <w:rFonts w:ascii="Tw Cen MT" w:hAnsi="Tw Cen MT"/>
        </w:rPr>
      </w:pPr>
    </w:p>
    <w:p w:rsidR="00FA76D4" w:rsidRPr="00FA76D4" w:rsidRDefault="004D64C5" w:rsidP="00FA76D4">
      <w:pPr>
        <w:rPr>
          <w:rFonts w:ascii="Tw Cen MT" w:hAnsi="Tw Cen MT"/>
        </w:rPr>
      </w:pPr>
      <w:r>
        <w:rPr>
          <w:rFonts w:ascii="Tw Cen MT" w:hAnsi="Tw Cen MT"/>
        </w:rPr>
        <w:t>Our school also has a P</w:t>
      </w:r>
      <w:r w:rsidR="006F3D40" w:rsidRPr="00FA76D4">
        <w:rPr>
          <w:rFonts w:ascii="Tw Cen MT" w:hAnsi="Tw Cen MT"/>
        </w:rPr>
        <w:t xml:space="preserve">sychologist who is available to talk to students and to offer counselling and advice at times when a student may need extra support. If </w:t>
      </w:r>
      <w:r>
        <w:rPr>
          <w:rFonts w:ascii="Tw Cen MT" w:hAnsi="Tw Cen MT"/>
        </w:rPr>
        <w:t>your child</w:t>
      </w:r>
      <w:r w:rsidR="006F3D40" w:rsidRPr="00FA76D4">
        <w:rPr>
          <w:rFonts w:ascii="Tw Cen MT" w:hAnsi="Tw Cen MT"/>
        </w:rPr>
        <w:t xml:space="preserve"> feel</w:t>
      </w:r>
      <w:r>
        <w:rPr>
          <w:rFonts w:ascii="Tw Cen MT" w:hAnsi="Tw Cen MT"/>
        </w:rPr>
        <w:t>s</w:t>
      </w:r>
      <w:r w:rsidR="006F3D40" w:rsidRPr="00FA76D4">
        <w:rPr>
          <w:rFonts w:ascii="Tw Cen MT" w:hAnsi="Tw Cen MT"/>
        </w:rPr>
        <w:t xml:space="preserve"> that they need emotional support or they wish to discuss personal matters that are troubling them they can self-refer or have parental referral to the school psychologist. Indigenous students have support from </w:t>
      </w:r>
      <w:r w:rsidR="00F1765F">
        <w:rPr>
          <w:rFonts w:ascii="Tw Cen MT" w:hAnsi="Tw Cen MT"/>
        </w:rPr>
        <w:t xml:space="preserve">the </w:t>
      </w:r>
      <w:r w:rsidR="006F3D40" w:rsidRPr="00FA76D4">
        <w:rPr>
          <w:rFonts w:ascii="Tw Cen MT" w:hAnsi="Tw Cen MT"/>
        </w:rPr>
        <w:t>Aboriginal and Islander Education Officer</w:t>
      </w:r>
      <w:r w:rsidR="00F1765F">
        <w:rPr>
          <w:rFonts w:ascii="Tw Cen MT" w:hAnsi="Tw Cen MT"/>
        </w:rPr>
        <w:t>, who closely monitors the progress of these students.</w:t>
      </w:r>
      <w:r w:rsidR="006F3D40" w:rsidRPr="00FA76D4">
        <w:rPr>
          <w:rFonts w:ascii="Tw Cen MT" w:hAnsi="Tw Cen MT"/>
        </w:rPr>
        <w:t xml:space="preserve"> The school has a </w:t>
      </w:r>
      <w:r>
        <w:rPr>
          <w:rFonts w:ascii="Tw Cen MT" w:hAnsi="Tw Cen MT"/>
        </w:rPr>
        <w:t>Medical C</w:t>
      </w:r>
      <w:r w:rsidR="006F3D40" w:rsidRPr="00FA76D4">
        <w:rPr>
          <w:rFonts w:ascii="Tw Cen MT" w:hAnsi="Tw Cen MT"/>
        </w:rPr>
        <w:t xml:space="preserve">entre as well as additional staff in the Student Services </w:t>
      </w:r>
      <w:proofErr w:type="spellStart"/>
      <w:r w:rsidR="006F3D40" w:rsidRPr="00FA76D4">
        <w:rPr>
          <w:rFonts w:ascii="Tw Cen MT" w:hAnsi="Tw Cen MT"/>
        </w:rPr>
        <w:t>centre</w:t>
      </w:r>
      <w:proofErr w:type="spellEnd"/>
      <w:r w:rsidR="006F3D40" w:rsidRPr="00FA76D4">
        <w:rPr>
          <w:rFonts w:ascii="Tw Cen MT" w:hAnsi="Tw Cen MT"/>
        </w:rPr>
        <w:t xml:space="preserve"> to provide assistance and advice. </w:t>
      </w:r>
    </w:p>
    <w:p w:rsidR="00FA76D4" w:rsidRPr="00FA76D4" w:rsidRDefault="00FA76D4" w:rsidP="00FA76D4">
      <w:pPr>
        <w:rPr>
          <w:rFonts w:ascii="Tw Cen MT" w:hAnsi="Tw Cen MT"/>
        </w:rPr>
      </w:pPr>
    </w:p>
    <w:p w:rsidR="004F6FD4" w:rsidRDefault="00FA76D4" w:rsidP="00FA76D4">
      <w:pPr>
        <w:rPr>
          <w:rFonts w:cs="Exo"/>
          <w:sz w:val="18"/>
          <w:szCs w:val="18"/>
        </w:rPr>
      </w:pPr>
      <w:r w:rsidRPr="00FA76D4">
        <w:rPr>
          <w:rFonts w:ascii="Tw Cen MT" w:hAnsi="Tw Cen MT"/>
        </w:rPr>
        <w:t>Thornlie Senior</w:t>
      </w:r>
      <w:r w:rsidR="006F3D40" w:rsidRPr="00FA76D4">
        <w:rPr>
          <w:rFonts w:ascii="Tw Cen MT" w:hAnsi="Tw Cen MT"/>
        </w:rPr>
        <w:t xml:space="preserve"> High School has a zero tolerance policy for bullying. If at any time </w:t>
      </w:r>
      <w:r w:rsidR="004D64C5">
        <w:rPr>
          <w:rFonts w:ascii="Tw Cen MT" w:hAnsi="Tw Cen MT"/>
        </w:rPr>
        <w:t>your child</w:t>
      </w:r>
      <w:r w:rsidR="006F3D40" w:rsidRPr="00FA76D4">
        <w:rPr>
          <w:rFonts w:ascii="Tw Cen MT" w:hAnsi="Tw Cen MT"/>
        </w:rPr>
        <w:t xml:space="preserve"> feels intimidated </w:t>
      </w:r>
      <w:r w:rsidR="004D64C5">
        <w:rPr>
          <w:rFonts w:ascii="Tw Cen MT" w:hAnsi="Tw Cen MT"/>
        </w:rPr>
        <w:t>they are</w:t>
      </w:r>
      <w:r w:rsidR="006F3D40" w:rsidRPr="00FA76D4">
        <w:rPr>
          <w:rFonts w:ascii="Tw Cen MT" w:hAnsi="Tw Cen MT"/>
        </w:rPr>
        <w:t xml:space="preserve"> encouraged to discuss the matter with the class teacher, or </w:t>
      </w:r>
      <w:proofErr w:type="gramStart"/>
      <w:r w:rsidR="004F6FD4">
        <w:rPr>
          <w:rFonts w:ascii="Tw Cen MT" w:hAnsi="Tw Cen MT"/>
        </w:rPr>
        <w:t xml:space="preserve">Homeroom </w:t>
      </w:r>
      <w:r w:rsidR="006F3D40" w:rsidRPr="00FA76D4">
        <w:rPr>
          <w:rFonts w:ascii="Tw Cen MT" w:hAnsi="Tw Cen MT"/>
        </w:rPr>
        <w:t xml:space="preserve"> teacher</w:t>
      </w:r>
      <w:proofErr w:type="gramEnd"/>
      <w:r w:rsidR="006F3D40" w:rsidRPr="00FA76D4">
        <w:rPr>
          <w:rFonts w:ascii="Tw Cen MT" w:hAnsi="Tw Cen MT"/>
        </w:rPr>
        <w:t>, or Year Coordinator, or any of the student services staff. Our school support</w:t>
      </w:r>
      <w:r w:rsidR="004D64C5">
        <w:rPr>
          <w:rFonts w:ascii="Tw Cen MT" w:hAnsi="Tw Cen MT"/>
        </w:rPr>
        <w:t>s all</w:t>
      </w:r>
      <w:r w:rsidR="006F3D40" w:rsidRPr="00FA76D4">
        <w:rPr>
          <w:rFonts w:ascii="Tw Cen MT" w:hAnsi="Tw Cen MT"/>
        </w:rPr>
        <w:t xml:space="preserve"> students and provide</w:t>
      </w:r>
      <w:r w:rsidR="004D64C5">
        <w:rPr>
          <w:rFonts w:ascii="Tw Cen MT" w:hAnsi="Tw Cen MT"/>
        </w:rPr>
        <w:t>s</w:t>
      </w:r>
      <w:r w:rsidR="006F3D40" w:rsidRPr="00FA76D4">
        <w:rPr>
          <w:rFonts w:ascii="Tw Cen MT" w:hAnsi="Tw Cen MT"/>
        </w:rPr>
        <w:t xml:space="preserve"> additional </w:t>
      </w:r>
      <w:r w:rsidR="00F1765F">
        <w:rPr>
          <w:rFonts w:ascii="Tw Cen MT" w:hAnsi="Tw Cen MT"/>
        </w:rPr>
        <w:t>assistance through the Chaplain and School P</w:t>
      </w:r>
      <w:r w:rsidR="006F3D40" w:rsidRPr="00FA76D4">
        <w:rPr>
          <w:rFonts w:ascii="Tw Cen MT" w:hAnsi="Tw Cen MT"/>
        </w:rPr>
        <w:t>sychologist if needed to resolve a bullying situation.</w:t>
      </w:r>
      <w:r w:rsidR="006F3D40">
        <w:rPr>
          <w:rFonts w:cs="Exo"/>
          <w:sz w:val="18"/>
          <w:szCs w:val="18"/>
        </w:rPr>
        <w:t xml:space="preserve"> </w:t>
      </w:r>
    </w:p>
    <w:p w:rsidR="004D64C5" w:rsidRDefault="004D64C5" w:rsidP="00FA76D4">
      <w:pPr>
        <w:rPr>
          <w:rFonts w:cs="Exo"/>
          <w:sz w:val="18"/>
          <w:szCs w:val="18"/>
        </w:rPr>
      </w:pPr>
    </w:p>
    <w:p w:rsidR="001E5BAA" w:rsidRDefault="001E5BAA" w:rsidP="00FA76D4">
      <w:pPr>
        <w:rPr>
          <w:rFonts w:cs="Exo"/>
          <w:sz w:val="18"/>
          <w:szCs w:val="18"/>
        </w:rPr>
        <w:sectPr w:rsidR="001E5BAA" w:rsidSect="001E5BAA">
          <w:type w:val="continuous"/>
          <w:pgSz w:w="11906" w:h="16838"/>
          <w:pgMar w:top="720" w:right="720" w:bottom="284" w:left="720" w:header="709" w:footer="402" w:gutter="0"/>
          <w:cols w:num="3" w:space="708"/>
          <w:titlePg/>
          <w:docGrid w:linePitch="360"/>
        </w:sectPr>
      </w:pPr>
    </w:p>
    <w:p w:rsidR="004F6FD4" w:rsidRDefault="004F6FD4" w:rsidP="00FA76D4">
      <w:pPr>
        <w:rPr>
          <w:rFonts w:cs="Exo"/>
          <w:sz w:val="18"/>
          <w:szCs w:val="18"/>
        </w:rPr>
      </w:pPr>
    </w:p>
    <w:p w:rsidR="00F1765F" w:rsidRDefault="00F1765F">
      <w:pPr>
        <w:rPr>
          <w:rFonts w:ascii="Berlin Sans FB" w:hAnsi="Berlin Sans FB"/>
          <w:color w:val="1F497D" w:themeColor="text2"/>
          <w:sz w:val="40"/>
          <w:szCs w:val="40"/>
        </w:rPr>
      </w:pPr>
      <w:r>
        <w:rPr>
          <w:rFonts w:ascii="Berlin Sans FB" w:eastAsiaTheme="minorHAnsi" w:hAnsi="Berlin Sans FB"/>
          <w:noProof/>
          <w:sz w:val="40"/>
          <w:szCs w:val="40"/>
          <w:lang w:val="en-AU" w:eastAsia="en-AU"/>
        </w:rPr>
        <w:drawing>
          <wp:anchor distT="0" distB="0" distL="114300" distR="114300" simplePos="0" relativeHeight="251729920" behindDoc="0" locked="0" layoutInCell="1" allowOverlap="1" wp14:anchorId="5A607717" wp14:editId="41C593EF">
            <wp:simplePos x="0" y="0"/>
            <wp:positionH relativeFrom="column">
              <wp:posOffset>2812049</wp:posOffset>
            </wp:positionH>
            <wp:positionV relativeFrom="paragraph">
              <wp:posOffset>170393</wp:posOffset>
            </wp:positionV>
            <wp:extent cx="1767607" cy="2046083"/>
            <wp:effectExtent l="0" t="0" r="4445" b="0"/>
            <wp:wrapNone/>
            <wp:docPr id="37" name="Picture 37" descr="V:\Photos\2017\Parent Night Presentation\outdoor ed\IMG_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Photos\2017\Parent Night Presentation\outdoor ed\IMG_205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3479" r="11739"/>
                    <a:stretch/>
                  </pic:blipFill>
                  <pic:spPr bwMode="auto">
                    <a:xfrm>
                      <a:off x="0" y="0"/>
                      <a:ext cx="1769058" cy="20477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Exo"/>
          <w:noProof/>
          <w:sz w:val="18"/>
          <w:szCs w:val="18"/>
          <w:lang w:val="en-AU" w:eastAsia="en-AU"/>
        </w:rPr>
        <w:drawing>
          <wp:anchor distT="0" distB="0" distL="114300" distR="114300" simplePos="0" relativeHeight="251728896" behindDoc="0" locked="0" layoutInCell="1" allowOverlap="1" wp14:anchorId="17B41104" wp14:editId="71FD71D5">
            <wp:simplePos x="0" y="0"/>
            <wp:positionH relativeFrom="column">
              <wp:posOffset>512470</wp:posOffset>
            </wp:positionH>
            <wp:positionV relativeFrom="paragraph">
              <wp:posOffset>170394</wp:posOffset>
            </wp:positionV>
            <wp:extent cx="2302580" cy="2046083"/>
            <wp:effectExtent l="0" t="0" r="2540" b="0"/>
            <wp:wrapNone/>
            <wp:docPr id="35" name="Picture 35" descr="V:\Photos\2018\Music Lunch Concert Sm1 Edited\P406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Photos\2018\Music Lunch Concert Sm1 Edited\P4060018.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15341"/>
                    <a:stretch/>
                  </pic:blipFill>
                  <pic:spPr bwMode="auto">
                    <a:xfrm>
                      <a:off x="0" y="0"/>
                      <a:ext cx="2300890" cy="20445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Exo"/>
          <w:noProof/>
          <w:sz w:val="18"/>
          <w:szCs w:val="18"/>
          <w:lang w:val="en-AU" w:eastAsia="en-AU"/>
        </w:rPr>
        <w:drawing>
          <wp:anchor distT="0" distB="0" distL="114300" distR="114300" simplePos="0" relativeHeight="251727872" behindDoc="0" locked="0" layoutInCell="1" allowOverlap="1" wp14:anchorId="2304FF1A" wp14:editId="11BB52B4">
            <wp:simplePos x="0" y="0"/>
            <wp:positionH relativeFrom="column">
              <wp:posOffset>-2194560</wp:posOffset>
            </wp:positionH>
            <wp:positionV relativeFrom="paragraph">
              <wp:posOffset>170180</wp:posOffset>
            </wp:positionV>
            <wp:extent cx="2708910" cy="2045970"/>
            <wp:effectExtent l="0" t="0" r="0" b="0"/>
            <wp:wrapNone/>
            <wp:docPr id="36" name="Picture 36" descr="V:\Photos\2018\Rugby 2018\Year 7\Carnival 1\Year 7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Photos\2018\Rugby 2018\Year 7\Carnival 1\Year 7 #2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8910" cy="2045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color w:val="1F497D" w:themeColor="text2"/>
          <w:sz w:val="40"/>
          <w:szCs w:val="40"/>
        </w:rPr>
        <w:br w:type="page"/>
      </w:r>
    </w:p>
    <w:p w:rsidR="00A11C70" w:rsidRPr="00550ABC" w:rsidRDefault="00A11C70" w:rsidP="00A11C70">
      <w:pPr>
        <w:rPr>
          <w:rFonts w:ascii="Berlin Sans FB" w:hAnsi="Berlin Sans FB"/>
          <w:color w:val="1F497D" w:themeColor="text2"/>
          <w:sz w:val="40"/>
          <w:szCs w:val="40"/>
        </w:rPr>
      </w:pPr>
      <w:r w:rsidRPr="00550ABC">
        <w:rPr>
          <w:rFonts w:ascii="Berlin Sans FB" w:hAnsi="Berlin Sans FB"/>
          <w:color w:val="1F497D" w:themeColor="text2"/>
          <w:sz w:val="40"/>
          <w:szCs w:val="40"/>
        </w:rPr>
        <w:lastRenderedPageBreak/>
        <w:t xml:space="preserve">TECHNOLOGY ACCESS FOR EACH STUDENT </w:t>
      </w:r>
    </w:p>
    <w:p w:rsidR="004E3327" w:rsidRDefault="004E3327" w:rsidP="00A11C70">
      <w:pPr>
        <w:rPr>
          <w:rFonts w:ascii="Tw Cen MT" w:hAnsi="Tw Cen MT"/>
        </w:rPr>
      </w:pPr>
    </w:p>
    <w:p w:rsidR="00A11C70" w:rsidRPr="00A11C70" w:rsidRDefault="004E3327" w:rsidP="00A11C70">
      <w:pPr>
        <w:rPr>
          <w:rFonts w:ascii="Tw Cen MT" w:hAnsi="Tw Cen MT"/>
        </w:rPr>
      </w:pPr>
      <w:r>
        <w:rPr>
          <w:rFonts w:ascii="Tw Cen MT" w:hAnsi="Tw Cen MT"/>
          <w:noProof/>
          <w:lang w:val="en-AU" w:eastAsia="en-AU"/>
        </w:rPr>
        <w:drawing>
          <wp:anchor distT="0" distB="0" distL="114300" distR="114300" simplePos="0" relativeHeight="251704320" behindDoc="1" locked="0" layoutInCell="1" allowOverlap="1" wp14:anchorId="75DC01E8" wp14:editId="14422250">
            <wp:simplePos x="0" y="0"/>
            <wp:positionH relativeFrom="column">
              <wp:posOffset>-130175</wp:posOffset>
            </wp:positionH>
            <wp:positionV relativeFrom="paragraph">
              <wp:posOffset>24765</wp:posOffset>
            </wp:positionV>
            <wp:extent cx="3119755" cy="2292350"/>
            <wp:effectExtent l="38100" t="38100" r="99695" b="88900"/>
            <wp:wrapTight wrapText="bothSides">
              <wp:wrapPolygon edited="0">
                <wp:start x="0" y="-359"/>
                <wp:lineTo x="-264" y="-180"/>
                <wp:lineTo x="-264" y="21720"/>
                <wp:lineTo x="0" y="22258"/>
                <wp:lineTo x="21895" y="22258"/>
                <wp:lineTo x="22158" y="20104"/>
                <wp:lineTo x="22158" y="2693"/>
                <wp:lineTo x="21895" y="0"/>
                <wp:lineTo x="21895" y="-359"/>
                <wp:lineTo x="0" y="-359"/>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2605.jpg"/>
                    <pic:cNvPicPr/>
                  </pic:nvPicPr>
                  <pic:blipFill rotWithShape="1">
                    <a:blip r:embed="rId19" cstate="print">
                      <a:extLst>
                        <a:ext uri="{28A0092B-C50C-407E-A947-70E740481C1C}">
                          <a14:useLocalDpi xmlns:a14="http://schemas.microsoft.com/office/drawing/2010/main" val="0"/>
                        </a:ext>
                      </a:extLst>
                    </a:blip>
                    <a:srcRect l="11065"/>
                    <a:stretch/>
                  </pic:blipFill>
                  <pic:spPr bwMode="auto">
                    <a:xfrm>
                      <a:off x="0" y="0"/>
                      <a:ext cx="3119755" cy="2292350"/>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1C70" w:rsidRPr="00A11C70">
        <w:rPr>
          <w:rFonts w:ascii="Tw Cen MT" w:hAnsi="Tw Cen MT"/>
        </w:rPr>
        <w:t xml:space="preserve">Students in Year 7 are provided access to the school’s computer network. An extensive range of appropriate software is installed in computer rooms, enabling students to use technology for the creation of course assessments and online research for lesson activities. </w:t>
      </w:r>
    </w:p>
    <w:p w:rsidR="00A11C70" w:rsidRDefault="00A11C70" w:rsidP="00A11C70">
      <w:pPr>
        <w:rPr>
          <w:rFonts w:ascii="Tw Cen MT" w:hAnsi="Tw Cen MT"/>
        </w:rPr>
      </w:pPr>
    </w:p>
    <w:p w:rsidR="00A11C70" w:rsidRDefault="00A11C70" w:rsidP="00A11C70">
      <w:pPr>
        <w:rPr>
          <w:rFonts w:ascii="Tw Cen MT" w:hAnsi="Tw Cen MT"/>
        </w:rPr>
      </w:pPr>
      <w:r w:rsidRPr="00A11C70">
        <w:rPr>
          <w:rFonts w:ascii="Tw Cen MT" w:hAnsi="Tw Cen MT"/>
        </w:rPr>
        <w:t xml:space="preserve">A wireless network covers all areas of the school and provides access via the school’s intranet to curriculum resources and course activities, in addition to access when required to online internet learning resources. </w:t>
      </w:r>
    </w:p>
    <w:p w:rsidR="00A11C70" w:rsidRPr="00A11C70" w:rsidRDefault="00A11C70" w:rsidP="00A11C70">
      <w:pPr>
        <w:rPr>
          <w:rFonts w:ascii="Tw Cen MT" w:hAnsi="Tw Cen MT"/>
        </w:rPr>
      </w:pPr>
    </w:p>
    <w:p w:rsidR="00A11C70" w:rsidRPr="00550ABC" w:rsidRDefault="00A11C70" w:rsidP="00A11C70">
      <w:pPr>
        <w:rPr>
          <w:rFonts w:ascii="Tw Cen MT" w:hAnsi="Tw Cen MT"/>
        </w:rPr>
      </w:pPr>
      <w:r w:rsidRPr="00A11C70">
        <w:rPr>
          <w:rFonts w:ascii="Tw Cen MT" w:hAnsi="Tw Cen MT"/>
        </w:rPr>
        <w:t xml:space="preserve">The school provides access to a wide range of technology in all learning areas, including digital cameras, 3D printers, </w:t>
      </w:r>
      <w:r>
        <w:rPr>
          <w:rFonts w:ascii="Tw Cen MT" w:hAnsi="Tw Cen MT"/>
        </w:rPr>
        <w:t>iPads</w:t>
      </w:r>
      <w:r w:rsidRPr="00A11C70">
        <w:rPr>
          <w:rFonts w:ascii="Tw Cen MT" w:hAnsi="Tw Cen MT"/>
        </w:rPr>
        <w:t xml:space="preserve">, </w:t>
      </w:r>
      <w:r>
        <w:rPr>
          <w:rFonts w:ascii="Tw Cen MT" w:hAnsi="Tw Cen MT"/>
        </w:rPr>
        <w:t xml:space="preserve">and </w:t>
      </w:r>
      <w:r w:rsidRPr="00A11C70">
        <w:rPr>
          <w:rFonts w:ascii="Tw Cen MT" w:hAnsi="Tw Cen MT"/>
        </w:rPr>
        <w:t>computer</w:t>
      </w:r>
      <w:r>
        <w:rPr>
          <w:rFonts w:ascii="Tw Cen MT" w:hAnsi="Tw Cen MT"/>
        </w:rPr>
        <w:t xml:space="preserve">s as well as </w:t>
      </w:r>
      <w:proofErr w:type="spellStart"/>
      <w:r>
        <w:rPr>
          <w:rFonts w:ascii="Tw Cen MT" w:hAnsi="Tw Cen MT"/>
        </w:rPr>
        <w:t>SmartBoards</w:t>
      </w:r>
      <w:proofErr w:type="spellEnd"/>
      <w:r>
        <w:rPr>
          <w:rFonts w:ascii="Tw Cen MT" w:hAnsi="Tw Cen MT"/>
        </w:rPr>
        <w:t xml:space="preserve"> in every classroom</w:t>
      </w:r>
      <w:r w:rsidRPr="00A11C70">
        <w:rPr>
          <w:rFonts w:ascii="Tw Cen MT" w:hAnsi="Tw Cen MT"/>
        </w:rPr>
        <w:t xml:space="preserve">. </w:t>
      </w:r>
    </w:p>
    <w:p w:rsidR="00550ABC" w:rsidRPr="00550ABC" w:rsidRDefault="00550ABC" w:rsidP="00A11C70">
      <w:pPr>
        <w:rPr>
          <w:rFonts w:ascii="Berlin Sans FB" w:hAnsi="Berlin Sans FB"/>
        </w:rPr>
      </w:pPr>
    </w:p>
    <w:p w:rsidR="00A11C70" w:rsidRPr="00550ABC" w:rsidRDefault="000A287B" w:rsidP="00A11C70">
      <w:pPr>
        <w:rPr>
          <w:rFonts w:ascii="Berlin Sans FB" w:hAnsi="Berlin Sans FB"/>
          <w:color w:val="1F497D" w:themeColor="text2"/>
          <w:sz w:val="40"/>
          <w:szCs w:val="40"/>
        </w:rPr>
      </w:pPr>
      <w:r w:rsidRPr="00550ABC">
        <w:rPr>
          <w:rFonts w:ascii="Berlin Sans FB" w:hAnsi="Berlin Sans FB"/>
          <w:color w:val="1F497D" w:themeColor="text2"/>
          <w:sz w:val="40"/>
          <w:szCs w:val="40"/>
        </w:rPr>
        <w:t>CO</w:t>
      </w:r>
      <w:r w:rsidRPr="00964780">
        <w:rPr>
          <w:rFonts w:ascii="Berlin Sans FB" w:hAnsi="Berlin Sans FB"/>
          <w:color w:val="244061" w:themeColor="accent1" w:themeShade="80"/>
          <w:sz w:val="40"/>
          <w:szCs w:val="40"/>
        </w:rPr>
        <w:t>M</w:t>
      </w:r>
      <w:r w:rsidRPr="00550ABC">
        <w:rPr>
          <w:rFonts w:ascii="Berlin Sans FB" w:hAnsi="Berlin Sans FB"/>
          <w:color w:val="1F497D" w:themeColor="text2"/>
          <w:sz w:val="40"/>
          <w:szCs w:val="40"/>
        </w:rPr>
        <w:t>MUNITY</w:t>
      </w:r>
      <w:r w:rsidR="00A11C70" w:rsidRPr="00550ABC">
        <w:rPr>
          <w:rFonts w:ascii="Berlin Sans FB" w:hAnsi="Berlin Sans FB"/>
          <w:color w:val="1F497D" w:themeColor="text2"/>
          <w:sz w:val="40"/>
          <w:szCs w:val="40"/>
        </w:rPr>
        <w:t xml:space="preserve">-BASED LEARNING </w:t>
      </w:r>
    </w:p>
    <w:p w:rsidR="000A287B" w:rsidRDefault="00A11C70" w:rsidP="000A287B">
      <w:pPr>
        <w:rPr>
          <w:rFonts w:ascii="Tw Cen MT" w:hAnsi="Tw Cen MT"/>
        </w:rPr>
      </w:pPr>
      <w:r w:rsidRPr="00A11C70">
        <w:rPr>
          <w:rFonts w:ascii="Tw Cen MT" w:hAnsi="Tw Cen MT"/>
        </w:rPr>
        <w:t>One of the big</w:t>
      </w:r>
      <w:r w:rsidR="004E3327">
        <w:rPr>
          <w:rFonts w:ascii="Tw Cen MT" w:hAnsi="Tw Cen MT"/>
        </w:rPr>
        <w:t xml:space="preserve">gest challenges faced by Year 7 students as they move into high school from primary school is that they do not </w:t>
      </w:r>
      <w:r w:rsidRPr="00A11C70">
        <w:rPr>
          <w:rFonts w:ascii="Tw Cen MT" w:hAnsi="Tw Cen MT"/>
        </w:rPr>
        <w:t>have a ‘home</w:t>
      </w:r>
      <w:r w:rsidR="000A287B">
        <w:rPr>
          <w:rFonts w:ascii="Tw Cen MT" w:hAnsi="Tw Cen MT"/>
        </w:rPr>
        <w:t xml:space="preserve"> base</w:t>
      </w:r>
      <w:r w:rsidRPr="00A11C70">
        <w:rPr>
          <w:rFonts w:ascii="Tw Cen MT" w:hAnsi="Tw Cen MT"/>
        </w:rPr>
        <w:t xml:space="preserve">’ </w:t>
      </w:r>
      <w:r w:rsidR="000A287B">
        <w:rPr>
          <w:rFonts w:ascii="Tw Cen MT" w:hAnsi="Tw Cen MT"/>
        </w:rPr>
        <w:t xml:space="preserve">for lessons and are taught by several different teachers all across the school, fortunately this </w:t>
      </w:r>
      <w:r w:rsidR="004E3327">
        <w:rPr>
          <w:rFonts w:ascii="Tw Cen MT" w:hAnsi="Tw Cen MT"/>
        </w:rPr>
        <w:t>will</w:t>
      </w:r>
      <w:r w:rsidR="000A287B">
        <w:rPr>
          <w:rFonts w:ascii="Tw Cen MT" w:hAnsi="Tw Cen MT"/>
        </w:rPr>
        <w:t xml:space="preserve"> not </w:t>
      </w:r>
      <w:r w:rsidR="004E3327">
        <w:rPr>
          <w:rFonts w:ascii="Tw Cen MT" w:hAnsi="Tw Cen MT"/>
        </w:rPr>
        <w:t xml:space="preserve">be </w:t>
      </w:r>
      <w:r w:rsidR="000A287B">
        <w:rPr>
          <w:rFonts w:ascii="Tw Cen MT" w:hAnsi="Tw Cen MT"/>
        </w:rPr>
        <w:t xml:space="preserve">the case for your child at Thornlie, they are based in one building for the vast </w:t>
      </w:r>
      <w:r w:rsidR="00550ABC">
        <w:rPr>
          <w:rFonts w:ascii="Tw Cen MT" w:hAnsi="Tw Cen MT"/>
        </w:rPr>
        <w:t>majority of their school week.</w:t>
      </w:r>
    </w:p>
    <w:p w:rsidR="000A287B" w:rsidRDefault="000A287B" w:rsidP="000A287B">
      <w:pPr>
        <w:rPr>
          <w:rFonts w:ascii="Tw Cen MT" w:hAnsi="Tw Cen MT"/>
        </w:rPr>
      </w:pPr>
    </w:p>
    <w:p w:rsidR="000A287B" w:rsidRDefault="00550ABC" w:rsidP="00A11C70">
      <w:pPr>
        <w:rPr>
          <w:rFonts w:ascii="Tw Cen MT" w:hAnsi="Tw Cen MT"/>
        </w:rPr>
      </w:pPr>
      <w:r>
        <w:rPr>
          <w:rFonts w:ascii="Tw Cen MT" w:hAnsi="Tw Cen MT"/>
          <w:noProof/>
          <w:lang w:val="en-AU" w:eastAsia="en-AU"/>
        </w:rPr>
        <w:drawing>
          <wp:anchor distT="0" distB="0" distL="114300" distR="114300" simplePos="0" relativeHeight="251705344" behindDoc="1" locked="0" layoutInCell="1" allowOverlap="1" wp14:anchorId="6874F788" wp14:editId="6A48FC50">
            <wp:simplePos x="0" y="0"/>
            <wp:positionH relativeFrom="column">
              <wp:posOffset>3354705</wp:posOffset>
            </wp:positionH>
            <wp:positionV relativeFrom="paragraph">
              <wp:posOffset>635</wp:posOffset>
            </wp:positionV>
            <wp:extent cx="3383280" cy="2255520"/>
            <wp:effectExtent l="0" t="0" r="7620" b="0"/>
            <wp:wrapTight wrapText="bothSides">
              <wp:wrapPolygon edited="0">
                <wp:start x="0" y="0"/>
                <wp:lineTo x="0" y="21345"/>
                <wp:lineTo x="21527" y="21345"/>
                <wp:lineTo x="21527" y="0"/>
                <wp:lineTo x="0" y="0"/>
              </wp:wrapPolygon>
            </wp:wrapTight>
            <wp:docPr id="39" name="Picture 39" descr="C:\Users\e4018060\AppData\Local\Microsoft\Windows\Temporary Internet Files\Content.IE5\4YF39HVZ\_MG_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4018060\AppData\Local\Microsoft\Windows\Temporary Internet Files\Content.IE5\4YF39HVZ\_MG_265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83280" cy="2255520"/>
                    </a:xfrm>
                    <a:prstGeom prst="rect">
                      <a:avLst/>
                    </a:prstGeom>
                    <a:noFill/>
                    <a:ln>
                      <a:noFill/>
                    </a:ln>
                  </pic:spPr>
                </pic:pic>
              </a:graphicData>
            </a:graphic>
            <wp14:sizeRelH relativeFrom="page">
              <wp14:pctWidth>0</wp14:pctWidth>
            </wp14:sizeRelH>
            <wp14:sizeRelV relativeFrom="page">
              <wp14:pctHeight>0</wp14:pctHeight>
            </wp14:sizeRelV>
          </wp:anchor>
        </w:drawing>
      </w:r>
      <w:r w:rsidR="000A287B">
        <w:rPr>
          <w:rFonts w:ascii="Tw Cen MT" w:hAnsi="Tw Cen MT"/>
        </w:rPr>
        <w:t>W</w:t>
      </w:r>
      <w:r w:rsidR="000A287B" w:rsidRPr="00A942EB">
        <w:rPr>
          <w:rFonts w:ascii="Tw Cen MT" w:hAnsi="Tw Cen MT"/>
        </w:rPr>
        <w:t>e have developed a ‘</w:t>
      </w:r>
      <w:r w:rsidR="004E3327">
        <w:rPr>
          <w:rFonts w:ascii="Tw Cen MT" w:hAnsi="Tw Cen MT"/>
        </w:rPr>
        <w:t xml:space="preserve">Year 7 </w:t>
      </w:r>
      <w:r w:rsidR="000A287B" w:rsidRPr="00A942EB">
        <w:rPr>
          <w:rFonts w:ascii="Tw Cen MT" w:hAnsi="Tw Cen MT"/>
        </w:rPr>
        <w:t xml:space="preserve">Community Model’ which is tailored to suit the developmental needs of your child. Our four core subject areas- </w:t>
      </w:r>
      <w:proofErr w:type="spellStart"/>
      <w:r w:rsidR="000A287B" w:rsidRPr="00A942EB">
        <w:rPr>
          <w:rFonts w:ascii="Tw Cen MT" w:hAnsi="Tw Cen MT"/>
        </w:rPr>
        <w:t>Maths</w:t>
      </w:r>
      <w:proofErr w:type="spellEnd"/>
      <w:r w:rsidR="000A287B" w:rsidRPr="00A942EB">
        <w:rPr>
          <w:rFonts w:ascii="Tw Cen MT" w:hAnsi="Tw Cen MT"/>
        </w:rPr>
        <w:t xml:space="preserve"> and Science, English and HASS – are taught in a cross-curricular fashion to seamlessly transition students from primary into high school. Our students also benefit from having just two teachers from our Year Seven team, presenting their four core subjects.</w:t>
      </w:r>
    </w:p>
    <w:p w:rsidR="000A287B" w:rsidRDefault="000A287B" w:rsidP="00A11C70">
      <w:pPr>
        <w:rPr>
          <w:rFonts w:ascii="Tw Cen MT" w:hAnsi="Tw Cen MT"/>
        </w:rPr>
      </w:pPr>
    </w:p>
    <w:p w:rsidR="00964780" w:rsidRDefault="000A287B">
      <w:pPr>
        <w:rPr>
          <w:rFonts w:ascii="Tw Cen MT" w:hAnsi="Tw Cen MT"/>
        </w:rPr>
      </w:pPr>
      <w:r>
        <w:rPr>
          <w:rFonts w:ascii="Tw Cen MT" w:hAnsi="Tw Cen MT"/>
        </w:rPr>
        <w:t xml:space="preserve">Students have a weekly timetable, made up of these </w:t>
      </w:r>
      <w:r w:rsidR="004D6D1A">
        <w:rPr>
          <w:rFonts w:ascii="Tw Cen MT" w:hAnsi="Tw Cen MT"/>
        </w:rPr>
        <w:t>core subjects</w:t>
      </w:r>
      <w:r>
        <w:rPr>
          <w:rFonts w:ascii="Tw Cen MT" w:hAnsi="Tw Cen MT"/>
        </w:rPr>
        <w:t xml:space="preserve"> as well as vocational classes from specialist learning areas such as Physical Education, Technologies (Design and Technology, Home Economics and Digital Technologies) and The Arts.</w:t>
      </w:r>
    </w:p>
    <w:p w:rsidR="006D3F93" w:rsidRDefault="006D3F93">
      <w:pPr>
        <w:rPr>
          <w:rFonts w:ascii="Tw Cen MT" w:hAnsi="Tw Cen MT"/>
        </w:rPr>
      </w:pPr>
    </w:p>
    <w:p w:rsidR="00964780" w:rsidRDefault="006D3F93">
      <w:pPr>
        <w:rPr>
          <w:rFonts w:ascii="Tw Cen MT" w:hAnsi="Tw Cen MT"/>
        </w:rPr>
      </w:pPr>
      <w:r>
        <w:rPr>
          <w:rFonts w:ascii="Berlin Sans FB" w:hAnsi="Berlin Sans FB"/>
          <w:noProof/>
          <w:sz w:val="44"/>
          <w:szCs w:val="44"/>
          <w:lang w:val="en-AU" w:eastAsia="en-AU"/>
        </w:rPr>
        <w:drawing>
          <wp:anchor distT="0" distB="0" distL="114300" distR="114300" simplePos="0" relativeHeight="251724800" behindDoc="1" locked="0" layoutInCell="1" allowOverlap="1" wp14:anchorId="24D5D470" wp14:editId="3A43A34E">
            <wp:simplePos x="0" y="0"/>
            <wp:positionH relativeFrom="column">
              <wp:posOffset>60960</wp:posOffset>
            </wp:positionH>
            <wp:positionV relativeFrom="paragraph">
              <wp:posOffset>66040</wp:posOffset>
            </wp:positionV>
            <wp:extent cx="2388235" cy="3234055"/>
            <wp:effectExtent l="0" t="0" r="0" b="4445"/>
            <wp:wrapTight wrapText="bothSides">
              <wp:wrapPolygon edited="0">
                <wp:start x="0" y="0"/>
                <wp:lineTo x="0" y="21502"/>
                <wp:lineTo x="21365" y="21502"/>
                <wp:lineTo x="21365" y="0"/>
                <wp:lineTo x="0" y="0"/>
              </wp:wrapPolygon>
            </wp:wrapTight>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ly Kimball.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88235" cy="3234055"/>
                    </a:xfrm>
                    <a:prstGeom prst="rect">
                      <a:avLst/>
                    </a:prstGeom>
                  </pic:spPr>
                </pic:pic>
              </a:graphicData>
            </a:graphic>
            <wp14:sizeRelH relativeFrom="page">
              <wp14:pctWidth>0</wp14:pctWidth>
            </wp14:sizeRelH>
            <wp14:sizeRelV relativeFrom="page">
              <wp14:pctHeight>0</wp14:pctHeight>
            </wp14:sizeRelV>
          </wp:anchor>
        </w:drawing>
      </w:r>
    </w:p>
    <w:p w:rsidR="00964780" w:rsidRPr="00964780" w:rsidRDefault="00964780" w:rsidP="00964780">
      <w:pPr>
        <w:rPr>
          <w:rFonts w:ascii="Berlin Sans FB" w:hAnsi="Berlin Sans FB"/>
          <w:color w:val="244061" w:themeColor="accent1" w:themeShade="80"/>
          <w:sz w:val="40"/>
          <w:szCs w:val="40"/>
        </w:rPr>
      </w:pPr>
      <w:r w:rsidRPr="00964780">
        <w:rPr>
          <w:rFonts w:ascii="Berlin Sans FB" w:hAnsi="Berlin Sans FB"/>
          <w:color w:val="244061" w:themeColor="accent1" w:themeShade="80"/>
          <w:sz w:val="40"/>
          <w:szCs w:val="40"/>
        </w:rPr>
        <w:t xml:space="preserve">DAILY ATTENDANCE CHECKS </w:t>
      </w:r>
    </w:p>
    <w:p w:rsidR="00964780" w:rsidRDefault="004E3327" w:rsidP="00964780">
      <w:pPr>
        <w:rPr>
          <w:rFonts w:ascii="Tw Cen MT" w:hAnsi="Tw Cen MT"/>
        </w:rPr>
      </w:pPr>
      <w:r>
        <w:rPr>
          <w:rFonts w:ascii="Tw Cen MT" w:hAnsi="Tw Cen MT"/>
        </w:rPr>
        <w:t>Your child’s</w:t>
      </w:r>
      <w:r w:rsidR="00964780">
        <w:rPr>
          <w:rFonts w:ascii="Tw Cen MT" w:hAnsi="Tw Cen MT"/>
        </w:rPr>
        <w:t xml:space="preserve"> attendance is marked at the start of </w:t>
      </w:r>
      <w:r>
        <w:rPr>
          <w:rFonts w:ascii="Tw Cen MT" w:hAnsi="Tw Cen MT"/>
        </w:rPr>
        <w:t xml:space="preserve">and for every </w:t>
      </w:r>
      <w:r w:rsidR="00964780">
        <w:rPr>
          <w:rFonts w:ascii="Tw Cen MT" w:hAnsi="Tw Cen MT"/>
        </w:rPr>
        <w:t xml:space="preserve">period of the day, including homeroom. Teachers register </w:t>
      </w:r>
      <w:r>
        <w:rPr>
          <w:rFonts w:ascii="Tw Cen MT" w:hAnsi="Tw Cen MT"/>
        </w:rPr>
        <w:t>all students’</w:t>
      </w:r>
      <w:r w:rsidR="00964780">
        <w:rPr>
          <w:rFonts w:ascii="Tw Cen MT" w:hAnsi="Tw Cen MT"/>
        </w:rPr>
        <w:t xml:space="preserve"> attendance with the school electronically so that we </w:t>
      </w:r>
      <w:r>
        <w:rPr>
          <w:rFonts w:ascii="Tw Cen MT" w:hAnsi="Tw Cen MT"/>
        </w:rPr>
        <w:t>have</w:t>
      </w:r>
      <w:r w:rsidR="00964780">
        <w:rPr>
          <w:rFonts w:ascii="Tw Cen MT" w:hAnsi="Tw Cen MT"/>
        </w:rPr>
        <w:t xml:space="preserve"> live up-to-date data on student attendance.</w:t>
      </w:r>
    </w:p>
    <w:p w:rsidR="00964780" w:rsidRDefault="00964780" w:rsidP="00964780">
      <w:pPr>
        <w:rPr>
          <w:rFonts w:ascii="Tw Cen MT" w:hAnsi="Tw Cen MT"/>
        </w:rPr>
      </w:pPr>
    </w:p>
    <w:p w:rsidR="00964780" w:rsidRPr="00A11C70" w:rsidRDefault="00964780" w:rsidP="00964780">
      <w:pPr>
        <w:rPr>
          <w:rFonts w:ascii="Tw Cen MT" w:hAnsi="Tw Cen MT"/>
        </w:rPr>
      </w:pPr>
      <w:r w:rsidRPr="00A11C70">
        <w:rPr>
          <w:rFonts w:ascii="Tw Cen MT" w:hAnsi="Tw Cen MT"/>
        </w:rPr>
        <w:t xml:space="preserve">If a student is absent from </w:t>
      </w:r>
      <w:r>
        <w:rPr>
          <w:rFonts w:ascii="Tw Cen MT" w:hAnsi="Tw Cen MT"/>
        </w:rPr>
        <w:t>any timetabled periods</w:t>
      </w:r>
      <w:r w:rsidRPr="00A11C70">
        <w:rPr>
          <w:rFonts w:ascii="Tw Cen MT" w:hAnsi="Tw Cen MT"/>
        </w:rPr>
        <w:t xml:space="preserve"> an automated SMS </w:t>
      </w:r>
      <w:r w:rsidR="004E3327">
        <w:rPr>
          <w:rFonts w:ascii="Tw Cen MT" w:hAnsi="Tw Cen MT"/>
        </w:rPr>
        <w:t>is</w:t>
      </w:r>
      <w:r w:rsidR="00F1765F">
        <w:rPr>
          <w:rFonts w:ascii="Tw Cen MT" w:hAnsi="Tw Cen MT"/>
        </w:rPr>
        <w:t xml:space="preserve"> sent to parents/</w:t>
      </w:r>
      <w:r w:rsidRPr="00A11C70">
        <w:rPr>
          <w:rFonts w:ascii="Tw Cen MT" w:hAnsi="Tw Cen MT"/>
        </w:rPr>
        <w:t xml:space="preserve">care givers as notification of absence from school. Students who arrive late to school </w:t>
      </w:r>
      <w:r w:rsidR="004E3327">
        <w:rPr>
          <w:rFonts w:ascii="Tw Cen MT" w:hAnsi="Tw Cen MT"/>
        </w:rPr>
        <w:t>are required to</w:t>
      </w:r>
      <w:r w:rsidRPr="00A11C70">
        <w:rPr>
          <w:rFonts w:ascii="Tw Cen MT" w:hAnsi="Tw Cen MT"/>
        </w:rPr>
        <w:t xml:space="preserve"> check in </w:t>
      </w:r>
      <w:r w:rsidR="00F1765F">
        <w:rPr>
          <w:rFonts w:ascii="Tw Cen MT" w:hAnsi="Tw Cen MT"/>
        </w:rPr>
        <w:t>to</w:t>
      </w:r>
      <w:r w:rsidRPr="00A11C70">
        <w:rPr>
          <w:rFonts w:ascii="Tw Cen MT" w:hAnsi="Tw Cen MT"/>
        </w:rPr>
        <w:t xml:space="preserve"> the </w:t>
      </w:r>
      <w:r w:rsidR="004E3327">
        <w:rPr>
          <w:rFonts w:ascii="Tw Cen MT" w:hAnsi="Tw Cen MT"/>
        </w:rPr>
        <w:t>Student S</w:t>
      </w:r>
      <w:r w:rsidRPr="00A11C70">
        <w:rPr>
          <w:rFonts w:ascii="Tw Cen MT" w:hAnsi="Tw Cen MT"/>
        </w:rPr>
        <w:t xml:space="preserve">ervices </w:t>
      </w:r>
      <w:r w:rsidR="00F1765F">
        <w:rPr>
          <w:rFonts w:ascii="Tw Cen MT" w:hAnsi="Tw Cen MT"/>
        </w:rPr>
        <w:t>Centre</w:t>
      </w:r>
      <w:r w:rsidRPr="00A11C70">
        <w:rPr>
          <w:rFonts w:ascii="Tw Cen MT" w:hAnsi="Tw Cen MT"/>
        </w:rPr>
        <w:t xml:space="preserve"> to update their attendance status. </w:t>
      </w:r>
    </w:p>
    <w:p w:rsidR="00964780" w:rsidRDefault="00964780" w:rsidP="00964780">
      <w:pPr>
        <w:rPr>
          <w:rFonts w:ascii="Tw Cen MT" w:hAnsi="Tw Cen MT"/>
        </w:rPr>
      </w:pPr>
    </w:p>
    <w:p w:rsidR="00964780" w:rsidRPr="00A11C70" w:rsidRDefault="00964780" w:rsidP="00964780">
      <w:pPr>
        <w:rPr>
          <w:rFonts w:ascii="Tw Cen MT" w:hAnsi="Tw Cen MT"/>
        </w:rPr>
      </w:pPr>
      <w:r w:rsidRPr="00A11C70">
        <w:rPr>
          <w:rFonts w:ascii="Tw Cen MT" w:hAnsi="Tw Cen MT"/>
        </w:rPr>
        <w:t xml:space="preserve">A reply can be sent </w:t>
      </w:r>
      <w:r w:rsidR="004E3327">
        <w:rPr>
          <w:rFonts w:ascii="Tw Cen MT" w:hAnsi="Tw Cen MT"/>
        </w:rPr>
        <w:t xml:space="preserve">by parents </w:t>
      </w:r>
      <w:r w:rsidRPr="00A11C70">
        <w:rPr>
          <w:rFonts w:ascii="Tw Cen MT" w:hAnsi="Tw Cen MT"/>
        </w:rPr>
        <w:t xml:space="preserve">to the automated SMS as confirmation of an absence, or a written note can be given to the </w:t>
      </w:r>
      <w:r>
        <w:rPr>
          <w:rFonts w:ascii="Tw Cen MT" w:hAnsi="Tw Cen MT"/>
        </w:rPr>
        <w:t>Homeroom</w:t>
      </w:r>
      <w:r w:rsidRPr="00A11C70">
        <w:rPr>
          <w:rFonts w:ascii="Tw Cen MT" w:hAnsi="Tw Cen MT"/>
        </w:rPr>
        <w:t xml:space="preserve"> teacher.</w:t>
      </w:r>
    </w:p>
    <w:p w:rsidR="00964780" w:rsidRDefault="00964780" w:rsidP="00964780">
      <w:pPr>
        <w:rPr>
          <w:rFonts w:ascii="Tw Cen MT" w:hAnsi="Tw Cen MT"/>
        </w:rPr>
      </w:pPr>
    </w:p>
    <w:p w:rsidR="006D3F93" w:rsidRDefault="006D3F93" w:rsidP="00964780">
      <w:pPr>
        <w:rPr>
          <w:rFonts w:ascii="Tw Cen MT" w:hAnsi="Tw Cen MT"/>
        </w:rPr>
      </w:pPr>
    </w:p>
    <w:p w:rsidR="00550ABC" w:rsidRPr="006D3F93" w:rsidRDefault="006D3F93">
      <w:pPr>
        <w:rPr>
          <w:rFonts w:ascii="Tw Cen MT" w:hAnsi="Tw Cen MT"/>
          <w:i/>
          <w:color w:val="1F497D" w:themeColor="text2"/>
        </w:rPr>
      </w:pPr>
      <w:r w:rsidRPr="006D3F93">
        <w:rPr>
          <w:rFonts w:ascii="Tw Cen MT" w:hAnsi="Tw Cen MT"/>
          <w:i/>
          <w:color w:val="1F497D" w:themeColor="text2"/>
        </w:rPr>
        <w:t>(Student Artwork: Emily Kimball)</w:t>
      </w:r>
      <w:r w:rsidR="00964780" w:rsidRPr="006D3F93">
        <w:rPr>
          <w:rFonts w:ascii="Tw Cen MT" w:hAnsi="Tw Cen MT"/>
          <w:i/>
          <w:color w:val="1F497D" w:themeColor="text2"/>
        </w:rPr>
        <w:t>.</w:t>
      </w:r>
      <w:r w:rsidR="00550ABC" w:rsidRPr="006D3F93">
        <w:rPr>
          <w:rFonts w:ascii="Tw Cen MT" w:hAnsi="Tw Cen MT"/>
          <w:i/>
          <w:color w:val="1F497D" w:themeColor="text2"/>
        </w:rPr>
        <w:br w:type="page"/>
      </w:r>
    </w:p>
    <w:p w:rsidR="00964780" w:rsidRPr="00964780" w:rsidRDefault="009A308E" w:rsidP="00964780">
      <w:pPr>
        <w:pStyle w:val="Pa0"/>
        <w:spacing w:line="240" w:lineRule="auto"/>
        <w:rPr>
          <w:rFonts w:ascii="Berlin Sans FB" w:hAnsi="Berlin Sans FB"/>
          <w:color w:val="244061" w:themeColor="accent1" w:themeShade="80"/>
          <w:sz w:val="40"/>
          <w:szCs w:val="48"/>
        </w:rPr>
      </w:pPr>
      <w:r w:rsidRPr="00063EAB">
        <w:rPr>
          <w:rFonts w:ascii="Tw Cen MT" w:hAnsi="Tw Cen MT"/>
          <w:noProof/>
          <w:color w:val="244061" w:themeColor="accent1" w:themeShade="80"/>
          <w:sz w:val="28"/>
          <w:lang w:eastAsia="en-AU"/>
        </w:rPr>
        <w:lastRenderedPageBreak/>
        <w:drawing>
          <wp:anchor distT="0" distB="0" distL="114300" distR="114300" simplePos="0" relativeHeight="251707392" behindDoc="1" locked="0" layoutInCell="1" allowOverlap="1" wp14:anchorId="4F7FA1CB" wp14:editId="6E6EC6B4">
            <wp:simplePos x="0" y="0"/>
            <wp:positionH relativeFrom="column">
              <wp:posOffset>2972435</wp:posOffset>
            </wp:positionH>
            <wp:positionV relativeFrom="paragraph">
              <wp:posOffset>83185</wp:posOffset>
            </wp:positionV>
            <wp:extent cx="3470910" cy="2668270"/>
            <wp:effectExtent l="0" t="0" r="0" b="0"/>
            <wp:wrapTight wrapText="bothSides">
              <wp:wrapPolygon edited="0">
                <wp:start x="0" y="0"/>
                <wp:lineTo x="0" y="21436"/>
                <wp:lineTo x="21458" y="21436"/>
                <wp:lineTo x="21458" y="0"/>
                <wp:lineTo x="0" y="0"/>
              </wp:wrapPolygon>
            </wp:wrapTight>
            <wp:docPr id="38" name="Picture 38" descr="C:\Users\e4018060\AppData\Local\Microsoft\Windows\Temporary Internet Files\Content.IE5\ZZ2AA5UR\_MG_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4018060\AppData\Local\Microsoft\Windows\Temporary Internet Files\Content.IE5\ZZ2AA5UR\_MG_2634.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383" r="2933"/>
                    <a:stretch/>
                  </pic:blipFill>
                  <pic:spPr bwMode="auto">
                    <a:xfrm>
                      <a:off x="0" y="0"/>
                      <a:ext cx="3470910" cy="2668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4780" w:rsidRPr="00964780">
        <w:rPr>
          <w:rFonts w:ascii="Berlin Sans FB" w:hAnsi="Berlin Sans FB"/>
          <w:color w:val="244061" w:themeColor="accent1" w:themeShade="80"/>
          <w:sz w:val="40"/>
          <w:szCs w:val="48"/>
        </w:rPr>
        <w:t xml:space="preserve">WHAT ABOUT FRIENDS? </w:t>
      </w:r>
    </w:p>
    <w:p w:rsidR="00964780" w:rsidRDefault="00964780" w:rsidP="00964780">
      <w:pPr>
        <w:pStyle w:val="Default"/>
        <w:rPr>
          <w:rFonts w:ascii="Tw Cen MT" w:hAnsi="Tw Cen MT"/>
          <w:color w:val="1F497D" w:themeColor="text2"/>
          <w:sz w:val="32"/>
          <w:szCs w:val="32"/>
        </w:rPr>
        <w:sectPr w:rsidR="00964780" w:rsidSect="00F443E9">
          <w:type w:val="continuous"/>
          <w:pgSz w:w="11906" w:h="16838"/>
          <w:pgMar w:top="720" w:right="720" w:bottom="284" w:left="720" w:header="709" w:footer="402" w:gutter="0"/>
          <w:cols w:space="708"/>
          <w:titlePg/>
          <w:docGrid w:linePitch="360"/>
        </w:sectPr>
      </w:pPr>
    </w:p>
    <w:p w:rsidR="00FB1102" w:rsidRPr="00063EAB" w:rsidRDefault="00FB1102" w:rsidP="00964780">
      <w:pPr>
        <w:pStyle w:val="Default"/>
        <w:rPr>
          <w:rFonts w:ascii="Tw Cen MT" w:hAnsi="Tw Cen MT"/>
          <w:color w:val="1F497D" w:themeColor="text2"/>
          <w:sz w:val="28"/>
          <w:szCs w:val="32"/>
        </w:rPr>
      </w:pPr>
    </w:p>
    <w:p w:rsidR="00964780" w:rsidRPr="00063EAB" w:rsidRDefault="00964780" w:rsidP="003C5118">
      <w:pPr>
        <w:pStyle w:val="Default"/>
        <w:ind w:right="6638"/>
        <w:rPr>
          <w:rFonts w:ascii="Tw Cen MT" w:hAnsi="Tw Cen MT"/>
          <w:i/>
          <w:color w:val="244061" w:themeColor="accent1" w:themeShade="80"/>
          <w:sz w:val="48"/>
          <w:szCs w:val="32"/>
        </w:rPr>
      </w:pPr>
      <w:r w:rsidRPr="00063EAB">
        <w:rPr>
          <w:rFonts w:ascii="Tw Cen MT" w:hAnsi="Tw Cen MT"/>
          <w:i/>
          <w:color w:val="244061" w:themeColor="accent1" w:themeShade="80"/>
          <w:sz w:val="40"/>
          <w:szCs w:val="32"/>
        </w:rPr>
        <w:t xml:space="preserve">At the start of the school year students have the opportunity to maintain friendships and to build new friendships with students from other schools in their year group. </w:t>
      </w:r>
    </w:p>
    <w:p w:rsidR="00063EAB" w:rsidRDefault="00063EAB" w:rsidP="00063EAB">
      <w:pPr>
        <w:ind w:right="7205"/>
        <w:rPr>
          <w:rFonts w:ascii="Tw Cen MT" w:hAnsi="Tw Cen MT"/>
        </w:rPr>
      </w:pPr>
    </w:p>
    <w:p w:rsidR="00964780" w:rsidRDefault="009A308E" w:rsidP="00063EAB">
      <w:pPr>
        <w:ind w:right="-24"/>
        <w:rPr>
          <w:rFonts w:ascii="Tw Cen MT" w:hAnsi="Tw Cen MT"/>
        </w:rPr>
      </w:pPr>
      <w:r>
        <w:rPr>
          <w:rFonts w:ascii="Tw Cen MT" w:hAnsi="Tw Cen MT"/>
        </w:rPr>
        <w:t xml:space="preserve">For their </w:t>
      </w:r>
      <w:r w:rsidR="00B31BD8">
        <w:rPr>
          <w:rFonts w:ascii="Tw Cen MT" w:hAnsi="Tw Cen MT"/>
        </w:rPr>
        <w:t xml:space="preserve">first term of Year 7, </w:t>
      </w:r>
      <w:r w:rsidR="00964780" w:rsidRPr="004F6FD4">
        <w:rPr>
          <w:rFonts w:ascii="Tw Cen MT" w:hAnsi="Tw Cen MT"/>
        </w:rPr>
        <w:t xml:space="preserve">students </w:t>
      </w:r>
      <w:r w:rsidR="00B31BD8">
        <w:rPr>
          <w:rFonts w:ascii="Tw Cen MT" w:hAnsi="Tw Cen MT"/>
        </w:rPr>
        <w:t>have the front lawn allocated for their year group</w:t>
      </w:r>
      <w:r>
        <w:rPr>
          <w:rFonts w:ascii="Tw Cen MT" w:hAnsi="Tw Cen MT"/>
        </w:rPr>
        <w:t xml:space="preserve"> for recess and lunch times. T</w:t>
      </w:r>
      <w:r w:rsidR="00B31BD8">
        <w:rPr>
          <w:rFonts w:ascii="Tw Cen MT" w:hAnsi="Tw Cen MT"/>
        </w:rPr>
        <w:t xml:space="preserve">his </w:t>
      </w:r>
      <w:r w:rsidR="00964780" w:rsidRPr="004F6FD4">
        <w:rPr>
          <w:rFonts w:ascii="Tw Cen MT" w:hAnsi="Tw Cen MT"/>
        </w:rPr>
        <w:t>encourage</w:t>
      </w:r>
      <w:r w:rsidR="00B31BD8">
        <w:rPr>
          <w:rFonts w:ascii="Tw Cen MT" w:hAnsi="Tw Cen MT"/>
        </w:rPr>
        <w:t>s</w:t>
      </w:r>
      <w:r w:rsidR="00964780" w:rsidRPr="004F6FD4">
        <w:rPr>
          <w:rFonts w:ascii="Tw Cen MT" w:hAnsi="Tw Cen MT"/>
        </w:rPr>
        <w:t xml:space="preserve"> </w:t>
      </w:r>
      <w:r>
        <w:rPr>
          <w:rFonts w:ascii="Tw Cen MT" w:hAnsi="Tw Cen MT"/>
        </w:rPr>
        <w:t xml:space="preserve">students to form </w:t>
      </w:r>
      <w:r w:rsidR="00964780" w:rsidRPr="004F6FD4">
        <w:rPr>
          <w:rFonts w:ascii="Tw Cen MT" w:hAnsi="Tw Cen MT"/>
        </w:rPr>
        <w:t>friendship groups and team building</w:t>
      </w:r>
      <w:r w:rsidR="00B31BD8">
        <w:rPr>
          <w:rFonts w:ascii="Tw Cen MT" w:hAnsi="Tw Cen MT"/>
        </w:rPr>
        <w:t xml:space="preserve"> with their peers</w:t>
      </w:r>
      <w:r w:rsidR="00964780" w:rsidRPr="004F6FD4">
        <w:rPr>
          <w:rFonts w:ascii="Tw Cen MT" w:hAnsi="Tw Cen MT"/>
        </w:rPr>
        <w:t>. As the year progresses and students mature</w:t>
      </w:r>
      <w:r>
        <w:rPr>
          <w:rFonts w:ascii="Tw Cen MT" w:hAnsi="Tw Cen MT"/>
        </w:rPr>
        <w:t>,</w:t>
      </w:r>
      <w:r w:rsidR="00964780" w:rsidRPr="004F6FD4">
        <w:rPr>
          <w:rFonts w:ascii="Tw Cen MT" w:hAnsi="Tw Cen MT"/>
        </w:rPr>
        <w:t xml:space="preserve"> </w:t>
      </w:r>
      <w:r>
        <w:rPr>
          <w:rFonts w:ascii="Tw Cen MT" w:hAnsi="Tw Cen MT"/>
        </w:rPr>
        <w:t>they</w:t>
      </w:r>
      <w:r w:rsidR="00964780" w:rsidRPr="004F6FD4">
        <w:rPr>
          <w:rFonts w:ascii="Tw Cen MT" w:hAnsi="Tw Cen MT"/>
        </w:rPr>
        <w:t xml:space="preserve"> feel comfortable and </w:t>
      </w:r>
      <w:r>
        <w:rPr>
          <w:rFonts w:ascii="Tw Cen MT" w:hAnsi="Tw Cen MT"/>
        </w:rPr>
        <w:t xml:space="preserve">more </w:t>
      </w:r>
      <w:r w:rsidR="00964780" w:rsidRPr="004F6FD4">
        <w:rPr>
          <w:rFonts w:ascii="Tw Cen MT" w:hAnsi="Tw Cen MT"/>
        </w:rPr>
        <w:t xml:space="preserve">settled </w:t>
      </w:r>
      <w:r>
        <w:rPr>
          <w:rFonts w:ascii="Tw Cen MT" w:hAnsi="Tw Cen MT"/>
        </w:rPr>
        <w:t xml:space="preserve">at secondary school. We continually </w:t>
      </w:r>
      <w:r w:rsidR="00B31BD8">
        <w:rPr>
          <w:rFonts w:ascii="Tw Cen MT" w:hAnsi="Tw Cen MT"/>
        </w:rPr>
        <w:t>support</w:t>
      </w:r>
      <w:r>
        <w:rPr>
          <w:rFonts w:ascii="Tw Cen MT" w:hAnsi="Tw Cen MT"/>
        </w:rPr>
        <w:t xml:space="preserve"> students to</w:t>
      </w:r>
      <w:r w:rsidR="00964780" w:rsidRPr="004F6FD4">
        <w:rPr>
          <w:rFonts w:ascii="Tw Cen MT" w:hAnsi="Tw Cen MT"/>
        </w:rPr>
        <w:t xml:space="preserve"> form additional friendships with students in other year</w:t>
      </w:r>
      <w:r w:rsidR="00B31BD8">
        <w:rPr>
          <w:rFonts w:ascii="Tw Cen MT" w:hAnsi="Tw Cen MT"/>
        </w:rPr>
        <w:t xml:space="preserve"> group</w:t>
      </w:r>
      <w:r w:rsidR="00964780" w:rsidRPr="004F6FD4">
        <w:rPr>
          <w:rFonts w:ascii="Tw Cen MT" w:hAnsi="Tw Cen MT"/>
        </w:rPr>
        <w:t>s</w:t>
      </w:r>
      <w:r>
        <w:rPr>
          <w:rFonts w:ascii="Tw Cen MT" w:hAnsi="Tw Cen MT"/>
        </w:rPr>
        <w:t xml:space="preserve"> through homeroom and lunchtime activities.</w:t>
      </w:r>
      <w:r w:rsidR="00964780" w:rsidRPr="004F6FD4">
        <w:rPr>
          <w:rFonts w:ascii="Tw Cen MT" w:hAnsi="Tw Cen MT"/>
        </w:rPr>
        <w:t xml:space="preserve"> </w:t>
      </w:r>
    </w:p>
    <w:p w:rsidR="00964780" w:rsidRPr="004F6FD4" w:rsidRDefault="00964780" w:rsidP="00063EAB">
      <w:pPr>
        <w:ind w:right="-24"/>
        <w:rPr>
          <w:rFonts w:ascii="Tw Cen MT" w:hAnsi="Tw Cen MT"/>
        </w:rPr>
      </w:pPr>
    </w:p>
    <w:p w:rsidR="00B31BD8" w:rsidRDefault="00964780" w:rsidP="00063EAB">
      <w:pPr>
        <w:ind w:right="-24"/>
        <w:rPr>
          <w:rFonts w:ascii="Tw Cen MT" w:hAnsi="Tw Cen MT"/>
        </w:rPr>
      </w:pPr>
      <w:r w:rsidRPr="004F6FD4">
        <w:rPr>
          <w:rFonts w:ascii="Tw Cen MT" w:hAnsi="Tw Cen MT"/>
        </w:rPr>
        <w:t xml:space="preserve">Experience shows that many students maintain </w:t>
      </w:r>
      <w:r w:rsidR="00B31BD8">
        <w:rPr>
          <w:rFonts w:ascii="Tw Cen MT" w:hAnsi="Tw Cen MT"/>
        </w:rPr>
        <w:t xml:space="preserve">the early friendships established </w:t>
      </w:r>
      <w:r w:rsidRPr="004F6FD4">
        <w:rPr>
          <w:rFonts w:ascii="Tw Cen MT" w:hAnsi="Tw Cen MT"/>
        </w:rPr>
        <w:t xml:space="preserve">throughout their school years </w:t>
      </w:r>
      <w:r w:rsidR="009A308E">
        <w:rPr>
          <w:rFonts w:ascii="Tw Cen MT" w:hAnsi="Tw Cen MT"/>
        </w:rPr>
        <w:t>well</w:t>
      </w:r>
      <w:r w:rsidRPr="004F6FD4">
        <w:rPr>
          <w:rFonts w:ascii="Tw Cen MT" w:hAnsi="Tw Cen MT"/>
        </w:rPr>
        <w:t xml:space="preserve"> into later life</w:t>
      </w:r>
      <w:r w:rsidR="00B31BD8">
        <w:rPr>
          <w:rFonts w:ascii="Tw Cen MT" w:hAnsi="Tw Cen MT"/>
        </w:rPr>
        <w:t>. We highly value positive relationships at Thornlie SHS and will support your child to make new friendships across the school community.</w:t>
      </w:r>
    </w:p>
    <w:p w:rsidR="003C5118" w:rsidRDefault="003C5118" w:rsidP="00063EAB">
      <w:pPr>
        <w:ind w:right="-24"/>
        <w:rPr>
          <w:rFonts w:ascii="Tw Cen MT" w:hAnsi="Tw Cen MT"/>
        </w:rPr>
      </w:pPr>
    </w:p>
    <w:p w:rsidR="003C5118" w:rsidRPr="003179F6" w:rsidRDefault="003C5118" w:rsidP="00063EAB">
      <w:pPr>
        <w:ind w:right="-24"/>
        <w:rPr>
          <w:rFonts w:ascii="Tw Cen MT" w:hAnsi="Tw Cen MT"/>
          <w:sz w:val="38"/>
          <w:szCs w:val="38"/>
        </w:rPr>
      </w:pPr>
      <w:r w:rsidRPr="003179F6">
        <w:rPr>
          <w:rFonts w:ascii="Berlin Sans FB" w:hAnsi="Berlin Sans FB"/>
          <w:color w:val="244061" w:themeColor="accent1" w:themeShade="80"/>
          <w:sz w:val="38"/>
          <w:szCs w:val="38"/>
        </w:rPr>
        <w:t>HOW CAN PARENTS BE ACTIVE IN THE SCHOOL COMMUNITY</w:t>
      </w:r>
      <w:r w:rsidR="003179F6" w:rsidRPr="003179F6">
        <w:rPr>
          <w:rFonts w:ascii="Berlin Sans FB" w:hAnsi="Berlin Sans FB"/>
          <w:color w:val="244061" w:themeColor="accent1" w:themeShade="80"/>
          <w:sz w:val="38"/>
          <w:szCs w:val="38"/>
        </w:rPr>
        <w:t>?</w:t>
      </w:r>
    </w:p>
    <w:p w:rsidR="00964780" w:rsidRPr="003179F6" w:rsidRDefault="00964780" w:rsidP="003179F6">
      <w:pPr>
        <w:ind w:left="-142"/>
        <w:rPr>
          <w:rFonts w:ascii="Tw Cen MT" w:hAnsi="Tw Cen MT"/>
        </w:rPr>
      </w:pPr>
    </w:p>
    <w:p w:rsidR="003C3A87" w:rsidRPr="003179F6" w:rsidRDefault="003C3A87" w:rsidP="003179F6">
      <w:pPr>
        <w:pStyle w:val="NormalWeb"/>
        <w:spacing w:before="0" w:beforeAutospacing="0" w:after="0" w:afterAutospacing="0"/>
        <w:rPr>
          <w:rFonts w:ascii="Tw Cen MT" w:hAnsi="Tw Cen MT"/>
          <w:color w:val="000000"/>
        </w:rPr>
      </w:pPr>
      <w:r w:rsidRPr="003179F6">
        <w:rPr>
          <w:rFonts w:ascii="Tw Cen MT" w:hAnsi="Tw Cen MT"/>
          <w:color w:val="000000"/>
        </w:rPr>
        <w:t xml:space="preserve">Parents and community members are </w:t>
      </w:r>
      <w:r w:rsidR="009A308E">
        <w:rPr>
          <w:rFonts w:ascii="Tw Cen MT" w:hAnsi="Tw Cen MT"/>
          <w:color w:val="000000"/>
        </w:rPr>
        <w:t>invited</w:t>
      </w:r>
      <w:r w:rsidRPr="003179F6">
        <w:rPr>
          <w:rFonts w:ascii="Tw Cen MT" w:hAnsi="Tw Cen MT"/>
          <w:color w:val="000000"/>
        </w:rPr>
        <w:t xml:space="preserve"> to play an active role in the education of their children. Thornlie SHS values the partnership of parents in helping to enrich learning opportunities for students.</w:t>
      </w:r>
    </w:p>
    <w:p w:rsidR="003C3A87" w:rsidRPr="003179F6" w:rsidRDefault="003C3A87" w:rsidP="003179F6">
      <w:pPr>
        <w:pStyle w:val="NormalWeb"/>
        <w:spacing w:before="0" w:beforeAutospacing="0" w:after="0" w:afterAutospacing="0"/>
        <w:rPr>
          <w:rFonts w:ascii="Tw Cen MT" w:hAnsi="Tw Cen MT"/>
          <w:color w:val="000000"/>
        </w:rPr>
      </w:pPr>
    </w:p>
    <w:p w:rsidR="003179F6" w:rsidRPr="003179F6" w:rsidRDefault="003C3A87" w:rsidP="003179F6">
      <w:pPr>
        <w:pStyle w:val="NormalWeb"/>
        <w:spacing w:before="0" w:beforeAutospacing="0" w:after="0" w:afterAutospacing="0"/>
        <w:rPr>
          <w:rStyle w:val="Strong"/>
          <w:rFonts w:ascii="Tw Cen MT" w:hAnsi="Tw Cen MT"/>
          <w:color w:val="000000"/>
        </w:rPr>
      </w:pPr>
      <w:r w:rsidRPr="003179F6">
        <w:rPr>
          <w:rStyle w:val="Strong"/>
          <w:rFonts w:ascii="Tw Cen MT" w:hAnsi="Tw Cen MT"/>
          <w:color w:val="000000"/>
        </w:rPr>
        <w:t xml:space="preserve">School </w:t>
      </w:r>
      <w:r w:rsidR="003179F6" w:rsidRPr="003179F6">
        <w:rPr>
          <w:rStyle w:val="Strong"/>
          <w:rFonts w:ascii="Tw Cen MT" w:hAnsi="Tw Cen MT"/>
          <w:color w:val="000000"/>
        </w:rPr>
        <w:t>Board</w:t>
      </w:r>
    </w:p>
    <w:p w:rsidR="003179F6" w:rsidRPr="003179F6" w:rsidRDefault="003179F6" w:rsidP="003179F6">
      <w:pPr>
        <w:rPr>
          <w:rFonts w:ascii="Tw Cen MT" w:hAnsi="Tw Cen MT" w:cs="Arial"/>
          <w:color w:val="222222"/>
          <w:lang w:val="en-AU" w:eastAsia="en-AU"/>
        </w:rPr>
      </w:pPr>
      <w:r w:rsidRPr="003179F6">
        <w:rPr>
          <w:rFonts w:ascii="Tw Cen MT" w:hAnsi="Tw Cen MT" w:cs="Arial"/>
          <w:color w:val="222222"/>
          <w:lang w:val="en-AU" w:eastAsia="en-AU"/>
        </w:rPr>
        <w:t xml:space="preserve">The school board consists of school </w:t>
      </w:r>
      <w:r w:rsidR="009A308E">
        <w:rPr>
          <w:rFonts w:ascii="Tw Cen MT" w:hAnsi="Tw Cen MT" w:cs="Arial"/>
          <w:color w:val="222222"/>
          <w:lang w:val="en-AU" w:eastAsia="en-AU"/>
        </w:rPr>
        <w:t xml:space="preserve">staff and student </w:t>
      </w:r>
      <w:r w:rsidRPr="003179F6">
        <w:rPr>
          <w:rFonts w:ascii="Tw Cen MT" w:hAnsi="Tw Cen MT" w:cs="Arial"/>
          <w:color w:val="222222"/>
          <w:lang w:val="en-AU" w:eastAsia="en-AU"/>
        </w:rPr>
        <w:t>representatives</w:t>
      </w:r>
      <w:r w:rsidR="009A308E">
        <w:rPr>
          <w:rFonts w:ascii="Tw Cen MT" w:hAnsi="Tw Cen MT" w:cs="Arial"/>
          <w:color w:val="222222"/>
          <w:lang w:val="en-AU" w:eastAsia="en-AU"/>
        </w:rPr>
        <w:t xml:space="preserve">, parent </w:t>
      </w:r>
      <w:r w:rsidR="00FC667B">
        <w:rPr>
          <w:rFonts w:ascii="Tw Cen MT" w:hAnsi="Tw Cen MT" w:cs="Arial"/>
          <w:color w:val="222222"/>
          <w:lang w:val="en-AU" w:eastAsia="en-AU"/>
        </w:rPr>
        <w:t>representatives</w:t>
      </w:r>
      <w:r w:rsidRPr="003179F6">
        <w:rPr>
          <w:rFonts w:ascii="Tw Cen MT" w:hAnsi="Tw Cen MT" w:cs="Arial"/>
          <w:color w:val="222222"/>
          <w:lang w:val="en-AU" w:eastAsia="en-AU"/>
        </w:rPr>
        <w:t xml:space="preserve"> and community representatives. The functions of the board are as provided in Section 128 of the School Education Act and include:</w:t>
      </w:r>
    </w:p>
    <w:p w:rsidR="003179F6" w:rsidRPr="003179F6" w:rsidRDefault="003179F6" w:rsidP="003179F6">
      <w:pPr>
        <w:numPr>
          <w:ilvl w:val="0"/>
          <w:numId w:val="12"/>
        </w:numPr>
        <w:rPr>
          <w:rFonts w:ascii="Tw Cen MT" w:hAnsi="Tw Cen MT" w:cs="Arial"/>
          <w:color w:val="222222"/>
          <w:lang w:val="en-AU" w:eastAsia="en-AU"/>
        </w:rPr>
      </w:pPr>
      <w:r w:rsidRPr="003179F6">
        <w:rPr>
          <w:rFonts w:ascii="Tw Cen MT" w:hAnsi="Tw Cen MT" w:cs="Arial"/>
          <w:color w:val="222222"/>
          <w:lang w:val="en-AU" w:eastAsia="en-AU"/>
        </w:rPr>
        <w:t>A focus on improving learning outcomes for all students.</w:t>
      </w:r>
    </w:p>
    <w:p w:rsidR="003179F6" w:rsidRPr="003179F6" w:rsidRDefault="003179F6" w:rsidP="003179F6">
      <w:pPr>
        <w:numPr>
          <w:ilvl w:val="0"/>
          <w:numId w:val="12"/>
        </w:numPr>
        <w:rPr>
          <w:rFonts w:ascii="Tw Cen MT" w:hAnsi="Tw Cen MT" w:cs="Arial"/>
          <w:color w:val="222222"/>
          <w:lang w:val="en-AU" w:eastAsia="en-AU"/>
        </w:rPr>
      </w:pPr>
      <w:r w:rsidRPr="003179F6">
        <w:rPr>
          <w:rFonts w:ascii="Tw Cen MT" w:hAnsi="Tw Cen MT" w:cs="Arial"/>
          <w:color w:val="222222"/>
          <w:lang w:val="en-AU" w:eastAsia="en-AU"/>
        </w:rPr>
        <w:t>A shared vision and a plan reflecting the broad values of the school community.</w:t>
      </w:r>
    </w:p>
    <w:p w:rsidR="003179F6" w:rsidRPr="003179F6" w:rsidRDefault="003179F6" w:rsidP="003179F6">
      <w:pPr>
        <w:numPr>
          <w:ilvl w:val="0"/>
          <w:numId w:val="12"/>
        </w:numPr>
        <w:rPr>
          <w:rFonts w:ascii="Tw Cen MT" w:hAnsi="Tw Cen MT" w:cs="Arial"/>
          <w:color w:val="222222"/>
          <w:lang w:val="en-AU" w:eastAsia="en-AU"/>
        </w:rPr>
      </w:pPr>
      <w:r w:rsidRPr="003179F6">
        <w:rPr>
          <w:rFonts w:ascii="Tw Cen MT" w:hAnsi="Tw Cen MT" w:cs="Arial"/>
          <w:color w:val="222222"/>
          <w:lang w:val="en-AU" w:eastAsia="en-AU"/>
        </w:rPr>
        <w:t>Active involvement in endorsing the School’s Delivery and Performance Agreement, Budget, Business Plan and Annual Report.</w:t>
      </w:r>
    </w:p>
    <w:p w:rsidR="003179F6" w:rsidRPr="003179F6" w:rsidRDefault="003179F6" w:rsidP="003179F6">
      <w:pPr>
        <w:numPr>
          <w:ilvl w:val="0"/>
          <w:numId w:val="12"/>
        </w:numPr>
        <w:rPr>
          <w:rFonts w:ascii="Tw Cen MT" w:hAnsi="Tw Cen MT" w:cs="Arial"/>
          <w:color w:val="222222"/>
          <w:lang w:val="en-AU" w:eastAsia="en-AU"/>
        </w:rPr>
      </w:pPr>
      <w:r w:rsidRPr="003179F6">
        <w:rPr>
          <w:rFonts w:ascii="Tw Cen MT" w:hAnsi="Tw Cen MT" w:cs="Arial"/>
          <w:color w:val="222222"/>
          <w:lang w:val="en-AU" w:eastAsia="en-AU"/>
        </w:rPr>
        <w:t>Monitoring progress towards the achievement of goals.</w:t>
      </w:r>
    </w:p>
    <w:p w:rsidR="003179F6" w:rsidRPr="003179F6" w:rsidRDefault="003179F6" w:rsidP="003179F6">
      <w:pPr>
        <w:numPr>
          <w:ilvl w:val="0"/>
          <w:numId w:val="12"/>
        </w:numPr>
        <w:rPr>
          <w:rFonts w:ascii="Tw Cen MT" w:hAnsi="Tw Cen MT" w:cs="Arial"/>
          <w:color w:val="222222"/>
          <w:lang w:val="en-AU" w:eastAsia="en-AU"/>
        </w:rPr>
      </w:pPr>
      <w:r w:rsidRPr="003179F6">
        <w:rPr>
          <w:rFonts w:ascii="Tw Cen MT" w:hAnsi="Tw Cen MT" w:cs="Arial"/>
          <w:color w:val="222222"/>
          <w:lang w:val="en-AU" w:eastAsia="en-AU"/>
        </w:rPr>
        <w:t>Promoting meaningful parent and community participation and actively seeking the views of its school community.</w:t>
      </w:r>
    </w:p>
    <w:p w:rsidR="003179F6" w:rsidRPr="003179F6" w:rsidRDefault="003179F6" w:rsidP="003179F6">
      <w:pPr>
        <w:numPr>
          <w:ilvl w:val="0"/>
          <w:numId w:val="12"/>
        </w:numPr>
        <w:rPr>
          <w:rFonts w:ascii="Tw Cen MT" w:hAnsi="Tw Cen MT" w:cs="Arial"/>
          <w:color w:val="222222"/>
          <w:lang w:val="en-AU" w:eastAsia="en-AU"/>
        </w:rPr>
      </w:pPr>
      <w:r w:rsidRPr="003179F6">
        <w:rPr>
          <w:rFonts w:ascii="Tw Cen MT" w:hAnsi="Tw Cen MT" w:cs="Arial"/>
          <w:color w:val="222222"/>
          <w:lang w:val="en-AU" w:eastAsia="en-AU"/>
        </w:rPr>
        <w:t>Deciding on issues related to charges and contributions.</w:t>
      </w:r>
    </w:p>
    <w:p w:rsidR="003179F6" w:rsidRPr="003179F6" w:rsidRDefault="003179F6" w:rsidP="003179F6">
      <w:pPr>
        <w:numPr>
          <w:ilvl w:val="0"/>
          <w:numId w:val="12"/>
        </w:numPr>
        <w:rPr>
          <w:rFonts w:ascii="Tw Cen MT" w:hAnsi="Tw Cen MT" w:cs="Arial"/>
          <w:color w:val="222222"/>
          <w:lang w:val="en-AU" w:eastAsia="en-AU"/>
        </w:rPr>
      </w:pPr>
      <w:r w:rsidRPr="003179F6">
        <w:rPr>
          <w:rFonts w:ascii="Tw Cen MT" w:hAnsi="Tw Cen MT" w:cs="Arial"/>
          <w:color w:val="222222"/>
          <w:lang w:val="en-AU" w:eastAsia="en-AU"/>
        </w:rPr>
        <w:t>An advocacy role to enhance the operations of the school</w:t>
      </w:r>
    </w:p>
    <w:p w:rsidR="003179F6" w:rsidRPr="003179F6" w:rsidRDefault="003179F6" w:rsidP="003179F6">
      <w:pPr>
        <w:pStyle w:val="NormalWeb"/>
        <w:spacing w:before="0" w:beforeAutospacing="0" w:after="0" w:afterAutospacing="0"/>
        <w:rPr>
          <w:rFonts w:ascii="Tw Cen MT" w:hAnsi="Tw Cen MT"/>
          <w:color w:val="000000"/>
        </w:rPr>
      </w:pPr>
    </w:p>
    <w:p w:rsidR="003179F6" w:rsidRPr="003179F6" w:rsidRDefault="003C3A87" w:rsidP="003179F6">
      <w:pPr>
        <w:pStyle w:val="NormalWeb"/>
        <w:spacing w:before="0" w:beforeAutospacing="0" w:after="0" w:afterAutospacing="0"/>
        <w:rPr>
          <w:rFonts w:ascii="Tw Cen MT" w:hAnsi="Tw Cen MT" w:cs="Arial"/>
          <w:color w:val="222222"/>
        </w:rPr>
      </w:pPr>
      <w:r w:rsidRPr="003179F6">
        <w:rPr>
          <w:rFonts w:ascii="Tw Cen MT" w:hAnsi="Tw Cen MT"/>
          <w:color w:val="000000"/>
        </w:rPr>
        <w:t xml:space="preserve">Parents are represented on </w:t>
      </w:r>
      <w:r w:rsidR="003179F6" w:rsidRPr="003179F6">
        <w:rPr>
          <w:rFonts w:ascii="Tw Cen MT" w:hAnsi="Tw Cen MT"/>
          <w:color w:val="000000"/>
        </w:rPr>
        <w:t>the School Board</w:t>
      </w:r>
      <w:r w:rsidRPr="003179F6">
        <w:rPr>
          <w:rFonts w:ascii="Tw Cen MT" w:hAnsi="Tw Cen MT"/>
          <w:color w:val="000000"/>
        </w:rPr>
        <w:t xml:space="preserve"> and are elected every two years. </w:t>
      </w:r>
      <w:r w:rsidR="003179F6" w:rsidRPr="003179F6">
        <w:rPr>
          <w:rFonts w:ascii="Tw Cen MT" w:hAnsi="Tw Cen MT"/>
          <w:color w:val="000000"/>
        </w:rPr>
        <w:t xml:space="preserve">Should you be interested in joining, please </w:t>
      </w:r>
      <w:r w:rsidR="009A308E">
        <w:rPr>
          <w:rFonts w:ascii="Tw Cen MT" w:hAnsi="Tw Cen MT"/>
          <w:color w:val="000000"/>
        </w:rPr>
        <w:t xml:space="preserve">contact the Principal on </w:t>
      </w:r>
      <w:hyperlink r:id="rId23" w:history="1">
        <w:r w:rsidR="009A308E" w:rsidRPr="003179F6">
          <w:rPr>
            <w:rStyle w:val="Hyperlink"/>
            <w:rFonts w:ascii="Tw Cen MT" w:hAnsi="Tw Cen MT"/>
          </w:rPr>
          <w:t>Thornlie.SHS@education.wa.edu.au</w:t>
        </w:r>
      </w:hyperlink>
      <w:r w:rsidR="009A308E" w:rsidRPr="003179F6">
        <w:rPr>
          <w:rFonts w:ascii="Tw Cen MT" w:hAnsi="Tw Cen MT"/>
          <w:color w:val="222222"/>
          <w:bdr w:val="none" w:sz="0" w:space="0" w:color="auto" w:frame="1"/>
        </w:rPr>
        <w:t xml:space="preserve"> </w:t>
      </w:r>
      <w:r w:rsidR="009A308E" w:rsidRPr="003179F6">
        <w:rPr>
          <w:rFonts w:ascii="Tw Cen MT" w:hAnsi="Tw Cen MT" w:cs="Arial"/>
          <w:color w:val="222222"/>
        </w:rPr>
        <w:t xml:space="preserve"> </w:t>
      </w:r>
      <w:proofErr w:type="gramStart"/>
      <w:r w:rsidR="009A308E">
        <w:rPr>
          <w:rFonts w:ascii="Tw Cen MT" w:hAnsi="Tw Cen MT" w:cs="Arial"/>
          <w:color w:val="222222"/>
        </w:rPr>
        <w:t>All</w:t>
      </w:r>
      <w:proofErr w:type="gramEnd"/>
      <w:r w:rsidR="009A308E">
        <w:rPr>
          <w:rFonts w:ascii="Tw Cen MT" w:hAnsi="Tw Cen MT" w:cs="Arial"/>
          <w:color w:val="222222"/>
        </w:rPr>
        <w:t xml:space="preserve"> members of </w:t>
      </w:r>
      <w:r w:rsidR="003179F6" w:rsidRPr="003179F6">
        <w:rPr>
          <w:rFonts w:ascii="Tw Cen MT" w:hAnsi="Tw Cen MT" w:cs="Arial"/>
          <w:color w:val="222222"/>
        </w:rPr>
        <w:t xml:space="preserve">the school community are </w:t>
      </w:r>
      <w:r w:rsidR="009A308E">
        <w:rPr>
          <w:rFonts w:ascii="Tw Cen MT" w:hAnsi="Tw Cen MT" w:cs="Arial"/>
          <w:color w:val="222222"/>
        </w:rPr>
        <w:t xml:space="preserve">also </w:t>
      </w:r>
      <w:r w:rsidR="003179F6" w:rsidRPr="003179F6">
        <w:rPr>
          <w:rFonts w:ascii="Tw Cen MT" w:hAnsi="Tw Cen MT" w:cs="Arial"/>
          <w:color w:val="222222"/>
        </w:rPr>
        <w:t>welcome to attend School Board Meetings as observers. Dates of meetings are advertised in the school calendar and newsletters.</w:t>
      </w:r>
    </w:p>
    <w:p w:rsidR="003179F6" w:rsidRPr="003179F6" w:rsidRDefault="003179F6" w:rsidP="003179F6">
      <w:pPr>
        <w:pStyle w:val="NormalWeb"/>
        <w:spacing w:before="0" w:beforeAutospacing="0" w:after="0" w:afterAutospacing="0"/>
        <w:rPr>
          <w:rFonts w:ascii="Tw Cen MT" w:hAnsi="Tw Cen MT"/>
          <w:color w:val="000000"/>
        </w:rPr>
      </w:pPr>
    </w:p>
    <w:p w:rsidR="003179F6" w:rsidRPr="003179F6" w:rsidRDefault="003C3A87" w:rsidP="003179F6">
      <w:pPr>
        <w:pStyle w:val="NormalWeb"/>
        <w:spacing w:before="0" w:beforeAutospacing="0" w:after="0" w:afterAutospacing="0"/>
        <w:rPr>
          <w:rStyle w:val="Strong"/>
          <w:rFonts w:ascii="Tw Cen MT" w:hAnsi="Tw Cen MT"/>
          <w:color w:val="000000"/>
        </w:rPr>
      </w:pPr>
      <w:r w:rsidRPr="003179F6">
        <w:rPr>
          <w:rStyle w:val="Strong"/>
          <w:rFonts w:ascii="Tw Cen MT" w:hAnsi="Tw Cen MT"/>
          <w:color w:val="000000"/>
        </w:rPr>
        <w:t>Parents and Citizens' Associatio</w:t>
      </w:r>
      <w:r w:rsidR="003179F6" w:rsidRPr="003179F6">
        <w:rPr>
          <w:rStyle w:val="Strong"/>
          <w:rFonts w:ascii="Tw Cen MT" w:hAnsi="Tw Cen MT"/>
          <w:color w:val="000000"/>
        </w:rPr>
        <w:t>n</w:t>
      </w:r>
    </w:p>
    <w:p w:rsidR="00FB1102" w:rsidRDefault="003C3A87" w:rsidP="009A308E">
      <w:pPr>
        <w:pStyle w:val="NormalWeb"/>
        <w:spacing w:before="0" w:beforeAutospacing="0" w:after="0" w:afterAutospacing="0"/>
        <w:rPr>
          <w:rFonts w:ascii="Tw Cen MT" w:hAnsi="Tw Cen MT"/>
        </w:rPr>
      </w:pPr>
      <w:r w:rsidRPr="003179F6">
        <w:rPr>
          <w:rFonts w:ascii="Tw Cen MT" w:hAnsi="Tw Cen MT"/>
          <w:color w:val="000000"/>
        </w:rPr>
        <w:t xml:space="preserve">Thornlie SHS also offers families the opportunity to join our Parents and Citizens' (P&amp;C) Association. Our school’s P&amp;C Associations is </w:t>
      </w:r>
      <w:r w:rsidR="009A308E">
        <w:rPr>
          <w:rFonts w:ascii="Tw Cen MT" w:hAnsi="Tw Cen MT"/>
          <w:color w:val="000000"/>
        </w:rPr>
        <w:t xml:space="preserve">actively </w:t>
      </w:r>
      <w:r w:rsidRPr="003179F6">
        <w:rPr>
          <w:rFonts w:ascii="Tw Cen MT" w:hAnsi="Tw Cen MT"/>
          <w:color w:val="000000"/>
        </w:rPr>
        <w:t xml:space="preserve">involved in a variety of school activities </w:t>
      </w:r>
      <w:r w:rsidR="009A308E">
        <w:rPr>
          <w:rFonts w:ascii="Tw Cen MT" w:hAnsi="Tw Cen MT"/>
          <w:color w:val="000000"/>
        </w:rPr>
        <w:t>that support the improvement of school facilities and engagement of students</w:t>
      </w:r>
      <w:r w:rsidRPr="003179F6">
        <w:rPr>
          <w:rFonts w:ascii="Tw Cen MT" w:hAnsi="Tw Cen MT"/>
          <w:color w:val="000000"/>
        </w:rPr>
        <w:t>.</w:t>
      </w:r>
      <w:r w:rsidR="003179F6" w:rsidRPr="003179F6">
        <w:rPr>
          <w:rFonts w:ascii="Tw Cen MT" w:hAnsi="Tw Cen MT"/>
          <w:color w:val="000000"/>
        </w:rPr>
        <w:t xml:space="preserve"> </w:t>
      </w:r>
      <w:r w:rsidR="003179F6" w:rsidRPr="003179F6">
        <w:rPr>
          <w:rFonts w:ascii="Tw Cen MT" w:hAnsi="Tw Cen MT" w:cs="Arial"/>
          <w:color w:val="222222"/>
        </w:rPr>
        <w:t xml:space="preserve">P&amp;C Meetings are conducted </w:t>
      </w:r>
      <w:r w:rsidR="009A308E">
        <w:rPr>
          <w:rFonts w:ascii="Tw Cen MT" w:hAnsi="Tw Cen MT" w:cs="Arial"/>
          <w:color w:val="222222"/>
        </w:rPr>
        <w:t>o</w:t>
      </w:r>
      <w:r w:rsidR="009A308E" w:rsidRPr="003179F6">
        <w:rPr>
          <w:rFonts w:ascii="Tw Cen MT" w:hAnsi="Tw Cen MT" w:cs="Arial"/>
          <w:color w:val="222222"/>
        </w:rPr>
        <w:t>nce a term</w:t>
      </w:r>
      <w:r w:rsidR="009A308E">
        <w:rPr>
          <w:rFonts w:ascii="Tw Cen MT" w:hAnsi="Tw Cen MT" w:cs="Arial"/>
          <w:color w:val="222222"/>
        </w:rPr>
        <w:t>,</w:t>
      </w:r>
      <w:r w:rsidR="009A308E" w:rsidRPr="003179F6">
        <w:rPr>
          <w:rFonts w:ascii="Tw Cen MT" w:hAnsi="Tw Cen MT" w:cs="Arial"/>
          <w:color w:val="222222"/>
        </w:rPr>
        <w:t xml:space="preserve"> </w:t>
      </w:r>
      <w:r w:rsidR="003179F6" w:rsidRPr="003179F6">
        <w:rPr>
          <w:rFonts w:ascii="Tw Cen MT" w:hAnsi="Tw Cen MT" w:cs="Arial"/>
          <w:color w:val="222222"/>
        </w:rPr>
        <w:t xml:space="preserve">on the same date as Board Meetings. Parents interested in joining the P&amp;C are invited to register their interest with P&amp;C President Mrs Bev Maloney via </w:t>
      </w:r>
      <w:hyperlink r:id="rId24" w:history="1">
        <w:r w:rsidR="003179F6" w:rsidRPr="003179F6">
          <w:rPr>
            <w:rStyle w:val="Hyperlink"/>
            <w:rFonts w:ascii="Tw Cen MT" w:hAnsi="Tw Cen MT"/>
          </w:rPr>
          <w:t>Thornlie.SHS@education.wa.edu.au</w:t>
        </w:r>
      </w:hyperlink>
      <w:r w:rsidR="003179F6" w:rsidRPr="003179F6">
        <w:rPr>
          <w:rFonts w:ascii="Tw Cen MT" w:hAnsi="Tw Cen MT"/>
          <w:color w:val="222222"/>
          <w:bdr w:val="none" w:sz="0" w:space="0" w:color="auto" w:frame="1"/>
        </w:rPr>
        <w:t xml:space="preserve"> </w:t>
      </w:r>
      <w:r w:rsidR="003179F6" w:rsidRPr="003179F6">
        <w:rPr>
          <w:rFonts w:ascii="Tw Cen MT" w:hAnsi="Tw Cen MT" w:cs="Arial"/>
          <w:color w:val="222222"/>
        </w:rPr>
        <w:t xml:space="preserve"> </w:t>
      </w:r>
      <w:r w:rsidR="009A308E">
        <w:rPr>
          <w:rFonts w:ascii="Tw Cen MT" w:hAnsi="Tw Cen MT" w:cs="Arial"/>
          <w:color w:val="222222"/>
        </w:rPr>
        <w:t>Please come along and have your say.</w:t>
      </w:r>
      <w:r w:rsidR="00FB1102">
        <w:rPr>
          <w:rFonts w:ascii="Tw Cen MT" w:hAnsi="Tw Cen MT"/>
        </w:rPr>
        <w:br w:type="page"/>
      </w:r>
    </w:p>
    <w:p w:rsidR="00F1765F" w:rsidRPr="00964780" w:rsidRDefault="00F1765F" w:rsidP="00F1765F">
      <w:pPr>
        <w:rPr>
          <w:rFonts w:ascii="Berlin Sans FB" w:hAnsi="Berlin Sans FB"/>
          <w:color w:val="244061" w:themeColor="accent1" w:themeShade="80"/>
          <w:sz w:val="40"/>
          <w:szCs w:val="40"/>
        </w:rPr>
      </w:pPr>
      <w:r w:rsidRPr="00964780">
        <w:rPr>
          <w:rFonts w:ascii="Berlin Sans FB" w:hAnsi="Berlin Sans FB"/>
          <w:color w:val="244061" w:themeColor="accent1" w:themeShade="80"/>
          <w:sz w:val="40"/>
          <w:szCs w:val="40"/>
        </w:rPr>
        <w:lastRenderedPageBreak/>
        <w:t>CURRICULUM REQUIREMENTS FOR YEAR 7</w:t>
      </w:r>
    </w:p>
    <w:p w:rsidR="00F1765F" w:rsidRDefault="00F1765F" w:rsidP="00F1765F">
      <w:pPr>
        <w:jc w:val="both"/>
        <w:rPr>
          <w:rFonts w:ascii="Tw Cen MT" w:hAnsi="Tw Cen MT"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1"/>
        <w:gridCol w:w="5341"/>
      </w:tblGrid>
      <w:tr w:rsidR="00F1765F" w:rsidTr="00F1765F">
        <w:tc>
          <w:tcPr>
            <w:tcW w:w="10682" w:type="dxa"/>
            <w:gridSpan w:val="2"/>
            <w:shd w:val="clear" w:color="auto" w:fill="C6D9F1" w:themeFill="text2" w:themeFillTint="33"/>
          </w:tcPr>
          <w:p w:rsidR="00F1765F" w:rsidRDefault="00F1765F" w:rsidP="00F1765F">
            <w:pPr>
              <w:jc w:val="both"/>
              <w:rPr>
                <w:rFonts w:ascii="Tw Cen MT" w:hAnsi="Tw Cen MT" w:cs="Arial"/>
              </w:rPr>
            </w:pPr>
          </w:p>
          <w:p w:rsidR="00F1765F" w:rsidRDefault="00F1765F" w:rsidP="00F1765F">
            <w:pPr>
              <w:jc w:val="both"/>
              <w:rPr>
                <w:rFonts w:ascii="Tw Cen MT" w:hAnsi="Tw Cen MT" w:cs="Arial"/>
              </w:rPr>
            </w:pPr>
            <w:r>
              <w:rPr>
                <w:rFonts w:ascii="Tw Cen MT" w:hAnsi="Tw Cen MT" w:cs="Arial"/>
              </w:rPr>
              <w:t>Your child</w:t>
            </w:r>
            <w:r w:rsidRPr="00526B84">
              <w:rPr>
                <w:rFonts w:ascii="Tw Cen MT" w:hAnsi="Tw Cen MT" w:cs="Arial"/>
              </w:rPr>
              <w:t xml:space="preserve"> will commence Year 7 studying common courses in each of the required eight Learning Areas</w:t>
            </w:r>
            <w:r>
              <w:rPr>
                <w:rFonts w:ascii="Tw Cen MT" w:hAnsi="Tw Cen MT" w:cs="Arial"/>
              </w:rPr>
              <w:t>. These Learning Areas are:</w:t>
            </w:r>
          </w:p>
        </w:tc>
      </w:tr>
      <w:tr w:rsidR="00F1765F" w:rsidTr="00F1765F">
        <w:trPr>
          <w:trHeight w:val="1328"/>
        </w:trPr>
        <w:tc>
          <w:tcPr>
            <w:tcW w:w="5341" w:type="dxa"/>
            <w:shd w:val="clear" w:color="auto" w:fill="C6D9F1" w:themeFill="text2" w:themeFillTint="33"/>
          </w:tcPr>
          <w:p w:rsidR="00F1765F" w:rsidRPr="00F443E9" w:rsidRDefault="00F1765F" w:rsidP="00F1765F">
            <w:pPr>
              <w:pStyle w:val="ListParagraph"/>
              <w:numPr>
                <w:ilvl w:val="0"/>
                <w:numId w:val="9"/>
              </w:numPr>
              <w:jc w:val="both"/>
              <w:rPr>
                <w:rFonts w:ascii="Tw Cen MT" w:hAnsi="Tw Cen MT" w:cs="Arial"/>
                <w:sz w:val="22"/>
              </w:rPr>
            </w:pPr>
            <w:r w:rsidRPr="00F443E9">
              <w:rPr>
                <w:rFonts w:ascii="Tw Cen MT" w:hAnsi="Tw Cen MT" w:cs="Arial"/>
                <w:sz w:val="22"/>
              </w:rPr>
              <w:t>The Arts</w:t>
            </w:r>
          </w:p>
          <w:p w:rsidR="00F1765F" w:rsidRPr="00F443E9" w:rsidRDefault="00F1765F" w:rsidP="00F1765F">
            <w:pPr>
              <w:pStyle w:val="ListParagraph"/>
              <w:numPr>
                <w:ilvl w:val="0"/>
                <w:numId w:val="9"/>
              </w:numPr>
              <w:jc w:val="both"/>
              <w:rPr>
                <w:rFonts w:ascii="Tw Cen MT" w:hAnsi="Tw Cen MT" w:cs="Arial"/>
                <w:sz w:val="22"/>
              </w:rPr>
            </w:pPr>
            <w:r w:rsidRPr="00F443E9">
              <w:rPr>
                <w:rFonts w:ascii="Tw Cen MT" w:hAnsi="Tw Cen MT" w:cs="Arial"/>
                <w:sz w:val="22"/>
              </w:rPr>
              <w:t>English</w:t>
            </w:r>
          </w:p>
          <w:p w:rsidR="00F1765F" w:rsidRPr="00F443E9" w:rsidRDefault="00F1765F" w:rsidP="00F1765F">
            <w:pPr>
              <w:pStyle w:val="ListParagraph"/>
              <w:numPr>
                <w:ilvl w:val="0"/>
                <w:numId w:val="9"/>
              </w:numPr>
              <w:jc w:val="both"/>
              <w:rPr>
                <w:rFonts w:ascii="Tw Cen MT" w:hAnsi="Tw Cen MT" w:cs="Arial"/>
                <w:sz w:val="22"/>
              </w:rPr>
            </w:pPr>
            <w:r w:rsidRPr="00F443E9">
              <w:rPr>
                <w:rFonts w:ascii="Tw Cen MT" w:hAnsi="Tw Cen MT" w:cs="Arial"/>
                <w:sz w:val="22"/>
              </w:rPr>
              <w:t>Health and Physical Education</w:t>
            </w:r>
          </w:p>
          <w:p w:rsidR="00F1765F" w:rsidRPr="00C86DB3" w:rsidRDefault="00F1765F" w:rsidP="00F1765F">
            <w:pPr>
              <w:pStyle w:val="ListParagraph"/>
              <w:numPr>
                <w:ilvl w:val="0"/>
                <w:numId w:val="9"/>
              </w:numPr>
              <w:jc w:val="both"/>
              <w:rPr>
                <w:rFonts w:ascii="Tw Cen MT" w:hAnsi="Tw Cen MT" w:cs="Arial"/>
                <w:sz w:val="22"/>
              </w:rPr>
            </w:pPr>
            <w:r w:rsidRPr="00F443E9">
              <w:rPr>
                <w:rFonts w:ascii="Tw Cen MT" w:hAnsi="Tw Cen MT" w:cs="Arial"/>
                <w:sz w:val="22"/>
              </w:rPr>
              <w:t xml:space="preserve">Languages </w:t>
            </w:r>
            <w:r w:rsidRPr="00F443E9">
              <w:rPr>
                <w:rFonts w:ascii="Tw Cen MT" w:hAnsi="Tw Cen MT" w:cs="Arial"/>
                <w:i/>
                <w:sz w:val="22"/>
              </w:rPr>
              <w:t>(Italian or Japanese)</w:t>
            </w:r>
          </w:p>
          <w:p w:rsidR="00F1765F" w:rsidRPr="00C86DB3" w:rsidRDefault="00F1765F" w:rsidP="00F1765F">
            <w:pPr>
              <w:jc w:val="both"/>
              <w:rPr>
                <w:rFonts w:ascii="Tw Cen MT" w:hAnsi="Tw Cen MT" w:cs="Arial"/>
                <w:sz w:val="22"/>
              </w:rPr>
            </w:pPr>
          </w:p>
        </w:tc>
        <w:tc>
          <w:tcPr>
            <w:tcW w:w="5341" w:type="dxa"/>
            <w:shd w:val="clear" w:color="auto" w:fill="C6D9F1" w:themeFill="text2" w:themeFillTint="33"/>
          </w:tcPr>
          <w:p w:rsidR="00F1765F" w:rsidRPr="00F443E9" w:rsidRDefault="00F1765F" w:rsidP="00F1765F">
            <w:pPr>
              <w:pStyle w:val="ListParagraph"/>
              <w:numPr>
                <w:ilvl w:val="0"/>
                <w:numId w:val="9"/>
              </w:numPr>
              <w:jc w:val="both"/>
              <w:rPr>
                <w:rFonts w:ascii="Tw Cen MT" w:hAnsi="Tw Cen MT" w:cs="Arial"/>
                <w:sz w:val="22"/>
              </w:rPr>
            </w:pPr>
            <w:r w:rsidRPr="00F443E9">
              <w:rPr>
                <w:rFonts w:ascii="Tw Cen MT" w:hAnsi="Tw Cen MT" w:cs="Arial"/>
                <w:sz w:val="22"/>
              </w:rPr>
              <w:t>Mathematics</w:t>
            </w:r>
          </w:p>
          <w:p w:rsidR="00F1765F" w:rsidRPr="00F443E9" w:rsidRDefault="00F1765F" w:rsidP="00F1765F">
            <w:pPr>
              <w:pStyle w:val="ListParagraph"/>
              <w:numPr>
                <w:ilvl w:val="0"/>
                <w:numId w:val="9"/>
              </w:numPr>
              <w:jc w:val="both"/>
              <w:rPr>
                <w:rFonts w:ascii="Tw Cen MT" w:hAnsi="Tw Cen MT" w:cs="Arial"/>
                <w:sz w:val="22"/>
              </w:rPr>
            </w:pPr>
            <w:r w:rsidRPr="00F443E9">
              <w:rPr>
                <w:rFonts w:ascii="Tw Cen MT" w:hAnsi="Tw Cen MT" w:cs="Arial"/>
                <w:sz w:val="22"/>
              </w:rPr>
              <w:t>Science</w:t>
            </w:r>
          </w:p>
          <w:p w:rsidR="00F1765F" w:rsidRDefault="00F1765F" w:rsidP="00F1765F">
            <w:pPr>
              <w:pStyle w:val="ListParagraph"/>
              <w:numPr>
                <w:ilvl w:val="0"/>
                <w:numId w:val="9"/>
              </w:numPr>
              <w:jc w:val="both"/>
              <w:rPr>
                <w:rFonts w:ascii="Tw Cen MT" w:hAnsi="Tw Cen MT" w:cs="Arial"/>
                <w:sz w:val="22"/>
              </w:rPr>
            </w:pPr>
            <w:r>
              <w:rPr>
                <w:rFonts w:ascii="Tw Cen MT" w:hAnsi="Tw Cen MT" w:cs="Arial"/>
                <w:sz w:val="22"/>
              </w:rPr>
              <w:t>Humanities and Social Science,</w:t>
            </w:r>
          </w:p>
          <w:p w:rsidR="00F1765F" w:rsidRPr="00C86DB3" w:rsidRDefault="00F1765F" w:rsidP="00F1765F">
            <w:pPr>
              <w:pStyle w:val="ListParagraph"/>
              <w:numPr>
                <w:ilvl w:val="0"/>
                <w:numId w:val="9"/>
              </w:numPr>
              <w:jc w:val="both"/>
              <w:rPr>
                <w:rFonts w:ascii="Tw Cen MT" w:hAnsi="Tw Cen MT" w:cs="Arial"/>
                <w:sz w:val="22"/>
              </w:rPr>
            </w:pPr>
            <w:r>
              <w:rPr>
                <w:rFonts w:ascii="Tw Cen MT" w:hAnsi="Tw Cen MT" w:cs="Arial"/>
                <w:sz w:val="22"/>
              </w:rPr>
              <w:t>T</w:t>
            </w:r>
            <w:r w:rsidRPr="00C86DB3">
              <w:rPr>
                <w:rFonts w:ascii="Tw Cen MT" w:hAnsi="Tw Cen MT" w:cs="Arial"/>
                <w:sz w:val="22"/>
              </w:rPr>
              <w:t>echnologies</w:t>
            </w:r>
          </w:p>
        </w:tc>
      </w:tr>
    </w:tbl>
    <w:p w:rsidR="00F1765F" w:rsidRDefault="00F1765F" w:rsidP="00F1765F">
      <w:pPr>
        <w:jc w:val="both"/>
        <w:rPr>
          <w:rFonts w:ascii="Tw Cen MT" w:hAnsi="Tw Cen MT" w:cs="Arial"/>
        </w:rPr>
      </w:pPr>
    </w:p>
    <w:p w:rsidR="00F1765F" w:rsidRPr="00526B84" w:rsidRDefault="00F1765F" w:rsidP="00F1765F">
      <w:pPr>
        <w:jc w:val="both"/>
        <w:rPr>
          <w:rFonts w:ascii="Tw Cen MT" w:hAnsi="Tw Cen MT" w:cs="Arial"/>
        </w:rPr>
      </w:pPr>
      <w:r w:rsidRPr="00526B84">
        <w:rPr>
          <w:rFonts w:ascii="Tw Cen MT" w:hAnsi="Tw Cen MT" w:cs="Arial"/>
        </w:rPr>
        <w:t xml:space="preserve">In Year 7, all students will study English, Mathematics, Science and Humanities &amp; Social Science for </w:t>
      </w:r>
      <w:r w:rsidRPr="00526B84">
        <w:rPr>
          <w:rFonts w:ascii="Tw Cen MT" w:hAnsi="Tw Cen MT" w:cs="Arial"/>
          <w:b/>
        </w:rPr>
        <w:t>four</w:t>
      </w:r>
      <w:r w:rsidRPr="00526B84">
        <w:rPr>
          <w:rFonts w:ascii="Tw Cen MT" w:hAnsi="Tw Cen MT" w:cs="Arial"/>
        </w:rPr>
        <w:t xml:space="preserve"> (4) periods a week for the year.</w:t>
      </w:r>
    </w:p>
    <w:p w:rsidR="00F1765F" w:rsidRPr="00526B84" w:rsidRDefault="00F1765F" w:rsidP="00F1765F">
      <w:pPr>
        <w:jc w:val="both"/>
        <w:rPr>
          <w:rFonts w:ascii="Tw Cen MT" w:hAnsi="Tw Cen MT" w:cs="Arial"/>
        </w:rPr>
      </w:pPr>
    </w:p>
    <w:p w:rsidR="00F1765F" w:rsidRPr="00526B84" w:rsidRDefault="00F1765F" w:rsidP="00F1765F">
      <w:pPr>
        <w:jc w:val="both"/>
        <w:rPr>
          <w:rFonts w:ascii="Tw Cen MT" w:hAnsi="Tw Cen MT" w:cs="Arial"/>
        </w:rPr>
      </w:pPr>
      <w:r w:rsidRPr="00526B84">
        <w:rPr>
          <w:rFonts w:ascii="Tw Cen MT" w:hAnsi="Tw Cen MT" w:cs="Arial"/>
        </w:rPr>
        <w:t xml:space="preserve">Other compulsory subjects that will be studied </w:t>
      </w:r>
      <w:r>
        <w:rPr>
          <w:rFonts w:ascii="Tw Cen MT" w:hAnsi="Tw Cen MT" w:cs="Arial"/>
        </w:rPr>
        <w:t>throughout</w:t>
      </w:r>
      <w:r w:rsidRPr="00526B84">
        <w:rPr>
          <w:rFonts w:ascii="Tw Cen MT" w:hAnsi="Tw Cen MT" w:cs="Arial"/>
        </w:rPr>
        <w:t xml:space="preserve"> </w:t>
      </w:r>
      <w:r w:rsidR="00FC667B">
        <w:rPr>
          <w:rFonts w:ascii="Tw Cen MT" w:hAnsi="Tw Cen MT" w:cs="Arial"/>
        </w:rPr>
        <w:t xml:space="preserve">the </w:t>
      </w:r>
      <w:r w:rsidRPr="00526B84">
        <w:rPr>
          <w:rFonts w:ascii="Tw Cen MT" w:hAnsi="Tw Cen MT" w:cs="Arial"/>
        </w:rPr>
        <w:t xml:space="preserve">year include </w:t>
      </w:r>
      <w:r>
        <w:rPr>
          <w:rFonts w:ascii="Tw Cen MT" w:hAnsi="Tw Cen MT" w:cs="Arial"/>
        </w:rPr>
        <w:t xml:space="preserve">Health &amp; Physical Education, </w:t>
      </w:r>
      <w:r w:rsidRPr="00526B84">
        <w:rPr>
          <w:rFonts w:ascii="Tw Cen MT" w:hAnsi="Tw Cen MT" w:cs="Arial"/>
        </w:rPr>
        <w:t>Language</w:t>
      </w:r>
      <w:r>
        <w:rPr>
          <w:rFonts w:ascii="Tw Cen MT" w:hAnsi="Tw Cen MT" w:cs="Arial"/>
        </w:rPr>
        <w:t xml:space="preserve">s, </w:t>
      </w:r>
      <w:r w:rsidRPr="00526B84">
        <w:rPr>
          <w:rFonts w:ascii="Tw Cen MT" w:hAnsi="Tw Cen MT" w:cs="Arial"/>
        </w:rPr>
        <w:t>Technolog</w:t>
      </w:r>
      <w:r>
        <w:rPr>
          <w:rFonts w:ascii="Tw Cen MT" w:hAnsi="Tw Cen MT" w:cs="Arial"/>
        </w:rPr>
        <w:t>ies and The</w:t>
      </w:r>
      <w:r w:rsidRPr="00526B84">
        <w:rPr>
          <w:rFonts w:ascii="Tw Cen MT" w:hAnsi="Tw Cen MT" w:cs="Arial"/>
        </w:rPr>
        <w:t xml:space="preserve"> Ar</w:t>
      </w:r>
      <w:r>
        <w:rPr>
          <w:rFonts w:ascii="Tw Cen MT" w:hAnsi="Tw Cen MT" w:cs="Arial"/>
        </w:rPr>
        <w:t>ts.</w:t>
      </w:r>
    </w:p>
    <w:p w:rsidR="00F1765F" w:rsidRPr="003356BC" w:rsidRDefault="00F1765F" w:rsidP="00F1765F">
      <w:pPr>
        <w:rPr>
          <w:rFonts w:ascii="Tw Cen MT" w:hAnsi="Tw Cen MT"/>
          <w:sz w:val="22"/>
          <w:szCs w:val="22"/>
        </w:rPr>
      </w:pPr>
    </w:p>
    <w:p w:rsidR="00F1765F" w:rsidRPr="00526B84" w:rsidRDefault="00F1765F" w:rsidP="00F1765F">
      <w:pPr>
        <w:pStyle w:val="BodyText2"/>
        <w:spacing w:after="0" w:line="240" w:lineRule="auto"/>
        <w:jc w:val="both"/>
        <w:rPr>
          <w:rFonts w:ascii="Tw Cen MT" w:hAnsi="Tw Cen MT" w:cs="Arial"/>
          <w:i/>
        </w:rPr>
      </w:pPr>
      <w:r w:rsidRPr="00526B84">
        <w:rPr>
          <w:rFonts w:ascii="Tw Cen MT" w:hAnsi="Tw Cen MT" w:cs="Arial"/>
          <w:i/>
        </w:rPr>
        <w:t>Listed below are the course requirements for Year 7 students in 201</w:t>
      </w:r>
      <w:r>
        <w:rPr>
          <w:rFonts w:ascii="Tw Cen MT" w:hAnsi="Tw Cen MT" w:cs="Arial"/>
          <w:i/>
        </w:rPr>
        <w:t>9</w:t>
      </w:r>
      <w:r w:rsidRPr="00526B84">
        <w:rPr>
          <w:rFonts w:ascii="Tw Cen MT" w:hAnsi="Tw Cen MT" w:cs="Arial"/>
          <w:i/>
        </w:rPr>
        <w:t xml:space="preserve">.  The curriculum is designed to give students an opportunity to experience subjects across the eight (8) learning areas.   </w:t>
      </w:r>
    </w:p>
    <w:p w:rsidR="00F1765F" w:rsidRPr="00526B84" w:rsidRDefault="00F1765F" w:rsidP="00F1765F">
      <w:pPr>
        <w:rPr>
          <w:rFonts w:ascii="Tw Cen MT" w:hAnsi="Tw Cen MT" w:cs="Arial"/>
        </w:rPr>
      </w:pPr>
    </w:p>
    <w:tbl>
      <w:tblPr>
        <w:tblStyle w:val="LightGrid-Accent5"/>
        <w:tblW w:w="8664" w:type="dxa"/>
        <w:jc w:val="center"/>
        <w:tblLayout w:type="fixed"/>
        <w:tblLook w:val="0000" w:firstRow="0" w:lastRow="0" w:firstColumn="0" w:lastColumn="0" w:noHBand="0" w:noVBand="0"/>
      </w:tblPr>
      <w:tblGrid>
        <w:gridCol w:w="5293"/>
        <w:gridCol w:w="3371"/>
      </w:tblGrid>
      <w:tr w:rsidR="00F1765F" w:rsidRPr="00526B84" w:rsidTr="00F1765F">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293" w:type="dxa"/>
            <w:shd w:val="clear" w:color="auto" w:fill="548DD4" w:themeFill="text2" w:themeFillTint="99"/>
          </w:tcPr>
          <w:p w:rsidR="00F1765F" w:rsidRPr="00F443E9" w:rsidRDefault="00F1765F" w:rsidP="00F1765F">
            <w:pPr>
              <w:rPr>
                <w:rFonts w:ascii="Tw Cen MT" w:hAnsi="Tw Cen MT"/>
                <w:b/>
              </w:rPr>
            </w:pPr>
            <w:r w:rsidRPr="00F443E9">
              <w:rPr>
                <w:rFonts w:ascii="Tw Cen MT" w:hAnsi="Tw Cen MT"/>
                <w:b/>
              </w:rPr>
              <w:t>Compulsory Subjects</w:t>
            </w:r>
          </w:p>
        </w:tc>
        <w:tc>
          <w:tcPr>
            <w:tcW w:w="3371" w:type="dxa"/>
            <w:shd w:val="clear" w:color="auto" w:fill="548DD4" w:themeFill="text2" w:themeFillTint="99"/>
          </w:tcPr>
          <w:p w:rsidR="00F1765F" w:rsidRPr="00F443E9" w:rsidRDefault="00F1765F" w:rsidP="00F1765F">
            <w:pPr>
              <w:cnfStyle w:val="000000100000" w:firstRow="0" w:lastRow="0" w:firstColumn="0" w:lastColumn="0" w:oddVBand="0" w:evenVBand="0" w:oddHBand="1" w:evenHBand="0" w:firstRowFirstColumn="0" w:firstRowLastColumn="0" w:lastRowFirstColumn="0" w:lastRowLastColumn="0"/>
              <w:rPr>
                <w:rFonts w:ascii="Tw Cen MT" w:hAnsi="Tw Cen MT"/>
                <w:b/>
              </w:rPr>
            </w:pPr>
            <w:r w:rsidRPr="00F443E9">
              <w:rPr>
                <w:rFonts w:ascii="Tw Cen MT" w:hAnsi="Tw Cen MT"/>
                <w:b/>
              </w:rPr>
              <w:t>No. of periods per week</w:t>
            </w:r>
          </w:p>
        </w:tc>
      </w:tr>
      <w:tr w:rsidR="00F1765F" w:rsidRPr="00526B84" w:rsidTr="00F1765F">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293" w:type="dxa"/>
            <w:shd w:val="clear" w:color="auto" w:fill="C6D9F1" w:themeFill="text2" w:themeFillTint="33"/>
          </w:tcPr>
          <w:p w:rsidR="00F1765F" w:rsidRPr="00526B84" w:rsidRDefault="00F1765F" w:rsidP="00F1765F">
            <w:pPr>
              <w:spacing w:before="60" w:after="60"/>
              <w:rPr>
                <w:rFonts w:ascii="Tw Cen MT" w:hAnsi="Tw Cen MT" w:cs="Arial"/>
              </w:rPr>
            </w:pPr>
            <w:r w:rsidRPr="00526B84">
              <w:rPr>
                <w:rFonts w:ascii="Tw Cen MT" w:hAnsi="Tw Cen MT" w:cs="Arial"/>
              </w:rPr>
              <w:t>English and Humanities &amp; Social Science</w:t>
            </w:r>
            <w:r>
              <w:rPr>
                <w:rFonts w:ascii="Tw Cen MT" w:hAnsi="Tw Cen MT" w:cs="Arial"/>
              </w:rPr>
              <w:t>s</w:t>
            </w:r>
          </w:p>
        </w:tc>
        <w:tc>
          <w:tcPr>
            <w:tcW w:w="3371" w:type="dxa"/>
          </w:tcPr>
          <w:p w:rsidR="00F1765F" w:rsidRPr="00526B84" w:rsidRDefault="00F1765F" w:rsidP="00F1765F">
            <w:pPr>
              <w:spacing w:before="60" w:after="60"/>
              <w:jc w:val="center"/>
              <w:cnfStyle w:val="000000010000" w:firstRow="0" w:lastRow="0" w:firstColumn="0" w:lastColumn="0" w:oddVBand="0" w:evenVBand="0" w:oddHBand="0" w:evenHBand="1" w:firstRowFirstColumn="0" w:firstRowLastColumn="0" w:lastRowFirstColumn="0" w:lastRowLastColumn="0"/>
              <w:rPr>
                <w:rFonts w:ascii="Tw Cen MT" w:hAnsi="Tw Cen MT" w:cs="Arial"/>
              </w:rPr>
            </w:pPr>
            <w:r w:rsidRPr="00526B84">
              <w:rPr>
                <w:rFonts w:ascii="Tw Cen MT" w:hAnsi="Tw Cen MT" w:cs="Arial"/>
              </w:rPr>
              <w:t>8 periods</w:t>
            </w:r>
          </w:p>
        </w:tc>
      </w:tr>
      <w:tr w:rsidR="00F1765F" w:rsidRPr="00526B84" w:rsidTr="00F1765F">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293" w:type="dxa"/>
            <w:shd w:val="clear" w:color="auto" w:fill="C6D9F1" w:themeFill="text2" w:themeFillTint="33"/>
          </w:tcPr>
          <w:p w:rsidR="00F1765F" w:rsidRPr="00526B84" w:rsidRDefault="00F1765F" w:rsidP="00F1765F">
            <w:pPr>
              <w:spacing w:before="60" w:after="60"/>
              <w:rPr>
                <w:rFonts w:ascii="Tw Cen MT" w:hAnsi="Tw Cen MT" w:cs="Arial"/>
              </w:rPr>
            </w:pPr>
            <w:r w:rsidRPr="00526B84">
              <w:rPr>
                <w:rFonts w:ascii="Tw Cen MT" w:hAnsi="Tw Cen MT" w:cs="Arial"/>
              </w:rPr>
              <w:t>Mathematics and Science</w:t>
            </w:r>
          </w:p>
        </w:tc>
        <w:tc>
          <w:tcPr>
            <w:tcW w:w="3371" w:type="dxa"/>
            <w:shd w:val="clear" w:color="auto" w:fill="auto"/>
          </w:tcPr>
          <w:p w:rsidR="00F1765F" w:rsidRPr="00526B84" w:rsidRDefault="00F1765F" w:rsidP="00F1765F">
            <w:pPr>
              <w:spacing w:before="60" w:after="60"/>
              <w:jc w:val="center"/>
              <w:cnfStyle w:val="000000100000" w:firstRow="0" w:lastRow="0" w:firstColumn="0" w:lastColumn="0" w:oddVBand="0" w:evenVBand="0" w:oddHBand="1" w:evenHBand="0" w:firstRowFirstColumn="0" w:firstRowLastColumn="0" w:lastRowFirstColumn="0" w:lastRowLastColumn="0"/>
              <w:rPr>
                <w:rFonts w:ascii="Tw Cen MT" w:hAnsi="Tw Cen MT" w:cs="Arial"/>
              </w:rPr>
            </w:pPr>
            <w:r w:rsidRPr="00526B84">
              <w:rPr>
                <w:rFonts w:ascii="Tw Cen MT" w:hAnsi="Tw Cen MT" w:cs="Arial"/>
              </w:rPr>
              <w:t>8 periods</w:t>
            </w:r>
          </w:p>
        </w:tc>
      </w:tr>
      <w:tr w:rsidR="00F1765F" w:rsidRPr="00526B84" w:rsidTr="00F1765F">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293" w:type="dxa"/>
            <w:shd w:val="clear" w:color="auto" w:fill="C6D9F1" w:themeFill="text2" w:themeFillTint="33"/>
          </w:tcPr>
          <w:p w:rsidR="00F1765F" w:rsidRPr="007F7DAF" w:rsidRDefault="00F1765F" w:rsidP="00F1765F">
            <w:pPr>
              <w:pStyle w:val="Header"/>
              <w:tabs>
                <w:tab w:val="clear" w:pos="4153"/>
                <w:tab w:val="clear" w:pos="8306"/>
              </w:tabs>
              <w:spacing w:before="60" w:after="60"/>
              <w:rPr>
                <w:rFonts w:ascii="Tw Cen MT" w:hAnsi="Tw Cen MT" w:cstheme="minorHAnsi"/>
              </w:rPr>
            </w:pPr>
            <w:r w:rsidRPr="007F7DAF">
              <w:rPr>
                <w:rFonts w:ascii="Tw Cen MT" w:hAnsi="Tw Cen MT" w:cstheme="minorHAnsi"/>
              </w:rPr>
              <w:t>Physical Education</w:t>
            </w:r>
          </w:p>
        </w:tc>
        <w:tc>
          <w:tcPr>
            <w:tcW w:w="3371" w:type="dxa"/>
            <w:shd w:val="clear" w:color="auto" w:fill="auto"/>
          </w:tcPr>
          <w:p w:rsidR="00F1765F" w:rsidRPr="007F7DAF" w:rsidRDefault="00F1765F" w:rsidP="00F1765F">
            <w:pPr>
              <w:spacing w:before="60" w:after="60"/>
              <w:jc w:val="center"/>
              <w:cnfStyle w:val="000000010000" w:firstRow="0" w:lastRow="0" w:firstColumn="0" w:lastColumn="0" w:oddVBand="0" w:evenVBand="0" w:oddHBand="0" w:evenHBand="1" w:firstRowFirstColumn="0" w:firstRowLastColumn="0" w:lastRowFirstColumn="0" w:lastRowLastColumn="0"/>
              <w:rPr>
                <w:rFonts w:ascii="Tw Cen MT" w:hAnsi="Tw Cen MT" w:cstheme="minorHAnsi"/>
              </w:rPr>
            </w:pPr>
            <w:r w:rsidRPr="007F7DAF">
              <w:rPr>
                <w:rFonts w:ascii="Tw Cen MT" w:hAnsi="Tw Cen MT" w:cstheme="minorHAnsi"/>
              </w:rPr>
              <w:t>2 periods</w:t>
            </w:r>
          </w:p>
        </w:tc>
      </w:tr>
      <w:tr w:rsidR="00F1765F" w:rsidRPr="00526B84" w:rsidTr="00F1765F">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293" w:type="dxa"/>
            <w:shd w:val="clear" w:color="auto" w:fill="C6D9F1" w:themeFill="text2" w:themeFillTint="33"/>
          </w:tcPr>
          <w:p w:rsidR="00F1765F" w:rsidRPr="007F7DAF" w:rsidRDefault="00F1765F" w:rsidP="00F1765F">
            <w:pPr>
              <w:pStyle w:val="Header"/>
              <w:tabs>
                <w:tab w:val="clear" w:pos="4153"/>
                <w:tab w:val="clear" w:pos="8306"/>
              </w:tabs>
              <w:spacing w:before="60" w:after="60"/>
              <w:rPr>
                <w:rFonts w:ascii="Tw Cen MT" w:hAnsi="Tw Cen MT" w:cstheme="minorHAnsi"/>
              </w:rPr>
            </w:pPr>
            <w:r w:rsidRPr="007F7DAF">
              <w:rPr>
                <w:rFonts w:ascii="Tw Cen MT" w:hAnsi="Tw Cen MT" w:cstheme="minorHAnsi"/>
              </w:rPr>
              <w:t>Languages</w:t>
            </w:r>
          </w:p>
        </w:tc>
        <w:tc>
          <w:tcPr>
            <w:tcW w:w="3371" w:type="dxa"/>
            <w:shd w:val="clear" w:color="auto" w:fill="auto"/>
          </w:tcPr>
          <w:p w:rsidR="00F1765F" w:rsidRPr="007F7DAF" w:rsidRDefault="00F1765F" w:rsidP="00F1765F">
            <w:pPr>
              <w:spacing w:before="60" w:after="60"/>
              <w:jc w:val="center"/>
              <w:cnfStyle w:val="000000100000" w:firstRow="0" w:lastRow="0" w:firstColumn="0" w:lastColumn="0" w:oddVBand="0" w:evenVBand="0" w:oddHBand="1" w:evenHBand="0" w:firstRowFirstColumn="0" w:firstRowLastColumn="0" w:lastRowFirstColumn="0" w:lastRowLastColumn="0"/>
              <w:rPr>
                <w:rFonts w:ascii="Tw Cen MT" w:hAnsi="Tw Cen MT" w:cstheme="minorHAnsi"/>
              </w:rPr>
            </w:pPr>
            <w:r>
              <w:rPr>
                <w:rFonts w:ascii="Tw Cen MT" w:hAnsi="Tw Cen MT" w:cstheme="minorHAnsi"/>
              </w:rPr>
              <w:t>1 period</w:t>
            </w:r>
          </w:p>
        </w:tc>
      </w:tr>
      <w:tr w:rsidR="00F1765F" w:rsidRPr="00526B84" w:rsidTr="00F1765F">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293" w:type="dxa"/>
            <w:shd w:val="clear" w:color="auto" w:fill="C6D9F1" w:themeFill="text2" w:themeFillTint="33"/>
          </w:tcPr>
          <w:p w:rsidR="00F1765F" w:rsidRPr="007F7DAF" w:rsidRDefault="00F1765F" w:rsidP="00F1765F">
            <w:pPr>
              <w:pStyle w:val="Header"/>
              <w:tabs>
                <w:tab w:val="clear" w:pos="4153"/>
                <w:tab w:val="clear" w:pos="8306"/>
              </w:tabs>
              <w:spacing w:before="60" w:after="60"/>
              <w:rPr>
                <w:rFonts w:ascii="Tw Cen MT" w:hAnsi="Tw Cen MT" w:cstheme="minorHAnsi"/>
              </w:rPr>
            </w:pPr>
            <w:r w:rsidRPr="007F7DAF">
              <w:rPr>
                <w:rFonts w:ascii="Tw Cen MT" w:hAnsi="Tw Cen MT" w:cstheme="minorHAnsi"/>
              </w:rPr>
              <w:t>Health Education</w:t>
            </w:r>
          </w:p>
        </w:tc>
        <w:tc>
          <w:tcPr>
            <w:tcW w:w="3371" w:type="dxa"/>
            <w:vMerge w:val="restart"/>
            <w:vAlign w:val="center"/>
          </w:tcPr>
          <w:p w:rsidR="00F1765F" w:rsidRDefault="00F1765F" w:rsidP="00F1765F">
            <w:pPr>
              <w:pStyle w:val="Header"/>
              <w:spacing w:before="60" w:after="60"/>
              <w:jc w:val="center"/>
              <w:cnfStyle w:val="000000010000" w:firstRow="0" w:lastRow="0" w:firstColumn="0" w:lastColumn="0" w:oddVBand="0" w:evenVBand="0" w:oddHBand="0" w:evenHBand="1" w:firstRowFirstColumn="0" w:firstRowLastColumn="0" w:lastRowFirstColumn="0" w:lastRowLastColumn="0"/>
              <w:rPr>
                <w:rFonts w:ascii="Tw Cen MT" w:hAnsi="Tw Cen MT" w:cstheme="minorHAnsi"/>
              </w:rPr>
            </w:pPr>
            <w:r>
              <w:rPr>
                <w:rFonts w:ascii="Tw Cen MT" w:hAnsi="Tw Cen MT" w:cstheme="minorHAnsi"/>
              </w:rPr>
              <w:t>6 periods</w:t>
            </w:r>
          </w:p>
          <w:p w:rsidR="00F1765F" w:rsidRDefault="00F1765F" w:rsidP="00F1765F">
            <w:pPr>
              <w:pStyle w:val="Header"/>
              <w:spacing w:before="60" w:after="60"/>
              <w:jc w:val="center"/>
              <w:cnfStyle w:val="000000010000" w:firstRow="0" w:lastRow="0" w:firstColumn="0" w:lastColumn="0" w:oddVBand="0" w:evenVBand="0" w:oddHBand="0" w:evenHBand="1" w:firstRowFirstColumn="0" w:firstRowLastColumn="0" w:lastRowFirstColumn="0" w:lastRowLastColumn="0"/>
              <w:rPr>
                <w:rFonts w:ascii="Tw Cen MT" w:hAnsi="Tw Cen MT" w:cstheme="minorHAnsi"/>
              </w:rPr>
            </w:pPr>
            <w:r>
              <w:rPr>
                <w:rFonts w:ascii="Tw Cen MT" w:hAnsi="Tw Cen MT" w:cstheme="minorHAnsi"/>
              </w:rPr>
              <w:t xml:space="preserve">(may be alternated </w:t>
            </w:r>
          </w:p>
          <w:p w:rsidR="00F1765F" w:rsidRPr="00526B84" w:rsidRDefault="00F1765F" w:rsidP="00F1765F">
            <w:pPr>
              <w:pStyle w:val="Header"/>
              <w:spacing w:before="60" w:after="60"/>
              <w:jc w:val="center"/>
              <w:cnfStyle w:val="000000010000" w:firstRow="0" w:lastRow="0" w:firstColumn="0" w:lastColumn="0" w:oddVBand="0" w:evenVBand="0" w:oddHBand="0" w:evenHBand="1" w:firstRowFirstColumn="0" w:firstRowLastColumn="0" w:lastRowFirstColumn="0" w:lastRowLastColumn="0"/>
              <w:rPr>
                <w:rFonts w:ascii="Tw Cen MT" w:hAnsi="Tw Cen MT" w:cs="Arial"/>
              </w:rPr>
            </w:pPr>
            <w:r>
              <w:rPr>
                <w:rFonts w:ascii="Tw Cen MT" w:hAnsi="Tw Cen MT" w:cstheme="minorHAnsi"/>
              </w:rPr>
              <w:t>throughout the year)</w:t>
            </w:r>
          </w:p>
        </w:tc>
      </w:tr>
      <w:tr w:rsidR="00F1765F" w:rsidRPr="00526B84" w:rsidTr="00F1765F">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293" w:type="dxa"/>
            <w:shd w:val="clear" w:color="auto" w:fill="C6D9F1" w:themeFill="text2" w:themeFillTint="33"/>
          </w:tcPr>
          <w:p w:rsidR="00F1765F" w:rsidRPr="007F7DAF" w:rsidRDefault="00F1765F" w:rsidP="00F1765F">
            <w:pPr>
              <w:pStyle w:val="Header"/>
              <w:tabs>
                <w:tab w:val="clear" w:pos="4153"/>
                <w:tab w:val="clear" w:pos="8306"/>
              </w:tabs>
              <w:spacing w:before="60" w:after="60"/>
              <w:rPr>
                <w:rFonts w:ascii="Tw Cen MT" w:hAnsi="Tw Cen MT" w:cstheme="minorHAnsi"/>
              </w:rPr>
            </w:pPr>
            <w:r>
              <w:rPr>
                <w:rFonts w:ascii="Tw Cen MT" w:hAnsi="Tw Cen MT" w:cstheme="minorHAnsi"/>
              </w:rPr>
              <w:t xml:space="preserve">The </w:t>
            </w:r>
            <w:r w:rsidRPr="007F7DAF">
              <w:rPr>
                <w:rFonts w:ascii="Tw Cen MT" w:hAnsi="Tw Cen MT" w:cstheme="minorHAnsi"/>
              </w:rPr>
              <w:t>Arts</w:t>
            </w:r>
            <w:r>
              <w:rPr>
                <w:rFonts w:ascii="Tw Cen MT" w:hAnsi="Tw Cen MT" w:cstheme="minorHAnsi"/>
              </w:rPr>
              <w:t xml:space="preserve"> (Performing and Visual Arts)</w:t>
            </w:r>
          </w:p>
        </w:tc>
        <w:tc>
          <w:tcPr>
            <w:tcW w:w="3371" w:type="dxa"/>
            <w:vMerge/>
          </w:tcPr>
          <w:p w:rsidR="00F1765F" w:rsidRPr="00526B84" w:rsidRDefault="00F1765F" w:rsidP="00F1765F">
            <w:pPr>
              <w:pStyle w:val="Header"/>
              <w:spacing w:before="60" w:after="60"/>
              <w:cnfStyle w:val="000000100000" w:firstRow="0" w:lastRow="0" w:firstColumn="0" w:lastColumn="0" w:oddVBand="0" w:evenVBand="0" w:oddHBand="1" w:evenHBand="0" w:firstRowFirstColumn="0" w:firstRowLastColumn="0" w:lastRowFirstColumn="0" w:lastRowLastColumn="0"/>
              <w:rPr>
                <w:rFonts w:ascii="Tw Cen MT" w:hAnsi="Tw Cen MT" w:cs="Arial"/>
              </w:rPr>
            </w:pPr>
          </w:p>
        </w:tc>
      </w:tr>
      <w:tr w:rsidR="00F1765F" w:rsidRPr="00526B84" w:rsidTr="00F1765F">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293" w:type="dxa"/>
            <w:shd w:val="clear" w:color="auto" w:fill="C6D9F1" w:themeFill="text2" w:themeFillTint="33"/>
          </w:tcPr>
          <w:p w:rsidR="00F1765F" w:rsidRPr="007F7DAF" w:rsidRDefault="00F1765F" w:rsidP="00F1765F">
            <w:pPr>
              <w:pStyle w:val="Header"/>
              <w:tabs>
                <w:tab w:val="clear" w:pos="4153"/>
                <w:tab w:val="clear" w:pos="8306"/>
              </w:tabs>
              <w:spacing w:before="60" w:after="60"/>
              <w:rPr>
                <w:rFonts w:ascii="Tw Cen MT" w:hAnsi="Tw Cen MT" w:cstheme="minorHAnsi"/>
              </w:rPr>
            </w:pPr>
            <w:r>
              <w:rPr>
                <w:rFonts w:ascii="Tw Cen MT" w:hAnsi="Tw Cen MT" w:cstheme="minorHAnsi"/>
              </w:rPr>
              <w:t>Digital Technologies</w:t>
            </w:r>
          </w:p>
        </w:tc>
        <w:tc>
          <w:tcPr>
            <w:tcW w:w="3371" w:type="dxa"/>
            <w:vMerge/>
          </w:tcPr>
          <w:p w:rsidR="00F1765F" w:rsidRPr="00526B84" w:rsidRDefault="00F1765F" w:rsidP="00F1765F">
            <w:pPr>
              <w:pStyle w:val="Header"/>
              <w:spacing w:before="60" w:after="60"/>
              <w:cnfStyle w:val="000000010000" w:firstRow="0" w:lastRow="0" w:firstColumn="0" w:lastColumn="0" w:oddVBand="0" w:evenVBand="0" w:oddHBand="0" w:evenHBand="1" w:firstRowFirstColumn="0" w:firstRowLastColumn="0" w:lastRowFirstColumn="0" w:lastRowLastColumn="0"/>
              <w:rPr>
                <w:rFonts w:ascii="Tw Cen MT" w:hAnsi="Tw Cen MT" w:cs="Arial"/>
              </w:rPr>
            </w:pPr>
          </w:p>
        </w:tc>
      </w:tr>
      <w:tr w:rsidR="00F1765F" w:rsidRPr="00526B84" w:rsidTr="00F1765F">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293" w:type="dxa"/>
            <w:shd w:val="clear" w:color="auto" w:fill="C6D9F1" w:themeFill="text2" w:themeFillTint="33"/>
          </w:tcPr>
          <w:p w:rsidR="00F1765F" w:rsidRPr="007F7DAF" w:rsidRDefault="00F1765F" w:rsidP="00F1765F">
            <w:pPr>
              <w:pStyle w:val="Header"/>
              <w:tabs>
                <w:tab w:val="clear" w:pos="4153"/>
                <w:tab w:val="clear" w:pos="8306"/>
              </w:tabs>
              <w:spacing w:before="60" w:after="60"/>
              <w:rPr>
                <w:rFonts w:ascii="Tw Cen MT" w:hAnsi="Tw Cen MT" w:cstheme="minorHAnsi"/>
              </w:rPr>
            </w:pPr>
            <w:r w:rsidRPr="007F7DAF">
              <w:rPr>
                <w:rFonts w:ascii="Tw Cen MT" w:hAnsi="Tw Cen MT" w:cstheme="minorHAnsi"/>
              </w:rPr>
              <w:t>Design &amp; Technology</w:t>
            </w:r>
          </w:p>
        </w:tc>
        <w:tc>
          <w:tcPr>
            <w:tcW w:w="3371" w:type="dxa"/>
            <w:vMerge/>
          </w:tcPr>
          <w:p w:rsidR="00F1765F" w:rsidRPr="00526B84" w:rsidRDefault="00F1765F" w:rsidP="00F1765F">
            <w:pPr>
              <w:pStyle w:val="Header"/>
              <w:spacing w:before="60" w:after="60"/>
              <w:cnfStyle w:val="000000100000" w:firstRow="0" w:lastRow="0" w:firstColumn="0" w:lastColumn="0" w:oddVBand="0" w:evenVBand="0" w:oddHBand="1" w:evenHBand="0" w:firstRowFirstColumn="0" w:firstRowLastColumn="0" w:lastRowFirstColumn="0" w:lastRowLastColumn="0"/>
              <w:rPr>
                <w:rFonts w:ascii="Tw Cen MT" w:hAnsi="Tw Cen MT" w:cs="Arial"/>
              </w:rPr>
            </w:pPr>
          </w:p>
        </w:tc>
      </w:tr>
      <w:tr w:rsidR="00F1765F" w:rsidRPr="00526B84" w:rsidTr="00F1765F">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293" w:type="dxa"/>
            <w:shd w:val="clear" w:color="auto" w:fill="C6D9F1" w:themeFill="text2" w:themeFillTint="33"/>
          </w:tcPr>
          <w:p w:rsidR="00F1765F" w:rsidRPr="007F7DAF" w:rsidRDefault="00F1765F" w:rsidP="00F1765F">
            <w:pPr>
              <w:pStyle w:val="Header"/>
              <w:tabs>
                <w:tab w:val="clear" w:pos="4153"/>
                <w:tab w:val="clear" w:pos="8306"/>
              </w:tabs>
              <w:spacing w:before="60" w:after="60"/>
              <w:rPr>
                <w:rFonts w:ascii="Tw Cen MT" w:hAnsi="Tw Cen MT" w:cstheme="minorHAnsi"/>
              </w:rPr>
            </w:pPr>
            <w:r w:rsidRPr="007F7DAF">
              <w:rPr>
                <w:rFonts w:ascii="Tw Cen MT" w:hAnsi="Tw Cen MT" w:cstheme="minorHAnsi"/>
              </w:rPr>
              <w:t>Home Economics</w:t>
            </w:r>
          </w:p>
        </w:tc>
        <w:tc>
          <w:tcPr>
            <w:tcW w:w="3371" w:type="dxa"/>
            <w:vMerge/>
          </w:tcPr>
          <w:p w:rsidR="00F1765F" w:rsidRPr="00526B84" w:rsidRDefault="00F1765F" w:rsidP="00F1765F">
            <w:pPr>
              <w:pStyle w:val="Header"/>
              <w:tabs>
                <w:tab w:val="clear" w:pos="4153"/>
                <w:tab w:val="clear" w:pos="8306"/>
              </w:tabs>
              <w:spacing w:before="60" w:after="60"/>
              <w:cnfStyle w:val="000000010000" w:firstRow="0" w:lastRow="0" w:firstColumn="0" w:lastColumn="0" w:oddVBand="0" w:evenVBand="0" w:oddHBand="0" w:evenHBand="1" w:firstRowFirstColumn="0" w:firstRowLastColumn="0" w:lastRowFirstColumn="0" w:lastRowLastColumn="0"/>
              <w:rPr>
                <w:rFonts w:ascii="Tw Cen MT" w:hAnsi="Tw Cen MT" w:cs="Arial"/>
              </w:rPr>
            </w:pPr>
          </w:p>
        </w:tc>
      </w:tr>
      <w:tr w:rsidR="00F1765F" w:rsidRPr="00526B84" w:rsidTr="00F1765F">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293" w:type="dxa"/>
            <w:shd w:val="clear" w:color="auto" w:fill="C6D9F1" w:themeFill="text2" w:themeFillTint="33"/>
          </w:tcPr>
          <w:p w:rsidR="00F1765F" w:rsidRPr="00526B84" w:rsidRDefault="00F1765F" w:rsidP="00F1765F">
            <w:pPr>
              <w:pStyle w:val="Header"/>
              <w:tabs>
                <w:tab w:val="clear" w:pos="4153"/>
                <w:tab w:val="clear" w:pos="8306"/>
              </w:tabs>
              <w:spacing w:before="60" w:after="60"/>
              <w:rPr>
                <w:rFonts w:ascii="Tw Cen MT" w:hAnsi="Tw Cen MT" w:cs="Arial"/>
                <w:b/>
              </w:rPr>
            </w:pPr>
            <w:r w:rsidRPr="00526B84">
              <w:rPr>
                <w:rFonts w:ascii="Tw Cen MT" w:hAnsi="Tw Cen MT" w:cs="Arial"/>
                <w:b/>
              </w:rPr>
              <w:t>TOTAL PERIODS PER WEEK</w:t>
            </w:r>
          </w:p>
        </w:tc>
        <w:tc>
          <w:tcPr>
            <w:tcW w:w="3371" w:type="dxa"/>
            <w:shd w:val="clear" w:color="auto" w:fill="C6D9F1" w:themeFill="text2" w:themeFillTint="33"/>
          </w:tcPr>
          <w:p w:rsidR="00F1765F" w:rsidRPr="00526B84" w:rsidRDefault="00F1765F" w:rsidP="00F1765F">
            <w:pPr>
              <w:pStyle w:val="Header"/>
              <w:tabs>
                <w:tab w:val="clear" w:pos="4153"/>
                <w:tab w:val="clear" w:pos="8306"/>
              </w:tabs>
              <w:spacing w:before="60" w:after="60"/>
              <w:jc w:val="center"/>
              <w:cnfStyle w:val="000000100000" w:firstRow="0" w:lastRow="0" w:firstColumn="0" w:lastColumn="0" w:oddVBand="0" w:evenVBand="0" w:oddHBand="1" w:evenHBand="0" w:firstRowFirstColumn="0" w:firstRowLastColumn="0" w:lastRowFirstColumn="0" w:lastRowLastColumn="0"/>
              <w:rPr>
                <w:rFonts w:ascii="Tw Cen MT" w:hAnsi="Tw Cen MT" w:cs="Arial"/>
                <w:b/>
                <w:smallCaps/>
              </w:rPr>
            </w:pPr>
            <w:r w:rsidRPr="00526B84">
              <w:rPr>
                <w:rFonts w:ascii="Tw Cen MT" w:hAnsi="Tw Cen MT" w:cs="Arial"/>
                <w:b/>
                <w:smallCaps/>
              </w:rPr>
              <w:t>25</w:t>
            </w:r>
          </w:p>
        </w:tc>
      </w:tr>
    </w:tbl>
    <w:p w:rsidR="00F1765F" w:rsidRPr="00526B84" w:rsidRDefault="00F1765F" w:rsidP="00F1765F">
      <w:pPr>
        <w:pStyle w:val="Header"/>
        <w:tabs>
          <w:tab w:val="clear" w:pos="4153"/>
          <w:tab w:val="clear" w:pos="8306"/>
        </w:tabs>
        <w:rPr>
          <w:rFonts w:ascii="Tw Cen MT" w:hAnsi="Tw Cen MT" w:cs="Arial"/>
          <w:smallCaps/>
        </w:rPr>
      </w:pPr>
    </w:p>
    <w:p w:rsidR="00F1765F" w:rsidRPr="00526B84" w:rsidRDefault="00F1765F" w:rsidP="00F1765F">
      <w:pPr>
        <w:rPr>
          <w:rFonts w:ascii="Tw Cen MT" w:hAnsi="Tw Cen MT" w:cs="Arial"/>
          <w:b/>
        </w:rPr>
      </w:pPr>
      <w:r w:rsidRPr="00526B84">
        <w:rPr>
          <w:rFonts w:ascii="Tw Cen MT" w:hAnsi="Tw Cen MT" w:cs="Arial"/>
          <w:b/>
        </w:rPr>
        <w:t xml:space="preserve">Note: </w:t>
      </w:r>
    </w:p>
    <w:p w:rsidR="00F1765F" w:rsidRPr="00526B84" w:rsidRDefault="00F1765F" w:rsidP="00F1765F">
      <w:pPr>
        <w:pStyle w:val="Footer"/>
        <w:numPr>
          <w:ilvl w:val="0"/>
          <w:numId w:val="10"/>
        </w:numPr>
        <w:tabs>
          <w:tab w:val="clear" w:pos="4153"/>
          <w:tab w:val="clear" w:pos="8306"/>
          <w:tab w:val="left" w:pos="426"/>
        </w:tabs>
        <w:jc w:val="both"/>
        <w:rPr>
          <w:rFonts w:ascii="Tw Cen MT" w:hAnsi="Tw Cen MT" w:cs="Arial"/>
        </w:rPr>
      </w:pPr>
      <w:r w:rsidRPr="00526B84">
        <w:rPr>
          <w:rFonts w:ascii="Tw Cen MT" w:hAnsi="Tw Cen MT" w:cs="Arial"/>
        </w:rPr>
        <w:t xml:space="preserve">It is not guaranteed that students will be able to study </w:t>
      </w:r>
      <w:r w:rsidRPr="00526B84">
        <w:rPr>
          <w:rFonts w:ascii="Tw Cen MT" w:hAnsi="Tw Cen MT" w:cs="Arial"/>
          <w:b/>
        </w:rPr>
        <w:t>all</w:t>
      </w:r>
      <w:r w:rsidRPr="00526B84">
        <w:rPr>
          <w:rFonts w:ascii="Tw Cen MT" w:hAnsi="Tw Cen MT" w:cs="Arial"/>
        </w:rPr>
        <w:t xml:space="preserve"> of the above subjects </w:t>
      </w:r>
      <w:r w:rsidRPr="00526B84">
        <w:rPr>
          <w:rFonts w:ascii="Tw Cen MT" w:hAnsi="Tw Cen MT" w:cs="Arial"/>
          <w:bCs/>
        </w:rPr>
        <w:t>due to resource and timetable constraints.</w:t>
      </w:r>
    </w:p>
    <w:p w:rsidR="00F1765F" w:rsidRPr="00A775DD" w:rsidRDefault="00F1765F" w:rsidP="00F1765F">
      <w:pPr>
        <w:pStyle w:val="Footer"/>
        <w:numPr>
          <w:ilvl w:val="0"/>
          <w:numId w:val="10"/>
        </w:numPr>
        <w:tabs>
          <w:tab w:val="clear" w:pos="4153"/>
          <w:tab w:val="clear" w:pos="8306"/>
          <w:tab w:val="left" w:pos="426"/>
        </w:tabs>
        <w:rPr>
          <w:rStyle w:val="Hyperlink"/>
          <w:rFonts w:ascii="Tw Cen MT" w:hAnsi="Tw Cen MT" w:cs="Arial"/>
          <w:color w:val="auto"/>
          <w:bdr w:val="none" w:sz="0" w:space="0" w:color="auto"/>
        </w:rPr>
      </w:pPr>
      <w:r w:rsidRPr="00526B84">
        <w:rPr>
          <w:rFonts w:ascii="Tw Cen MT" w:hAnsi="Tw Cen MT" w:cs="Arial"/>
        </w:rPr>
        <w:t xml:space="preserve">The Year 7 Subject Information Booklet and Subject Sheet for costing will be available on the school’s website </w:t>
      </w:r>
      <w:hyperlink r:id="rId25" w:history="1">
        <w:r w:rsidRPr="00526B84">
          <w:rPr>
            <w:rStyle w:val="Hyperlink"/>
            <w:rFonts w:ascii="Tw Cen MT" w:hAnsi="Tw Cen MT" w:cs="Arial"/>
          </w:rPr>
          <w:t>www.thornlieshs.wa.edu.au</w:t>
        </w:r>
      </w:hyperlink>
    </w:p>
    <w:p w:rsidR="00F1765F" w:rsidRPr="00526B84" w:rsidRDefault="00F1765F" w:rsidP="00F1765F">
      <w:pPr>
        <w:pStyle w:val="Footer"/>
        <w:numPr>
          <w:ilvl w:val="0"/>
          <w:numId w:val="10"/>
        </w:numPr>
        <w:tabs>
          <w:tab w:val="clear" w:pos="4153"/>
          <w:tab w:val="clear" w:pos="8306"/>
          <w:tab w:val="left" w:pos="426"/>
        </w:tabs>
        <w:jc w:val="both"/>
        <w:rPr>
          <w:rFonts w:ascii="Tw Cen MT" w:hAnsi="Tw Cen MT" w:cs="Arial"/>
        </w:rPr>
      </w:pPr>
      <w:r>
        <w:rPr>
          <w:rFonts w:ascii="Tw Cen MT" w:hAnsi="Tw Cen MT" w:cs="Arial"/>
        </w:rPr>
        <w:t>Curriculum compaction.  Students will be able to undertake cross-curricular studies in HASS/English and Science/Math which will allow for exploration through STEAM (Science, Technology, Engineering, Arts and Math) projects.</w:t>
      </w:r>
    </w:p>
    <w:p w:rsidR="00F1765F" w:rsidRPr="00526B84" w:rsidRDefault="00F1765F" w:rsidP="00F1765F">
      <w:pPr>
        <w:pStyle w:val="Footer"/>
        <w:tabs>
          <w:tab w:val="clear" w:pos="4153"/>
          <w:tab w:val="clear" w:pos="8306"/>
        </w:tabs>
        <w:jc w:val="both"/>
        <w:rPr>
          <w:rFonts w:ascii="Tw Cen MT" w:hAnsi="Tw Cen MT" w:cs="Arial"/>
        </w:rPr>
      </w:pPr>
    </w:p>
    <w:p w:rsidR="00F1765F" w:rsidRPr="00C86DB3" w:rsidRDefault="00F1765F" w:rsidP="00F1765F">
      <w:pPr>
        <w:rPr>
          <w:rFonts w:ascii="Berlin Sans FB" w:hAnsi="Berlin Sans FB"/>
        </w:rPr>
      </w:pPr>
      <w:proofErr w:type="spellStart"/>
      <w:r w:rsidRPr="00C86DB3">
        <w:rPr>
          <w:rFonts w:ascii="Berlin Sans FB" w:hAnsi="Berlin Sans FB"/>
        </w:rPr>
        <w:t>Specialised</w:t>
      </w:r>
      <w:proofErr w:type="spellEnd"/>
      <w:r w:rsidRPr="00C86DB3">
        <w:rPr>
          <w:rFonts w:ascii="Berlin Sans FB" w:hAnsi="Berlin Sans FB"/>
        </w:rPr>
        <w:t xml:space="preserve"> and Scholarship Programs</w:t>
      </w:r>
    </w:p>
    <w:p w:rsidR="00F1765F" w:rsidRPr="00526B84" w:rsidRDefault="00F1765F" w:rsidP="00F1765F">
      <w:pPr>
        <w:rPr>
          <w:rFonts w:ascii="Tw Cen MT" w:hAnsi="Tw Cen MT" w:cs="Arial"/>
          <w:bCs/>
          <w:lang w:val="en-AU"/>
        </w:rPr>
      </w:pPr>
      <w:r w:rsidRPr="00526B84">
        <w:rPr>
          <w:rFonts w:ascii="Tw Cen MT" w:hAnsi="Tw Cen MT" w:cs="Arial"/>
          <w:bCs/>
          <w:lang w:val="en-AU"/>
        </w:rPr>
        <w:t>Thornlie Senior High School offers the following Specialist and Scholarship programs:</w:t>
      </w:r>
    </w:p>
    <w:p w:rsidR="00F1765F" w:rsidRDefault="00F1765F" w:rsidP="00F1765F">
      <w:pPr>
        <w:numPr>
          <w:ilvl w:val="0"/>
          <w:numId w:val="2"/>
        </w:numPr>
        <w:rPr>
          <w:rFonts w:ascii="Tw Cen MT" w:hAnsi="Tw Cen MT" w:cs="Arial"/>
          <w:bCs/>
          <w:lang w:val="en-AU"/>
        </w:rPr>
        <w:sectPr w:rsidR="00F1765F" w:rsidSect="00F443E9">
          <w:type w:val="continuous"/>
          <w:pgSz w:w="11906" w:h="16838"/>
          <w:pgMar w:top="720" w:right="720" w:bottom="284" w:left="720" w:header="709" w:footer="402" w:gutter="0"/>
          <w:cols w:space="708"/>
          <w:titlePg/>
          <w:docGrid w:linePitch="360"/>
        </w:sectPr>
      </w:pPr>
    </w:p>
    <w:p w:rsidR="00F1765F" w:rsidRPr="00526B84" w:rsidRDefault="00F1765F" w:rsidP="00F1765F">
      <w:pPr>
        <w:numPr>
          <w:ilvl w:val="0"/>
          <w:numId w:val="2"/>
        </w:numPr>
        <w:rPr>
          <w:rFonts w:ascii="Tw Cen MT" w:hAnsi="Tw Cen MT" w:cs="Arial"/>
          <w:bCs/>
          <w:lang w:val="en-AU"/>
        </w:rPr>
      </w:pPr>
      <w:r w:rsidRPr="00526B84">
        <w:rPr>
          <w:rFonts w:ascii="Tw Cen MT" w:hAnsi="Tw Cen MT" w:cs="Arial"/>
          <w:bCs/>
          <w:lang w:val="en-AU"/>
        </w:rPr>
        <w:lastRenderedPageBreak/>
        <w:t>Specialis</w:t>
      </w:r>
      <w:r>
        <w:rPr>
          <w:rFonts w:ascii="Tw Cen MT" w:hAnsi="Tw Cen MT" w:cs="Arial"/>
          <w:bCs/>
          <w:lang w:val="en-AU"/>
        </w:rPr>
        <w:t>t</w:t>
      </w:r>
      <w:r w:rsidRPr="00526B84">
        <w:rPr>
          <w:rFonts w:ascii="Tw Cen MT" w:hAnsi="Tw Cen MT" w:cs="Arial"/>
          <w:bCs/>
          <w:lang w:val="en-AU"/>
        </w:rPr>
        <w:t xml:space="preserve"> Rugby</w:t>
      </w:r>
      <w:r w:rsidRPr="00526B84">
        <w:rPr>
          <w:rFonts w:ascii="Tw Cen MT" w:hAnsi="Tw Cen MT"/>
        </w:rPr>
        <w:t xml:space="preserve"> </w:t>
      </w:r>
      <w:r>
        <w:rPr>
          <w:rFonts w:ascii="Tw Cen MT" w:hAnsi="Tw Cen MT"/>
        </w:rPr>
        <w:t>Academy</w:t>
      </w:r>
    </w:p>
    <w:p w:rsidR="00F1765F" w:rsidRPr="00526B84" w:rsidRDefault="00F1765F" w:rsidP="00F1765F">
      <w:pPr>
        <w:numPr>
          <w:ilvl w:val="0"/>
          <w:numId w:val="2"/>
        </w:numPr>
        <w:rPr>
          <w:rFonts w:ascii="Tw Cen MT" w:hAnsi="Tw Cen MT" w:cs="Arial"/>
          <w:bCs/>
          <w:lang w:val="en-AU"/>
        </w:rPr>
      </w:pPr>
      <w:r w:rsidRPr="00526B84">
        <w:rPr>
          <w:rFonts w:ascii="Tw Cen MT" w:hAnsi="Tw Cen MT" w:cs="Arial"/>
          <w:bCs/>
          <w:lang w:val="en-AU"/>
        </w:rPr>
        <w:t>Academic Challenge</w:t>
      </w:r>
    </w:p>
    <w:p w:rsidR="00F1765F" w:rsidRPr="00526B84" w:rsidRDefault="00F1765F" w:rsidP="00F1765F">
      <w:pPr>
        <w:numPr>
          <w:ilvl w:val="0"/>
          <w:numId w:val="2"/>
        </w:numPr>
        <w:rPr>
          <w:rFonts w:ascii="Tw Cen MT" w:hAnsi="Tw Cen MT" w:cs="Arial"/>
          <w:bCs/>
          <w:lang w:val="en-AU"/>
        </w:rPr>
      </w:pPr>
      <w:r>
        <w:rPr>
          <w:rFonts w:ascii="Tw Cen MT" w:hAnsi="Tw Cen MT" w:cs="Arial"/>
          <w:bCs/>
          <w:lang w:val="en-AU"/>
        </w:rPr>
        <w:lastRenderedPageBreak/>
        <w:t xml:space="preserve">Instrumental </w:t>
      </w:r>
      <w:r w:rsidRPr="00526B84">
        <w:rPr>
          <w:rFonts w:ascii="Tw Cen MT" w:hAnsi="Tw Cen MT" w:cs="Arial"/>
          <w:bCs/>
          <w:lang w:val="en-AU"/>
        </w:rPr>
        <w:t>Music</w:t>
      </w:r>
    </w:p>
    <w:p w:rsidR="00F1765F" w:rsidRDefault="00F1765F" w:rsidP="00F1765F">
      <w:pPr>
        <w:numPr>
          <w:ilvl w:val="0"/>
          <w:numId w:val="2"/>
        </w:numPr>
        <w:rPr>
          <w:rFonts w:ascii="Tw Cen MT" w:hAnsi="Tw Cen MT" w:cs="Arial"/>
          <w:bCs/>
          <w:lang w:val="en-AU"/>
        </w:rPr>
      </w:pPr>
      <w:r w:rsidRPr="00526B84">
        <w:rPr>
          <w:rFonts w:ascii="Tw Cen MT" w:hAnsi="Tw Cen MT" w:cs="Arial"/>
          <w:bCs/>
          <w:lang w:val="en-AU"/>
        </w:rPr>
        <w:t>Netball Program</w:t>
      </w:r>
    </w:p>
    <w:p w:rsidR="00F1765F" w:rsidRDefault="00F1765F" w:rsidP="00F1765F">
      <w:pPr>
        <w:ind w:left="720"/>
        <w:rPr>
          <w:rFonts w:ascii="Tw Cen MT" w:hAnsi="Tw Cen MT" w:cs="Arial"/>
          <w:bCs/>
          <w:lang w:val="en-AU"/>
        </w:rPr>
        <w:sectPr w:rsidR="00F1765F" w:rsidSect="00C86DB3">
          <w:type w:val="continuous"/>
          <w:pgSz w:w="11906" w:h="16838"/>
          <w:pgMar w:top="720" w:right="720" w:bottom="284" w:left="720" w:header="709" w:footer="402" w:gutter="0"/>
          <w:cols w:num="2" w:space="708"/>
          <w:titlePg/>
          <w:docGrid w:linePitch="360"/>
        </w:sectPr>
      </w:pPr>
    </w:p>
    <w:p w:rsidR="00F1765F" w:rsidRPr="00526B84" w:rsidRDefault="00F1765F" w:rsidP="00F1765F">
      <w:pPr>
        <w:ind w:left="720"/>
        <w:rPr>
          <w:rFonts w:ascii="Tw Cen MT" w:hAnsi="Tw Cen MT" w:cs="Arial"/>
          <w:bCs/>
          <w:lang w:val="en-AU"/>
        </w:rPr>
      </w:pPr>
    </w:p>
    <w:p w:rsidR="00F1765F" w:rsidRDefault="00F1765F" w:rsidP="00F1765F">
      <w:pPr>
        <w:rPr>
          <w:rFonts w:ascii="Tw Cen MT" w:hAnsi="Tw Cen MT" w:cs="Arial"/>
          <w:bCs/>
          <w:lang w:val="en-AU"/>
        </w:rPr>
      </w:pPr>
      <w:r w:rsidRPr="00526B84">
        <w:rPr>
          <w:rFonts w:ascii="Tw Cen MT" w:hAnsi="Tw Cen MT" w:cs="Arial"/>
          <w:bCs/>
          <w:lang w:val="en-AU"/>
        </w:rPr>
        <w:t xml:space="preserve">Students are able to indicate their interest in one or more of these programs on the Specialised and Scholarship Programs sheet. When this is returned, the school will forward to parents an information and application package that outlines the criteria for each program. </w:t>
      </w:r>
      <w:proofErr w:type="gramStart"/>
      <w:r w:rsidRPr="00526B84">
        <w:rPr>
          <w:rFonts w:ascii="Tw Cen MT" w:hAnsi="Tw Cen MT" w:cs="Arial"/>
          <w:bCs/>
          <w:lang w:val="en-AU"/>
        </w:rPr>
        <w:t>Testing,</w:t>
      </w:r>
      <w:proofErr w:type="gramEnd"/>
      <w:r w:rsidRPr="00526B84">
        <w:rPr>
          <w:rFonts w:ascii="Tw Cen MT" w:hAnsi="Tw Cen MT" w:cs="Arial"/>
          <w:bCs/>
          <w:lang w:val="en-AU"/>
        </w:rPr>
        <w:t xml:space="preserve"> auditions and trials are held later in the year to assist in the selection of students for each of the programs.</w:t>
      </w:r>
    </w:p>
    <w:p w:rsidR="00F1765F" w:rsidRDefault="00F1765F" w:rsidP="00F1765F">
      <w:pPr>
        <w:rPr>
          <w:rFonts w:ascii="Tw Cen MT" w:hAnsi="Tw Cen MT" w:cs="Arial"/>
          <w:bCs/>
          <w:lang w:val="en-AU"/>
        </w:rPr>
      </w:pPr>
      <w:r>
        <w:rPr>
          <w:rFonts w:ascii="Tw Cen MT" w:hAnsi="Tw Cen MT" w:cs="Arial"/>
          <w:bCs/>
          <w:lang w:val="en-AU"/>
        </w:rPr>
        <w:br w:type="page"/>
      </w:r>
    </w:p>
    <w:tbl>
      <w:tblPr>
        <w:tblpPr w:leftFromText="180" w:rightFromText="180" w:vertAnchor="text" w:horzAnchor="margin" w:tblpY="470"/>
        <w:tblW w:w="10522" w:type="dxa"/>
        <w:tblCellMar>
          <w:left w:w="0" w:type="dxa"/>
          <w:right w:w="0" w:type="dxa"/>
        </w:tblCellMar>
        <w:tblLook w:val="04A0" w:firstRow="1" w:lastRow="0" w:firstColumn="1" w:lastColumn="0" w:noHBand="0" w:noVBand="1"/>
      </w:tblPr>
      <w:tblGrid>
        <w:gridCol w:w="998"/>
        <w:gridCol w:w="1581"/>
        <w:gridCol w:w="6"/>
        <w:gridCol w:w="1587"/>
        <w:gridCol w:w="1587"/>
        <w:gridCol w:w="1587"/>
        <w:gridCol w:w="1587"/>
        <w:gridCol w:w="1589"/>
      </w:tblGrid>
      <w:tr w:rsidR="002B63F9" w:rsidRPr="00F1765F" w:rsidTr="002B63F9">
        <w:trPr>
          <w:trHeight w:val="364"/>
        </w:trPr>
        <w:tc>
          <w:tcPr>
            <w:tcW w:w="10522" w:type="dxa"/>
            <w:gridSpan w:val="8"/>
            <w:tcBorders>
              <w:top w:val="single" w:sz="4" w:space="0" w:color="auto"/>
              <w:left w:val="single" w:sz="4" w:space="0" w:color="auto"/>
              <w:bottom w:val="single" w:sz="4" w:space="0" w:color="auto"/>
              <w:right w:val="single" w:sz="8" w:space="0" w:color="000000"/>
            </w:tcBorders>
            <w:shd w:val="clear" w:color="auto" w:fill="C6D9F1" w:themeFill="text2" w:themeFillTint="33"/>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b/>
                <w:bCs/>
                <w:szCs w:val="14"/>
              </w:rPr>
            </w:pPr>
            <w:r w:rsidRPr="00F1765F">
              <w:rPr>
                <w:rFonts w:ascii="Tw Cen MT" w:hAnsi="Tw Cen MT"/>
                <w:b/>
                <w:bCs/>
                <w:sz w:val="18"/>
                <w:szCs w:val="18"/>
              </w:rPr>
              <w:lastRenderedPageBreak/>
              <w:t>Scope and sequence – for development of the whole student over years 7 to 12</w:t>
            </w:r>
          </w:p>
        </w:tc>
      </w:tr>
      <w:tr w:rsidR="002B63F9" w:rsidRPr="00F1765F" w:rsidTr="002B63F9">
        <w:trPr>
          <w:trHeight w:val="364"/>
        </w:trPr>
        <w:tc>
          <w:tcPr>
            <w:tcW w:w="99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6"/>
                <w:szCs w:val="6"/>
                <w14:cntxtAlts/>
              </w:rPr>
            </w:pPr>
            <w:r w:rsidRPr="00F1765F">
              <w:rPr>
                <w:rFonts w:ascii="Tw Cen MT" w:hAnsi="Tw Cen MT"/>
                <w:sz w:val="6"/>
                <w:szCs w:val="6"/>
              </w:rPr>
              <w:t> </w:t>
            </w:r>
          </w:p>
        </w:tc>
        <w:tc>
          <w:tcPr>
            <w:tcW w:w="1581" w:type="dxa"/>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Cs w:val="10"/>
                <w14:cntxtAlts/>
              </w:rPr>
            </w:pPr>
            <w:r w:rsidRPr="00F1765F">
              <w:rPr>
                <w:rFonts w:ascii="Tw Cen MT" w:hAnsi="Tw Cen MT"/>
                <w:b/>
                <w:bCs/>
                <w:szCs w:val="14"/>
              </w:rPr>
              <w:t>Year 7</w:t>
            </w:r>
          </w:p>
        </w:tc>
        <w:tc>
          <w:tcPr>
            <w:tcW w:w="15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Cs w:val="10"/>
                <w14:cntxtAlts/>
              </w:rPr>
            </w:pPr>
            <w:r w:rsidRPr="00F1765F">
              <w:rPr>
                <w:rFonts w:ascii="Tw Cen MT" w:hAnsi="Tw Cen MT"/>
                <w:b/>
                <w:bCs/>
                <w:szCs w:val="14"/>
              </w:rPr>
              <w:t>Year 8</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Cs w:val="10"/>
                <w14:cntxtAlts/>
              </w:rPr>
            </w:pPr>
            <w:r w:rsidRPr="00F1765F">
              <w:rPr>
                <w:rFonts w:ascii="Tw Cen MT" w:hAnsi="Tw Cen MT"/>
                <w:b/>
                <w:bCs/>
                <w:szCs w:val="14"/>
              </w:rPr>
              <w:t>Year 9</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Cs w:val="10"/>
                <w14:cntxtAlts/>
              </w:rPr>
            </w:pPr>
            <w:r w:rsidRPr="00F1765F">
              <w:rPr>
                <w:rFonts w:ascii="Tw Cen MT" w:hAnsi="Tw Cen MT"/>
                <w:b/>
                <w:bCs/>
                <w:szCs w:val="14"/>
              </w:rPr>
              <w:t>Year 10</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Cs w:val="10"/>
                <w14:cntxtAlts/>
              </w:rPr>
            </w:pPr>
            <w:r w:rsidRPr="00F1765F">
              <w:rPr>
                <w:rFonts w:ascii="Tw Cen MT" w:hAnsi="Tw Cen MT"/>
                <w:b/>
                <w:bCs/>
                <w:szCs w:val="14"/>
              </w:rPr>
              <w:t>Year 11</w:t>
            </w:r>
          </w:p>
        </w:tc>
        <w:tc>
          <w:tcPr>
            <w:tcW w:w="15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Cs w:val="10"/>
                <w14:cntxtAlts/>
              </w:rPr>
            </w:pPr>
            <w:r w:rsidRPr="00F1765F">
              <w:rPr>
                <w:rFonts w:ascii="Tw Cen MT" w:hAnsi="Tw Cen MT"/>
                <w:b/>
                <w:bCs/>
                <w:szCs w:val="14"/>
              </w:rPr>
              <w:t>Year 12</w:t>
            </w:r>
          </w:p>
        </w:tc>
      </w:tr>
      <w:tr w:rsidR="002B63F9" w:rsidRPr="00F1765F" w:rsidTr="002B63F9">
        <w:trPr>
          <w:trHeight w:val="929"/>
        </w:trPr>
        <w:tc>
          <w:tcPr>
            <w:tcW w:w="99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2"/>
                <w:szCs w:val="12"/>
                <w14:cntxtAlts/>
              </w:rPr>
            </w:pPr>
            <w:r w:rsidRPr="00F1765F">
              <w:rPr>
                <w:rFonts w:ascii="Tw Cen MT" w:hAnsi="Tw Cen MT"/>
                <w:b/>
                <w:bCs/>
                <w:sz w:val="16"/>
                <w:szCs w:val="16"/>
              </w:rPr>
              <w:t>Transition</w:t>
            </w:r>
          </w:p>
        </w:tc>
        <w:tc>
          <w:tcPr>
            <w:tcW w:w="1581" w:type="dxa"/>
            <w:tcBorders>
              <w:top w:val="single" w:sz="8" w:space="0" w:color="000000"/>
              <w:left w:val="single" w:sz="4" w:space="0" w:color="auto"/>
              <w:bottom w:val="single" w:sz="8" w:space="0" w:color="auto"/>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Orientation Day</w:t>
            </w:r>
          </w:p>
        </w:tc>
        <w:tc>
          <w:tcPr>
            <w:tcW w:w="1593" w:type="dxa"/>
            <w:gridSpan w:val="2"/>
            <w:tcBorders>
              <w:top w:val="single" w:sz="8" w:space="0" w:color="000000"/>
              <w:left w:val="single" w:sz="8" w:space="0" w:color="000000"/>
              <w:bottom w:val="single" w:sz="8" w:space="0" w:color="auto"/>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Orientation Day</w:t>
            </w:r>
          </w:p>
        </w:tc>
        <w:tc>
          <w:tcPr>
            <w:tcW w:w="1587" w:type="dxa"/>
            <w:tcBorders>
              <w:top w:val="single" w:sz="8" w:space="0" w:color="000000"/>
              <w:left w:val="single" w:sz="8" w:space="0" w:color="000000"/>
              <w:bottom w:val="single" w:sz="8" w:space="0" w:color="auto"/>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Career Ed</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Goal setting</w:t>
            </w:r>
          </w:p>
        </w:tc>
        <w:tc>
          <w:tcPr>
            <w:tcW w:w="1587" w:type="dxa"/>
            <w:tcBorders>
              <w:top w:val="single" w:sz="8" w:space="0" w:color="000000"/>
              <w:left w:val="single" w:sz="8" w:space="0" w:color="000000"/>
              <w:bottom w:val="single" w:sz="8" w:space="0" w:color="auto"/>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Career Ed</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US Course counselling</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Interviews for VET</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Work experience</w:t>
            </w:r>
          </w:p>
        </w:tc>
        <w:tc>
          <w:tcPr>
            <w:tcW w:w="1587" w:type="dxa"/>
            <w:tcBorders>
              <w:top w:val="single" w:sz="8" w:space="0" w:color="000000"/>
              <w:left w:val="single" w:sz="8" w:space="0" w:color="000000"/>
              <w:bottom w:val="single" w:sz="8" w:space="0" w:color="auto"/>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Competency Based Education – Study Skills </w:t>
            </w:r>
          </w:p>
        </w:tc>
        <w:tc>
          <w:tcPr>
            <w:tcW w:w="1589" w:type="dxa"/>
            <w:tcBorders>
              <w:top w:val="single" w:sz="8" w:space="0" w:color="000000"/>
              <w:left w:val="single" w:sz="8" w:space="0" w:color="000000"/>
              <w:bottom w:val="single" w:sz="8" w:space="0" w:color="auto"/>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Competency Based Education – Study Skills </w:t>
            </w:r>
          </w:p>
        </w:tc>
      </w:tr>
      <w:tr w:rsidR="002B63F9" w:rsidRPr="00F1765F" w:rsidTr="002B63F9">
        <w:trPr>
          <w:trHeight w:val="683"/>
        </w:trPr>
        <w:tc>
          <w:tcPr>
            <w:tcW w:w="99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b/>
                <w:bCs/>
                <w:color w:val="000000"/>
                <w:kern w:val="28"/>
                <w:sz w:val="16"/>
                <w:szCs w:val="16"/>
                <w14:cntxtAlts/>
              </w:rPr>
            </w:pPr>
            <w:r w:rsidRPr="00F1765F">
              <w:rPr>
                <w:rFonts w:ascii="Tw Cen MT" w:hAnsi="Tw Cen MT"/>
                <w:b/>
                <w:bCs/>
                <w:sz w:val="16"/>
                <w:szCs w:val="16"/>
              </w:rPr>
              <w:t xml:space="preserve">Pastoral </w:t>
            </w:r>
          </w:p>
          <w:p w:rsidR="002B63F9" w:rsidRPr="00F1765F" w:rsidRDefault="002B63F9" w:rsidP="002B63F9">
            <w:pPr>
              <w:widowControl w:val="0"/>
              <w:jc w:val="center"/>
              <w:rPr>
                <w:rFonts w:ascii="Tw Cen MT" w:hAnsi="Tw Cen MT"/>
                <w:color w:val="000000"/>
                <w:kern w:val="28"/>
                <w:sz w:val="12"/>
                <w:szCs w:val="12"/>
                <w14:cntxtAlts/>
              </w:rPr>
            </w:pPr>
            <w:r w:rsidRPr="00F1765F">
              <w:rPr>
                <w:rFonts w:ascii="Tw Cen MT" w:hAnsi="Tw Cen MT"/>
                <w:b/>
                <w:bCs/>
                <w:sz w:val="16"/>
                <w:szCs w:val="16"/>
              </w:rPr>
              <w:t>Care</w:t>
            </w:r>
          </w:p>
        </w:tc>
        <w:tc>
          <w:tcPr>
            <w:tcW w:w="1587" w:type="dxa"/>
            <w:gridSpan w:val="2"/>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Year 7 Coordinator</w:t>
            </w:r>
          </w:p>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color w:val="000000"/>
                <w:kern w:val="28"/>
                <w:sz w:val="16"/>
                <w:szCs w:val="16"/>
                <w14:cntxtAlts/>
              </w:rPr>
              <w:t>Deputy: Student Welfare</w:t>
            </w:r>
          </w:p>
        </w:tc>
        <w:tc>
          <w:tcPr>
            <w:tcW w:w="1587" w:type="dxa"/>
            <w:tcBorders>
              <w:top w:val="single" w:sz="8" w:space="0" w:color="auto"/>
              <w:left w:val="single" w:sz="4" w:space="0" w:color="auto"/>
              <w:bottom w:val="single" w:sz="8" w:space="0" w:color="auto"/>
              <w:right w:val="single" w:sz="8" w:space="0" w:color="auto"/>
            </w:tcBorders>
            <w:vAlign w:val="center"/>
          </w:tcPr>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Year 8 Coordinator</w:t>
            </w:r>
          </w:p>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color w:val="000000"/>
                <w:kern w:val="28"/>
                <w:sz w:val="16"/>
                <w:szCs w:val="16"/>
                <w14:cntxtAlts/>
              </w:rPr>
              <w:t>Deputy: Student Welfare</w:t>
            </w:r>
          </w:p>
        </w:tc>
        <w:tc>
          <w:tcPr>
            <w:tcW w:w="1587" w:type="dxa"/>
            <w:tcBorders>
              <w:top w:val="single" w:sz="8" w:space="0" w:color="auto"/>
              <w:left w:val="single" w:sz="4" w:space="0" w:color="auto"/>
              <w:bottom w:val="single" w:sz="8" w:space="0" w:color="auto"/>
              <w:right w:val="single" w:sz="8" w:space="0" w:color="auto"/>
            </w:tcBorders>
            <w:vAlign w:val="center"/>
          </w:tcPr>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Year 9 Coordinator</w:t>
            </w:r>
          </w:p>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color w:val="000000"/>
                <w:kern w:val="28"/>
                <w:sz w:val="16"/>
                <w:szCs w:val="16"/>
                <w14:cntxtAlts/>
              </w:rPr>
              <w:t>Deputy: Student Welfare</w:t>
            </w:r>
          </w:p>
        </w:tc>
        <w:tc>
          <w:tcPr>
            <w:tcW w:w="1587" w:type="dxa"/>
            <w:tcBorders>
              <w:top w:val="single" w:sz="8" w:space="0" w:color="auto"/>
              <w:left w:val="single" w:sz="4" w:space="0" w:color="auto"/>
              <w:bottom w:val="single" w:sz="8" w:space="0" w:color="auto"/>
              <w:right w:val="single" w:sz="8" w:space="0" w:color="auto"/>
            </w:tcBorders>
            <w:vAlign w:val="center"/>
          </w:tcPr>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Year 10 Coordinator</w:t>
            </w:r>
          </w:p>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color w:val="000000"/>
                <w:kern w:val="28"/>
                <w:sz w:val="16"/>
                <w:szCs w:val="16"/>
                <w14:cntxtAlts/>
              </w:rPr>
              <w:t>Deputy: Student Welfare</w:t>
            </w:r>
          </w:p>
        </w:tc>
        <w:tc>
          <w:tcPr>
            <w:tcW w:w="1587" w:type="dxa"/>
            <w:tcBorders>
              <w:top w:val="single" w:sz="8" w:space="0" w:color="auto"/>
              <w:left w:val="single" w:sz="4" w:space="0" w:color="auto"/>
              <w:bottom w:val="single" w:sz="8" w:space="0" w:color="auto"/>
              <w:right w:val="single" w:sz="8" w:space="0" w:color="auto"/>
            </w:tcBorders>
            <w:vAlign w:val="center"/>
          </w:tcPr>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Year 11 Coordinator</w:t>
            </w:r>
          </w:p>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Deputy: Senior School</w:t>
            </w:r>
          </w:p>
        </w:tc>
        <w:tc>
          <w:tcPr>
            <w:tcW w:w="1589" w:type="dxa"/>
            <w:tcBorders>
              <w:top w:val="single" w:sz="8" w:space="0" w:color="auto"/>
              <w:left w:val="single" w:sz="4" w:space="0" w:color="auto"/>
              <w:bottom w:val="single" w:sz="8" w:space="0" w:color="auto"/>
              <w:right w:val="single" w:sz="8" w:space="0" w:color="auto"/>
            </w:tcBorders>
            <w:vAlign w:val="center"/>
          </w:tcPr>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Year 12 Coordinator</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Deputy: Senior School</w:t>
            </w:r>
          </w:p>
        </w:tc>
      </w:tr>
      <w:tr w:rsidR="002B63F9" w:rsidRPr="00F1765F" w:rsidTr="002B63F9">
        <w:trPr>
          <w:trHeight w:val="836"/>
        </w:trPr>
        <w:tc>
          <w:tcPr>
            <w:tcW w:w="998"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b/>
                <w:bCs/>
                <w:color w:val="000000"/>
                <w:kern w:val="28"/>
                <w:sz w:val="16"/>
                <w:szCs w:val="16"/>
                <w14:cntxtAlts/>
              </w:rPr>
            </w:pPr>
            <w:r w:rsidRPr="00F1765F">
              <w:rPr>
                <w:rFonts w:ascii="Tw Cen MT" w:hAnsi="Tw Cen MT"/>
                <w:b/>
                <w:bCs/>
                <w:sz w:val="16"/>
                <w:szCs w:val="16"/>
              </w:rPr>
              <w:t xml:space="preserve">Curriculum </w:t>
            </w:r>
          </w:p>
          <w:p w:rsidR="002B63F9" w:rsidRPr="00F1765F" w:rsidRDefault="002B63F9" w:rsidP="002B63F9">
            <w:pPr>
              <w:widowControl w:val="0"/>
              <w:jc w:val="center"/>
              <w:rPr>
                <w:rFonts w:ascii="Tw Cen MT" w:hAnsi="Tw Cen MT"/>
                <w:color w:val="000000"/>
                <w:kern w:val="28"/>
                <w:sz w:val="12"/>
                <w:szCs w:val="12"/>
                <w14:cntxtAlts/>
              </w:rPr>
            </w:pPr>
            <w:r w:rsidRPr="00F1765F">
              <w:rPr>
                <w:rFonts w:ascii="Tw Cen MT" w:hAnsi="Tw Cen MT"/>
                <w:b/>
                <w:bCs/>
                <w:sz w:val="16"/>
                <w:szCs w:val="16"/>
              </w:rPr>
              <w:t>progression</w:t>
            </w:r>
          </w:p>
        </w:tc>
        <w:tc>
          <w:tcPr>
            <w:tcW w:w="1581" w:type="dxa"/>
            <w:tcBorders>
              <w:top w:val="single" w:sz="8" w:space="0" w:color="auto"/>
              <w:left w:val="single" w:sz="4" w:space="0" w:color="auto"/>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Australian Curriculum</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NAPLAN</w:t>
            </w:r>
          </w:p>
          <w:p w:rsidR="002B63F9" w:rsidRPr="00F1765F" w:rsidRDefault="002B63F9" w:rsidP="002B63F9">
            <w:pPr>
              <w:widowControl w:val="0"/>
              <w:rPr>
                <w:rFonts w:ascii="Tw Cen MT" w:hAnsi="Tw Cen MT"/>
                <w:color w:val="000000"/>
                <w:kern w:val="28"/>
                <w:sz w:val="16"/>
                <w:szCs w:val="16"/>
                <w14:cntxtAlts/>
              </w:rPr>
            </w:pPr>
            <w:r w:rsidRPr="00F1765F">
              <w:rPr>
                <w:rFonts w:ascii="Tw Cen MT" w:hAnsi="Tw Cen MT"/>
                <w:sz w:val="16"/>
                <w:szCs w:val="16"/>
              </w:rPr>
              <w:t>Academic Challenge</w:t>
            </w:r>
          </w:p>
        </w:tc>
        <w:tc>
          <w:tcPr>
            <w:tcW w:w="1593" w:type="dxa"/>
            <w:gridSpan w:val="2"/>
            <w:tcBorders>
              <w:top w:val="single" w:sz="8" w:space="0" w:color="auto"/>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Australian Curriculum</w:t>
            </w:r>
          </w:p>
          <w:p w:rsidR="002B63F9" w:rsidRPr="00F1765F" w:rsidRDefault="002B63F9" w:rsidP="002B63F9">
            <w:pPr>
              <w:widowControl w:val="0"/>
              <w:jc w:val="center"/>
              <w:rPr>
                <w:rFonts w:ascii="Tw Cen MT" w:hAnsi="Tw Cen MT"/>
                <w:color w:val="000000"/>
                <w:kern w:val="28"/>
                <w:sz w:val="16"/>
                <w:szCs w:val="16"/>
                <w14:cntxtAlts/>
              </w:rPr>
            </w:pPr>
          </w:p>
          <w:p w:rsidR="002B63F9" w:rsidRPr="00F1765F" w:rsidRDefault="002B63F9" w:rsidP="002B63F9">
            <w:pPr>
              <w:widowControl w:val="0"/>
              <w:rPr>
                <w:rFonts w:ascii="Tw Cen MT" w:hAnsi="Tw Cen MT"/>
                <w:color w:val="000000"/>
                <w:kern w:val="28"/>
                <w:sz w:val="16"/>
                <w:szCs w:val="14"/>
                <w14:cntxtAlts/>
              </w:rPr>
            </w:pPr>
            <w:r w:rsidRPr="00F1765F">
              <w:rPr>
                <w:rFonts w:ascii="Tw Cen MT" w:hAnsi="Tw Cen MT"/>
                <w:sz w:val="16"/>
                <w:szCs w:val="10"/>
              </w:rPr>
              <w:t>Academic Extension </w:t>
            </w:r>
          </w:p>
        </w:tc>
        <w:tc>
          <w:tcPr>
            <w:tcW w:w="1587" w:type="dxa"/>
            <w:tcBorders>
              <w:top w:val="single" w:sz="4" w:space="0" w:color="0000FF"/>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Australian Curriculum</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NAPLAN</w:t>
            </w:r>
          </w:p>
          <w:p w:rsidR="002B63F9" w:rsidRPr="00F1765F" w:rsidRDefault="002B63F9" w:rsidP="002B63F9">
            <w:pPr>
              <w:widowControl w:val="0"/>
              <w:rPr>
                <w:rFonts w:ascii="Tw Cen MT" w:hAnsi="Tw Cen MT"/>
                <w:color w:val="000000"/>
                <w:kern w:val="28"/>
                <w:sz w:val="16"/>
                <w:szCs w:val="14"/>
                <w14:cntxtAlts/>
              </w:rPr>
            </w:pPr>
            <w:r w:rsidRPr="00F1765F">
              <w:rPr>
                <w:rFonts w:ascii="Tw Cen MT" w:hAnsi="Tw Cen MT"/>
                <w:sz w:val="16"/>
                <w:szCs w:val="10"/>
              </w:rPr>
              <w:t>Academic Extension</w:t>
            </w:r>
          </w:p>
        </w:tc>
        <w:tc>
          <w:tcPr>
            <w:tcW w:w="1587" w:type="dxa"/>
            <w:tcBorders>
              <w:top w:val="single" w:sz="4" w:space="0" w:color="0000FF"/>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Australian Curriculum</w:t>
            </w:r>
          </w:p>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Big Picture</w:t>
            </w:r>
          </w:p>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Academic Extension</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OLNA</w:t>
            </w:r>
          </w:p>
        </w:tc>
        <w:tc>
          <w:tcPr>
            <w:tcW w:w="1587" w:type="dxa"/>
            <w:tcBorders>
              <w:top w:val="single" w:sz="4" w:space="0" w:color="0000FF"/>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ATAR</w:t>
            </w:r>
          </w:p>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BIG PICTURE</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GENERAL</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FOUNDATION</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OLNA</w:t>
            </w:r>
          </w:p>
        </w:tc>
        <w:tc>
          <w:tcPr>
            <w:tcW w:w="1589" w:type="dxa"/>
            <w:tcBorders>
              <w:top w:val="single" w:sz="4" w:space="0" w:color="0000FF"/>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ATAR</w:t>
            </w:r>
          </w:p>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BIG PICTURE</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GENERAL</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FOUNDATION</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OLNA </w:t>
            </w:r>
          </w:p>
        </w:tc>
      </w:tr>
      <w:tr w:rsidR="002B63F9" w:rsidRPr="00F1765F" w:rsidTr="002B63F9">
        <w:trPr>
          <w:trHeight w:val="260"/>
        </w:trPr>
        <w:tc>
          <w:tcPr>
            <w:tcW w:w="0" w:type="auto"/>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2B63F9" w:rsidRPr="00F1765F" w:rsidRDefault="002B63F9" w:rsidP="002B63F9">
            <w:pPr>
              <w:rPr>
                <w:rFonts w:ascii="Tw Cen MT" w:hAnsi="Tw Cen MT"/>
                <w:color w:val="000000"/>
                <w:kern w:val="28"/>
                <w:sz w:val="12"/>
                <w:szCs w:val="12"/>
                <w14:cntxtAlts/>
              </w:rPr>
            </w:pPr>
          </w:p>
        </w:tc>
        <w:tc>
          <w:tcPr>
            <w:tcW w:w="3174" w:type="dxa"/>
            <w:gridSpan w:val="3"/>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sz w:val="16"/>
                <w:szCs w:val="10"/>
              </w:rPr>
              <w:t>Literacy/Numeracy Support and STEM</w:t>
            </w:r>
          </w:p>
        </w:tc>
        <w:tc>
          <w:tcPr>
            <w:tcW w:w="3174"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sz w:val="16"/>
                <w:szCs w:val="10"/>
              </w:rPr>
              <w:t>Literacy/Numeracy Support and STEM</w:t>
            </w:r>
          </w:p>
        </w:tc>
        <w:tc>
          <w:tcPr>
            <w:tcW w:w="3176" w:type="dxa"/>
            <w:gridSpan w:val="2"/>
            <w:tcBorders>
              <w:top w:val="single" w:sz="4" w:space="0" w:color="0000FF"/>
              <w:left w:val="single" w:sz="8" w:space="0" w:color="000000"/>
              <w:bottom w:val="single" w:sz="8" w:space="0" w:color="000000"/>
              <w:right w:val="single" w:sz="8" w:space="0" w:color="000000"/>
            </w:tcBorders>
            <w:vAlign w:val="center"/>
            <w:hideMark/>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sz w:val="16"/>
                <w:szCs w:val="10"/>
              </w:rPr>
              <w:t>Literacy/Numeracy Support and STEM</w:t>
            </w:r>
          </w:p>
        </w:tc>
      </w:tr>
      <w:tr w:rsidR="002B63F9" w:rsidRPr="00F1765F" w:rsidTr="002B63F9">
        <w:trPr>
          <w:trHeight w:val="654"/>
        </w:trPr>
        <w:tc>
          <w:tcPr>
            <w:tcW w:w="998" w:type="dxa"/>
            <w:vMerge w:val="restart"/>
            <w:tcBorders>
              <w:top w:val="single" w:sz="4" w:space="0" w:color="auto"/>
              <w:left w:val="single" w:sz="4" w:space="0" w:color="auto"/>
              <w:right w:val="single" w:sz="4" w:space="0" w:color="auto"/>
            </w:tcBorders>
            <w:shd w:val="clear" w:color="auto" w:fill="C6D9F1" w:themeFill="text2" w:themeFillTint="33"/>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2"/>
                <w:szCs w:val="12"/>
                <w14:cntxtAlts/>
              </w:rPr>
            </w:pPr>
            <w:r w:rsidRPr="00F1765F">
              <w:rPr>
                <w:rFonts w:ascii="Tw Cen MT" w:hAnsi="Tw Cen MT"/>
                <w:b/>
                <w:bCs/>
                <w:sz w:val="16"/>
                <w:szCs w:val="16"/>
              </w:rPr>
              <w:t>Pathways</w:t>
            </w:r>
          </w:p>
        </w:tc>
        <w:tc>
          <w:tcPr>
            <w:tcW w:w="1581" w:type="dxa"/>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 xml:space="preserve">Year 7 </w:t>
            </w:r>
          </w:p>
          <w:p w:rsidR="002B63F9" w:rsidRPr="00F1765F" w:rsidRDefault="002B63F9" w:rsidP="002B63F9">
            <w:pPr>
              <w:widowControl w:val="0"/>
              <w:jc w:val="center"/>
              <w:rPr>
                <w:rFonts w:ascii="Tw Cen MT" w:hAnsi="Tw Cen MT"/>
                <w:color w:val="000000"/>
                <w:kern w:val="28"/>
                <w:sz w:val="16"/>
                <w:szCs w:val="14"/>
                <w14:cntxtAlts/>
              </w:rPr>
            </w:pPr>
            <w:r>
              <w:rPr>
                <w:rFonts w:ascii="Tw Cen MT" w:hAnsi="Tw Cen MT"/>
                <w:color w:val="000000"/>
                <w:kern w:val="28"/>
                <w:sz w:val="16"/>
                <w:szCs w:val="14"/>
                <w14:cntxtAlts/>
              </w:rPr>
              <w:t>Community</w:t>
            </w:r>
            <w:r w:rsidRPr="00F1765F">
              <w:rPr>
                <w:rFonts w:ascii="Tw Cen MT" w:hAnsi="Tw Cen MT"/>
                <w:color w:val="000000"/>
                <w:kern w:val="28"/>
                <w:sz w:val="16"/>
                <w:szCs w:val="14"/>
                <w14:cntxtAlts/>
              </w:rPr>
              <w:t xml:space="preserve"> Team</w:t>
            </w:r>
          </w:p>
        </w:tc>
        <w:tc>
          <w:tcPr>
            <w:tcW w:w="15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Course 1 Year 8</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Course 2 Year 8</w:t>
            </w:r>
          </w:p>
          <w:p w:rsidR="002B63F9" w:rsidRPr="00F1765F" w:rsidRDefault="002B63F9" w:rsidP="002B63F9">
            <w:pPr>
              <w:widowControl w:val="0"/>
              <w:ind w:left="116" w:hanging="116"/>
              <w:jc w:val="center"/>
              <w:rPr>
                <w:rFonts w:ascii="Tw Cen MT" w:hAnsi="Tw Cen MT"/>
                <w:sz w:val="16"/>
                <w:szCs w:val="16"/>
              </w:rPr>
            </w:pPr>
            <w:r w:rsidRPr="00F1765F">
              <w:rPr>
                <w:rFonts w:ascii="Tw Cen MT" w:hAnsi="Tw Cen MT"/>
                <w:sz w:val="16"/>
                <w:szCs w:val="10"/>
              </w:rPr>
              <w:t>Additional support</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sz w:val="16"/>
                <w:szCs w:val="10"/>
              </w:rPr>
              <w:t>Smaller classes</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Course 1 Year 9</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Course 2 Year 9</w:t>
            </w:r>
          </w:p>
          <w:p w:rsidR="002B63F9" w:rsidRPr="00F1765F" w:rsidRDefault="002B63F9" w:rsidP="002B63F9">
            <w:pPr>
              <w:widowControl w:val="0"/>
              <w:ind w:left="116" w:hanging="116"/>
              <w:jc w:val="center"/>
              <w:rPr>
                <w:rFonts w:ascii="Tw Cen MT" w:hAnsi="Tw Cen MT"/>
                <w:sz w:val="16"/>
                <w:szCs w:val="16"/>
              </w:rPr>
            </w:pPr>
            <w:r w:rsidRPr="00F1765F">
              <w:rPr>
                <w:rFonts w:ascii="Tw Cen MT" w:hAnsi="Tw Cen MT"/>
                <w:sz w:val="16"/>
                <w:szCs w:val="10"/>
              </w:rPr>
              <w:t>Additional support</w:t>
            </w:r>
          </w:p>
          <w:p w:rsidR="002B63F9" w:rsidRPr="00F1765F" w:rsidRDefault="002B63F9" w:rsidP="002B63F9">
            <w:pPr>
              <w:widowControl w:val="0"/>
              <w:ind w:left="116" w:hanging="116"/>
              <w:jc w:val="center"/>
              <w:rPr>
                <w:rFonts w:ascii="Tw Cen MT" w:hAnsi="Tw Cen MT"/>
                <w:color w:val="000000"/>
                <w:kern w:val="28"/>
                <w:sz w:val="16"/>
                <w:szCs w:val="14"/>
                <w14:cntxtAlts/>
              </w:rPr>
            </w:pPr>
            <w:r w:rsidRPr="00F1765F">
              <w:rPr>
                <w:rFonts w:ascii="Tw Cen MT" w:hAnsi="Tw Cen MT"/>
                <w:sz w:val="16"/>
                <w:szCs w:val="10"/>
              </w:rPr>
              <w:t>Smaller classes</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Course 1 Year 10 </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Course 2 Year 10</w:t>
            </w:r>
          </w:p>
          <w:p w:rsidR="002B63F9" w:rsidRPr="00F1765F" w:rsidRDefault="002B63F9" w:rsidP="002B63F9">
            <w:pPr>
              <w:widowControl w:val="0"/>
              <w:ind w:left="116" w:hanging="116"/>
              <w:jc w:val="center"/>
              <w:rPr>
                <w:rFonts w:ascii="Tw Cen MT" w:hAnsi="Tw Cen MT"/>
                <w:sz w:val="16"/>
                <w:szCs w:val="16"/>
              </w:rPr>
            </w:pPr>
            <w:r w:rsidRPr="00F1765F">
              <w:rPr>
                <w:rFonts w:ascii="Tw Cen MT" w:hAnsi="Tw Cen MT"/>
                <w:sz w:val="16"/>
                <w:szCs w:val="10"/>
              </w:rPr>
              <w:t>Additional support</w:t>
            </w:r>
          </w:p>
          <w:p w:rsidR="002B63F9" w:rsidRPr="00F1765F" w:rsidRDefault="002B63F9" w:rsidP="002B63F9">
            <w:pPr>
              <w:widowControl w:val="0"/>
              <w:ind w:left="116" w:hanging="116"/>
              <w:jc w:val="center"/>
              <w:rPr>
                <w:rFonts w:ascii="Tw Cen MT" w:hAnsi="Tw Cen MT"/>
                <w:color w:val="000000"/>
                <w:kern w:val="28"/>
                <w:sz w:val="16"/>
                <w:szCs w:val="14"/>
                <w14:cntxtAlts/>
              </w:rPr>
            </w:pPr>
            <w:r w:rsidRPr="00F1765F">
              <w:rPr>
                <w:rFonts w:ascii="Tw Cen MT" w:hAnsi="Tw Cen MT"/>
                <w:sz w:val="16"/>
                <w:szCs w:val="10"/>
              </w:rPr>
              <w:t>Smaller classes</w:t>
            </w:r>
          </w:p>
        </w:tc>
        <w:tc>
          <w:tcPr>
            <w:tcW w:w="1587" w:type="dxa"/>
            <w:vMerge w:val="restart"/>
            <w:tcBorders>
              <w:top w:val="single" w:sz="8" w:space="0" w:color="000000"/>
              <w:left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ATAR</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General</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VET standalone</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Traineeship</w:t>
            </w:r>
          </w:p>
        </w:tc>
        <w:tc>
          <w:tcPr>
            <w:tcW w:w="1589" w:type="dxa"/>
            <w:vMerge w:val="restart"/>
            <w:tcBorders>
              <w:top w:val="single" w:sz="8" w:space="0" w:color="000000"/>
              <w:left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ATAR</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General</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VET standalone</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Traineeship</w:t>
            </w:r>
          </w:p>
        </w:tc>
      </w:tr>
      <w:tr w:rsidR="002B63F9" w:rsidRPr="00F1765F" w:rsidTr="002B63F9">
        <w:trPr>
          <w:trHeight w:val="264"/>
        </w:trPr>
        <w:tc>
          <w:tcPr>
            <w:tcW w:w="998" w:type="dxa"/>
            <w:vMerge/>
            <w:tcBorders>
              <w:left w:val="single" w:sz="4" w:space="0" w:color="auto"/>
              <w:bottom w:val="single" w:sz="4" w:space="0" w:color="auto"/>
              <w:right w:val="single" w:sz="4" w:space="0" w:color="auto"/>
            </w:tcBorders>
            <w:shd w:val="clear" w:color="auto" w:fill="C6D9F1" w:themeFill="text2" w:themeFillTint="33"/>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b/>
                <w:bCs/>
                <w:sz w:val="16"/>
                <w:szCs w:val="16"/>
              </w:rPr>
            </w:pPr>
          </w:p>
        </w:tc>
        <w:tc>
          <w:tcPr>
            <w:tcW w:w="1581" w:type="dxa"/>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Academic Challenge</w:t>
            </w:r>
          </w:p>
        </w:tc>
        <w:tc>
          <w:tcPr>
            <w:tcW w:w="15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Academic Excellence</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Academic Excellence</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Academic Excellence</w:t>
            </w:r>
          </w:p>
        </w:tc>
        <w:tc>
          <w:tcPr>
            <w:tcW w:w="1587" w:type="dxa"/>
            <w:vMerge/>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sz w:val="16"/>
                <w:szCs w:val="10"/>
              </w:rPr>
            </w:pPr>
          </w:p>
        </w:tc>
        <w:tc>
          <w:tcPr>
            <w:tcW w:w="1589" w:type="dxa"/>
            <w:vMerge/>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sz w:val="16"/>
                <w:szCs w:val="10"/>
              </w:rPr>
            </w:pPr>
          </w:p>
        </w:tc>
      </w:tr>
      <w:tr w:rsidR="002B63F9" w:rsidRPr="00F1765F" w:rsidTr="002B63F9">
        <w:trPr>
          <w:trHeight w:val="1372"/>
        </w:trPr>
        <w:tc>
          <w:tcPr>
            <w:tcW w:w="998"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b/>
                <w:bCs/>
                <w:color w:val="000000"/>
                <w:kern w:val="28"/>
                <w:sz w:val="16"/>
                <w:szCs w:val="16"/>
                <w14:cntxtAlts/>
              </w:rPr>
            </w:pPr>
            <w:r w:rsidRPr="00F1765F">
              <w:rPr>
                <w:rFonts w:ascii="Tw Cen MT" w:hAnsi="Tw Cen MT"/>
                <w:b/>
                <w:bCs/>
                <w:sz w:val="16"/>
                <w:szCs w:val="16"/>
              </w:rPr>
              <w:t xml:space="preserve">Student </w:t>
            </w:r>
          </w:p>
          <w:p w:rsidR="002B63F9" w:rsidRPr="00F1765F" w:rsidRDefault="002B63F9" w:rsidP="002B63F9">
            <w:pPr>
              <w:widowControl w:val="0"/>
              <w:jc w:val="center"/>
              <w:rPr>
                <w:rFonts w:ascii="Tw Cen MT" w:hAnsi="Tw Cen MT"/>
                <w:color w:val="000000"/>
                <w:kern w:val="28"/>
                <w:sz w:val="12"/>
                <w:szCs w:val="12"/>
                <w14:cntxtAlts/>
              </w:rPr>
            </w:pPr>
            <w:r w:rsidRPr="00F1765F">
              <w:rPr>
                <w:rFonts w:ascii="Tw Cen MT" w:hAnsi="Tw Cen MT"/>
                <w:b/>
                <w:bCs/>
                <w:sz w:val="16"/>
                <w:szCs w:val="16"/>
              </w:rPr>
              <w:t>support</w:t>
            </w:r>
          </w:p>
        </w:tc>
        <w:tc>
          <w:tcPr>
            <w:tcW w:w="1581" w:type="dxa"/>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Student Services Team</w:t>
            </w:r>
          </w:p>
        </w:tc>
        <w:tc>
          <w:tcPr>
            <w:tcW w:w="15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jc w:val="center"/>
              <w:rPr>
                <w:rFonts w:ascii="Tw Cen MT" w:hAnsi="Tw Cen MT"/>
              </w:rPr>
            </w:pPr>
            <w:r w:rsidRPr="00F1765F">
              <w:rPr>
                <w:rFonts w:ascii="Tw Cen MT" w:hAnsi="Tw Cen MT"/>
                <w:sz w:val="16"/>
                <w:szCs w:val="10"/>
              </w:rPr>
              <w:t>Student Services Team</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jc w:val="center"/>
              <w:rPr>
                <w:rFonts w:ascii="Tw Cen MT" w:hAnsi="Tw Cen MT"/>
              </w:rPr>
            </w:pPr>
            <w:r w:rsidRPr="00F1765F">
              <w:rPr>
                <w:rFonts w:ascii="Tw Cen MT" w:hAnsi="Tw Cen MT"/>
                <w:sz w:val="16"/>
                <w:szCs w:val="10"/>
              </w:rPr>
              <w:t>Student Services Team</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jc w:val="center"/>
              <w:rPr>
                <w:rFonts w:ascii="Tw Cen MT" w:hAnsi="Tw Cen MT"/>
              </w:rPr>
            </w:pPr>
            <w:r w:rsidRPr="00F1765F">
              <w:rPr>
                <w:rFonts w:ascii="Tw Cen MT" w:hAnsi="Tw Cen MT"/>
                <w:sz w:val="16"/>
                <w:szCs w:val="10"/>
              </w:rPr>
              <w:t>Student Services Team</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Foundation courses</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Maintain the standard</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WACE tracking</w:t>
            </w:r>
          </w:p>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Student Services Team</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sz w:val="16"/>
                <w:szCs w:val="10"/>
              </w:rPr>
              <w:t>Deputy: SS</w:t>
            </w:r>
          </w:p>
        </w:tc>
        <w:tc>
          <w:tcPr>
            <w:tcW w:w="15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Foundation courses</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Maintain the standard</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WACE tracking</w:t>
            </w:r>
          </w:p>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Student Services Team</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sz w:val="16"/>
                <w:szCs w:val="10"/>
              </w:rPr>
              <w:t>Deputy: SS</w:t>
            </w:r>
          </w:p>
        </w:tc>
      </w:tr>
      <w:tr w:rsidR="002B63F9" w:rsidRPr="00F1765F" w:rsidTr="002B63F9">
        <w:trPr>
          <w:trHeight w:val="403"/>
        </w:trPr>
        <w:tc>
          <w:tcPr>
            <w:tcW w:w="0" w:type="auto"/>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2B63F9" w:rsidRPr="00F1765F" w:rsidRDefault="002B63F9" w:rsidP="002B63F9">
            <w:pPr>
              <w:rPr>
                <w:rFonts w:ascii="Tw Cen MT" w:hAnsi="Tw Cen MT"/>
                <w:color w:val="000000"/>
                <w:kern w:val="28"/>
                <w:sz w:val="12"/>
                <w:szCs w:val="12"/>
                <w14:cntxtAlts/>
              </w:rPr>
            </w:pPr>
          </w:p>
        </w:tc>
        <w:tc>
          <w:tcPr>
            <w:tcW w:w="1581" w:type="dxa"/>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Education Assistants</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 xml:space="preserve">International </w:t>
            </w:r>
            <w:proofErr w:type="spellStart"/>
            <w:r w:rsidRPr="00F1765F">
              <w:rPr>
                <w:rFonts w:ascii="Tw Cen MT" w:hAnsi="Tw Cen MT"/>
                <w:color w:val="000000"/>
                <w:kern w:val="28"/>
                <w:sz w:val="16"/>
                <w:szCs w:val="14"/>
                <w14:cntxtAlts/>
              </w:rPr>
              <w:t>Coord</w:t>
            </w:r>
            <w:proofErr w:type="spellEnd"/>
            <w:r w:rsidRPr="00F1765F">
              <w:rPr>
                <w:rFonts w:ascii="Tw Cen MT" w:hAnsi="Tw Cen MT"/>
                <w:color w:val="000000"/>
                <w:kern w:val="28"/>
                <w:sz w:val="16"/>
                <w:szCs w:val="14"/>
                <w14:cntxtAlts/>
              </w:rPr>
              <w:t>.</w:t>
            </w:r>
          </w:p>
        </w:tc>
        <w:tc>
          <w:tcPr>
            <w:tcW w:w="15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Education Assistants</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 xml:space="preserve">International </w:t>
            </w:r>
            <w:proofErr w:type="spellStart"/>
            <w:r w:rsidRPr="00F1765F">
              <w:rPr>
                <w:rFonts w:ascii="Tw Cen MT" w:hAnsi="Tw Cen MT"/>
                <w:color w:val="000000"/>
                <w:kern w:val="28"/>
                <w:sz w:val="16"/>
                <w:szCs w:val="14"/>
                <w14:cntxtAlts/>
              </w:rPr>
              <w:t>Coord</w:t>
            </w:r>
            <w:proofErr w:type="spellEnd"/>
            <w:r w:rsidRPr="00F1765F">
              <w:rPr>
                <w:rFonts w:ascii="Tw Cen MT" w:hAnsi="Tw Cen MT"/>
                <w:color w:val="000000"/>
                <w:kern w:val="28"/>
                <w:sz w:val="16"/>
                <w:szCs w:val="14"/>
                <w14:cntxtAlts/>
              </w:rPr>
              <w:t>.</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Education Assistants</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 xml:space="preserve">International </w:t>
            </w:r>
            <w:proofErr w:type="spellStart"/>
            <w:r w:rsidRPr="00F1765F">
              <w:rPr>
                <w:rFonts w:ascii="Tw Cen MT" w:hAnsi="Tw Cen MT"/>
                <w:color w:val="000000"/>
                <w:kern w:val="28"/>
                <w:sz w:val="16"/>
                <w:szCs w:val="14"/>
                <w14:cntxtAlts/>
              </w:rPr>
              <w:t>Coord</w:t>
            </w:r>
            <w:proofErr w:type="spellEnd"/>
            <w:r w:rsidRPr="00F1765F">
              <w:rPr>
                <w:rFonts w:ascii="Tw Cen MT" w:hAnsi="Tw Cen MT"/>
                <w:color w:val="000000"/>
                <w:kern w:val="28"/>
                <w:sz w:val="16"/>
                <w:szCs w:val="14"/>
                <w14:cntxtAlts/>
              </w:rPr>
              <w:t>.</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Education Assistants</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 xml:space="preserve">International </w:t>
            </w:r>
            <w:proofErr w:type="spellStart"/>
            <w:r w:rsidRPr="00F1765F">
              <w:rPr>
                <w:rFonts w:ascii="Tw Cen MT" w:hAnsi="Tw Cen MT"/>
                <w:color w:val="000000"/>
                <w:kern w:val="28"/>
                <w:sz w:val="16"/>
                <w:szCs w:val="14"/>
                <w14:cntxtAlts/>
              </w:rPr>
              <w:t>Coord</w:t>
            </w:r>
            <w:proofErr w:type="spellEnd"/>
            <w:r w:rsidRPr="00F1765F">
              <w:rPr>
                <w:rFonts w:ascii="Tw Cen MT" w:hAnsi="Tw Cen MT"/>
                <w:color w:val="000000"/>
                <w:kern w:val="28"/>
                <w:sz w:val="16"/>
                <w:szCs w:val="14"/>
                <w14:cntxtAlts/>
              </w:rPr>
              <w:t>.</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Education Assistants</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 xml:space="preserve">International </w:t>
            </w:r>
            <w:proofErr w:type="spellStart"/>
            <w:r w:rsidRPr="00F1765F">
              <w:rPr>
                <w:rFonts w:ascii="Tw Cen MT" w:hAnsi="Tw Cen MT"/>
                <w:color w:val="000000"/>
                <w:kern w:val="28"/>
                <w:sz w:val="16"/>
                <w:szCs w:val="14"/>
                <w14:cntxtAlts/>
              </w:rPr>
              <w:t>Coord</w:t>
            </w:r>
            <w:proofErr w:type="spellEnd"/>
            <w:r w:rsidRPr="00F1765F">
              <w:rPr>
                <w:rFonts w:ascii="Tw Cen MT" w:hAnsi="Tw Cen MT"/>
                <w:color w:val="000000"/>
                <w:kern w:val="28"/>
                <w:sz w:val="16"/>
                <w:szCs w:val="14"/>
                <w14:cntxtAlts/>
              </w:rPr>
              <w:t>.</w:t>
            </w:r>
          </w:p>
        </w:tc>
        <w:tc>
          <w:tcPr>
            <w:tcW w:w="15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Education Assistants</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 xml:space="preserve">International </w:t>
            </w:r>
            <w:proofErr w:type="spellStart"/>
            <w:r w:rsidRPr="00F1765F">
              <w:rPr>
                <w:rFonts w:ascii="Tw Cen MT" w:hAnsi="Tw Cen MT"/>
                <w:color w:val="000000"/>
                <w:kern w:val="28"/>
                <w:sz w:val="16"/>
                <w:szCs w:val="14"/>
                <w14:cntxtAlts/>
              </w:rPr>
              <w:t>Coord</w:t>
            </w:r>
            <w:proofErr w:type="spellEnd"/>
            <w:r w:rsidRPr="00F1765F">
              <w:rPr>
                <w:rFonts w:ascii="Tw Cen MT" w:hAnsi="Tw Cen MT"/>
                <w:color w:val="000000"/>
                <w:kern w:val="28"/>
                <w:sz w:val="16"/>
                <w:szCs w:val="14"/>
                <w14:cntxtAlts/>
              </w:rPr>
              <w:t>.</w:t>
            </w:r>
          </w:p>
        </w:tc>
      </w:tr>
      <w:tr w:rsidR="002B63F9" w:rsidRPr="00F1765F" w:rsidTr="002B63F9">
        <w:trPr>
          <w:trHeight w:val="524"/>
        </w:trPr>
        <w:tc>
          <w:tcPr>
            <w:tcW w:w="998"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2"/>
                <w:szCs w:val="12"/>
                <w14:cntxtAlts/>
              </w:rPr>
            </w:pPr>
            <w:r w:rsidRPr="00F1765F">
              <w:rPr>
                <w:rFonts w:ascii="Tw Cen MT" w:hAnsi="Tw Cen MT"/>
                <w:b/>
                <w:bCs/>
                <w:sz w:val="16"/>
                <w:szCs w:val="16"/>
              </w:rPr>
              <w:t>VET</w:t>
            </w:r>
          </w:p>
        </w:tc>
        <w:tc>
          <w:tcPr>
            <w:tcW w:w="1581" w:type="dxa"/>
            <w:vMerge w:val="restart"/>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p>
          <w:p w:rsidR="002B63F9" w:rsidRPr="00F1765F" w:rsidRDefault="002B63F9" w:rsidP="002B63F9">
            <w:pPr>
              <w:widowControl w:val="0"/>
              <w:jc w:val="center"/>
              <w:rPr>
                <w:rFonts w:ascii="Tw Cen MT" w:hAnsi="Tw Cen MT"/>
                <w:color w:val="000000"/>
                <w:kern w:val="28"/>
                <w:sz w:val="16"/>
                <w:szCs w:val="14"/>
                <w14:cntxtAlts/>
              </w:rPr>
            </w:pPr>
          </w:p>
        </w:tc>
        <w:tc>
          <w:tcPr>
            <w:tcW w:w="1593" w:type="dxa"/>
            <w:gridSpan w:val="2"/>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4"/>
                <w14:cntxtAlts/>
              </w:rPr>
            </w:pPr>
          </w:p>
        </w:tc>
        <w:tc>
          <w:tcPr>
            <w:tcW w:w="1587"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4"/>
                <w14:cntxtAlts/>
              </w:rPr>
            </w:pP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sz w:val="16"/>
                <w:szCs w:val="16"/>
              </w:rPr>
            </w:pPr>
            <w:r w:rsidRPr="00F1765F">
              <w:rPr>
                <w:rFonts w:ascii="Tw Cen MT" w:hAnsi="Tw Cen MT"/>
                <w:sz w:val="16"/>
                <w:szCs w:val="16"/>
              </w:rPr>
              <w:t>Course Advisory Day</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6"/>
              </w:rPr>
              <w:t>Course Counselling Program</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Range of Cert II</w:t>
            </w:r>
          </w:p>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Traineeship</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sz w:val="16"/>
                <w:szCs w:val="10"/>
              </w:rPr>
              <w:t>Workplace Learning</w:t>
            </w:r>
          </w:p>
        </w:tc>
        <w:tc>
          <w:tcPr>
            <w:tcW w:w="15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Range of Cert II</w:t>
            </w:r>
          </w:p>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Traineeship</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sz w:val="16"/>
                <w:szCs w:val="10"/>
              </w:rPr>
              <w:t>Workplace Learning</w:t>
            </w:r>
          </w:p>
        </w:tc>
      </w:tr>
      <w:tr w:rsidR="002B63F9" w:rsidRPr="00F1765F" w:rsidTr="002B63F9">
        <w:trPr>
          <w:trHeight w:val="254"/>
        </w:trPr>
        <w:tc>
          <w:tcPr>
            <w:tcW w:w="0" w:type="auto"/>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2B63F9" w:rsidRPr="00F1765F" w:rsidRDefault="002B63F9" w:rsidP="002B63F9">
            <w:pPr>
              <w:rPr>
                <w:rFonts w:ascii="Tw Cen MT" w:hAnsi="Tw Cen MT"/>
                <w:color w:val="000000"/>
                <w:kern w:val="28"/>
                <w:sz w:val="12"/>
                <w:szCs w:val="12"/>
                <w14:cntxtAlts/>
              </w:rPr>
            </w:pPr>
          </w:p>
        </w:tc>
        <w:tc>
          <w:tcPr>
            <w:tcW w:w="1581" w:type="dxa"/>
            <w:vMerge/>
            <w:tcBorders>
              <w:top w:val="single" w:sz="8" w:space="0" w:color="000000"/>
              <w:left w:val="single" w:sz="4" w:space="0" w:color="auto"/>
              <w:bottom w:val="single" w:sz="8" w:space="0" w:color="000000"/>
              <w:right w:val="single" w:sz="8" w:space="0" w:color="000000"/>
            </w:tcBorders>
            <w:vAlign w:val="center"/>
            <w:hideMark/>
          </w:tcPr>
          <w:p w:rsidR="002B63F9" w:rsidRPr="00F1765F" w:rsidRDefault="002B63F9" w:rsidP="002B63F9">
            <w:pPr>
              <w:jc w:val="center"/>
              <w:rPr>
                <w:rFonts w:ascii="Tw Cen MT" w:hAnsi="Tw Cen MT"/>
                <w:color w:val="000000"/>
                <w:kern w:val="28"/>
                <w:sz w:val="16"/>
                <w:szCs w:val="14"/>
                <w14:cntxtAlts/>
              </w:rPr>
            </w:pPr>
          </w:p>
        </w:tc>
        <w:tc>
          <w:tcPr>
            <w:tcW w:w="1593" w:type="dxa"/>
            <w:gridSpan w:val="2"/>
            <w:vMerge/>
            <w:tcBorders>
              <w:top w:val="single" w:sz="8" w:space="0" w:color="000000"/>
              <w:left w:val="single" w:sz="8" w:space="0" w:color="000000"/>
              <w:bottom w:val="single" w:sz="8" w:space="0" w:color="000000"/>
              <w:right w:val="single" w:sz="8" w:space="0" w:color="000000"/>
            </w:tcBorders>
            <w:vAlign w:val="center"/>
            <w:hideMark/>
          </w:tcPr>
          <w:p w:rsidR="002B63F9" w:rsidRPr="00F1765F" w:rsidRDefault="002B63F9" w:rsidP="002B63F9">
            <w:pPr>
              <w:jc w:val="center"/>
              <w:rPr>
                <w:rFonts w:ascii="Tw Cen MT" w:hAnsi="Tw Cen MT"/>
                <w:color w:val="000000"/>
                <w:kern w:val="28"/>
                <w:sz w:val="16"/>
                <w:szCs w:val="14"/>
                <w14:cntxtAlts/>
              </w:rPr>
            </w:pPr>
          </w:p>
        </w:tc>
        <w:tc>
          <w:tcPr>
            <w:tcW w:w="1587" w:type="dxa"/>
            <w:vMerge/>
            <w:tcBorders>
              <w:top w:val="single" w:sz="8" w:space="0" w:color="000000"/>
              <w:left w:val="single" w:sz="8" w:space="0" w:color="000000"/>
              <w:bottom w:val="single" w:sz="8" w:space="0" w:color="000000"/>
              <w:right w:val="single" w:sz="8" w:space="0" w:color="000000"/>
            </w:tcBorders>
            <w:vAlign w:val="center"/>
            <w:hideMark/>
          </w:tcPr>
          <w:p w:rsidR="002B63F9" w:rsidRPr="00F1765F" w:rsidRDefault="002B63F9" w:rsidP="002B63F9">
            <w:pPr>
              <w:jc w:val="center"/>
              <w:rPr>
                <w:rFonts w:ascii="Tw Cen MT" w:hAnsi="Tw Cen MT"/>
                <w:color w:val="000000"/>
                <w:kern w:val="28"/>
                <w:sz w:val="16"/>
                <w:szCs w:val="14"/>
                <w14:cntxtAlts/>
              </w:rPr>
            </w:pPr>
          </w:p>
        </w:tc>
        <w:tc>
          <w:tcPr>
            <w:tcW w:w="4763"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sz w:val="16"/>
                <w:szCs w:val="10"/>
              </w:rPr>
              <w:t>Year 10/11/12 VET Coordinator</w:t>
            </w:r>
          </w:p>
        </w:tc>
      </w:tr>
      <w:tr w:rsidR="002B63F9" w:rsidRPr="00F1765F" w:rsidTr="002B63F9">
        <w:trPr>
          <w:trHeight w:val="847"/>
        </w:trPr>
        <w:tc>
          <w:tcPr>
            <w:tcW w:w="99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b/>
                <w:bCs/>
                <w:color w:val="000000"/>
                <w:kern w:val="28"/>
                <w:sz w:val="16"/>
                <w:szCs w:val="16"/>
                <w14:cntxtAlts/>
              </w:rPr>
            </w:pPr>
            <w:r w:rsidRPr="00F1765F">
              <w:rPr>
                <w:rFonts w:ascii="Tw Cen MT" w:hAnsi="Tw Cen MT"/>
                <w:b/>
                <w:bCs/>
                <w:sz w:val="16"/>
                <w:szCs w:val="16"/>
              </w:rPr>
              <w:t xml:space="preserve">Exit </w:t>
            </w:r>
          </w:p>
          <w:p w:rsidR="002B63F9" w:rsidRPr="00F1765F" w:rsidRDefault="002B63F9" w:rsidP="002B63F9">
            <w:pPr>
              <w:widowControl w:val="0"/>
              <w:jc w:val="center"/>
              <w:rPr>
                <w:rFonts w:ascii="Tw Cen MT" w:hAnsi="Tw Cen MT"/>
                <w:color w:val="000000"/>
                <w:kern w:val="28"/>
                <w:sz w:val="12"/>
                <w:szCs w:val="12"/>
                <w14:cntxtAlts/>
              </w:rPr>
            </w:pPr>
            <w:r w:rsidRPr="00F1765F">
              <w:rPr>
                <w:rFonts w:ascii="Tw Cen MT" w:hAnsi="Tw Cen MT"/>
                <w:b/>
                <w:bCs/>
                <w:sz w:val="16"/>
                <w:szCs w:val="16"/>
              </w:rPr>
              <w:t>strategy</w:t>
            </w:r>
          </w:p>
        </w:tc>
        <w:tc>
          <w:tcPr>
            <w:tcW w:w="1581" w:type="dxa"/>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Transfer</w:t>
            </w:r>
          </w:p>
        </w:tc>
        <w:tc>
          <w:tcPr>
            <w:tcW w:w="15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Transfer</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Transfer</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Transfer</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Apprenticeship</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Training provider</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Endorsed Programs</w:t>
            </w:r>
          </w:p>
        </w:tc>
        <w:tc>
          <w:tcPr>
            <w:tcW w:w="1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Transfer</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Apprenticeship</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Training provider</w:t>
            </w:r>
          </w:p>
          <w:p w:rsidR="002B63F9" w:rsidRPr="00F1765F" w:rsidRDefault="002B63F9" w:rsidP="002B63F9">
            <w:pPr>
              <w:widowControl w:val="0"/>
              <w:jc w:val="center"/>
              <w:rPr>
                <w:rFonts w:ascii="Tw Cen MT" w:hAnsi="Tw Cen MT"/>
                <w:color w:val="000000"/>
                <w:kern w:val="28"/>
                <w:sz w:val="16"/>
                <w:szCs w:val="14"/>
                <w14:cntxtAlts/>
              </w:rPr>
            </w:pPr>
            <w:r w:rsidRPr="00F1765F">
              <w:rPr>
                <w:rFonts w:ascii="Tw Cen MT" w:hAnsi="Tw Cen MT"/>
                <w:color w:val="000000"/>
                <w:kern w:val="28"/>
                <w:sz w:val="16"/>
                <w:szCs w:val="14"/>
                <w14:cntxtAlts/>
              </w:rPr>
              <w:t>Endorsed Programs</w:t>
            </w:r>
          </w:p>
        </w:tc>
        <w:tc>
          <w:tcPr>
            <w:tcW w:w="15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2B63F9" w:rsidRPr="00F1765F" w:rsidRDefault="002B63F9" w:rsidP="002B63F9">
            <w:pPr>
              <w:widowControl w:val="0"/>
              <w:jc w:val="center"/>
              <w:rPr>
                <w:rFonts w:ascii="Tw Cen MT" w:hAnsi="Tw Cen MT"/>
                <w:color w:val="000000"/>
                <w:kern w:val="28"/>
                <w:sz w:val="16"/>
                <w:szCs w:val="16"/>
                <w14:cntxtAlts/>
              </w:rPr>
            </w:pPr>
            <w:r w:rsidRPr="00F1765F">
              <w:rPr>
                <w:rFonts w:ascii="Tw Cen MT" w:hAnsi="Tw Cen MT"/>
                <w:sz w:val="16"/>
                <w:szCs w:val="10"/>
              </w:rPr>
              <w:t>WACE</w:t>
            </w:r>
          </w:p>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WASSA</w:t>
            </w:r>
          </w:p>
          <w:p w:rsidR="002B63F9" w:rsidRPr="00F1765F" w:rsidRDefault="002B63F9" w:rsidP="002B63F9">
            <w:pPr>
              <w:widowControl w:val="0"/>
              <w:jc w:val="center"/>
              <w:rPr>
                <w:rFonts w:ascii="Tw Cen MT" w:hAnsi="Tw Cen MT"/>
                <w:sz w:val="16"/>
                <w:szCs w:val="16"/>
              </w:rPr>
            </w:pPr>
            <w:proofErr w:type="spellStart"/>
            <w:r w:rsidRPr="00F1765F">
              <w:rPr>
                <w:rFonts w:ascii="Tw Cen MT" w:hAnsi="Tw Cen MT"/>
                <w:sz w:val="16"/>
                <w:szCs w:val="10"/>
              </w:rPr>
              <w:t>Uni</w:t>
            </w:r>
            <w:proofErr w:type="spellEnd"/>
            <w:r w:rsidRPr="00F1765F">
              <w:rPr>
                <w:rFonts w:ascii="Tw Cen MT" w:hAnsi="Tw Cen MT"/>
                <w:sz w:val="16"/>
                <w:szCs w:val="10"/>
              </w:rPr>
              <w:t xml:space="preserve"> / Further training</w:t>
            </w:r>
          </w:p>
          <w:p w:rsidR="002B63F9" w:rsidRPr="00F1765F" w:rsidRDefault="002B63F9" w:rsidP="002B63F9">
            <w:pPr>
              <w:widowControl w:val="0"/>
              <w:jc w:val="center"/>
              <w:rPr>
                <w:rFonts w:ascii="Tw Cen MT" w:hAnsi="Tw Cen MT"/>
                <w:sz w:val="16"/>
                <w:szCs w:val="10"/>
              </w:rPr>
            </w:pPr>
            <w:r w:rsidRPr="00F1765F">
              <w:rPr>
                <w:rFonts w:ascii="Tw Cen MT" w:hAnsi="Tw Cen MT"/>
                <w:sz w:val="16"/>
                <w:szCs w:val="10"/>
              </w:rPr>
              <w:t>Employment</w:t>
            </w:r>
          </w:p>
          <w:p w:rsidR="002B63F9" w:rsidRPr="00F1765F" w:rsidRDefault="002B63F9" w:rsidP="002B63F9">
            <w:pPr>
              <w:widowControl w:val="0"/>
              <w:jc w:val="center"/>
              <w:rPr>
                <w:rFonts w:ascii="Tw Cen MT" w:hAnsi="Tw Cen MT"/>
                <w:sz w:val="16"/>
                <w:szCs w:val="16"/>
              </w:rPr>
            </w:pPr>
            <w:r w:rsidRPr="00F1765F">
              <w:rPr>
                <w:rFonts w:ascii="Tw Cen MT" w:hAnsi="Tw Cen MT"/>
                <w:sz w:val="16"/>
                <w:szCs w:val="10"/>
              </w:rPr>
              <w:t>Endorsed Programs</w:t>
            </w:r>
          </w:p>
        </w:tc>
      </w:tr>
    </w:tbl>
    <w:p w:rsidR="004C709D" w:rsidRDefault="004C709D" w:rsidP="00F1765F">
      <w:pPr>
        <w:rPr>
          <w:rFonts w:ascii="Berlin Sans FB" w:hAnsi="Berlin Sans FB"/>
          <w:color w:val="244061" w:themeColor="accent1" w:themeShade="80"/>
          <w:sz w:val="40"/>
          <w:szCs w:val="40"/>
        </w:rPr>
      </w:pPr>
      <w:r>
        <w:rPr>
          <w:rFonts w:ascii="Berlin Sans FB" w:hAnsi="Berlin Sans FB"/>
          <w:color w:val="244061" w:themeColor="accent1" w:themeShade="80"/>
          <w:sz w:val="40"/>
          <w:szCs w:val="40"/>
        </w:rPr>
        <w:t xml:space="preserve">DEVELOPMENT OF </w:t>
      </w:r>
      <w:r w:rsidR="002B63F9">
        <w:rPr>
          <w:rFonts w:ascii="Berlin Sans FB" w:hAnsi="Berlin Sans FB"/>
          <w:color w:val="244061" w:themeColor="accent1" w:themeShade="80"/>
          <w:sz w:val="40"/>
          <w:szCs w:val="40"/>
        </w:rPr>
        <w:t xml:space="preserve">YOUR </w:t>
      </w:r>
      <w:r>
        <w:rPr>
          <w:rFonts w:ascii="Berlin Sans FB" w:hAnsi="Berlin Sans FB"/>
          <w:color w:val="244061" w:themeColor="accent1" w:themeShade="80"/>
          <w:sz w:val="40"/>
          <w:szCs w:val="40"/>
        </w:rPr>
        <w:t>CHILD OVER YEARS 7-12</w:t>
      </w:r>
    </w:p>
    <w:p w:rsidR="002B63F9" w:rsidRDefault="002B63F9" w:rsidP="00F1765F">
      <w:pPr>
        <w:rPr>
          <w:color w:val="1F497D" w:themeColor="text2"/>
          <w:sz w:val="28"/>
          <w:szCs w:val="28"/>
        </w:rPr>
      </w:pPr>
      <w:r>
        <w:rPr>
          <w:rFonts w:ascii="Tw Cen MT" w:hAnsi="Tw Cen MT"/>
          <w:noProof/>
          <w:lang w:val="en-AU" w:eastAsia="en-AU"/>
        </w:rPr>
        <w:drawing>
          <wp:anchor distT="0" distB="0" distL="114300" distR="114300" simplePos="0" relativeHeight="251732992" behindDoc="0" locked="0" layoutInCell="1" allowOverlap="1" wp14:anchorId="0C0C1308" wp14:editId="4642D387">
            <wp:simplePos x="0" y="0"/>
            <wp:positionH relativeFrom="column">
              <wp:posOffset>254635</wp:posOffset>
            </wp:positionH>
            <wp:positionV relativeFrom="paragraph">
              <wp:posOffset>5249102</wp:posOffset>
            </wp:positionV>
            <wp:extent cx="6312046" cy="4210493"/>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2694.jpg"/>
                    <pic:cNvPicPr/>
                  </pic:nvPicPr>
                  <pic:blipFill>
                    <a:blip r:embed="rId26">
                      <a:extLst>
                        <a:ext uri="{28A0092B-C50C-407E-A947-70E740481C1C}">
                          <a14:useLocalDpi xmlns:a14="http://schemas.microsoft.com/office/drawing/2010/main" val="0"/>
                        </a:ext>
                      </a:extLst>
                    </a:blip>
                    <a:stretch>
                      <a:fillRect/>
                    </a:stretch>
                  </pic:blipFill>
                  <pic:spPr>
                    <a:xfrm>
                      <a:off x="0" y="0"/>
                      <a:ext cx="6312046" cy="4210493"/>
                    </a:xfrm>
                    <a:prstGeom prst="rect">
                      <a:avLst/>
                    </a:prstGeom>
                  </pic:spPr>
                </pic:pic>
              </a:graphicData>
            </a:graphic>
            <wp14:sizeRelH relativeFrom="page">
              <wp14:pctWidth>0</wp14:pctWidth>
            </wp14:sizeRelH>
            <wp14:sizeRelV relativeFrom="page">
              <wp14:pctHeight>0</wp14:pctHeight>
            </wp14:sizeRelV>
          </wp:anchor>
        </w:drawing>
      </w:r>
    </w:p>
    <w:p w:rsidR="00F1765F" w:rsidRDefault="002B63F9" w:rsidP="00F1765F">
      <w:pPr>
        <w:rPr>
          <w:rFonts w:ascii="Tw Cen MT" w:hAnsi="Tw Cen MT" w:cs="Arial"/>
          <w:bCs/>
          <w:lang w:val="en-AU"/>
        </w:rPr>
      </w:pPr>
      <w:r w:rsidRPr="00063EAB">
        <w:rPr>
          <w:rFonts w:ascii="Berlin Sans FB" w:hAnsi="Berlin Sans FB"/>
          <w:noProof/>
          <w:color w:val="FFFFFF" w:themeColor="background1"/>
          <w:sz w:val="40"/>
          <w:szCs w:val="40"/>
          <w:lang w:val="en-AU" w:eastAsia="en-AU"/>
        </w:rPr>
        <mc:AlternateContent>
          <mc:Choice Requires="wps">
            <w:drawing>
              <wp:anchor distT="0" distB="0" distL="114300" distR="114300" simplePos="0" relativeHeight="251734016" behindDoc="0" locked="0" layoutInCell="1" allowOverlap="1" wp14:anchorId="550A52E5" wp14:editId="081AED3E">
                <wp:simplePos x="0" y="0"/>
                <wp:positionH relativeFrom="column">
                  <wp:posOffset>488758</wp:posOffset>
                </wp:positionH>
                <wp:positionV relativeFrom="paragraph">
                  <wp:posOffset>397510</wp:posOffset>
                </wp:positionV>
                <wp:extent cx="3296093" cy="2902689"/>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6093" cy="2902689"/>
                        </a:xfrm>
                        <a:prstGeom prst="rect">
                          <a:avLst/>
                        </a:prstGeom>
                        <a:solidFill>
                          <a:schemeClr val="bg1">
                            <a:alpha val="49000"/>
                          </a:schemeClr>
                        </a:solidFill>
                        <a:ln w="9525">
                          <a:noFill/>
                          <a:miter lim="800000"/>
                          <a:headEnd/>
                          <a:tailEnd/>
                        </a:ln>
                      </wps:spPr>
                      <wps:txbx>
                        <w:txbxContent>
                          <w:p w:rsidR="009A308E" w:rsidRPr="00FB1102" w:rsidRDefault="009A308E" w:rsidP="004C709D">
                            <w:pPr>
                              <w:rPr>
                                <w:rFonts w:ascii="Berlin Sans FB" w:hAnsi="Berlin Sans FB"/>
                                <w:color w:val="1F497D" w:themeColor="text2"/>
                                <w:sz w:val="32"/>
                                <w:szCs w:val="40"/>
                              </w:rPr>
                            </w:pPr>
                            <w:r w:rsidRPr="00FB1102">
                              <w:rPr>
                                <w:rFonts w:ascii="Berlin Sans FB" w:hAnsi="Berlin Sans FB"/>
                                <w:color w:val="1F497D" w:themeColor="text2"/>
                                <w:sz w:val="32"/>
                                <w:szCs w:val="40"/>
                              </w:rPr>
                              <w:t>WHERE CAN I FIND MORE INFORMATION ABOUT THE SCHOOL?</w:t>
                            </w:r>
                          </w:p>
                          <w:p w:rsidR="009A308E" w:rsidRPr="00FB1102" w:rsidRDefault="009A308E" w:rsidP="004C709D">
                            <w:pPr>
                              <w:rPr>
                                <w:rFonts w:ascii="Tw Cen MT" w:hAnsi="Tw Cen MT"/>
                                <w:color w:val="1F497D" w:themeColor="text2"/>
                                <w:sz w:val="32"/>
                                <w:szCs w:val="32"/>
                              </w:rPr>
                            </w:pPr>
                          </w:p>
                          <w:p w:rsidR="009A308E" w:rsidRPr="00FB1102" w:rsidRDefault="009A308E" w:rsidP="004C709D">
                            <w:pPr>
                              <w:rPr>
                                <w:rFonts w:ascii="Tw Cen MT" w:hAnsi="Tw Cen MT"/>
                                <w:color w:val="FFFFFF" w:themeColor="background1"/>
                                <w:sz w:val="32"/>
                                <w:szCs w:val="32"/>
                              </w:rPr>
                            </w:pPr>
                            <w:r w:rsidRPr="00FB1102">
                              <w:rPr>
                                <w:rFonts w:ascii="Tw Cen MT" w:hAnsi="Tw Cen MT"/>
                                <w:color w:val="1F497D" w:themeColor="text2"/>
                                <w:sz w:val="32"/>
                                <w:szCs w:val="32"/>
                              </w:rPr>
                              <w:t>Visit our website for more information about our school:</w:t>
                            </w:r>
                          </w:p>
                          <w:p w:rsidR="009A308E" w:rsidRPr="00FB1102" w:rsidRDefault="00FC667B" w:rsidP="004C709D">
                            <w:pPr>
                              <w:rPr>
                                <w:rFonts w:ascii="Tw Cen MT" w:hAnsi="Tw Cen MT"/>
                                <w:color w:val="C0504D" w:themeColor="accent2"/>
                                <w:sz w:val="32"/>
                                <w:szCs w:val="32"/>
                              </w:rPr>
                            </w:pPr>
                            <w:hyperlink r:id="rId27" w:history="1">
                              <w:r w:rsidR="009A308E" w:rsidRPr="00FB1102">
                                <w:rPr>
                                  <w:rStyle w:val="Hyperlink"/>
                                  <w:rFonts w:ascii="Tw Cen MT" w:hAnsi="Tw Cen MT"/>
                                  <w:color w:val="C0504D" w:themeColor="accent2"/>
                                  <w:sz w:val="32"/>
                                  <w:szCs w:val="32"/>
                                  <w:bdr w:val="none" w:sz="0" w:space="0" w:color="auto"/>
                                </w:rPr>
                                <w:t>www.thornlieshs.wa.edu.au/</w:t>
                              </w:r>
                            </w:hyperlink>
                            <w:r w:rsidR="009A308E" w:rsidRPr="00FB1102">
                              <w:rPr>
                                <w:rFonts w:ascii="Tw Cen MT" w:hAnsi="Tw Cen MT"/>
                                <w:color w:val="C0504D" w:themeColor="accent2"/>
                                <w:sz w:val="32"/>
                                <w:szCs w:val="32"/>
                              </w:rPr>
                              <w:t xml:space="preserve"> </w:t>
                            </w:r>
                          </w:p>
                          <w:p w:rsidR="009A308E" w:rsidRPr="00FB1102" w:rsidRDefault="009A308E" w:rsidP="004C709D">
                            <w:pPr>
                              <w:rPr>
                                <w:rFonts w:ascii="Tw Cen MT" w:hAnsi="Tw Cen MT"/>
                                <w:color w:val="FFFFFF" w:themeColor="background1"/>
                                <w:sz w:val="32"/>
                                <w:szCs w:val="32"/>
                              </w:rPr>
                            </w:pPr>
                          </w:p>
                          <w:p w:rsidR="009A308E" w:rsidRPr="00FB1102" w:rsidRDefault="009A308E" w:rsidP="004C709D">
                            <w:pPr>
                              <w:rPr>
                                <w:rFonts w:ascii="Tw Cen MT" w:hAnsi="Tw Cen MT"/>
                                <w:color w:val="1F497D" w:themeColor="text2"/>
                                <w:sz w:val="32"/>
                                <w:szCs w:val="32"/>
                              </w:rPr>
                            </w:pPr>
                            <w:r w:rsidRPr="00FB1102">
                              <w:rPr>
                                <w:rFonts w:ascii="Tw Cen MT" w:hAnsi="Tw Cen MT"/>
                                <w:color w:val="1F497D" w:themeColor="text2"/>
                                <w:sz w:val="32"/>
                                <w:szCs w:val="32"/>
                              </w:rPr>
                              <w:t>Visit Schools Online for further information about Thornlie SHS and other schools in Western Australia:</w:t>
                            </w:r>
                          </w:p>
                          <w:p w:rsidR="009A308E" w:rsidRPr="00FB1102" w:rsidRDefault="00FC667B" w:rsidP="004C709D">
                            <w:pPr>
                              <w:rPr>
                                <w:rFonts w:ascii="Tw Cen MT" w:hAnsi="Tw Cen MT"/>
                                <w:color w:val="C0504D" w:themeColor="accent2"/>
                                <w:sz w:val="32"/>
                                <w:szCs w:val="32"/>
                              </w:rPr>
                            </w:pPr>
                            <w:hyperlink r:id="rId28" w:history="1">
                              <w:r w:rsidR="009A308E" w:rsidRPr="00FB1102">
                                <w:rPr>
                                  <w:rStyle w:val="Hyperlink"/>
                                  <w:rFonts w:ascii="Tw Cen MT" w:hAnsi="Tw Cen MT"/>
                                  <w:color w:val="C0504D" w:themeColor="accent2"/>
                                  <w:sz w:val="32"/>
                                  <w:szCs w:val="32"/>
                                  <w:bdr w:val="none" w:sz="0" w:space="0" w:color="auto"/>
                                </w:rPr>
                                <w:t>www.det.wa.edu.au/schoolsonline</w:t>
                              </w:r>
                            </w:hyperlink>
                            <w:r w:rsidR="009A308E" w:rsidRPr="00FB1102">
                              <w:rPr>
                                <w:rFonts w:ascii="Tw Cen MT" w:hAnsi="Tw Cen MT"/>
                                <w:color w:val="C0504D" w:themeColor="accent2"/>
                                <w:sz w:val="32"/>
                                <w:szCs w:val="32"/>
                              </w:rPr>
                              <w:t xml:space="preserve"> </w:t>
                            </w:r>
                          </w:p>
                          <w:p w:rsidR="009A308E" w:rsidRPr="00FB1102" w:rsidRDefault="009A308E" w:rsidP="004C709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8.5pt;margin-top:31.3pt;width:259.55pt;height:228.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" fillcolor="white [3212]" stroked="f">
                <v:fill opacity="32125f"/>
                <v:textbox>
                  <w:txbxContent>
                    <w:p w:rsidR="009A308E" w:rsidRPr="00FB1102" w:rsidRDefault="009A308E" w:rsidP="004C709D">
                      <w:pPr>
                        <w:rPr>
                          <w:rFonts w:ascii="Berlin Sans FB" w:hAnsi="Berlin Sans FB"/>
                          <w:color w:val="1F497D" w:themeColor="text2"/>
                          <w:sz w:val="32"/>
                          <w:szCs w:val="40"/>
                        </w:rPr>
                      </w:pPr>
                      <w:r w:rsidRPr="00FB1102">
                        <w:rPr>
                          <w:rFonts w:ascii="Berlin Sans FB" w:hAnsi="Berlin Sans FB"/>
                          <w:color w:val="1F497D" w:themeColor="text2"/>
                          <w:sz w:val="32"/>
                          <w:szCs w:val="40"/>
                        </w:rPr>
                        <w:t>WHERE CAN I FIND MORE INFORMATION ABOUT THE SCHOOL?</w:t>
                      </w:r>
                    </w:p>
                    <w:p w:rsidR="009A308E" w:rsidRPr="00FB1102" w:rsidRDefault="009A308E" w:rsidP="004C709D">
                      <w:pPr>
                        <w:rPr>
                          <w:rFonts w:ascii="Tw Cen MT" w:hAnsi="Tw Cen MT"/>
                          <w:color w:val="1F497D" w:themeColor="text2"/>
                          <w:sz w:val="32"/>
                          <w:szCs w:val="32"/>
                        </w:rPr>
                      </w:pPr>
                    </w:p>
                    <w:p w:rsidR="009A308E" w:rsidRPr="00FB1102" w:rsidRDefault="009A308E" w:rsidP="004C709D">
                      <w:pPr>
                        <w:rPr>
                          <w:rFonts w:ascii="Tw Cen MT" w:hAnsi="Tw Cen MT"/>
                          <w:color w:val="FFFFFF" w:themeColor="background1"/>
                          <w:sz w:val="32"/>
                          <w:szCs w:val="32"/>
                        </w:rPr>
                      </w:pPr>
                      <w:r w:rsidRPr="00FB1102">
                        <w:rPr>
                          <w:rFonts w:ascii="Tw Cen MT" w:hAnsi="Tw Cen MT"/>
                          <w:color w:val="1F497D" w:themeColor="text2"/>
                          <w:sz w:val="32"/>
                          <w:szCs w:val="32"/>
                        </w:rPr>
                        <w:t>Visit our website for more information about our school:</w:t>
                      </w:r>
                    </w:p>
                    <w:p w:rsidR="009A308E" w:rsidRPr="00FB1102" w:rsidRDefault="009A308E" w:rsidP="004C709D">
                      <w:pPr>
                        <w:rPr>
                          <w:rFonts w:ascii="Tw Cen MT" w:hAnsi="Tw Cen MT"/>
                          <w:color w:val="C0504D" w:themeColor="accent2"/>
                          <w:sz w:val="32"/>
                          <w:szCs w:val="32"/>
                        </w:rPr>
                      </w:pPr>
                      <w:hyperlink r:id="rId29" w:history="1">
                        <w:r w:rsidRPr="00FB1102">
                          <w:rPr>
                            <w:rStyle w:val="Hyperlink"/>
                            <w:rFonts w:ascii="Tw Cen MT" w:hAnsi="Tw Cen MT"/>
                            <w:color w:val="C0504D" w:themeColor="accent2"/>
                            <w:sz w:val="32"/>
                            <w:szCs w:val="32"/>
                            <w:bdr w:val="none" w:sz="0" w:space="0" w:color="auto"/>
                          </w:rPr>
                          <w:t>www.thornlieshs.wa.edu.au/</w:t>
                        </w:r>
                      </w:hyperlink>
                      <w:r w:rsidRPr="00FB1102">
                        <w:rPr>
                          <w:rFonts w:ascii="Tw Cen MT" w:hAnsi="Tw Cen MT"/>
                          <w:color w:val="C0504D" w:themeColor="accent2"/>
                          <w:sz w:val="32"/>
                          <w:szCs w:val="32"/>
                        </w:rPr>
                        <w:t xml:space="preserve"> </w:t>
                      </w:r>
                    </w:p>
                    <w:p w:rsidR="009A308E" w:rsidRPr="00FB1102" w:rsidRDefault="009A308E" w:rsidP="004C709D">
                      <w:pPr>
                        <w:rPr>
                          <w:rFonts w:ascii="Tw Cen MT" w:hAnsi="Tw Cen MT"/>
                          <w:color w:val="FFFFFF" w:themeColor="background1"/>
                          <w:sz w:val="32"/>
                          <w:szCs w:val="32"/>
                        </w:rPr>
                      </w:pPr>
                    </w:p>
                    <w:p w:rsidR="009A308E" w:rsidRPr="00FB1102" w:rsidRDefault="009A308E" w:rsidP="004C709D">
                      <w:pPr>
                        <w:rPr>
                          <w:rFonts w:ascii="Tw Cen MT" w:hAnsi="Tw Cen MT"/>
                          <w:color w:val="1F497D" w:themeColor="text2"/>
                          <w:sz w:val="32"/>
                          <w:szCs w:val="32"/>
                        </w:rPr>
                      </w:pPr>
                      <w:r w:rsidRPr="00FB1102">
                        <w:rPr>
                          <w:rFonts w:ascii="Tw Cen MT" w:hAnsi="Tw Cen MT"/>
                          <w:color w:val="1F497D" w:themeColor="text2"/>
                          <w:sz w:val="32"/>
                          <w:szCs w:val="32"/>
                        </w:rPr>
                        <w:t>Visit Schools Online for further information about Thornlie SHS and other schools in Western Australia:</w:t>
                      </w:r>
                    </w:p>
                    <w:p w:rsidR="009A308E" w:rsidRPr="00FB1102" w:rsidRDefault="009A308E" w:rsidP="004C709D">
                      <w:pPr>
                        <w:rPr>
                          <w:rFonts w:ascii="Tw Cen MT" w:hAnsi="Tw Cen MT"/>
                          <w:color w:val="C0504D" w:themeColor="accent2"/>
                          <w:sz w:val="32"/>
                          <w:szCs w:val="32"/>
                        </w:rPr>
                      </w:pPr>
                      <w:hyperlink r:id="rId30" w:history="1">
                        <w:r w:rsidRPr="00FB1102">
                          <w:rPr>
                            <w:rStyle w:val="Hyperlink"/>
                            <w:rFonts w:ascii="Tw Cen MT" w:hAnsi="Tw Cen MT"/>
                            <w:color w:val="C0504D" w:themeColor="accent2"/>
                            <w:sz w:val="32"/>
                            <w:szCs w:val="32"/>
                            <w:bdr w:val="none" w:sz="0" w:space="0" w:color="auto"/>
                          </w:rPr>
                          <w:t>www.det.wa.edu.au/schoolsonline</w:t>
                        </w:r>
                      </w:hyperlink>
                      <w:r w:rsidRPr="00FB1102">
                        <w:rPr>
                          <w:rFonts w:ascii="Tw Cen MT" w:hAnsi="Tw Cen MT"/>
                          <w:color w:val="C0504D" w:themeColor="accent2"/>
                          <w:sz w:val="32"/>
                          <w:szCs w:val="32"/>
                        </w:rPr>
                        <w:t xml:space="preserve"> </w:t>
                      </w:r>
                    </w:p>
                    <w:p w:rsidR="009A308E" w:rsidRPr="00FB1102" w:rsidRDefault="009A308E" w:rsidP="004C709D"/>
                  </w:txbxContent>
                </v:textbox>
              </v:shape>
            </w:pict>
          </mc:Fallback>
        </mc:AlternateContent>
      </w:r>
      <w:r w:rsidR="004C709D">
        <w:rPr>
          <w:rFonts w:ascii="Tw Cen MT" w:hAnsi="Tw Cen MT"/>
          <w:noProof/>
          <w:lang w:val="en-AU" w:eastAsia="en-AU"/>
        </w:rPr>
        <w:t xml:space="preserve"> </w:t>
      </w:r>
      <w:r w:rsidR="004C709D">
        <w:rPr>
          <w:rFonts w:ascii="Tw Cen MT" w:hAnsi="Tw Cen MT" w:cs="Arial"/>
          <w:bCs/>
          <w:lang w:val="en-AU"/>
        </w:rPr>
        <w:t xml:space="preserve"> </w:t>
      </w:r>
      <w:r w:rsidR="00F1765F">
        <w:rPr>
          <w:rFonts w:ascii="Tw Cen MT" w:hAnsi="Tw Cen MT" w:cs="Arial"/>
          <w:bCs/>
          <w:lang w:val="en-AU"/>
        </w:rPr>
        <w:br w:type="page"/>
      </w:r>
    </w:p>
    <w:p w:rsidR="00A11C70" w:rsidRPr="00FB1102" w:rsidRDefault="00A11C70" w:rsidP="004D6D1A">
      <w:pPr>
        <w:rPr>
          <w:rFonts w:ascii="Berlin Sans FB" w:hAnsi="Berlin Sans FB"/>
          <w:color w:val="1F497D" w:themeColor="text2"/>
          <w:sz w:val="40"/>
          <w:szCs w:val="40"/>
        </w:rPr>
      </w:pPr>
      <w:r w:rsidRPr="00FB1102">
        <w:rPr>
          <w:rFonts w:ascii="Berlin Sans FB" w:hAnsi="Berlin Sans FB"/>
          <w:color w:val="1F497D" w:themeColor="text2"/>
          <w:sz w:val="40"/>
          <w:szCs w:val="40"/>
        </w:rPr>
        <w:lastRenderedPageBreak/>
        <w:t xml:space="preserve">FREQUENTLY ASKED QUESTIONS </w:t>
      </w:r>
    </w:p>
    <w:p w:rsidR="00A11C70" w:rsidRDefault="00A11C70" w:rsidP="004D6D1A">
      <w:pPr>
        <w:rPr>
          <w:rFonts w:ascii="Tw Cen MT" w:hAnsi="Tw Cen MT"/>
        </w:rPr>
      </w:pPr>
    </w:p>
    <w:p w:rsidR="00A11C70" w:rsidRPr="00CF356D" w:rsidRDefault="003C3A87" w:rsidP="004D6D1A">
      <w:pPr>
        <w:rPr>
          <w:rFonts w:ascii="Berlin Sans FB" w:hAnsi="Berlin Sans FB"/>
          <w:color w:val="1F497D" w:themeColor="text2"/>
        </w:rPr>
      </w:pPr>
      <w:r w:rsidRPr="00CF356D">
        <w:rPr>
          <w:rFonts w:cs="Exo"/>
          <w:noProof/>
          <w:color w:val="1F497D" w:themeColor="text2"/>
          <w:sz w:val="18"/>
          <w:szCs w:val="18"/>
          <w:lang w:val="en-AU" w:eastAsia="en-AU"/>
        </w:rPr>
        <w:drawing>
          <wp:anchor distT="0" distB="0" distL="114300" distR="114300" simplePos="0" relativeHeight="251714560" behindDoc="1" locked="0" layoutInCell="1" allowOverlap="1" wp14:anchorId="177D5714" wp14:editId="3E825157">
            <wp:simplePos x="0" y="0"/>
            <wp:positionH relativeFrom="column">
              <wp:posOffset>-18415</wp:posOffset>
            </wp:positionH>
            <wp:positionV relativeFrom="paragraph">
              <wp:posOffset>52070</wp:posOffset>
            </wp:positionV>
            <wp:extent cx="2340610" cy="2224405"/>
            <wp:effectExtent l="0" t="0" r="2540" b="4445"/>
            <wp:wrapTight wrapText="bothSides">
              <wp:wrapPolygon edited="0">
                <wp:start x="0" y="0"/>
                <wp:lineTo x="0" y="21458"/>
                <wp:lineTo x="21448" y="21458"/>
                <wp:lineTo x="2144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 States of Matter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40610" cy="2224405"/>
                    </a:xfrm>
                    <a:prstGeom prst="rect">
                      <a:avLst/>
                    </a:prstGeom>
                  </pic:spPr>
                </pic:pic>
              </a:graphicData>
            </a:graphic>
            <wp14:sizeRelH relativeFrom="page">
              <wp14:pctWidth>0</wp14:pctWidth>
            </wp14:sizeRelH>
            <wp14:sizeRelV relativeFrom="page">
              <wp14:pctHeight>0</wp14:pctHeight>
            </wp14:sizeRelV>
          </wp:anchor>
        </w:drawing>
      </w:r>
      <w:r w:rsidR="00A11C70" w:rsidRPr="00CF356D">
        <w:rPr>
          <w:rFonts w:ascii="Berlin Sans FB" w:hAnsi="Berlin Sans FB"/>
          <w:color w:val="1F497D" w:themeColor="text2"/>
        </w:rPr>
        <w:t xml:space="preserve">WHY IS A SCHOOL UNIFORM IMPORTANT? </w:t>
      </w:r>
    </w:p>
    <w:p w:rsidR="003B7B0B" w:rsidRDefault="00A11C70" w:rsidP="004D6D1A">
      <w:pPr>
        <w:rPr>
          <w:rFonts w:ascii="Tw Cen MT" w:hAnsi="Tw Cen MT"/>
        </w:rPr>
      </w:pPr>
      <w:r w:rsidRPr="004D6D1A">
        <w:rPr>
          <w:rFonts w:ascii="Tw Cen MT" w:hAnsi="Tw Cen MT"/>
        </w:rPr>
        <w:t xml:space="preserve">Wearing a school uniform </w:t>
      </w:r>
      <w:r w:rsidR="00B31BD8">
        <w:rPr>
          <w:rFonts w:ascii="Tw Cen MT" w:hAnsi="Tw Cen MT"/>
        </w:rPr>
        <w:t xml:space="preserve">creates a sense of pride and belonging to our school community, it is also </w:t>
      </w:r>
      <w:r w:rsidRPr="004D6D1A">
        <w:rPr>
          <w:rFonts w:ascii="Tw Cen MT" w:hAnsi="Tw Cen MT"/>
        </w:rPr>
        <w:t>a requirement for attendance at Thornlie</w:t>
      </w:r>
      <w:r w:rsidR="00B31BD8">
        <w:rPr>
          <w:rFonts w:ascii="Tw Cen MT" w:hAnsi="Tw Cen MT"/>
        </w:rPr>
        <w:t xml:space="preserve"> SHS</w:t>
      </w:r>
      <w:r w:rsidRPr="004D6D1A">
        <w:rPr>
          <w:rFonts w:ascii="Tw Cen MT" w:hAnsi="Tw Cen MT"/>
        </w:rPr>
        <w:t xml:space="preserve">. There are important benefits in students wearing school uniform. When all </w:t>
      </w:r>
      <w:r w:rsidR="00B31BD8">
        <w:rPr>
          <w:rFonts w:ascii="Tw Cen MT" w:hAnsi="Tw Cen MT"/>
        </w:rPr>
        <w:t xml:space="preserve">of our </w:t>
      </w:r>
      <w:r w:rsidRPr="004D6D1A">
        <w:rPr>
          <w:rFonts w:ascii="Tw Cen MT" w:hAnsi="Tw Cen MT"/>
        </w:rPr>
        <w:t xml:space="preserve">students are in school uniform it </w:t>
      </w:r>
      <w:r w:rsidR="00B31BD8">
        <w:rPr>
          <w:rFonts w:ascii="Tw Cen MT" w:hAnsi="Tw Cen MT"/>
        </w:rPr>
        <w:t>allows staff</w:t>
      </w:r>
      <w:r w:rsidRPr="004D6D1A">
        <w:rPr>
          <w:rFonts w:ascii="Tw Cen MT" w:hAnsi="Tw Cen MT"/>
        </w:rPr>
        <w:t xml:space="preserve"> to identify any intruders on school grounds, providing a much safer environment for </w:t>
      </w:r>
      <w:r w:rsidR="00B31BD8">
        <w:rPr>
          <w:rFonts w:ascii="Tw Cen MT" w:hAnsi="Tw Cen MT"/>
        </w:rPr>
        <w:t>your child</w:t>
      </w:r>
      <w:r w:rsidRPr="004D6D1A">
        <w:rPr>
          <w:rFonts w:ascii="Tw Cen MT" w:hAnsi="Tw Cen MT"/>
        </w:rPr>
        <w:t xml:space="preserve">. </w:t>
      </w:r>
    </w:p>
    <w:p w:rsidR="003B7B0B" w:rsidRDefault="003B7B0B" w:rsidP="004D6D1A">
      <w:pPr>
        <w:rPr>
          <w:rFonts w:ascii="Tw Cen MT" w:hAnsi="Tw Cen MT"/>
        </w:rPr>
      </w:pPr>
    </w:p>
    <w:p w:rsidR="00A11C70" w:rsidRDefault="00A11C70" w:rsidP="004D6D1A">
      <w:pPr>
        <w:rPr>
          <w:rFonts w:ascii="Tw Cen MT" w:hAnsi="Tw Cen MT"/>
        </w:rPr>
      </w:pPr>
      <w:r w:rsidRPr="004D6D1A">
        <w:rPr>
          <w:rFonts w:ascii="Tw Cen MT" w:hAnsi="Tw Cen MT"/>
        </w:rPr>
        <w:t xml:space="preserve">The school uniform is very cost-effective, as there is no pressure for the constant purchase of expensive fashion clothing to wear to school and there is a fostered sense of belonging to the school community when every student is dressed alike. </w:t>
      </w:r>
    </w:p>
    <w:p w:rsidR="003B7B0B" w:rsidRPr="004D6D1A" w:rsidRDefault="003B7B0B" w:rsidP="004D6D1A">
      <w:pPr>
        <w:rPr>
          <w:rFonts w:ascii="Tw Cen MT" w:hAnsi="Tw Cen MT"/>
        </w:rPr>
      </w:pPr>
    </w:p>
    <w:p w:rsidR="00A11C70" w:rsidRPr="004D6D1A" w:rsidRDefault="00A11C70" w:rsidP="004D6D1A">
      <w:pPr>
        <w:rPr>
          <w:rFonts w:ascii="Tw Cen MT" w:hAnsi="Tw Cen MT"/>
        </w:rPr>
      </w:pPr>
      <w:r w:rsidRPr="004D6D1A">
        <w:rPr>
          <w:rFonts w:ascii="Tw Cen MT" w:hAnsi="Tw Cen MT"/>
        </w:rPr>
        <w:t xml:space="preserve">Many corporations have a standard dress code to promote the ethos and goals of the </w:t>
      </w:r>
      <w:proofErr w:type="spellStart"/>
      <w:r w:rsidRPr="004D6D1A">
        <w:rPr>
          <w:rFonts w:ascii="Tw Cen MT" w:hAnsi="Tw Cen MT"/>
        </w:rPr>
        <w:t>organisation</w:t>
      </w:r>
      <w:proofErr w:type="spellEnd"/>
      <w:r w:rsidRPr="004D6D1A">
        <w:rPr>
          <w:rFonts w:ascii="Tw Cen MT" w:hAnsi="Tw Cen MT"/>
        </w:rPr>
        <w:t xml:space="preserve"> and Thornlie also fosters this sense of worth and belonging by having students share a standard dress code. </w:t>
      </w:r>
      <w:r w:rsidR="00B31BD8">
        <w:rPr>
          <w:rFonts w:ascii="Tw Cen MT" w:hAnsi="Tw Cen MT"/>
        </w:rPr>
        <w:t>Any time students require assistance</w:t>
      </w:r>
      <w:r w:rsidR="009A308E">
        <w:rPr>
          <w:rFonts w:ascii="Tw Cen MT" w:hAnsi="Tw Cen MT"/>
        </w:rPr>
        <w:t xml:space="preserve"> with wearing </w:t>
      </w:r>
      <w:r w:rsidR="00B31BD8">
        <w:rPr>
          <w:rFonts w:ascii="Tw Cen MT" w:hAnsi="Tw Cen MT"/>
        </w:rPr>
        <w:t>the correct uniform they can go to Student Services.</w:t>
      </w:r>
    </w:p>
    <w:p w:rsidR="003B7B0B" w:rsidRDefault="003B7B0B" w:rsidP="004D6D1A">
      <w:pPr>
        <w:rPr>
          <w:rFonts w:ascii="Berlin Sans FB" w:hAnsi="Berlin Sans FB"/>
        </w:rPr>
      </w:pPr>
    </w:p>
    <w:p w:rsidR="00A11C70" w:rsidRPr="00CF356D" w:rsidRDefault="00A11C70" w:rsidP="004D6D1A">
      <w:pPr>
        <w:rPr>
          <w:rFonts w:ascii="Berlin Sans FB" w:hAnsi="Berlin Sans FB"/>
          <w:color w:val="1F497D" w:themeColor="text2"/>
        </w:rPr>
      </w:pPr>
      <w:r w:rsidRPr="00CF356D">
        <w:rPr>
          <w:rFonts w:ascii="Berlin Sans FB" w:hAnsi="Berlin Sans FB"/>
          <w:color w:val="1F497D" w:themeColor="text2"/>
        </w:rPr>
        <w:t xml:space="preserve">WHEN TO ENROL? </w:t>
      </w:r>
    </w:p>
    <w:p w:rsidR="00A11C70" w:rsidRDefault="00A11C70" w:rsidP="004D6D1A">
      <w:pPr>
        <w:rPr>
          <w:rFonts w:ascii="Tw Cen MT" w:hAnsi="Tw Cen MT"/>
        </w:rPr>
      </w:pPr>
      <w:r w:rsidRPr="004D6D1A">
        <w:rPr>
          <w:rFonts w:ascii="Tw Cen MT" w:hAnsi="Tw Cen MT"/>
        </w:rPr>
        <w:t xml:space="preserve">It is important that enrolment is completed by the </w:t>
      </w:r>
      <w:r w:rsidR="004620EA" w:rsidRPr="004620EA">
        <w:rPr>
          <w:rFonts w:ascii="Tw Cen MT" w:hAnsi="Tw Cen MT"/>
          <w:b/>
        </w:rPr>
        <w:t>Friday 22 June</w:t>
      </w:r>
      <w:r w:rsidRPr="004D6D1A">
        <w:rPr>
          <w:rFonts w:ascii="Tw Cen MT" w:hAnsi="Tw Cen MT"/>
        </w:rPr>
        <w:t>. This will allow for the best placement</w:t>
      </w:r>
      <w:r w:rsidR="004A105E">
        <w:rPr>
          <w:rFonts w:ascii="Tw Cen MT" w:hAnsi="Tw Cen MT"/>
        </w:rPr>
        <w:t xml:space="preserve"> of your child </w:t>
      </w:r>
      <w:r w:rsidRPr="004D6D1A">
        <w:rPr>
          <w:rFonts w:ascii="Tw Cen MT" w:hAnsi="Tw Cen MT"/>
        </w:rPr>
        <w:t xml:space="preserve">in classes and school programs. Late enrolments may result in students not </w:t>
      </w:r>
      <w:r w:rsidR="004A105E">
        <w:rPr>
          <w:rFonts w:ascii="Tw Cen MT" w:hAnsi="Tw Cen MT"/>
        </w:rPr>
        <w:t>gaining</w:t>
      </w:r>
      <w:r w:rsidRPr="004D6D1A">
        <w:rPr>
          <w:rFonts w:ascii="Tw Cen MT" w:hAnsi="Tw Cen MT"/>
        </w:rPr>
        <w:t xml:space="preserve"> a place in a desired course. </w:t>
      </w:r>
    </w:p>
    <w:p w:rsidR="003B7B0B" w:rsidRPr="004D6D1A" w:rsidRDefault="003B7B0B" w:rsidP="004D6D1A">
      <w:pPr>
        <w:rPr>
          <w:rFonts w:ascii="Tw Cen MT" w:hAnsi="Tw Cen MT"/>
        </w:rPr>
      </w:pPr>
    </w:p>
    <w:p w:rsidR="00A11C70" w:rsidRPr="004D6D1A" w:rsidRDefault="00A11C70" w:rsidP="004D6D1A">
      <w:pPr>
        <w:rPr>
          <w:rFonts w:ascii="Tw Cen MT" w:hAnsi="Tw Cen MT"/>
        </w:rPr>
      </w:pPr>
      <w:r w:rsidRPr="004D6D1A">
        <w:rPr>
          <w:rFonts w:ascii="Tw Cen MT" w:hAnsi="Tw Cen MT"/>
        </w:rPr>
        <w:t xml:space="preserve">Please contact the school on </w:t>
      </w:r>
      <w:r w:rsidR="003B7B0B">
        <w:rPr>
          <w:rFonts w:ascii="Tw Cen MT" w:hAnsi="Tw Cen MT"/>
        </w:rPr>
        <w:t>9376 2100</w:t>
      </w:r>
      <w:r w:rsidRPr="004D6D1A">
        <w:rPr>
          <w:rFonts w:ascii="Tw Cen MT" w:hAnsi="Tw Cen MT"/>
        </w:rPr>
        <w:t xml:space="preserve"> for any queries about enrolment, or if you have not received enrolment information via you child’s pri</w:t>
      </w:r>
      <w:r w:rsidR="00F1765F">
        <w:rPr>
          <w:rFonts w:ascii="Tw Cen MT" w:hAnsi="Tw Cen MT"/>
        </w:rPr>
        <w:t>mary school by the end of Term 2</w:t>
      </w:r>
      <w:r w:rsidRPr="004D6D1A">
        <w:rPr>
          <w:rFonts w:ascii="Tw Cen MT" w:hAnsi="Tw Cen MT"/>
        </w:rPr>
        <w:t xml:space="preserve">. </w:t>
      </w:r>
    </w:p>
    <w:p w:rsidR="00FB1451" w:rsidRDefault="00FB1451" w:rsidP="004D6D1A">
      <w:pPr>
        <w:rPr>
          <w:rFonts w:ascii="Tw Cen MT" w:hAnsi="Tw Cen MT"/>
        </w:rPr>
      </w:pPr>
    </w:p>
    <w:p w:rsidR="00FB1451" w:rsidRPr="003D452C" w:rsidRDefault="00FB1451" w:rsidP="00FB1451">
      <w:pPr>
        <w:rPr>
          <w:rFonts w:ascii="Berlin Sans FB" w:hAnsi="Berlin Sans FB"/>
          <w:color w:val="244061" w:themeColor="accent1" w:themeShade="80"/>
        </w:rPr>
      </w:pPr>
      <w:r w:rsidRPr="003D452C">
        <w:rPr>
          <w:rFonts w:ascii="Berlin Sans FB" w:hAnsi="Berlin Sans FB"/>
          <w:color w:val="244061" w:themeColor="accent1" w:themeShade="80"/>
        </w:rPr>
        <w:t xml:space="preserve">IS THERE ASSISTANCE FOR SCHOOL FEES? </w:t>
      </w:r>
    </w:p>
    <w:p w:rsidR="00FB1451" w:rsidRDefault="00FB1451" w:rsidP="00FB1451">
      <w:pPr>
        <w:rPr>
          <w:rFonts w:ascii="Tw Cen MT" w:hAnsi="Tw Cen MT"/>
        </w:rPr>
      </w:pPr>
      <w:r w:rsidRPr="004D6D1A">
        <w:rPr>
          <w:rFonts w:ascii="Tw Cen MT" w:hAnsi="Tw Cen MT"/>
        </w:rPr>
        <w:t xml:space="preserve">Thornlie Senior High School offers several scholarships to assist students with school fees. Details of scholarships are available from the school. </w:t>
      </w:r>
    </w:p>
    <w:p w:rsidR="00FB1451" w:rsidRPr="004D6D1A" w:rsidRDefault="00FB1451" w:rsidP="00FB1451">
      <w:pPr>
        <w:rPr>
          <w:rFonts w:ascii="Tw Cen MT" w:hAnsi="Tw Cen MT"/>
        </w:rPr>
      </w:pPr>
    </w:p>
    <w:p w:rsidR="00FB1451" w:rsidRDefault="00FB1451" w:rsidP="00FB1451">
      <w:pPr>
        <w:rPr>
          <w:rFonts w:ascii="Tw Cen MT" w:hAnsi="Tw Cen MT"/>
        </w:rPr>
      </w:pPr>
      <w:r w:rsidRPr="004D6D1A">
        <w:rPr>
          <w:rFonts w:ascii="Tw Cen MT" w:hAnsi="Tw Cen MT"/>
        </w:rPr>
        <w:t>Thornlie Senior High School also provides assistan</w:t>
      </w:r>
      <w:r w:rsidR="00972DB6">
        <w:rPr>
          <w:rFonts w:ascii="Tw Cen MT" w:hAnsi="Tw Cen MT"/>
        </w:rPr>
        <w:t>ce with school fees for parents</w:t>
      </w:r>
      <w:r w:rsidRPr="004D6D1A">
        <w:rPr>
          <w:rFonts w:ascii="Tw Cen MT" w:hAnsi="Tw Cen MT"/>
        </w:rPr>
        <w:t xml:space="preserve">/care givers who may require assistance or time to pay fees. </w:t>
      </w:r>
      <w:r>
        <w:rPr>
          <w:rFonts w:ascii="Tw Cen MT" w:hAnsi="Tw Cen MT"/>
        </w:rPr>
        <w:t xml:space="preserve"> </w:t>
      </w:r>
      <w:r w:rsidRPr="004D6D1A">
        <w:rPr>
          <w:rFonts w:ascii="Tw Cen MT" w:hAnsi="Tw Cen MT"/>
        </w:rPr>
        <w:t xml:space="preserve">Please contact the </w:t>
      </w:r>
      <w:r>
        <w:rPr>
          <w:rFonts w:ascii="Tw Cen MT" w:hAnsi="Tw Cen MT"/>
        </w:rPr>
        <w:t xml:space="preserve">Diane </w:t>
      </w:r>
      <w:proofErr w:type="spellStart"/>
      <w:r>
        <w:rPr>
          <w:rFonts w:ascii="Tw Cen MT" w:hAnsi="Tw Cen MT"/>
        </w:rPr>
        <w:t>Peggs</w:t>
      </w:r>
      <w:proofErr w:type="spellEnd"/>
      <w:r>
        <w:rPr>
          <w:rFonts w:ascii="Tw Cen MT" w:hAnsi="Tw Cen MT"/>
        </w:rPr>
        <w:t xml:space="preserve">, our school’s Finance Officer for </w:t>
      </w:r>
      <w:r w:rsidRPr="004D6D1A">
        <w:rPr>
          <w:rFonts w:ascii="Tw Cen MT" w:hAnsi="Tw Cen MT"/>
        </w:rPr>
        <w:t>details of assistance with school fees</w:t>
      </w:r>
      <w:r w:rsidR="004A105E">
        <w:rPr>
          <w:rFonts w:ascii="Tw Cen MT" w:hAnsi="Tw Cen MT"/>
        </w:rPr>
        <w:t>.</w:t>
      </w:r>
    </w:p>
    <w:p w:rsidR="003C5118" w:rsidRDefault="003C5118" w:rsidP="00CF356D">
      <w:pPr>
        <w:rPr>
          <w:rFonts w:ascii="Berlin Sans FB" w:hAnsi="Berlin Sans FB"/>
        </w:rPr>
      </w:pPr>
    </w:p>
    <w:p w:rsidR="003C3A87" w:rsidRPr="003D452C" w:rsidRDefault="003C3A87" w:rsidP="003C3A87">
      <w:pPr>
        <w:rPr>
          <w:rFonts w:ascii="Berlin Sans FB" w:hAnsi="Berlin Sans FB"/>
          <w:color w:val="244061" w:themeColor="accent1" w:themeShade="80"/>
        </w:rPr>
      </w:pPr>
      <w:r>
        <w:rPr>
          <w:rFonts w:ascii="Berlin Sans FB" w:hAnsi="Berlin Sans FB"/>
          <w:color w:val="244061" w:themeColor="accent1" w:themeShade="80"/>
        </w:rPr>
        <w:t>DOE</w:t>
      </w:r>
      <w:r w:rsidRPr="003D452C">
        <w:rPr>
          <w:rFonts w:ascii="Berlin Sans FB" w:hAnsi="Berlin Sans FB"/>
          <w:color w:val="244061" w:themeColor="accent1" w:themeShade="80"/>
        </w:rPr>
        <w:t>S THE</w:t>
      </w:r>
      <w:r>
        <w:rPr>
          <w:rFonts w:ascii="Berlin Sans FB" w:hAnsi="Berlin Sans FB"/>
          <w:color w:val="244061" w:themeColor="accent1" w:themeShade="80"/>
        </w:rPr>
        <w:t xml:space="preserve"> SCHOOL CATER FOR INTERNATIONAL STUDENTS</w:t>
      </w:r>
      <w:r w:rsidRPr="003D452C">
        <w:rPr>
          <w:rFonts w:ascii="Berlin Sans FB" w:hAnsi="Berlin Sans FB"/>
          <w:color w:val="244061" w:themeColor="accent1" w:themeShade="80"/>
        </w:rPr>
        <w:t xml:space="preserve">? </w:t>
      </w:r>
    </w:p>
    <w:p w:rsidR="003C5118" w:rsidRDefault="003C5118" w:rsidP="003C5118">
      <w:pPr>
        <w:rPr>
          <w:rFonts w:ascii="Tw Cen MT" w:hAnsi="Tw Cen MT"/>
        </w:rPr>
      </w:pPr>
      <w:r w:rsidRPr="003C5118">
        <w:rPr>
          <w:rFonts w:ascii="Tw Cen MT" w:hAnsi="Tw Cen MT"/>
        </w:rPr>
        <w:t>Thornlie SHS is very proud to have a long-standing association with Year 7-12 International Students. Our International Program is very well established and commenced in 2007, since that time many students have graduated through our school system and go on to a wide array of tertiary institutions.</w:t>
      </w:r>
    </w:p>
    <w:p w:rsidR="003C3A87" w:rsidRPr="003C5118" w:rsidRDefault="003C3A87" w:rsidP="003C5118">
      <w:pPr>
        <w:rPr>
          <w:rFonts w:ascii="Tw Cen MT" w:hAnsi="Tw Cen MT"/>
        </w:rPr>
      </w:pPr>
    </w:p>
    <w:p w:rsidR="003C5118" w:rsidRPr="003C5118" w:rsidRDefault="003C5118" w:rsidP="003C5118">
      <w:pPr>
        <w:rPr>
          <w:rFonts w:ascii="Tw Cen MT" w:hAnsi="Tw Cen MT"/>
        </w:rPr>
      </w:pPr>
      <w:r w:rsidRPr="003C5118">
        <w:rPr>
          <w:rFonts w:ascii="Tw Cen MT" w:hAnsi="Tw Cen MT"/>
        </w:rPr>
        <w:t>A strong emphasis is placed on the pastoral care needs of our international students. We understand that homesickness and cultural changes can be difficult for students to manage and it is for this reason that we have appointed an International Student Coordinator.</w:t>
      </w:r>
    </w:p>
    <w:p w:rsidR="003C3A87" w:rsidRDefault="003C3A87" w:rsidP="003C5118">
      <w:pPr>
        <w:rPr>
          <w:rFonts w:ascii="Tw Cen MT" w:hAnsi="Tw Cen MT"/>
          <w:b/>
        </w:rPr>
      </w:pPr>
      <w:r>
        <w:rPr>
          <w:noProof/>
          <w:lang w:val="en-AU" w:eastAsia="en-AU"/>
        </w:rPr>
        <w:drawing>
          <wp:anchor distT="0" distB="0" distL="114300" distR="114300" simplePos="0" relativeHeight="251722752" behindDoc="1" locked="0" layoutInCell="1" allowOverlap="1" wp14:anchorId="0D8A8B31" wp14:editId="170A8376">
            <wp:simplePos x="0" y="0"/>
            <wp:positionH relativeFrom="column">
              <wp:posOffset>2400300</wp:posOffset>
            </wp:positionH>
            <wp:positionV relativeFrom="paragraph">
              <wp:posOffset>63500</wp:posOffset>
            </wp:positionV>
            <wp:extent cx="4231640" cy="2319655"/>
            <wp:effectExtent l="0" t="0" r="0" b="4445"/>
            <wp:wrapTight wrapText="bothSides">
              <wp:wrapPolygon edited="0">
                <wp:start x="0" y="0"/>
                <wp:lineTo x="0" y="21464"/>
                <wp:lineTo x="21490" y="21464"/>
                <wp:lineTo x="21490" y="0"/>
                <wp:lineTo x="0" y="0"/>
              </wp:wrapPolygon>
            </wp:wrapTight>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818_135015.jpg"/>
                    <pic:cNvPicPr/>
                  </pic:nvPicPr>
                  <pic:blipFill rotWithShape="1">
                    <a:blip r:embed="rId32" cstate="print">
                      <a:extLst>
                        <a:ext uri="{28A0092B-C50C-407E-A947-70E740481C1C}">
                          <a14:useLocalDpi xmlns:a14="http://schemas.microsoft.com/office/drawing/2010/main" val="0"/>
                        </a:ext>
                      </a:extLst>
                    </a:blip>
                    <a:srcRect t="8710" r="13701" b="7097"/>
                    <a:stretch/>
                  </pic:blipFill>
                  <pic:spPr bwMode="auto">
                    <a:xfrm>
                      <a:off x="0" y="0"/>
                      <a:ext cx="4231640" cy="2319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6D" w:rsidRDefault="003C5118" w:rsidP="00CF356D">
      <w:pPr>
        <w:rPr>
          <w:rFonts w:ascii="Berlin Sans FB" w:hAnsi="Berlin Sans FB"/>
        </w:rPr>
      </w:pPr>
      <w:r w:rsidRPr="003C5118">
        <w:rPr>
          <w:rFonts w:ascii="Tw Cen MT" w:hAnsi="Tw Cen MT"/>
        </w:rPr>
        <w:t xml:space="preserve">International students have additional support through the International Student Coordinator. The person in this role provides individual identification, intervention and support services, including individual education plans, comprehensive career guidance and English language support for students. This person works as an advocate, helping international students voice their concerns and opinions as well as </w:t>
      </w:r>
      <w:proofErr w:type="spellStart"/>
      <w:r w:rsidRPr="003C5118">
        <w:rPr>
          <w:rFonts w:ascii="Tw Cen MT" w:hAnsi="Tw Cen MT"/>
        </w:rPr>
        <w:t>organising</w:t>
      </w:r>
      <w:proofErr w:type="spellEnd"/>
      <w:r w:rsidRPr="003C5118">
        <w:rPr>
          <w:rFonts w:ascii="Tw Cen MT" w:hAnsi="Tw Cen MT"/>
        </w:rPr>
        <w:t xml:space="preserve"> events and activities.</w:t>
      </w:r>
      <w:r w:rsidR="00CF356D">
        <w:rPr>
          <w:rFonts w:ascii="Berlin Sans FB" w:hAnsi="Berlin Sans FB"/>
        </w:rPr>
        <w:br w:type="page"/>
      </w:r>
    </w:p>
    <w:p w:rsidR="00A11C70" w:rsidRPr="00CF356D" w:rsidRDefault="00CF356D" w:rsidP="004A105E">
      <w:pPr>
        <w:ind w:right="4087"/>
        <w:rPr>
          <w:rFonts w:ascii="Berlin Sans FB" w:hAnsi="Berlin Sans FB"/>
          <w:color w:val="1F497D" w:themeColor="text2"/>
        </w:rPr>
      </w:pPr>
      <w:r>
        <w:rPr>
          <w:rFonts w:cs="Exo"/>
          <w:noProof/>
          <w:sz w:val="18"/>
          <w:szCs w:val="18"/>
          <w:lang w:val="en-AU" w:eastAsia="en-AU"/>
        </w:rPr>
        <w:lastRenderedPageBreak/>
        <w:drawing>
          <wp:anchor distT="0" distB="0" distL="114300" distR="114300" simplePos="0" relativeHeight="251715584" behindDoc="0" locked="0" layoutInCell="1" allowOverlap="1" wp14:anchorId="0BA9B7DE" wp14:editId="08FF6FD5">
            <wp:simplePos x="0" y="0"/>
            <wp:positionH relativeFrom="column">
              <wp:posOffset>4162425</wp:posOffset>
            </wp:positionH>
            <wp:positionV relativeFrom="paragraph">
              <wp:posOffset>135890</wp:posOffset>
            </wp:positionV>
            <wp:extent cx="2597150" cy="1947545"/>
            <wp:effectExtent l="0" t="0" r="0" b="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76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97150" cy="1947545"/>
                    </a:xfrm>
                    <a:prstGeom prst="rect">
                      <a:avLst/>
                    </a:prstGeom>
                  </pic:spPr>
                </pic:pic>
              </a:graphicData>
            </a:graphic>
            <wp14:sizeRelH relativeFrom="page">
              <wp14:pctWidth>0</wp14:pctWidth>
            </wp14:sizeRelH>
            <wp14:sizeRelV relativeFrom="page">
              <wp14:pctHeight>0</wp14:pctHeight>
            </wp14:sizeRelV>
          </wp:anchor>
        </w:drawing>
      </w:r>
      <w:r w:rsidR="00A11C70" w:rsidRPr="00CF356D">
        <w:rPr>
          <w:rFonts w:ascii="Berlin Sans FB" w:hAnsi="Berlin Sans FB"/>
          <w:color w:val="1F497D" w:themeColor="text2"/>
        </w:rPr>
        <w:t xml:space="preserve">WHEN IS THE ORIENTATION DAY FOR YEAR 7? </w:t>
      </w:r>
    </w:p>
    <w:p w:rsidR="00A11C70" w:rsidRDefault="00F1765F" w:rsidP="004A105E">
      <w:pPr>
        <w:ind w:right="4087"/>
        <w:rPr>
          <w:rFonts w:ascii="Tw Cen MT" w:hAnsi="Tw Cen MT"/>
        </w:rPr>
      </w:pPr>
      <w:r>
        <w:rPr>
          <w:rFonts w:ascii="Tw Cen MT" w:hAnsi="Tw Cen MT"/>
        </w:rPr>
        <w:t>All</w:t>
      </w:r>
      <w:r w:rsidR="004A105E">
        <w:rPr>
          <w:rFonts w:ascii="Tw Cen MT" w:hAnsi="Tw Cen MT"/>
        </w:rPr>
        <w:t xml:space="preserve"> </w:t>
      </w:r>
      <w:r w:rsidR="00A11C70" w:rsidRPr="004D6D1A">
        <w:rPr>
          <w:rFonts w:ascii="Tw Cen MT" w:hAnsi="Tw Cen MT"/>
        </w:rPr>
        <w:t xml:space="preserve">incoming Year 7 students will be invited to an orientation day at Thornlie </w:t>
      </w:r>
      <w:r w:rsidR="004A105E">
        <w:rPr>
          <w:rFonts w:ascii="Tw Cen MT" w:hAnsi="Tw Cen MT"/>
        </w:rPr>
        <w:t xml:space="preserve">SHS in Term 4, </w:t>
      </w:r>
      <w:r w:rsidR="00A11C70" w:rsidRPr="004D6D1A">
        <w:rPr>
          <w:rFonts w:ascii="Tw Cen MT" w:hAnsi="Tw Cen MT"/>
        </w:rPr>
        <w:t xml:space="preserve">and provided a tour of the school and its facilities. </w:t>
      </w:r>
    </w:p>
    <w:p w:rsidR="00FB1451" w:rsidRPr="004D6D1A" w:rsidRDefault="00FB1451" w:rsidP="004A105E">
      <w:pPr>
        <w:ind w:right="4087"/>
        <w:rPr>
          <w:rFonts w:ascii="Tw Cen MT" w:hAnsi="Tw Cen MT"/>
        </w:rPr>
      </w:pPr>
    </w:p>
    <w:p w:rsidR="00A11C70" w:rsidRPr="004D6D1A" w:rsidRDefault="00A11C70" w:rsidP="004A105E">
      <w:pPr>
        <w:ind w:right="4087"/>
        <w:rPr>
          <w:rFonts w:ascii="Tw Cen MT" w:hAnsi="Tw Cen MT"/>
        </w:rPr>
      </w:pPr>
      <w:r w:rsidRPr="004D6D1A">
        <w:rPr>
          <w:rFonts w:ascii="Tw Cen MT" w:hAnsi="Tw Cen MT"/>
        </w:rPr>
        <w:t xml:space="preserve">Please contact the school on </w:t>
      </w:r>
      <w:r w:rsidR="003B7B0B">
        <w:rPr>
          <w:rFonts w:ascii="Tw Cen MT" w:hAnsi="Tw Cen MT"/>
        </w:rPr>
        <w:t>9376 2100</w:t>
      </w:r>
      <w:r w:rsidR="003B7B0B" w:rsidRPr="004D6D1A">
        <w:rPr>
          <w:rFonts w:ascii="Tw Cen MT" w:hAnsi="Tw Cen MT"/>
        </w:rPr>
        <w:t xml:space="preserve"> </w:t>
      </w:r>
      <w:r w:rsidRPr="004D6D1A">
        <w:rPr>
          <w:rFonts w:ascii="Tw Cen MT" w:hAnsi="Tw Cen MT"/>
        </w:rPr>
        <w:t xml:space="preserve">if you have any queries about orientation day or if you have not received information about the orientation day via your child’s primary school by the end of Term 3. </w:t>
      </w:r>
    </w:p>
    <w:p w:rsidR="003B7B0B" w:rsidRPr="00CF356D" w:rsidRDefault="003B7B0B" w:rsidP="004A105E">
      <w:pPr>
        <w:ind w:right="4087"/>
        <w:rPr>
          <w:rFonts w:ascii="Berlin Sans FB" w:hAnsi="Berlin Sans FB"/>
          <w:color w:val="1F497D" w:themeColor="text2"/>
        </w:rPr>
      </w:pPr>
    </w:p>
    <w:p w:rsidR="00A11C70" w:rsidRPr="00CF356D" w:rsidRDefault="00A11C70" w:rsidP="004A105E">
      <w:pPr>
        <w:ind w:right="4087"/>
        <w:rPr>
          <w:rFonts w:ascii="Berlin Sans FB" w:hAnsi="Berlin Sans FB"/>
          <w:color w:val="1F497D" w:themeColor="text2"/>
        </w:rPr>
      </w:pPr>
      <w:r w:rsidRPr="00CF356D">
        <w:rPr>
          <w:rFonts w:ascii="Berlin Sans FB" w:hAnsi="Berlin Sans FB"/>
          <w:color w:val="1F497D" w:themeColor="text2"/>
        </w:rPr>
        <w:t xml:space="preserve">ARE THERE SPECIALIST PROGRAMS AT THE SCHOOL? </w:t>
      </w:r>
    </w:p>
    <w:p w:rsidR="00A11C70" w:rsidRDefault="003D452C" w:rsidP="004A105E">
      <w:pPr>
        <w:ind w:right="4087"/>
        <w:rPr>
          <w:rFonts w:ascii="Tw Cen MT" w:hAnsi="Tw Cen MT"/>
        </w:rPr>
      </w:pPr>
      <w:r>
        <w:rPr>
          <w:rFonts w:cs="Exo"/>
          <w:noProof/>
          <w:sz w:val="18"/>
          <w:szCs w:val="18"/>
          <w:lang w:val="en-AU" w:eastAsia="en-AU"/>
        </w:rPr>
        <w:drawing>
          <wp:anchor distT="0" distB="0" distL="114300" distR="114300" simplePos="0" relativeHeight="251719680" behindDoc="0" locked="0" layoutInCell="1" allowOverlap="1" wp14:anchorId="6EBA8CA3" wp14:editId="05B24EE4">
            <wp:simplePos x="0" y="0"/>
            <wp:positionH relativeFrom="column">
              <wp:posOffset>4162425</wp:posOffset>
            </wp:positionH>
            <wp:positionV relativeFrom="paragraph">
              <wp:posOffset>250986</wp:posOffset>
            </wp:positionV>
            <wp:extent cx="2605405" cy="1464945"/>
            <wp:effectExtent l="0" t="0" r="4445" b="190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ademic Extension James Fisher Defenc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05405" cy="1464945"/>
                    </a:xfrm>
                    <a:prstGeom prst="rect">
                      <a:avLst/>
                    </a:prstGeom>
                  </pic:spPr>
                </pic:pic>
              </a:graphicData>
            </a:graphic>
            <wp14:sizeRelH relativeFrom="page">
              <wp14:pctWidth>0</wp14:pctWidth>
            </wp14:sizeRelH>
            <wp14:sizeRelV relativeFrom="page">
              <wp14:pctHeight>0</wp14:pctHeight>
            </wp14:sizeRelV>
          </wp:anchor>
        </w:drawing>
      </w:r>
      <w:r w:rsidR="003B7B0B">
        <w:rPr>
          <w:rFonts w:ascii="Tw Cen MT" w:hAnsi="Tw Cen MT"/>
        </w:rPr>
        <w:t>Your child</w:t>
      </w:r>
      <w:r w:rsidR="00A11C70" w:rsidRPr="004D6D1A">
        <w:rPr>
          <w:rFonts w:ascii="Tw Cen MT" w:hAnsi="Tw Cen MT"/>
        </w:rPr>
        <w:t xml:space="preserve"> </w:t>
      </w:r>
      <w:r w:rsidR="004A105E">
        <w:rPr>
          <w:rFonts w:ascii="Tw Cen MT" w:hAnsi="Tw Cen MT"/>
        </w:rPr>
        <w:t>is invited to</w:t>
      </w:r>
      <w:r w:rsidR="00A11C70" w:rsidRPr="004D6D1A">
        <w:rPr>
          <w:rFonts w:ascii="Tw Cen MT" w:hAnsi="Tw Cen MT"/>
        </w:rPr>
        <w:t xml:space="preserve"> participate in specialist programs for </w:t>
      </w:r>
      <w:r w:rsidR="003B7B0B">
        <w:rPr>
          <w:rFonts w:ascii="Tw Cen MT" w:hAnsi="Tw Cen MT"/>
        </w:rPr>
        <w:t xml:space="preserve">Academic Challenge, </w:t>
      </w:r>
      <w:r w:rsidR="00A11C70" w:rsidRPr="004D6D1A">
        <w:rPr>
          <w:rFonts w:ascii="Tw Cen MT" w:hAnsi="Tw Cen MT"/>
        </w:rPr>
        <w:t>Music</w:t>
      </w:r>
      <w:r w:rsidR="003B7B0B">
        <w:rPr>
          <w:rFonts w:ascii="Tw Cen MT" w:hAnsi="Tw Cen MT"/>
        </w:rPr>
        <w:t>,</w:t>
      </w:r>
      <w:r w:rsidR="00A11C70" w:rsidRPr="004D6D1A">
        <w:rPr>
          <w:rFonts w:ascii="Tw Cen MT" w:hAnsi="Tw Cen MT"/>
        </w:rPr>
        <w:t xml:space="preserve"> </w:t>
      </w:r>
      <w:r w:rsidR="003B7B0B">
        <w:rPr>
          <w:rFonts w:ascii="Tw Cen MT" w:hAnsi="Tw Cen MT"/>
        </w:rPr>
        <w:t>Rugby</w:t>
      </w:r>
      <w:r w:rsidR="00A11C70" w:rsidRPr="004D6D1A">
        <w:rPr>
          <w:rFonts w:ascii="Tw Cen MT" w:hAnsi="Tw Cen MT"/>
        </w:rPr>
        <w:t xml:space="preserve"> </w:t>
      </w:r>
      <w:r w:rsidR="003B7B0B">
        <w:rPr>
          <w:rFonts w:ascii="Tw Cen MT" w:hAnsi="Tw Cen MT"/>
        </w:rPr>
        <w:t xml:space="preserve">and Netball; </w:t>
      </w:r>
      <w:r w:rsidR="00A11C70" w:rsidRPr="004D6D1A">
        <w:rPr>
          <w:rFonts w:ascii="Tw Cen MT" w:hAnsi="Tw Cen MT"/>
        </w:rPr>
        <w:t xml:space="preserve">in addition to the range of sporting and academic programs available at the school. </w:t>
      </w:r>
    </w:p>
    <w:p w:rsidR="003B7B0B" w:rsidRPr="004D6D1A" w:rsidRDefault="003B7B0B" w:rsidP="004A105E">
      <w:pPr>
        <w:ind w:right="4087"/>
        <w:rPr>
          <w:rFonts w:ascii="Tw Cen MT" w:hAnsi="Tw Cen MT"/>
        </w:rPr>
      </w:pPr>
    </w:p>
    <w:p w:rsidR="00A11C70" w:rsidRDefault="00A11C70" w:rsidP="004A105E">
      <w:pPr>
        <w:ind w:right="4087"/>
        <w:rPr>
          <w:rFonts w:ascii="Tw Cen MT" w:hAnsi="Tw Cen MT"/>
        </w:rPr>
      </w:pPr>
      <w:r w:rsidRPr="004D6D1A">
        <w:rPr>
          <w:rFonts w:ascii="Tw Cen MT" w:hAnsi="Tw Cen MT"/>
        </w:rPr>
        <w:t xml:space="preserve">Try-outs </w:t>
      </w:r>
      <w:r w:rsidR="00F1765F">
        <w:rPr>
          <w:rFonts w:ascii="Tw Cen MT" w:hAnsi="Tw Cen MT"/>
        </w:rPr>
        <w:t xml:space="preserve">and testing </w:t>
      </w:r>
      <w:r w:rsidRPr="004D6D1A">
        <w:rPr>
          <w:rFonts w:ascii="Tw Cen MT" w:hAnsi="Tw Cen MT"/>
        </w:rPr>
        <w:t xml:space="preserve">for the </w:t>
      </w:r>
      <w:r w:rsidR="003B7B0B">
        <w:rPr>
          <w:rFonts w:ascii="Tw Cen MT" w:hAnsi="Tw Cen MT"/>
        </w:rPr>
        <w:t>Rugby</w:t>
      </w:r>
      <w:r w:rsidR="00F1765F">
        <w:rPr>
          <w:rFonts w:ascii="Tw Cen MT" w:hAnsi="Tw Cen MT"/>
        </w:rPr>
        <w:t>, Academic Challenge, Music</w:t>
      </w:r>
      <w:r w:rsidR="003B7B0B">
        <w:rPr>
          <w:rFonts w:ascii="Tw Cen MT" w:hAnsi="Tw Cen MT"/>
        </w:rPr>
        <w:t xml:space="preserve"> and Netball</w:t>
      </w:r>
      <w:r w:rsidRPr="004D6D1A">
        <w:rPr>
          <w:rFonts w:ascii="Tw Cen MT" w:hAnsi="Tw Cen MT"/>
        </w:rPr>
        <w:t xml:space="preserve"> program</w:t>
      </w:r>
      <w:r w:rsidR="00F1765F">
        <w:rPr>
          <w:rFonts w:ascii="Tw Cen MT" w:hAnsi="Tw Cen MT"/>
        </w:rPr>
        <w:t>s</w:t>
      </w:r>
      <w:r w:rsidRPr="004D6D1A">
        <w:rPr>
          <w:rFonts w:ascii="Tw Cen MT" w:hAnsi="Tw Cen MT"/>
        </w:rPr>
        <w:t xml:space="preserve"> will be held </w:t>
      </w:r>
      <w:r w:rsidR="003B7B0B">
        <w:rPr>
          <w:rFonts w:ascii="Tw Cen MT" w:hAnsi="Tw Cen MT"/>
        </w:rPr>
        <w:t>later in</w:t>
      </w:r>
      <w:r w:rsidRPr="004D6D1A">
        <w:rPr>
          <w:rFonts w:ascii="Tw Cen MT" w:hAnsi="Tw Cen MT"/>
        </w:rPr>
        <w:t xml:space="preserve"> the year. </w:t>
      </w:r>
    </w:p>
    <w:p w:rsidR="003B7B0B" w:rsidRPr="004D6D1A" w:rsidRDefault="003B7B0B" w:rsidP="004A105E">
      <w:pPr>
        <w:ind w:right="4087"/>
        <w:rPr>
          <w:rFonts w:ascii="Tw Cen MT" w:hAnsi="Tw Cen MT"/>
        </w:rPr>
      </w:pPr>
    </w:p>
    <w:p w:rsidR="00FB1451" w:rsidRDefault="00FC667B" w:rsidP="004A105E">
      <w:pPr>
        <w:ind w:right="4087"/>
        <w:rPr>
          <w:rFonts w:ascii="Tw Cen MT" w:hAnsi="Tw Cen MT"/>
        </w:rPr>
      </w:pPr>
      <w:r>
        <w:rPr>
          <w:rFonts w:ascii="Tw Cen MT" w:hAnsi="Tw Cen MT"/>
        </w:rPr>
        <w:t>An Expression of Interest</w:t>
      </w:r>
      <w:r w:rsidR="00A11C70" w:rsidRPr="004D6D1A">
        <w:rPr>
          <w:rFonts w:ascii="Tw Cen MT" w:hAnsi="Tw Cen MT"/>
        </w:rPr>
        <w:t xml:space="preserve"> for specialist programs in </w:t>
      </w:r>
      <w:r w:rsidR="003B7B0B">
        <w:rPr>
          <w:rFonts w:ascii="Tw Cen MT" w:hAnsi="Tw Cen MT"/>
        </w:rPr>
        <w:t xml:space="preserve">Academic Challenge, </w:t>
      </w:r>
      <w:r w:rsidR="003B7B0B" w:rsidRPr="004D6D1A">
        <w:rPr>
          <w:rFonts w:ascii="Tw Cen MT" w:hAnsi="Tw Cen MT"/>
        </w:rPr>
        <w:t>Music</w:t>
      </w:r>
      <w:r w:rsidR="003B7B0B">
        <w:rPr>
          <w:rFonts w:ascii="Tw Cen MT" w:hAnsi="Tw Cen MT"/>
        </w:rPr>
        <w:t>,</w:t>
      </w:r>
      <w:r w:rsidR="003B7B0B" w:rsidRPr="004D6D1A">
        <w:rPr>
          <w:rFonts w:ascii="Tw Cen MT" w:hAnsi="Tw Cen MT"/>
        </w:rPr>
        <w:t xml:space="preserve"> </w:t>
      </w:r>
      <w:r w:rsidR="003B7B0B">
        <w:rPr>
          <w:rFonts w:ascii="Tw Cen MT" w:hAnsi="Tw Cen MT"/>
        </w:rPr>
        <w:t>Rugby</w:t>
      </w:r>
      <w:r w:rsidR="003B7B0B" w:rsidRPr="004D6D1A">
        <w:rPr>
          <w:rFonts w:ascii="Tw Cen MT" w:hAnsi="Tw Cen MT"/>
        </w:rPr>
        <w:t xml:space="preserve"> </w:t>
      </w:r>
      <w:r w:rsidR="003B7B0B">
        <w:rPr>
          <w:rFonts w:ascii="Tw Cen MT" w:hAnsi="Tw Cen MT"/>
        </w:rPr>
        <w:t>and Netball</w:t>
      </w:r>
      <w:r w:rsidR="003B7B0B" w:rsidRPr="004D6D1A">
        <w:rPr>
          <w:rFonts w:ascii="Tw Cen MT" w:hAnsi="Tw Cen MT"/>
        </w:rPr>
        <w:t xml:space="preserve"> </w:t>
      </w:r>
      <w:r>
        <w:rPr>
          <w:rFonts w:ascii="Tw Cen MT" w:hAnsi="Tw Cen MT"/>
        </w:rPr>
        <w:t>is</w:t>
      </w:r>
      <w:r w:rsidR="00A11C70" w:rsidRPr="004D6D1A">
        <w:rPr>
          <w:rFonts w:ascii="Tw Cen MT" w:hAnsi="Tw Cen MT"/>
        </w:rPr>
        <w:t xml:space="preserve"> included in the enrolment pack. </w:t>
      </w:r>
    </w:p>
    <w:p w:rsidR="003B7B0B" w:rsidRPr="004D6D1A" w:rsidRDefault="00FB1451" w:rsidP="004A105E">
      <w:pPr>
        <w:ind w:right="4087"/>
        <w:rPr>
          <w:rFonts w:ascii="Tw Cen MT" w:hAnsi="Tw Cen MT"/>
        </w:rPr>
      </w:pPr>
      <w:r>
        <w:rPr>
          <w:rFonts w:ascii="Tw Cen MT" w:hAnsi="Tw Cen MT"/>
          <w:noProof/>
          <w:lang w:val="en-AU" w:eastAsia="en-AU"/>
        </w:rPr>
        <w:drawing>
          <wp:anchor distT="0" distB="0" distL="114300" distR="114300" simplePos="0" relativeHeight="251717632" behindDoc="0" locked="0" layoutInCell="1" allowOverlap="1" wp14:anchorId="2489361B" wp14:editId="3EED62E8">
            <wp:simplePos x="0" y="0"/>
            <wp:positionH relativeFrom="column">
              <wp:posOffset>4162425</wp:posOffset>
            </wp:positionH>
            <wp:positionV relativeFrom="paragraph">
              <wp:posOffset>130175</wp:posOffset>
            </wp:positionV>
            <wp:extent cx="2599690" cy="2244725"/>
            <wp:effectExtent l="0" t="0" r="0" b="3175"/>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jpg"/>
                    <pic:cNvPicPr/>
                  </pic:nvPicPr>
                  <pic:blipFill rotWithShape="1">
                    <a:blip r:embed="rId35" cstate="print">
                      <a:extLst>
                        <a:ext uri="{28A0092B-C50C-407E-A947-70E740481C1C}">
                          <a14:useLocalDpi xmlns:a14="http://schemas.microsoft.com/office/drawing/2010/main" val="0"/>
                        </a:ext>
                      </a:extLst>
                    </a:blip>
                    <a:srcRect l="18589" t="13833" r="11810" b="6052"/>
                    <a:stretch/>
                  </pic:blipFill>
                  <pic:spPr bwMode="auto">
                    <a:xfrm>
                      <a:off x="0" y="0"/>
                      <a:ext cx="2599690" cy="2244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1C70" w:rsidRPr="00CF356D" w:rsidRDefault="00A11C70" w:rsidP="004A105E">
      <w:pPr>
        <w:ind w:right="4087"/>
        <w:rPr>
          <w:rFonts w:ascii="Berlin Sans FB" w:hAnsi="Berlin Sans FB"/>
          <w:color w:val="1F497D" w:themeColor="text2"/>
        </w:rPr>
      </w:pPr>
      <w:r w:rsidRPr="00CF356D">
        <w:rPr>
          <w:rFonts w:ascii="Berlin Sans FB" w:hAnsi="Berlin Sans FB"/>
          <w:color w:val="1F497D" w:themeColor="text2"/>
        </w:rPr>
        <w:t xml:space="preserve">ARE STUDENTS WITH DISABILITIES PROVIDED WITH ADDITIONAL SUPPORT? </w:t>
      </w:r>
    </w:p>
    <w:p w:rsidR="00A11C70" w:rsidRPr="004D6D1A" w:rsidRDefault="00A11C70" w:rsidP="004A105E">
      <w:pPr>
        <w:ind w:right="4087"/>
        <w:rPr>
          <w:rFonts w:ascii="Tw Cen MT" w:hAnsi="Tw Cen MT"/>
        </w:rPr>
      </w:pPr>
      <w:r w:rsidRPr="004D6D1A">
        <w:rPr>
          <w:rFonts w:ascii="Tw Cen MT" w:hAnsi="Tw Cen MT"/>
        </w:rPr>
        <w:t xml:space="preserve">Thornlie has a proud history of providing support for all students. We have a special-needs </w:t>
      </w:r>
      <w:r w:rsidR="003B7B0B">
        <w:rPr>
          <w:rFonts w:ascii="Tw Cen MT" w:hAnsi="Tw Cen MT"/>
        </w:rPr>
        <w:t xml:space="preserve">support </w:t>
      </w:r>
      <w:r w:rsidRPr="004D6D1A">
        <w:rPr>
          <w:rFonts w:ascii="Tw Cen MT" w:hAnsi="Tw Cen MT"/>
        </w:rPr>
        <w:t xml:space="preserve">program within the school and also provide additional support staff within Student Services. </w:t>
      </w:r>
      <w:r w:rsidR="003B7B0B">
        <w:rPr>
          <w:rFonts w:ascii="Tw Cen MT" w:hAnsi="Tw Cen MT"/>
        </w:rPr>
        <w:t xml:space="preserve">The school’s Learning Support, Literacy and Numeracy coordinators plan for the educational needs of incoming students. </w:t>
      </w:r>
      <w:r w:rsidRPr="004D6D1A">
        <w:rPr>
          <w:rFonts w:ascii="Tw Cen MT" w:hAnsi="Tw Cen MT"/>
        </w:rPr>
        <w:t>Parents and care givers are invited to contact the school to discuss specific details of support available for their students.</w:t>
      </w:r>
    </w:p>
    <w:p w:rsidR="00A11C70" w:rsidRPr="004D6D1A" w:rsidRDefault="00A11C70" w:rsidP="004A105E">
      <w:pPr>
        <w:ind w:right="4087"/>
        <w:rPr>
          <w:rFonts w:ascii="Tw Cen MT" w:hAnsi="Tw Cen MT"/>
        </w:rPr>
      </w:pPr>
    </w:p>
    <w:p w:rsidR="00A11C70" w:rsidRPr="00CF356D" w:rsidRDefault="00A11C70" w:rsidP="004A105E">
      <w:pPr>
        <w:ind w:right="4087"/>
        <w:rPr>
          <w:rFonts w:ascii="Berlin Sans FB" w:hAnsi="Berlin Sans FB"/>
          <w:color w:val="1F497D" w:themeColor="text2"/>
        </w:rPr>
      </w:pPr>
      <w:r w:rsidRPr="00CF356D">
        <w:rPr>
          <w:rFonts w:ascii="Berlin Sans FB" w:hAnsi="Berlin Sans FB"/>
          <w:color w:val="1F497D" w:themeColor="text2"/>
        </w:rPr>
        <w:t xml:space="preserve">WILL MY STUDENT HAVE A VOICE IN THE SCHOOL? </w:t>
      </w:r>
    </w:p>
    <w:p w:rsidR="00A11C70" w:rsidRDefault="003D452C" w:rsidP="004A105E">
      <w:pPr>
        <w:ind w:right="4087"/>
        <w:rPr>
          <w:rFonts w:ascii="Tw Cen MT" w:hAnsi="Tw Cen MT"/>
        </w:rPr>
      </w:pPr>
      <w:r>
        <w:rPr>
          <w:noProof/>
          <w:lang w:val="en-AU" w:eastAsia="en-AU"/>
        </w:rPr>
        <w:drawing>
          <wp:anchor distT="0" distB="0" distL="114300" distR="114300" simplePos="0" relativeHeight="251718656" behindDoc="0" locked="0" layoutInCell="1" allowOverlap="1" wp14:anchorId="33F8217E" wp14:editId="5129B5FD">
            <wp:simplePos x="0" y="0"/>
            <wp:positionH relativeFrom="column">
              <wp:posOffset>4162425</wp:posOffset>
            </wp:positionH>
            <wp:positionV relativeFrom="paragraph">
              <wp:posOffset>133350</wp:posOffset>
            </wp:positionV>
            <wp:extent cx="2598420" cy="1939290"/>
            <wp:effectExtent l="0" t="0" r="0" b="381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4-9-17, 10 53 03 am.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98420" cy="1939290"/>
                    </a:xfrm>
                    <a:prstGeom prst="rect">
                      <a:avLst/>
                    </a:prstGeom>
                  </pic:spPr>
                </pic:pic>
              </a:graphicData>
            </a:graphic>
            <wp14:sizeRelH relativeFrom="page">
              <wp14:pctWidth>0</wp14:pctWidth>
            </wp14:sizeRelH>
            <wp14:sizeRelV relativeFrom="page">
              <wp14:pctHeight>0</wp14:pctHeight>
            </wp14:sizeRelV>
          </wp:anchor>
        </w:drawing>
      </w:r>
      <w:r w:rsidR="00A11C70" w:rsidRPr="004D6D1A">
        <w:rPr>
          <w:rFonts w:ascii="Tw Cen MT" w:hAnsi="Tw Cen MT"/>
        </w:rPr>
        <w:t xml:space="preserve">Thornlie has a strong history of student voice and representation. Our student council provides input for school decisions and students elect their own representatives on this council. The head boy and girl are elected by student vote and represent the school in public and within the school at functions and events. </w:t>
      </w:r>
    </w:p>
    <w:p w:rsidR="003B7B0B" w:rsidRDefault="003B7B0B" w:rsidP="004A105E">
      <w:pPr>
        <w:ind w:right="4087"/>
        <w:rPr>
          <w:rFonts w:ascii="Tw Cen MT" w:hAnsi="Tw Cen MT"/>
        </w:rPr>
      </w:pPr>
    </w:p>
    <w:p w:rsidR="003B7B0B" w:rsidRDefault="003B7B0B" w:rsidP="004A105E">
      <w:pPr>
        <w:ind w:right="4087"/>
        <w:rPr>
          <w:rFonts w:ascii="Tw Cen MT" w:hAnsi="Tw Cen MT"/>
        </w:rPr>
      </w:pPr>
      <w:r>
        <w:rPr>
          <w:rFonts w:ascii="Tw Cen MT" w:hAnsi="Tw Cen MT"/>
        </w:rPr>
        <w:t xml:space="preserve">Annually we conduct a range of student and parent surveys, such as Tell Them </w:t>
      </w:r>
      <w:proofErr w:type="gramStart"/>
      <w:r>
        <w:rPr>
          <w:rFonts w:ascii="Tw Cen MT" w:hAnsi="Tw Cen MT"/>
        </w:rPr>
        <w:t>From</w:t>
      </w:r>
      <w:proofErr w:type="gramEnd"/>
      <w:r>
        <w:rPr>
          <w:rFonts w:ascii="Tw Cen MT" w:hAnsi="Tw Cen MT"/>
        </w:rPr>
        <w:t xml:space="preserve"> Me</w:t>
      </w:r>
      <w:r w:rsidR="004A105E">
        <w:rPr>
          <w:rFonts w:ascii="Tw Cen MT" w:hAnsi="Tw Cen MT"/>
        </w:rPr>
        <w:t xml:space="preserve"> and the National Schools Opinion Survey. We </w:t>
      </w:r>
      <w:r>
        <w:rPr>
          <w:rFonts w:ascii="Tw Cen MT" w:hAnsi="Tw Cen MT"/>
        </w:rPr>
        <w:t xml:space="preserve">use this valuable information to evaluate the performance of the school, staff and </w:t>
      </w:r>
      <w:proofErr w:type="gramStart"/>
      <w:r>
        <w:rPr>
          <w:rFonts w:ascii="Tw Cen MT" w:hAnsi="Tw Cen MT"/>
        </w:rPr>
        <w:t>it</w:t>
      </w:r>
      <w:r w:rsidR="004A105E">
        <w:rPr>
          <w:rFonts w:ascii="Tw Cen MT" w:hAnsi="Tw Cen MT"/>
        </w:rPr>
        <w:t>’</w:t>
      </w:r>
      <w:r>
        <w:rPr>
          <w:rFonts w:ascii="Tw Cen MT" w:hAnsi="Tw Cen MT"/>
        </w:rPr>
        <w:t>s</w:t>
      </w:r>
      <w:proofErr w:type="gramEnd"/>
      <w:r>
        <w:rPr>
          <w:rFonts w:ascii="Tw Cen MT" w:hAnsi="Tw Cen MT"/>
        </w:rPr>
        <w:t xml:space="preserve"> program</w:t>
      </w:r>
      <w:r w:rsidR="004A105E">
        <w:rPr>
          <w:rFonts w:ascii="Tw Cen MT" w:hAnsi="Tw Cen MT"/>
        </w:rPr>
        <w:t>s</w:t>
      </w:r>
      <w:r>
        <w:rPr>
          <w:rFonts w:ascii="Tw Cen MT" w:hAnsi="Tw Cen MT"/>
        </w:rPr>
        <w:t>.</w:t>
      </w:r>
    </w:p>
    <w:p w:rsidR="003B7B0B" w:rsidRPr="004D6D1A" w:rsidRDefault="003B7B0B" w:rsidP="004A105E">
      <w:pPr>
        <w:ind w:right="4087"/>
        <w:rPr>
          <w:rFonts w:ascii="Tw Cen MT" w:hAnsi="Tw Cen MT"/>
        </w:rPr>
      </w:pPr>
    </w:p>
    <w:p w:rsidR="00A11C70" w:rsidRDefault="003D452C" w:rsidP="004A105E">
      <w:pPr>
        <w:ind w:right="4087"/>
        <w:rPr>
          <w:rFonts w:ascii="Tw Cen MT" w:hAnsi="Tw Cen MT"/>
        </w:rPr>
      </w:pPr>
      <w:r>
        <w:rPr>
          <w:rFonts w:cs="Exo"/>
          <w:noProof/>
          <w:sz w:val="18"/>
          <w:szCs w:val="18"/>
          <w:lang w:val="en-AU" w:eastAsia="en-AU"/>
        </w:rPr>
        <w:drawing>
          <wp:anchor distT="0" distB="0" distL="114300" distR="114300" simplePos="0" relativeHeight="251720704" behindDoc="0" locked="0" layoutInCell="1" allowOverlap="1" wp14:anchorId="4837953C" wp14:editId="1764EEF9">
            <wp:simplePos x="0" y="0"/>
            <wp:positionH relativeFrom="column">
              <wp:posOffset>4162425</wp:posOffset>
            </wp:positionH>
            <wp:positionV relativeFrom="paragraph">
              <wp:posOffset>343535</wp:posOffset>
            </wp:positionV>
            <wp:extent cx="2598420" cy="1948180"/>
            <wp:effectExtent l="0" t="0" r="0" b="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LD 7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98420" cy="1948180"/>
                    </a:xfrm>
                    <a:prstGeom prst="rect">
                      <a:avLst/>
                    </a:prstGeom>
                  </pic:spPr>
                </pic:pic>
              </a:graphicData>
            </a:graphic>
            <wp14:sizeRelH relativeFrom="page">
              <wp14:pctWidth>0</wp14:pctWidth>
            </wp14:sizeRelH>
            <wp14:sizeRelV relativeFrom="page">
              <wp14:pctHeight>0</wp14:pctHeight>
            </wp14:sizeRelV>
          </wp:anchor>
        </w:drawing>
      </w:r>
      <w:r w:rsidR="00F443E9">
        <w:rPr>
          <w:rFonts w:ascii="Tw Cen MT" w:hAnsi="Tw Cen MT"/>
        </w:rPr>
        <w:t xml:space="preserve">Should your child have </w:t>
      </w:r>
      <w:r w:rsidR="00A11C70" w:rsidRPr="004D6D1A">
        <w:rPr>
          <w:rFonts w:ascii="Tw Cen MT" w:hAnsi="Tw Cen MT"/>
        </w:rPr>
        <w:t>any concern</w:t>
      </w:r>
      <w:r w:rsidR="00F443E9">
        <w:rPr>
          <w:rFonts w:ascii="Tw Cen MT" w:hAnsi="Tw Cen MT"/>
        </w:rPr>
        <w:t>s, they</w:t>
      </w:r>
      <w:r w:rsidR="00A11C70" w:rsidRPr="004D6D1A">
        <w:rPr>
          <w:rFonts w:ascii="Tw Cen MT" w:hAnsi="Tw Cen MT"/>
        </w:rPr>
        <w:t xml:space="preserve"> can approach the </w:t>
      </w:r>
      <w:r w:rsidR="003B7B0B">
        <w:rPr>
          <w:rFonts w:ascii="Tw Cen MT" w:hAnsi="Tw Cen MT"/>
        </w:rPr>
        <w:t>Student Services team</w:t>
      </w:r>
      <w:r w:rsidR="00A11C70" w:rsidRPr="004D6D1A">
        <w:rPr>
          <w:rFonts w:ascii="Tw Cen MT" w:hAnsi="Tw Cen MT"/>
        </w:rPr>
        <w:t xml:space="preserve"> or any other member of staff and be assured that their voice will be heard and their concerns will be addressed. </w:t>
      </w:r>
    </w:p>
    <w:p w:rsidR="003B7B0B" w:rsidRPr="004D6D1A" w:rsidRDefault="003B7B0B" w:rsidP="004A105E">
      <w:pPr>
        <w:ind w:right="4087"/>
        <w:rPr>
          <w:rFonts w:ascii="Tw Cen MT" w:hAnsi="Tw Cen MT"/>
        </w:rPr>
      </w:pPr>
    </w:p>
    <w:p w:rsidR="00A11C70" w:rsidRDefault="00A11C70" w:rsidP="004A105E">
      <w:pPr>
        <w:ind w:right="4087"/>
        <w:rPr>
          <w:rFonts w:ascii="Tw Cen MT" w:hAnsi="Tw Cen MT"/>
        </w:rPr>
      </w:pPr>
      <w:r w:rsidRPr="004D6D1A">
        <w:rPr>
          <w:rFonts w:ascii="Tw Cen MT" w:hAnsi="Tw Cen MT"/>
        </w:rPr>
        <w:t xml:space="preserve">We encourage students to speak out about any concerns and to work as a team with their peers to build a strong and productive school. </w:t>
      </w:r>
    </w:p>
    <w:p w:rsidR="003B7B0B" w:rsidRDefault="003B7B0B" w:rsidP="004A105E">
      <w:pPr>
        <w:ind w:right="4087"/>
        <w:rPr>
          <w:rFonts w:ascii="Tw Cen MT" w:hAnsi="Tw Cen MT"/>
        </w:rPr>
      </w:pPr>
    </w:p>
    <w:p w:rsidR="00FB1451" w:rsidRPr="00CF356D" w:rsidRDefault="00FB1451" w:rsidP="004A105E">
      <w:pPr>
        <w:ind w:right="4087"/>
        <w:rPr>
          <w:rFonts w:ascii="Berlin Sans FB" w:hAnsi="Berlin Sans FB"/>
          <w:color w:val="1F497D" w:themeColor="text2"/>
        </w:rPr>
      </w:pPr>
      <w:proofErr w:type="gramStart"/>
      <w:r w:rsidRPr="00CF356D">
        <w:rPr>
          <w:rFonts w:ascii="Berlin Sans FB" w:hAnsi="Berlin Sans FB"/>
          <w:color w:val="1F497D" w:themeColor="text2"/>
        </w:rPr>
        <w:t>REQUESTS FOR ENROLMENT FROM OUTSIDE OUR AREA?</w:t>
      </w:r>
      <w:proofErr w:type="gramEnd"/>
      <w:r w:rsidRPr="00CF356D">
        <w:rPr>
          <w:rFonts w:ascii="Berlin Sans FB" w:hAnsi="Berlin Sans FB"/>
          <w:color w:val="1F497D" w:themeColor="text2"/>
        </w:rPr>
        <w:t xml:space="preserve"> </w:t>
      </w:r>
    </w:p>
    <w:p w:rsidR="00FB1451" w:rsidRDefault="00FB1451" w:rsidP="004A105E">
      <w:pPr>
        <w:ind w:right="4087"/>
        <w:rPr>
          <w:rFonts w:ascii="Tw Cen MT" w:hAnsi="Tw Cen MT"/>
        </w:rPr>
      </w:pPr>
      <w:r w:rsidRPr="004D6D1A">
        <w:rPr>
          <w:rFonts w:ascii="Tw Cen MT" w:hAnsi="Tw Cen MT"/>
        </w:rPr>
        <w:t>The school’s intake area is shown in the maps at the end of this booklet. Parents of students from outside this area may request enrolment at Thornlie, but this request will be subject to available places at the school.</w:t>
      </w:r>
    </w:p>
    <w:p w:rsidR="000F387C" w:rsidRDefault="000F387C" w:rsidP="004A105E">
      <w:pPr>
        <w:ind w:right="4087"/>
        <w:rPr>
          <w:rFonts w:cs="Exo"/>
          <w:sz w:val="18"/>
          <w:szCs w:val="18"/>
        </w:rPr>
      </w:pPr>
    </w:p>
    <w:p w:rsidR="00A11C70" w:rsidRPr="00964780" w:rsidRDefault="00A11C70" w:rsidP="00F443E9">
      <w:pPr>
        <w:rPr>
          <w:rFonts w:ascii="Berlin Sans FB" w:hAnsi="Berlin Sans FB"/>
          <w:color w:val="1F497D" w:themeColor="text2"/>
          <w:sz w:val="40"/>
          <w:szCs w:val="40"/>
        </w:rPr>
      </w:pPr>
      <w:bookmarkStart w:id="0" w:name="_GoBack"/>
      <w:bookmarkEnd w:id="0"/>
      <w:r w:rsidRPr="00964780">
        <w:rPr>
          <w:rFonts w:ascii="Berlin Sans FB" w:hAnsi="Berlin Sans FB"/>
          <w:color w:val="1F497D" w:themeColor="text2"/>
          <w:sz w:val="40"/>
          <w:szCs w:val="40"/>
        </w:rPr>
        <w:lastRenderedPageBreak/>
        <w:t xml:space="preserve">OUR SCHOOL BOUNDARY FOR ENROLMENTS </w:t>
      </w:r>
    </w:p>
    <w:p w:rsidR="00964780" w:rsidRPr="00A11C70" w:rsidRDefault="00964780" w:rsidP="00A11C70">
      <w:pPr>
        <w:rPr>
          <w:rFonts w:ascii="Tw Cen MT" w:hAnsi="Tw Cen MT"/>
          <w:sz w:val="18"/>
        </w:rPr>
      </w:pPr>
      <w:r>
        <w:rPr>
          <w:rFonts w:ascii="Tw Cen MT" w:hAnsi="Tw Cen MT"/>
          <w:noProof/>
          <w:sz w:val="18"/>
          <w:lang w:val="en-AU" w:eastAsia="en-AU"/>
        </w:rPr>
        <w:drawing>
          <wp:inline distT="0" distB="0" distL="0" distR="0" wp14:anchorId="4085A66E" wp14:editId="624EB003">
            <wp:extent cx="6646335" cy="9279172"/>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47684" cy="9281056"/>
                    </a:xfrm>
                    <a:prstGeom prst="rect">
                      <a:avLst/>
                    </a:prstGeom>
                    <a:noFill/>
                    <a:ln>
                      <a:noFill/>
                    </a:ln>
                  </pic:spPr>
                </pic:pic>
              </a:graphicData>
            </a:graphic>
          </wp:inline>
        </w:drawing>
      </w:r>
    </w:p>
    <w:p w:rsidR="001F3D4E" w:rsidRPr="00526B84" w:rsidRDefault="001F3D4E">
      <w:pPr>
        <w:rPr>
          <w:rFonts w:ascii="Tw Cen MT" w:hAnsi="Tw Cen MT" w:cs="Arial"/>
          <w:b/>
          <w:sz w:val="22"/>
          <w:szCs w:val="22"/>
          <w:highlight w:val="yellow"/>
          <w:lang w:val="en-AU"/>
          <w14:shadow w14:blurRad="50800" w14:dist="38100" w14:dir="2700000" w14:sx="100000" w14:sy="100000" w14:kx="0" w14:ky="0" w14:algn="tl">
            <w14:srgbClr w14:val="000000">
              <w14:alpha w14:val="60000"/>
            </w14:srgbClr>
          </w14:shadow>
        </w:rPr>
      </w:pPr>
      <w:r w:rsidRPr="00526B84">
        <w:rPr>
          <w:rFonts w:ascii="Tw Cen MT" w:hAnsi="Tw Cen MT" w:cs="Arial"/>
          <w:sz w:val="22"/>
          <w:szCs w:val="22"/>
          <w:highlight w:val="yellow"/>
          <w14:shadow w14:blurRad="50800" w14:dist="38100" w14:dir="2700000" w14:sx="100000" w14:sy="100000" w14:kx="0" w14:ky="0" w14:algn="tl">
            <w14:srgbClr w14:val="000000">
              <w14:alpha w14:val="60000"/>
            </w14:srgbClr>
          </w14:shadow>
        </w:rPr>
        <w:br w:type="page"/>
      </w:r>
    </w:p>
    <w:p w:rsidR="00FB1102" w:rsidRDefault="00FB1102" w:rsidP="00FB1102">
      <w:pPr>
        <w:pStyle w:val="BodyText"/>
        <w:kinsoku w:val="0"/>
        <w:overflowPunct w:val="0"/>
        <w:spacing w:before="147" w:line="288" w:lineRule="exact"/>
        <w:ind w:left="709"/>
        <w:rPr>
          <w:color w:val="FFFFFF"/>
          <w:spacing w:val="-23"/>
        </w:rPr>
      </w:pPr>
      <w:r>
        <w:rPr>
          <w:color w:val="FFFFFF"/>
        </w:rPr>
        <w:lastRenderedPageBreak/>
        <w:t>2</w:t>
      </w:r>
      <w:r>
        <w:rPr>
          <w:color w:val="FFFFFF"/>
          <w:spacing w:val="-23"/>
        </w:rPr>
        <w:t xml:space="preserve"> </w:t>
      </w: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FB1102" w:rsidRDefault="00FB1102" w:rsidP="00FB1102">
      <w:pPr>
        <w:pStyle w:val="BodyText"/>
        <w:kinsoku w:val="0"/>
        <w:overflowPunct w:val="0"/>
        <w:spacing w:before="147" w:line="288" w:lineRule="exact"/>
        <w:ind w:left="709"/>
        <w:rPr>
          <w:color w:val="FFFFFF"/>
          <w:spacing w:val="-23"/>
        </w:rPr>
      </w:pPr>
    </w:p>
    <w:p w:rsidR="00A84030" w:rsidRDefault="00FB1102" w:rsidP="00E8454D">
      <w:pPr>
        <w:ind w:left="720"/>
        <w:jc w:val="both"/>
        <w:rPr>
          <w:rFonts w:ascii="Tw Cen MT" w:hAnsi="Tw Cen MT" w:cs="Arial"/>
          <w:sz w:val="22"/>
          <w:szCs w:val="22"/>
        </w:rPr>
      </w:pPr>
      <w:r w:rsidRPr="00FB1102">
        <w:rPr>
          <w:noProof/>
          <w:color w:val="FFFFFF"/>
          <w:lang w:val="en-AU" w:eastAsia="en-AU"/>
        </w:rPr>
        <mc:AlternateContent>
          <mc:Choice Requires="wps">
            <w:drawing>
              <wp:anchor distT="0" distB="0" distL="114300" distR="114300" simplePos="0" relativeHeight="251713536" behindDoc="0" locked="0" layoutInCell="1" allowOverlap="1" wp14:anchorId="092AB820" wp14:editId="46E64B43">
                <wp:simplePos x="0" y="0"/>
                <wp:positionH relativeFrom="column">
                  <wp:posOffset>-27001</wp:posOffset>
                </wp:positionH>
                <wp:positionV relativeFrom="paragraph">
                  <wp:posOffset>2457450</wp:posOffset>
                </wp:positionV>
                <wp:extent cx="3586039" cy="1403985"/>
                <wp:effectExtent l="0" t="0" r="14605" b="2349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6039" cy="1403985"/>
                        </a:xfrm>
                        <a:prstGeom prst="rect">
                          <a:avLst/>
                        </a:prstGeom>
                        <a:noFill/>
                        <a:ln w="9525">
                          <a:solidFill>
                            <a:srgbClr val="000000"/>
                          </a:solidFill>
                          <a:miter lim="800000"/>
                          <a:headEnd/>
                          <a:tailEnd/>
                        </a:ln>
                      </wps:spPr>
                      <wps:txbx>
                        <w:txbxContent>
                          <w:p w:rsidR="009A308E" w:rsidRDefault="009A308E" w:rsidP="00FB1102">
                            <w:pPr>
                              <w:pStyle w:val="BodyText"/>
                              <w:kinsoku w:val="0"/>
                              <w:overflowPunct w:val="0"/>
                              <w:spacing w:before="147" w:line="288" w:lineRule="exact"/>
                              <w:ind w:left="-142"/>
                              <w:rPr>
                                <w:rFonts w:ascii="Tw Cen MT" w:hAnsi="Tw Cen MT"/>
                                <w:color w:val="FFFFFF"/>
                              </w:rPr>
                            </w:pPr>
                          </w:p>
                          <w:p w:rsidR="009A308E" w:rsidRDefault="009A308E" w:rsidP="00FB1102">
                            <w:pPr>
                              <w:pStyle w:val="BodyText"/>
                              <w:kinsoku w:val="0"/>
                              <w:overflowPunct w:val="0"/>
                              <w:spacing w:before="147" w:line="288" w:lineRule="exact"/>
                              <w:ind w:left="-142"/>
                              <w:rPr>
                                <w:rFonts w:ascii="Tw Cen MT" w:hAnsi="Tw Cen MT"/>
                                <w:color w:val="FFFFFF"/>
                              </w:rPr>
                            </w:pPr>
                          </w:p>
                          <w:p w:rsidR="009A308E" w:rsidRPr="00FB1102" w:rsidRDefault="009A308E" w:rsidP="00FB1102">
                            <w:pPr>
                              <w:pStyle w:val="BodyText"/>
                              <w:kinsoku w:val="0"/>
                              <w:overflowPunct w:val="0"/>
                              <w:spacing w:before="147" w:line="288" w:lineRule="exact"/>
                              <w:ind w:left="-142"/>
                              <w:rPr>
                                <w:rFonts w:ascii="Tw Cen MT" w:hAnsi="Tw Cen MT"/>
                                <w:color w:val="000000"/>
                              </w:rPr>
                            </w:pPr>
                            <w:r w:rsidRPr="00FB1102">
                              <w:rPr>
                                <w:rFonts w:ascii="Tw Cen MT" w:hAnsi="Tw Cen MT"/>
                                <w:color w:val="FFFFFF"/>
                              </w:rPr>
                              <w:t>Ovens</w:t>
                            </w:r>
                            <w:r w:rsidRPr="00FB1102">
                              <w:rPr>
                                <w:rFonts w:ascii="Tw Cen MT" w:hAnsi="Tw Cen MT"/>
                                <w:color w:val="FFFFFF"/>
                                <w:spacing w:val="-22"/>
                              </w:rPr>
                              <w:t xml:space="preserve"> </w:t>
                            </w:r>
                            <w:r w:rsidRPr="00FB1102">
                              <w:rPr>
                                <w:rFonts w:ascii="Tw Cen MT" w:hAnsi="Tw Cen MT"/>
                                <w:color w:val="FFFFFF"/>
                              </w:rPr>
                              <w:t>Road,</w:t>
                            </w:r>
                            <w:r w:rsidRPr="00FB1102">
                              <w:rPr>
                                <w:rFonts w:ascii="Tw Cen MT" w:hAnsi="Tw Cen MT"/>
                                <w:color w:val="FFFFFF"/>
                                <w:spacing w:val="-22"/>
                              </w:rPr>
                              <w:t xml:space="preserve"> </w:t>
                            </w:r>
                            <w:r w:rsidRPr="00FB1102">
                              <w:rPr>
                                <w:rFonts w:ascii="Tw Cen MT" w:hAnsi="Tw Cen MT"/>
                                <w:color w:val="FFFFFF"/>
                              </w:rPr>
                              <w:t>THORNLIE</w:t>
                            </w:r>
                            <w:r w:rsidRPr="00FB1102">
                              <w:rPr>
                                <w:rFonts w:ascii="Tw Cen MT" w:hAnsi="Tw Cen MT"/>
                                <w:color w:val="FFFFFF"/>
                                <w:spacing w:val="5"/>
                              </w:rPr>
                              <w:t xml:space="preserve"> </w:t>
                            </w:r>
                            <w:r w:rsidRPr="00FB1102">
                              <w:rPr>
                                <w:rFonts w:ascii="Tw Cen MT" w:hAnsi="Tw Cen MT"/>
                                <w:color w:val="FFFFFF"/>
                              </w:rPr>
                              <w:t>WA</w:t>
                            </w:r>
                            <w:r w:rsidRPr="00FB1102">
                              <w:rPr>
                                <w:rFonts w:ascii="Tw Cen MT" w:hAnsi="Tw Cen MT"/>
                                <w:color w:val="FFFFFF"/>
                                <w:spacing w:val="5"/>
                              </w:rPr>
                              <w:t xml:space="preserve"> </w:t>
                            </w:r>
                            <w:r w:rsidRPr="00FB1102">
                              <w:rPr>
                                <w:rFonts w:ascii="Tw Cen MT" w:hAnsi="Tw Cen MT"/>
                                <w:color w:val="FFFFFF"/>
                              </w:rPr>
                              <w:t>6108</w:t>
                            </w:r>
                          </w:p>
                          <w:p w:rsidR="009A308E" w:rsidRPr="00FB1102" w:rsidRDefault="009A308E" w:rsidP="00FB1102">
                            <w:pPr>
                              <w:pStyle w:val="BodyText"/>
                              <w:kinsoku w:val="0"/>
                              <w:overflowPunct w:val="0"/>
                              <w:spacing w:line="288" w:lineRule="exact"/>
                              <w:ind w:left="-142"/>
                              <w:rPr>
                                <w:rFonts w:ascii="Tw Cen MT" w:hAnsi="Tw Cen MT"/>
                                <w:color w:val="000000"/>
                              </w:rPr>
                            </w:pPr>
                            <w:proofErr w:type="gramStart"/>
                            <w:r w:rsidRPr="00FB1102">
                              <w:rPr>
                                <w:rFonts w:ascii="Tw Cen MT" w:eastAsiaTheme="minorEastAsia" w:hAnsi="Tw Cen MT" w:cs="Tahoma"/>
                                <w:b/>
                                <w:bCs/>
                                <w:color w:val="BE1E2D"/>
                              </w:rPr>
                              <w:t xml:space="preserve">T  </w:t>
                            </w:r>
                            <w:r>
                              <w:rPr>
                                <w:rFonts w:ascii="Tw Cen MT" w:hAnsi="Tw Cen MT"/>
                                <w:color w:val="FFFFFF"/>
                              </w:rPr>
                              <w:t>08</w:t>
                            </w:r>
                            <w:proofErr w:type="gramEnd"/>
                            <w:r>
                              <w:rPr>
                                <w:rFonts w:ascii="Tw Cen MT" w:hAnsi="Tw Cen MT"/>
                                <w:color w:val="FFFFFF"/>
                              </w:rPr>
                              <w:t xml:space="preserve"> 9376 2100 </w:t>
                            </w:r>
                            <w:r w:rsidRPr="00FB1102">
                              <w:rPr>
                                <w:rFonts w:ascii="Tw Cen MT" w:hAnsi="Tw Cen MT"/>
                                <w:color w:val="FFFFFF"/>
                              </w:rPr>
                              <w:t xml:space="preserve"> </w:t>
                            </w:r>
                            <w:r w:rsidRPr="00FB1102">
                              <w:rPr>
                                <w:rFonts w:ascii="Tw Cen MT" w:hAnsi="Tw Cen MT" w:cs="Tahoma"/>
                                <w:b/>
                                <w:bCs/>
                                <w:color w:val="BE1E2D"/>
                              </w:rPr>
                              <w:t>E</w:t>
                            </w:r>
                            <w:r w:rsidRPr="00FB1102">
                              <w:rPr>
                                <w:rFonts w:ascii="Tw Cen MT" w:hAnsi="Tw Cen MT" w:cs="Tahoma"/>
                                <w:b/>
                                <w:bCs/>
                                <w:color w:val="BE1E2D"/>
                                <w:spacing w:val="33"/>
                              </w:rPr>
                              <w:t xml:space="preserve"> </w:t>
                            </w:r>
                            <w:hyperlink r:id="rId39" w:history="1">
                              <w:r w:rsidRPr="00FB1102">
                                <w:rPr>
                                  <w:rFonts w:ascii="Tw Cen MT" w:hAnsi="Tw Cen MT"/>
                                  <w:color w:val="FFFFFF"/>
                                </w:rPr>
                                <w:t>thornlie.shs@education.wa.edu.au</w:t>
                              </w:r>
                            </w:hyperlink>
                          </w:p>
                          <w:p w:rsidR="009A308E" w:rsidRPr="00FB1102" w:rsidRDefault="00FC667B" w:rsidP="00FB1102">
                            <w:pPr>
                              <w:ind w:left="-142"/>
                              <w:rPr>
                                <w:rFonts w:ascii="Tw Cen MT" w:hAnsi="Tw Cen MT"/>
                              </w:rPr>
                            </w:pPr>
                            <w:hyperlink r:id="rId40" w:history="1">
                              <w:r w:rsidR="009A308E" w:rsidRPr="00FB1102">
                                <w:rPr>
                                  <w:rFonts w:ascii="Tw Cen MT" w:eastAsiaTheme="minorEastAsia" w:hAnsi="Tw Cen MT" w:cs="Tahoma"/>
                                  <w:b/>
                                  <w:bCs/>
                                  <w:color w:val="FFFFFF"/>
                                  <w:sz w:val="28"/>
                                  <w:szCs w:val="28"/>
                                </w:rPr>
                                <w:t>www.thornlieshs.wa.edu.au</w:t>
                              </w:r>
                            </w:hyperlink>
                          </w:p>
                          <w:p w:rsidR="009A308E" w:rsidRPr="00FB1102" w:rsidRDefault="009A308E" w:rsidP="00FB1102">
                            <w:pPr>
                              <w:ind w:left="-142"/>
                              <w:rPr>
                                <w:rFonts w:ascii="Tw Cen MT" w:hAnsi="Tw Cen MT"/>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2.15pt;margin-top:193.5pt;width:282.35pt;height:110.55pt;z-index:251713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" filled="f">
                <v:textbox style="mso-fit-shape-to-text:t">
                  <w:txbxContent>
                    <w:p w:rsidR="009A308E" w:rsidRDefault="009A308E" w:rsidP="00FB1102">
                      <w:pPr>
                        <w:pStyle w:val="BodyText"/>
                        <w:kinsoku w:val="0"/>
                        <w:overflowPunct w:val="0"/>
                        <w:spacing w:before="147" w:line="288" w:lineRule="exact"/>
                        <w:ind w:left="-142"/>
                        <w:rPr>
                          <w:rFonts w:ascii="Tw Cen MT" w:hAnsi="Tw Cen MT"/>
                          <w:color w:val="FFFFFF"/>
                        </w:rPr>
                      </w:pPr>
                    </w:p>
                    <w:p w:rsidR="009A308E" w:rsidRDefault="009A308E" w:rsidP="00FB1102">
                      <w:pPr>
                        <w:pStyle w:val="BodyText"/>
                        <w:kinsoku w:val="0"/>
                        <w:overflowPunct w:val="0"/>
                        <w:spacing w:before="147" w:line="288" w:lineRule="exact"/>
                        <w:ind w:left="-142"/>
                        <w:rPr>
                          <w:rFonts w:ascii="Tw Cen MT" w:hAnsi="Tw Cen MT"/>
                          <w:color w:val="FFFFFF"/>
                        </w:rPr>
                      </w:pPr>
                    </w:p>
                    <w:p w:rsidR="009A308E" w:rsidRPr="00FB1102" w:rsidRDefault="009A308E" w:rsidP="00FB1102">
                      <w:pPr>
                        <w:pStyle w:val="BodyText"/>
                        <w:kinsoku w:val="0"/>
                        <w:overflowPunct w:val="0"/>
                        <w:spacing w:before="147" w:line="288" w:lineRule="exact"/>
                        <w:ind w:left="-142"/>
                        <w:rPr>
                          <w:rFonts w:ascii="Tw Cen MT" w:hAnsi="Tw Cen MT"/>
                          <w:color w:val="000000"/>
                        </w:rPr>
                      </w:pPr>
                      <w:r w:rsidRPr="00FB1102">
                        <w:rPr>
                          <w:rFonts w:ascii="Tw Cen MT" w:hAnsi="Tw Cen MT"/>
                          <w:color w:val="FFFFFF"/>
                        </w:rPr>
                        <w:t>Ovens</w:t>
                      </w:r>
                      <w:r w:rsidRPr="00FB1102">
                        <w:rPr>
                          <w:rFonts w:ascii="Tw Cen MT" w:hAnsi="Tw Cen MT"/>
                          <w:color w:val="FFFFFF"/>
                          <w:spacing w:val="-22"/>
                        </w:rPr>
                        <w:t xml:space="preserve"> </w:t>
                      </w:r>
                      <w:r w:rsidRPr="00FB1102">
                        <w:rPr>
                          <w:rFonts w:ascii="Tw Cen MT" w:hAnsi="Tw Cen MT"/>
                          <w:color w:val="FFFFFF"/>
                        </w:rPr>
                        <w:t>Road,</w:t>
                      </w:r>
                      <w:r w:rsidRPr="00FB1102">
                        <w:rPr>
                          <w:rFonts w:ascii="Tw Cen MT" w:hAnsi="Tw Cen MT"/>
                          <w:color w:val="FFFFFF"/>
                          <w:spacing w:val="-22"/>
                        </w:rPr>
                        <w:t xml:space="preserve"> </w:t>
                      </w:r>
                      <w:r w:rsidRPr="00FB1102">
                        <w:rPr>
                          <w:rFonts w:ascii="Tw Cen MT" w:hAnsi="Tw Cen MT"/>
                          <w:color w:val="FFFFFF"/>
                        </w:rPr>
                        <w:t>THORNLIE</w:t>
                      </w:r>
                      <w:r w:rsidRPr="00FB1102">
                        <w:rPr>
                          <w:rFonts w:ascii="Tw Cen MT" w:hAnsi="Tw Cen MT"/>
                          <w:color w:val="FFFFFF"/>
                          <w:spacing w:val="5"/>
                        </w:rPr>
                        <w:t xml:space="preserve"> </w:t>
                      </w:r>
                      <w:r w:rsidRPr="00FB1102">
                        <w:rPr>
                          <w:rFonts w:ascii="Tw Cen MT" w:hAnsi="Tw Cen MT"/>
                          <w:color w:val="FFFFFF"/>
                        </w:rPr>
                        <w:t>WA</w:t>
                      </w:r>
                      <w:r w:rsidRPr="00FB1102">
                        <w:rPr>
                          <w:rFonts w:ascii="Tw Cen MT" w:hAnsi="Tw Cen MT"/>
                          <w:color w:val="FFFFFF"/>
                          <w:spacing w:val="5"/>
                        </w:rPr>
                        <w:t xml:space="preserve"> </w:t>
                      </w:r>
                      <w:r w:rsidRPr="00FB1102">
                        <w:rPr>
                          <w:rFonts w:ascii="Tw Cen MT" w:hAnsi="Tw Cen MT"/>
                          <w:color w:val="FFFFFF"/>
                        </w:rPr>
                        <w:t>6108</w:t>
                      </w:r>
                    </w:p>
                    <w:p w:rsidR="009A308E" w:rsidRPr="00FB1102" w:rsidRDefault="009A308E" w:rsidP="00FB1102">
                      <w:pPr>
                        <w:pStyle w:val="BodyText"/>
                        <w:kinsoku w:val="0"/>
                        <w:overflowPunct w:val="0"/>
                        <w:spacing w:line="288" w:lineRule="exact"/>
                        <w:ind w:left="-142"/>
                        <w:rPr>
                          <w:rFonts w:ascii="Tw Cen MT" w:hAnsi="Tw Cen MT"/>
                          <w:color w:val="000000"/>
                        </w:rPr>
                      </w:pPr>
                      <w:proofErr w:type="gramStart"/>
                      <w:r w:rsidRPr="00FB1102">
                        <w:rPr>
                          <w:rFonts w:ascii="Tw Cen MT" w:eastAsiaTheme="minorEastAsia" w:hAnsi="Tw Cen MT" w:cs="Tahoma"/>
                          <w:b/>
                          <w:bCs/>
                          <w:color w:val="BE1E2D"/>
                        </w:rPr>
                        <w:t xml:space="preserve">T  </w:t>
                      </w:r>
                      <w:r>
                        <w:rPr>
                          <w:rFonts w:ascii="Tw Cen MT" w:hAnsi="Tw Cen MT"/>
                          <w:color w:val="FFFFFF"/>
                        </w:rPr>
                        <w:t>08</w:t>
                      </w:r>
                      <w:proofErr w:type="gramEnd"/>
                      <w:r>
                        <w:rPr>
                          <w:rFonts w:ascii="Tw Cen MT" w:hAnsi="Tw Cen MT"/>
                          <w:color w:val="FFFFFF"/>
                        </w:rPr>
                        <w:t xml:space="preserve"> 9376 2100 </w:t>
                      </w:r>
                      <w:r w:rsidRPr="00FB1102">
                        <w:rPr>
                          <w:rFonts w:ascii="Tw Cen MT" w:hAnsi="Tw Cen MT"/>
                          <w:color w:val="FFFFFF"/>
                        </w:rPr>
                        <w:t xml:space="preserve"> </w:t>
                      </w:r>
                      <w:r w:rsidRPr="00FB1102">
                        <w:rPr>
                          <w:rFonts w:ascii="Tw Cen MT" w:hAnsi="Tw Cen MT" w:cs="Tahoma"/>
                          <w:b/>
                          <w:bCs/>
                          <w:color w:val="BE1E2D"/>
                        </w:rPr>
                        <w:t>E</w:t>
                      </w:r>
                      <w:r w:rsidRPr="00FB1102">
                        <w:rPr>
                          <w:rFonts w:ascii="Tw Cen MT" w:hAnsi="Tw Cen MT" w:cs="Tahoma"/>
                          <w:b/>
                          <w:bCs/>
                          <w:color w:val="BE1E2D"/>
                          <w:spacing w:val="33"/>
                        </w:rPr>
                        <w:t xml:space="preserve"> </w:t>
                      </w:r>
                      <w:hyperlink r:id="rId41" w:history="1">
                        <w:r w:rsidRPr="00FB1102">
                          <w:rPr>
                            <w:rFonts w:ascii="Tw Cen MT" w:hAnsi="Tw Cen MT"/>
                            <w:color w:val="FFFFFF"/>
                          </w:rPr>
                          <w:t>thornlie.shs@education.wa.edu.au</w:t>
                        </w:r>
                      </w:hyperlink>
                    </w:p>
                    <w:p w:rsidR="009A308E" w:rsidRPr="00FB1102" w:rsidRDefault="009A308E" w:rsidP="00FB1102">
                      <w:pPr>
                        <w:ind w:left="-142"/>
                        <w:rPr>
                          <w:rFonts w:ascii="Tw Cen MT" w:hAnsi="Tw Cen MT"/>
                        </w:rPr>
                      </w:pPr>
                      <w:hyperlink r:id="rId42" w:history="1">
                        <w:r w:rsidRPr="00FB1102">
                          <w:rPr>
                            <w:rFonts w:ascii="Tw Cen MT" w:eastAsiaTheme="minorEastAsia" w:hAnsi="Tw Cen MT" w:cs="Tahoma"/>
                            <w:b/>
                            <w:bCs/>
                            <w:color w:val="FFFFFF"/>
                            <w:sz w:val="28"/>
                            <w:szCs w:val="28"/>
                          </w:rPr>
                          <w:t>www.thornlieshs.wa.edu.au</w:t>
                        </w:r>
                      </w:hyperlink>
                    </w:p>
                    <w:p w:rsidR="009A308E" w:rsidRPr="00FB1102" w:rsidRDefault="009A308E" w:rsidP="00FB1102">
                      <w:pPr>
                        <w:ind w:left="-142"/>
                        <w:rPr>
                          <w:rFonts w:ascii="Tw Cen MT" w:hAnsi="Tw Cen MT"/>
                        </w:rPr>
                      </w:pPr>
                    </w:p>
                  </w:txbxContent>
                </v:textbox>
              </v:shape>
            </w:pict>
          </mc:Fallback>
        </mc:AlternateContent>
      </w:r>
      <w:r>
        <w:rPr>
          <w:noProof/>
          <w:lang w:val="en-AU" w:eastAsia="en-AU"/>
        </w:rPr>
        <mc:AlternateContent>
          <mc:Choice Requires="wpg">
            <w:drawing>
              <wp:anchor distT="0" distB="0" distL="114300" distR="114300" simplePos="0" relativeHeight="251711488" behindDoc="1" locked="0" layoutInCell="0" allowOverlap="1" wp14:anchorId="02B90D35" wp14:editId="103C5F88">
                <wp:simplePos x="0" y="0"/>
                <wp:positionH relativeFrom="page">
                  <wp:posOffset>-1932</wp:posOffset>
                </wp:positionH>
                <wp:positionV relativeFrom="page">
                  <wp:posOffset>2494280</wp:posOffset>
                </wp:positionV>
                <wp:extent cx="7559675" cy="8201660"/>
                <wp:effectExtent l="0" t="0" r="3175" b="8890"/>
                <wp:wrapNone/>
                <wp:docPr id="389"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8201660"/>
                          <a:chOff x="0" y="3922"/>
                          <a:chExt cx="11905" cy="12916"/>
                        </a:xfrm>
                      </wpg:grpSpPr>
                      <wps:wsp>
                        <wps:cNvPr id="390" name="Freeform 72"/>
                        <wps:cNvSpPr>
                          <a:spLocks/>
                        </wps:cNvSpPr>
                        <wps:spPr bwMode="auto">
                          <a:xfrm>
                            <a:off x="0" y="4227"/>
                            <a:ext cx="11905" cy="12611"/>
                          </a:xfrm>
                          <a:custGeom>
                            <a:avLst/>
                            <a:gdLst>
                              <a:gd name="T0" fmla="*/ 0 w 11905"/>
                              <a:gd name="T1" fmla="*/ 0 h 12611"/>
                              <a:gd name="T2" fmla="*/ 0 w 11905"/>
                              <a:gd name="T3" fmla="*/ 12610 h 12611"/>
                              <a:gd name="T4" fmla="*/ 11905 w 11905"/>
                              <a:gd name="T5" fmla="*/ 12610 h 12611"/>
                              <a:gd name="T6" fmla="*/ 11905 w 11905"/>
                              <a:gd name="T7" fmla="*/ 4461 h 12611"/>
                              <a:gd name="T8" fmla="*/ 10530 w 11905"/>
                              <a:gd name="T9" fmla="*/ 4371 h 12611"/>
                              <a:gd name="T10" fmla="*/ 9926 w 11905"/>
                              <a:gd name="T11" fmla="*/ 4320 h 12611"/>
                              <a:gd name="T12" fmla="*/ 9550 w 11905"/>
                              <a:gd name="T13" fmla="*/ 4282 h 12611"/>
                              <a:gd name="T14" fmla="*/ 9250 w 11905"/>
                              <a:gd name="T15" fmla="*/ 4246 h 12611"/>
                              <a:gd name="T16" fmla="*/ 9019 w 11905"/>
                              <a:gd name="T17" fmla="*/ 4214 h 12611"/>
                              <a:gd name="T18" fmla="*/ 8792 w 11905"/>
                              <a:gd name="T19" fmla="*/ 4179 h 12611"/>
                              <a:gd name="T20" fmla="*/ 8571 w 11905"/>
                              <a:gd name="T21" fmla="*/ 4141 h 12611"/>
                              <a:gd name="T22" fmla="*/ 8408 w 11905"/>
                              <a:gd name="T23" fmla="*/ 4110 h 12611"/>
                              <a:gd name="T24" fmla="*/ 8246 w 11905"/>
                              <a:gd name="T25" fmla="*/ 4076 h 12611"/>
                              <a:gd name="T26" fmla="*/ 8086 w 11905"/>
                              <a:gd name="T27" fmla="*/ 4040 h 12611"/>
                              <a:gd name="T28" fmla="*/ 7926 w 11905"/>
                              <a:gd name="T29" fmla="*/ 4002 h 12611"/>
                              <a:gd name="T30" fmla="*/ 7767 w 11905"/>
                              <a:gd name="T31" fmla="*/ 3960 h 12611"/>
                              <a:gd name="T32" fmla="*/ 7608 w 11905"/>
                              <a:gd name="T33" fmla="*/ 3916 h 12611"/>
                              <a:gd name="T34" fmla="*/ 7449 w 11905"/>
                              <a:gd name="T35" fmla="*/ 3869 h 12611"/>
                              <a:gd name="T36" fmla="*/ 7289 w 11905"/>
                              <a:gd name="T37" fmla="*/ 3818 h 12611"/>
                              <a:gd name="T38" fmla="*/ 7127 w 11905"/>
                              <a:gd name="T39" fmla="*/ 3764 h 12611"/>
                              <a:gd name="T40" fmla="*/ 6964 w 11905"/>
                              <a:gd name="T41" fmla="*/ 3707 h 12611"/>
                              <a:gd name="T42" fmla="*/ 6799 w 11905"/>
                              <a:gd name="T43" fmla="*/ 3646 h 12611"/>
                              <a:gd name="T44" fmla="*/ 6632 w 11905"/>
                              <a:gd name="T45" fmla="*/ 3581 h 12611"/>
                              <a:gd name="T46" fmla="*/ 6462 w 11905"/>
                              <a:gd name="T47" fmla="*/ 3512 h 12611"/>
                              <a:gd name="T48" fmla="*/ 6288 w 11905"/>
                              <a:gd name="T49" fmla="*/ 3438 h 12611"/>
                              <a:gd name="T50" fmla="*/ 6051 w 11905"/>
                              <a:gd name="T51" fmla="*/ 3334 h 12611"/>
                              <a:gd name="T52" fmla="*/ 5806 w 11905"/>
                              <a:gd name="T53" fmla="*/ 3222 h 12611"/>
                              <a:gd name="T54" fmla="*/ 5553 w 11905"/>
                              <a:gd name="T55" fmla="*/ 3101 h 12611"/>
                              <a:gd name="T56" fmla="*/ 5223 w 11905"/>
                              <a:gd name="T57" fmla="*/ 2938 h 12611"/>
                              <a:gd name="T58" fmla="*/ 4804 w 11905"/>
                              <a:gd name="T59" fmla="*/ 2723 h 12611"/>
                              <a:gd name="T60" fmla="*/ 4203 w 11905"/>
                              <a:gd name="T61" fmla="*/ 2402 h 12611"/>
                              <a:gd name="T62" fmla="*/ 3101 w 11905"/>
                              <a:gd name="T63" fmla="*/ 1789 h 12611"/>
                              <a:gd name="T64" fmla="*/ 0 w 11905"/>
                              <a:gd name="T65" fmla="*/ 0 h 126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905" h="12611">
                                <a:moveTo>
                                  <a:pt x="0" y="0"/>
                                </a:moveTo>
                                <a:lnTo>
                                  <a:pt x="0" y="12610"/>
                                </a:lnTo>
                                <a:lnTo>
                                  <a:pt x="11905" y="12610"/>
                                </a:lnTo>
                                <a:lnTo>
                                  <a:pt x="11905" y="4461"/>
                                </a:lnTo>
                                <a:lnTo>
                                  <a:pt x="10530" y="4371"/>
                                </a:lnTo>
                                <a:lnTo>
                                  <a:pt x="9926" y="4320"/>
                                </a:lnTo>
                                <a:lnTo>
                                  <a:pt x="9550" y="4282"/>
                                </a:lnTo>
                                <a:lnTo>
                                  <a:pt x="9250" y="4246"/>
                                </a:lnTo>
                                <a:lnTo>
                                  <a:pt x="9019" y="4214"/>
                                </a:lnTo>
                                <a:lnTo>
                                  <a:pt x="8792" y="4179"/>
                                </a:lnTo>
                                <a:lnTo>
                                  <a:pt x="8571" y="4141"/>
                                </a:lnTo>
                                <a:lnTo>
                                  <a:pt x="8408" y="4110"/>
                                </a:lnTo>
                                <a:lnTo>
                                  <a:pt x="8246" y="4076"/>
                                </a:lnTo>
                                <a:lnTo>
                                  <a:pt x="8086" y="4040"/>
                                </a:lnTo>
                                <a:lnTo>
                                  <a:pt x="7926" y="4002"/>
                                </a:lnTo>
                                <a:lnTo>
                                  <a:pt x="7767" y="3960"/>
                                </a:lnTo>
                                <a:lnTo>
                                  <a:pt x="7608" y="3916"/>
                                </a:lnTo>
                                <a:lnTo>
                                  <a:pt x="7449" y="3869"/>
                                </a:lnTo>
                                <a:lnTo>
                                  <a:pt x="7289" y="3818"/>
                                </a:lnTo>
                                <a:lnTo>
                                  <a:pt x="7127" y="3764"/>
                                </a:lnTo>
                                <a:lnTo>
                                  <a:pt x="6964" y="3707"/>
                                </a:lnTo>
                                <a:lnTo>
                                  <a:pt x="6799" y="3646"/>
                                </a:lnTo>
                                <a:lnTo>
                                  <a:pt x="6632" y="3581"/>
                                </a:lnTo>
                                <a:lnTo>
                                  <a:pt x="6462" y="3512"/>
                                </a:lnTo>
                                <a:lnTo>
                                  <a:pt x="6288" y="3438"/>
                                </a:lnTo>
                                <a:lnTo>
                                  <a:pt x="6051" y="3334"/>
                                </a:lnTo>
                                <a:lnTo>
                                  <a:pt x="5806" y="3222"/>
                                </a:lnTo>
                                <a:lnTo>
                                  <a:pt x="5553" y="3101"/>
                                </a:lnTo>
                                <a:lnTo>
                                  <a:pt x="5223" y="2938"/>
                                </a:lnTo>
                                <a:lnTo>
                                  <a:pt x="4804" y="2723"/>
                                </a:lnTo>
                                <a:lnTo>
                                  <a:pt x="4203" y="2402"/>
                                </a:lnTo>
                                <a:lnTo>
                                  <a:pt x="3101" y="1789"/>
                                </a:lnTo>
                                <a:lnTo>
                                  <a:pt x="0"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91" name="Group 73"/>
                        <wpg:cNvGrpSpPr>
                          <a:grpSpLocks/>
                        </wpg:cNvGrpSpPr>
                        <wpg:grpSpPr bwMode="auto">
                          <a:xfrm>
                            <a:off x="0" y="3923"/>
                            <a:ext cx="11906" cy="4640"/>
                            <a:chOff x="0" y="3923"/>
                            <a:chExt cx="11906" cy="4640"/>
                          </a:xfrm>
                        </wpg:grpSpPr>
                        <wps:wsp>
                          <wps:cNvPr id="392" name="Freeform 74"/>
                          <wps:cNvSpPr>
                            <a:spLocks/>
                          </wps:cNvSpPr>
                          <wps:spPr bwMode="auto">
                            <a:xfrm>
                              <a:off x="0" y="3923"/>
                              <a:ext cx="11906" cy="4640"/>
                            </a:xfrm>
                            <a:custGeom>
                              <a:avLst/>
                              <a:gdLst>
                                <a:gd name="T0" fmla="*/ 11905 w 11906"/>
                                <a:gd name="T1" fmla="*/ 4440 h 4640"/>
                                <a:gd name="T2" fmla="*/ 10040 w 11906"/>
                                <a:gd name="T3" fmla="*/ 4440 h 4640"/>
                                <a:gd name="T4" fmla="*/ 10098 w 11906"/>
                                <a:gd name="T5" fmla="*/ 4460 h 4640"/>
                                <a:gd name="T6" fmla="*/ 10156 w 11906"/>
                                <a:gd name="T7" fmla="*/ 4460 h 4640"/>
                                <a:gd name="T8" fmla="*/ 10214 w 11906"/>
                                <a:gd name="T9" fmla="*/ 4480 h 4640"/>
                                <a:gd name="T10" fmla="*/ 10332 w 11906"/>
                                <a:gd name="T11" fmla="*/ 4480 h 4640"/>
                                <a:gd name="T12" fmla="*/ 10391 w 11906"/>
                                <a:gd name="T13" fmla="*/ 4500 h 4640"/>
                                <a:gd name="T14" fmla="*/ 10451 w 11906"/>
                                <a:gd name="T15" fmla="*/ 4500 h 4640"/>
                                <a:gd name="T16" fmla="*/ 10511 w 11906"/>
                                <a:gd name="T17" fmla="*/ 4520 h 4640"/>
                                <a:gd name="T18" fmla="*/ 10633 w 11906"/>
                                <a:gd name="T19" fmla="*/ 4520 h 4640"/>
                                <a:gd name="T20" fmla="*/ 10694 w 11906"/>
                                <a:gd name="T21" fmla="*/ 4540 h 4640"/>
                                <a:gd name="T22" fmla="*/ 10818 w 11906"/>
                                <a:gd name="T23" fmla="*/ 4540 h 4640"/>
                                <a:gd name="T24" fmla="*/ 10881 w 11906"/>
                                <a:gd name="T25" fmla="*/ 4560 h 4640"/>
                                <a:gd name="T26" fmla="*/ 11008 w 11906"/>
                                <a:gd name="T27" fmla="*/ 4560 h 4640"/>
                                <a:gd name="T28" fmla="*/ 11072 w 11906"/>
                                <a:gd name="T29" fmla="*/ 4580 h 4640"/>
                                <a:gd name="T30" fmla="*/ 11201 w 11906"/>
                                <a:gd name="T31" fmla="*/ 4580 h 4640"/>
                                <a:gd name="T32" fmla="*/ 11267 w 11906"/>
                                <a:gd name="T33" fmla="*/ 4600 h 4640"/>
                                <a:gd name="T34" fmla="*/ 11400 w 11906"/>
                                <a:gd name="T35" fmla="*/ 4600 h 4640"/>
                                <a:gd name="T36" fmla="*/ 11467 w 11906"/>
                                <a:gd name="T37" fmla="*/ 4620 h 4640"/>
                                <a:gd name="T38" fmla="*/ 11603 w 11906"/>
                                <a:gd name="T39" fmla="*/ 4620 h 4640"/>
                                <a:gd name="T40" fmla="*/ 11672 w 11906"/>
                                <a:gd name="T41" fmla="*/ 4640 h 4640"/>
                                <a:gd name="T42" fmla="*/ 11905 w 11906"/>
                                <a:gd name="T43" fmla="*/ 4640 h 4640"/>
                                <a:gd name="T44" fmla="*/ 11905 w 11906"/>
                                <a:gd name="T45" fmla="*/ 4440 h 4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1906" h="4640">
                                  <a:moveTo>
                                    <a:pt x="11905" y="4440"/>
                                  </a:moveTo>
                                  <a:lnTo>
                                    <a:pt x="10040" y="4440"/>
                                  </a:lnTo>
                                  <a:lnTo>
                                    <a:pt x="10098" y="4460"/>
                                  </a:lnTo>
                                  <a:lnTo>
                                    <a:pt x="10156" y="4460"/>
                                  </a:lnTo>
                                  <a:lnTo>
                                    <a:pt x="10214" y="4480"/>
                                  </a:lnTo>
                                  <a:lnTo>
                                    <a:pt x="10332" y="4480"/>
                                  </a:lnTo>
                                  <a:lnTo>
                                    <a:pt x="10391" y="4500"/>
                                  </a:lnTo>
                                  <a:lnTo>
                                    <a:pt x="10451" y="4500"/>
                                  </a:lnTo>
                                  <a:lnTo>
                                    <a:pt x="10511" y="4520"/>
                                  </a:lnTo>
                                  <a:lnTo>
                                    <a:pt x="10633" y="4520"/>
                                  </a:lnTo>
                                  <a:lnTo>
                                    <a:pt x="10694" y="4540"/>
                                  </a:lnTo>
                                  <a:lnTo>
                                    <a:pt x="10818" y="4540"/>
                                  </a:lnTo>
                                  <a:lnTo>
                                    <a:pt x="10881" y="4560"/>
                                  </a:lnTo>
                                  <a:lnTo>
                                    <a:pt x="11008" y="4560"/>
                                  </a:lnTo>
                                  <a:lnTo>
                                    <a:pt x="11072" y="4580"/>
                                  </a:lnTo>
                                  <a:lnTo>
                                    <a:pt x="11201" y="4580"/>
                                  </a:lnTo>
                                  <a:lnTo>
                                    <a:pt x="11267" y="4600"/>
                                  </a:lnTo>
                                  <a:lnTo>
                                    <a:pt x="11400" y="4600"/>
                                  </a:lnTo>
                                  <a:lnTo>
                                    <a:pt x="11467" y="4620"/>
                                  </a:lnTo>
                                  <a:lnTo>
                                    <a:pt x="11603" y="4620"/>
                                  </a:lnTo>
                                  <a:lnTo>
                                    <a:pt x="11672" y="4640"/>
                                  </a:lnTo>
                                  <a:lnTo>
                                    <a:pt x="11905" y="4640"/>
                                  </a:lnTo>
                                  <a:lnTo>
                                    <a:pt x="11905" y="4440"/>
                                  </a:lnTo>
                                  <a:close/>
                                </a:path>
                              </a:pathLst>
                            </a:custGeom>
                            <a:solidFill>
                              <a:srgbClr val="BE1E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75"/>
                          <wps:cNvSpPr>
                            <a:spLocks/>
                          </wps:cNvSpPr>
                          <wps:spPr bwMode="auto">
                            <a:xfrm>
                              <a:off x="0" y="3923"/>
                              <a:ext cx="11906" cy="4640"/>
                            </a:xfrm>
                            <a:custGeom>
                              <a:avLst/>
                              <a:gdLst>
                                <a:gd name="T0" fmla="*/ 394 w 11906"/>
                                <a:gd name="T1" fmla="*/ 440 h 4640"/>
                                <a:gd name="T2" fmla="*/ 1218 w 11906"/>
                                <a:gd name="T3" fmla="*/ 860 h 4640"/>
                                <a:gd name="T4" fmla="*/ 1771 w 11906"/>
                                <a:gd name="T5" fmla="*/ 1140 h 4640"/>
                                <a:gd name="T6" fmla="*/ 2398 w 11906"/>
                                <a:gd name="T7" fmla="*/ 1480 h 4640"/>
                                <a:gd name="T8" fmla="*/ 2697 w 11906"/>
                                <a:gd name="T9" fmla="*/ 1620 h 4640"/>
                                <a:gd name="T10" fmla="*/ 2986 w 11906"/>
                                <a:gd name="T11" fmla="*/ 1780 h 4640"/>
                                <a:gd name="T12" fmla="*/ 3450 w 11906"/>
                                <a:gd name="T13" fmla="*/ 2000 h 4640"/>
                                <a:gd name="T14" fmla="*/ 3975 w 11906"/>
                                <a:gd name="T15" fmla="*/ 2280 h 4640"/>
                                <a:gd name="T16" fmla="*/ 4707 w 11906"/>
                                <a:gd name="T17" fmla="*/ 2620 h 4640"/>
                                <a:gd name="T18" fmla="*/ 5160 w 11906"/>
                                <a:gd name="T19" fmla="*/ 2840 h 4640"/>
                                <a:gd name="T20" fmla="*/ 5520 w 11906"/>
                                <a:gd name="T21" fmla="*/ 3020 h 4640"/>
                                <a:gd name="T22" fmla="*/ 5728 w 11906"/>
                                <a:gd name="T23" fmla="*/ 3100 h 4640"/>
                                <a:gd name="T24" fmla="*/ 5930 w 11906"/>
                                <a:gd name="T25" fmla="*/ 3200 h 4640"/>
                                <a:gd name="T26" fmla="*/ 6128 w 11906"/>
                                <a:gd name="T27" fmla="*/ 3280 h 4640"/>
                                <a:gd name="T28" fmla="*/ 6384 w 11906"/>
                                <a:gd name="T29" fmla="*/ 3400 h 4640"/>
                                <a:gd name="T30" fmla="*/ 6755 w 11906"/>
                                <a:gd name="T31" fmla="*/ 3540 h 4640"/>
                                <a:gd name="T32" fmla="*/ 7228 w 11906"/>
                                <a:gd name="T33" fmla="*/ 3740 h 4640"/>
                                <a:gd name="T34" fmla="*/ 8067 w 11906"/>
                                <a:gd name="T35" fmla="*/ 4020 h 4640"/>
                                <a:gd name="T36" fmla="*/ 8393 w 11906"/>
                                <a:gd name="T37" fmla="*/ 4100 h 4640"/>
                                <a:gd name="T38" fmla="*/ 8716 w 11906"/>
                                <a:gd name="T39" fmla="*/ 4200 h 4640"/>
                                <a:gd name="T40" fmla="*/ 8878 w 11906"/>
                                <a:gd name="T41" fmla="*/ 4220 h 4640"/>
                                <a:gd name="T42" fmla="*/ 9094 w 11906"/>
                                <a:gd name="T43" fmla="*/ 4280 h 4640"/>
                                <a:gd name="T44" fmla="*/ 9312 w 11906"/>
                                <a:gd name="T45" fmla="*/ 4320 h 4640"/>
                                <a:gd name="T46" fmla="*/ 9477 w 11906"/>
                                <a:gd name="T47" fmla="*/ 4360 h 4640"/>
                                <a:gd name="T48" fmla="*/ 9643 w 11906"/>
                                <a:gd name="T49" fmla="*/ 4380 h 4640"/>
                                <a:gd name="T50" fmla="*/ 9812 w 11906"/>
                                <a:gd name="T51" fmla="*/ 4420 h 4640"/>
                                <a:gd name="T52" fmla="*/ 11839 w 11906"/>
                                <a:gd name="T53" fmla="*/ 4440 h 4640"/>
                                <a:gd name="T54" fmla="*/ 10943 w 11906"/>
                                <a:gd name="T55" fmla="*/ 4240 h 4640"/>
                                <a:gd name="T56" fmla="*/ 10441 w 11906"/>
                                <a:gd name="T57" fmla="*/ 4100 h 4640"/>
                                <a:gd name="T58" fmla="*/ 10039 w 11906"/>
                                <a:gd name="T59" fmla="*/ 4000 h 4640"/>
                                <a:gd name="T60" fmla="*/ 9635 w 11906"/>
                                <a:gd name="T61" fmla="*/ 3880 h 4640"/>
                                <a:gd name="T62" fmla="*/ 9333 w 11906"/>
                                <a:gd name="T63" fmla="*/ 3800 h 4640"/>
                                <a:gd name="T64" fmla="*/ 9031 w 11906"/>
                                <a:gd name="T65" fmla="*/ 3700 h 4640"/>
                                <a:gd name="T66" fmla="*/ 8630 w 11906"/>
                                <a:gd name="T67" fmla="*/ 3580 h 4640"/>
                                <a:gd name="T68" fmla="*/ 8230 w 11906"/>
                                <a:gd name="T69" fmla="*/ 3440 h 4640"/>
                                <a:gd name="T70" fmla="*/ 7833 w 11906"/>
                                <a:gd name="T71" fmla="*/ 3320 h 4640"/>
                                <a:gd name="T72" fmla="*/ 7242 w 11906"/>
                                <a:gd name="T73" fmla="*/ 3100 h 4640"/>
                                <a:gd name="T74" fmla="*/ 6755 w 11906"/>
                                <a:gd name="T75" fmla="*/ 2940 h 4640"/>
                                <a:gd name="T76" fmla="*/ 5992 w 11906"/>
                                <a:gd name="T77" fmla="*/ 2640 h 4640"/>
                                <a:gd name="T78" fmla="*/ 5435 w 11906"/>
                                <a:gd name="T79" fmla="*/ 2440 h 4640"/>
                                <a:gd name="T80" fmla="*/ 4626 w 11906"/>
                                <a:gd name="T81" fmla="*/ 2100 h 4640"/>
                                <a:gd name="T82" fmla="*/ 4108 w 11906"/>
                                <a:gd name="T83" fmla="*/ 1900 h 4640"/>
                                <a:gd name="T84" fmla="*/ 3529 w 11906"/>
                                <a:gd name="T85" fmla="*/ 1640 h 4640"/>
                                <a:gd name="T86" fmla="*/ 3134 w 11906"/>
                                <a:gd name="T87" fmla="*/ 1480 h 4640"/>
                                <a:gd name="T88" fmla="*/ 2755 w 11906"/>
                                <a:gd name="T89" fmla="*/ 1300 h 4640"/>
                                <a:gd name="T90" fmla="*/ 2464 w 11906"/>
                                <a:gd name="T91" fmla="*/ 1180 h 4640"/>
                                <a:gd name="T92" fmla="*/ 2254 w 11906"/>
                                <a:gd name="T93" fmla="*/ 1080 h 4640"/>
                                <a:gd name="T94" fmla="*/ 1984 w 11906"/>
                                <a:gd name="T95" fmla="*/ 960 h 4640"/>
                                <a:gd name="T96" fmla="*/ 1790 w 11906"/>
                                <a:gd name="T97" fmla="*/ 860 h 4640"/>
                                <a:gd name="T98" fmla="*/ 1543 w 11906"/>
                                <a:gd name="T99" fmla="*/ 760 h 4640"/>
                                <a:gd name="T100" fmla="*/ 1310 w 11906"/>
                                <a:gd name="T101" fmla="*/ 640 h 4640"/>
                                <a:gd name="T102" fmla="*/ 1038 w 11906"/>
                                <a:gd name="T103" fmla="*/ 520 h 4640"/>
                                <a:gd name="T104" fmla="*/ 838 w 11906"/>
                                <a:gd name="T105" fmla="*/ 420 h 4640"/>
                                <a:gd name="T106" fmla="*/ 568 w 11906"/>
                                <a:gd name="T107" fmla="*/ 280 h 4640"/>
                                <a:gd name="T108" fmla="*/ 335 w 11906"/>
                                <a:gd name="T109" fmla="*/ 180 h 4640"/>
                                <a:gd name="T110" fmla="*/ 142 w 11906"/>
                                <a:gd name="T111" fmla="*/ 80 h 4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1906" h="4640">
                                  <a:moveTo>
                                    <a:pt x="0" y="0"/>
                                  </a:moveTo>
                                  <a:lnTo>
                                    <a:pt x="0" y="220"/>
                                  </a:lnTo>
                                  <a:lnTo>
                                    <a:pt x="394" y="440"/>
                                  </a:lnTo>
                                  <a:lnTo>
                                    <a:pt x="755" y="620"/>
                                  </a:lnTo>
                                  <a:lnTo>
                                    <a:pt x="989" y="740"/>
                                  </a:lnTo>
                                  <a:lnTo>
                                    <a:pt x="1218" y="860"/>
                                  </a:lnTo>
                                  <a:lnTo>
                                    <a:pt x="1443" y="980"/>
                                  </a:lnTo>
                                  <a:lnTo>
                                    <a:pt x="1663" y="1100"/>
                                  </a:lnTo>
                                  <a:lnTo>
                                    <a:pt x="1771" y="1140"/>
                                  </a:lnTo>
                                  <a:lnTo>
                                    <a:pt x="2089" y="1320"/>
                                  </a:lnTo>
                                  <a:lnTo>
                                    <a:pt x="2193" y="1360"/>
                                  </a:lnTo>
                                  <a:lnTo>
                                    <a:pt x="2398" y="1480"/>
                                  </a:lnTo>
                                  <a:lnTo>
                                    <a:pt x="2499" y="1520"/>
                                  </a:lnTo>
                                  <a:lnTo>
                                    <a:pt x="2598" y="1580"/>
                                  </a:lnTo>
                                  <a:lnTo>
                                    <a:pt x="2697" y="1620"/>
                                  </a:lnTo>
                                  <a:lnTo>
                                    <a:pt x="2794" y="1680"/>
                                  </a:lnTo>
                                  <a:lnTo>
                                    <a:pt x="2891" y="1720"/>
                                  </a:lnTo>
                                  <a:lnTo>
                                    <a:pt x="2986" y="1780"/>
                                  </a:lnTo>
                                  <a:lnTo>
                                    <a:pt x="3175" y="1860"/>
                                  </a:lnTo>
                                  <a:lnTo>
                                    <a:pt x="3267" y="1920"/>
                                  </a:lnTo>
                                  <a:lnTo>
                                    <a:pt x="3450" y="2000"/>
                                  </a:lnTo>
                                  <a:lnTo>
                                    <a:pt x="3540" y="2060"/>
                                  </a:lnTo>
                                  <a:lnTo>
                                    <a:pt x="3890" y="2220"/>
                                  </a:lnTo>
                                  <a:lnTo>
                                    <a:pt x="3975" y="2280"/>
                                  </a:lnTo>
                                  <a:lnTo>
                                    <a:pt x="4309" y="2440"/>
                                  </a:lnTo>
                                  <a:lnTo>
                                    <a:pt x="4629" y="2600"/>
                                  </a:lnTo>
                                  <a:lnTo>
                                    <a:pt x="4707" y="2620"/>
                                  </a:lnTo>
                                  <a:lnTo>
                                    <a:pt x="4784" y="2660"/>
                                  </a:lnTo>
                                  <a:lnTo>
                                    <a:pt x="5087" y="2820"/>
                                  </a:lnTo>
                                  <a:lnTo>
                                    <a:pt x="5160" y="2840"/>
                                  </a:lnTo>
                                  <a:lnTo>
                                    <a:pt x="5306" y="2920"/>
                                  </a:lnTo>
                                  <a:lnTo>
                                    <a:pt x="5378" y="2940"/>
                                  </a:lnTo>
                                  <a:lnTo>
                                    <a:pt x="5520" y="3020"/>
                                  </a:lnTo>
                                  <a:lnTo>
                                    <a:pt x="5589" y="3040"/>
                                  </a:lnTo>
                                  <a:lnTo>
                                    <a:pt x="5659" y="3080"/>
                                  </a:lnTo>
                                  <a:lnTo>
                                    <a:pt x="5728" y="3100"/>
                                  </a:lnTo>
                                  <a:lnTo>
                                    <a:pt x="5796" y="3140"/>
                                  </a:lnTo>
                                  <a:lnTo>
                                    <a:pt x="5863" y="3160"/>
                                  </a:lnTo>
                                  <a:lnTo>
                                    <a:pt x="5930" y="3200"/>
                                  </a:lnTo>
                                  <a:lnTo>
                                    <a:pt x="5997" y="3220"/>
                                  </a:lnTo>
                                  <a:lnTo>
                                    <a:pt x="6063" y="3260"/>
                                  </a:lnTo>
                                  <a:lnTo>
                                    <a:pt x="6128" y="3280"/>
                                  </a:lnTo>
                                  <a:lnTo>
                                    <a:pt x="6193" y="3320"/>
                                  </a:lnTo>
                                  <a:lnTo>
                                    <a:pt x="6321" y="3360"/>
                                  </a:lnTo>
                                  <a:lnTo>
                                    <a:pt x="6384" y="3400"/>
                                  </a:lnTo>
                                  <a:lnTo>
                                    <a:pt x="6510" y="3440"/>
                                  </a:lnTo>
                                  <a:lnTo>
                                    <a:pt x="6572" y="3480"/>
                                  </a:lnTo>
                                  <a:lnTo>
                                    <a:pt x="6755" y="3540"/>
                                  </a:lnTo>
                                  <a:lnTo>
                                    <a:pt x="6816" y="3580"/>
                                  </a:lnTo>
                                  <a:lnTo>
                                    <a:pt x="7170" y="3700"/>
                                  </a:lnTo>
                                  <a:lnTo>
                                    <a:pt x="7228" y="3740"/>
                                  </a:lnTo>
                                  <a:lnTo>
                                    <a:pt x="7682" y="3900"/>
                                  </a:lnTo>
                                  <a:lnTo>
                                    <a:pt x="7737" y="3900"/>
                                  </a:lnTo>
                                  <a:lnTo>
                                    <a:pt x="8067" y="4020"/>
                                  </a:lnTo>
                                  <a:lnTo>
                                    <a:pt x="8122" y="4020"/>
                                  </a:lnTo>
                                  <a:lnTo>
                                    <a:pt x="8339" y="4100"/>
                                  </a:lnTo>
                                  <a:lnTo>
                                    <a:pt x="8393" y="4100"/>
                                  </a:lnTo>
                                  <a:lnTo>
                                    <a:pt x="8554" y="4160"/>
                                  </a:lnTo>
                                  <a:lnTo>
                                    <a:pt x="8608" y="4160"/>
                                  </a:lnTo>
                                  <a:lnTo>
                                    <a:pt x="8716" y="4200"/>
                                  </a:lnTo>
                                  <a:lnTo>
                                    <a:pt x="8770" y="4200"/>
                                  </a:lnTo>
                                  <a:lnTo>
                                    <a:pt x="8824" y="4220"/>
                                  </a:lnTo>
                                  <a:lnTo>
                                    <a:pt x="8878" y="4220"/>
                                  </a:lnTo>
                                  <a:lnTo>
                                    <a:pt x="8986" y="4260"/>
                                  </a:lnTo>
                                  <a:lnTo>
                                    <a:pt x="9040" y="4260"/>
                                  </a:lnTo>
                                  <a:lnTo>
                                    <a:pt x="9094" y="4280"/>
                                  </a:lnTo>
                                  <a:lnTo>
                                    <a:pt x="9148" y="4280"/>
                                  </a:lnTo>
                                  <a:lnTo>
                                    <a:pt x="9257" y="4320"/>
                                  </a:lnTo>
                                  <a:lnTo>
                                    <a:pt x="9312" y="4320"/>
                                  </a:lnTo>
                                  <a:lnTo>
                                    <a:pt x="9367" y="4340"/>
                                  </a:lnTo>
                                  <a:lnTo>
                                    <a:pt x="9422" y="4340"/>
                                  </a:lnTo>
                                  <a:lnTo>
                                    <a:pt x="9477" y="4360"/>
                                  </a:lnTo>
                                  <a:lnTo>
                                    <a:pt x="9532" y="4360"/>
                                  </a:lnTo>
                                  <a:lnTo>
                                    <a:pt x="9588" y="4380"/>
                                  </a:lnTo>
                                  <a:lnTo>
                                    <a:pt x="9643" y="4380"/>
                                  </a:lnTo>
                                  <a:lnTo>
                                    <a:pt x="9699" y="4400"/>
                                  </a:lnTo>
                                  <a:lnTo>
                                    <a:pt x="9756" y="4400"/>
                                  </a:lnTo>
                                  <a:lnTo>
                                    <a:pt x="9812" y="4420"/>
                                  </a:lnTo>
                                  <a:lnTo>
                                    <a:pt x="9869" y="4420"/>
                                  </a:lnTo>
                                  <a:lnTo>
                                    <a:pt x="9925" y="4440"/>
                                  </a:lnTo>
                                  <a:lnTo>
                                    <a:pt x="11839" y="4440"/>
                                  </a:lnTo>
                                  <a:lnTo>
                                    <a:pt x="11541" y="4380"/>
                                  </a:lnTo>
                                  <a:lnTo>
                                    <a:pt x="11442" y="4340"/>
                                  </a:lnTo>
                                  <a:lnTo>
                                    <a:pt x="10943" y="4240"/>
                                  </a:lnTo>
                                  <a:lnTo>
                                    <a:pt x="10843" y="4200"/>
                                  </a:lnTo>
                                  <a:lnTo>
                                    <a:pt x="10542" y="4140"/>
                                  </a:lnTo>
                                  <a:lnTo>
                                    <a:pt x="10441" y="4100"/>
                                  </a:lnTo>
                                  <a:lnTo>
                                    <a:pt x="10240" y="4060"/>
                                  </a:lnTo>
                                  <a:lnTo>
                                    <a:pt x="10139" y="4020"/>
                                  </a:lnTo>
                                  <a:lnTo>
                                    <a:pt x="10039" y="4000"/>
                                  </a:lnTo>
                                  <a:lnTo>
                                    <a:pt x="9938" y="3960"/>
                                  </a:lnTo>
                                  <a:lnTo>
                                    <a:pt x="9736" y="3920"/>
                                  </a:lnTo>
                                  <a:lnTo>
                                    <a:pt x="9635" y="3880"/>
                                  </a:lnTo>
                                  <a:lnTo>
                                    <a:pt x="9535" y="3860"/>
                                  </a:lnTo>
                                  <a:lnTo>
                                    <a:pt x="9434" y="3820"/>
                                  </a:lnTo>
                                  <a:lnTo>
                                    <a:pt x="9333" y="3800"/>
                                  </a:lnTo>
                                  <a:lnTo>
                                    <a:pt x="9233" y="3760"/>
                                  </a:lnTo>
                                  <a:lnTo>
                                    <a:pt x="9132" y="3740"/>
                                  </a:lnTo>
                                  <a:lnTo>
                                    <a:pt x="9031" y="3700"/>
                                  </a:lnTo>
                                  <a:lnTo>
                                    <a:pt x="8931" y="3680"/>
                                  </a:lnTo>
                                  <a:lnTo>
                                    <a:pt x="8730" y="3600"/>
                                  </a:lnTo>
                                  <a:lnTo>
                                    <a:pt x="8630" y="3580"/>
                                  </a:lnTo>
                                  <a:lnTo>
                                    <a:pt x="8530" y="3540"/>
                                  </a:lnTo>
                                  <a:lnTo>
                                    <a:pt x="8430" y="3520"/>
                                  </a:lnTo>
                                  <a:lnTo>
                                    <a:pt x="8230" y="3440"/>
                                  </a:lnTo>
                                  <a:lnTo>
                                    <a:pt x="8131" y="3420"/>
                                  </a:lnTo>
                                  <a:lnTo>
                                    <a:pt x="7932" y="3340"/>
                                  </a:lnTo>
                                  <a:lnTo>
                                    <a:pt x="7833" y="3320"/>
                                  </a:lnTo>
                                  <a:lnTo>
                                    <a:pt x="7635" y="3240"/>
                                  </a:lnTo>
                                  <a:lnTo>
                                    <a:pt x="7536" y="3220"/>
                                  </a:lnTo>
                                  <a:lnTo>
                                    <a:pt x="7242" y="3100"/>
                                  </a:lnTo>
                                  <a:lnTo>
                                    <a:pt x="7144" y="3080"/>
                                  </a:lnTo>
                                  <a:lnTo>
                                    <a:pt x="6852" y="2960"/>
                                  </a:lnTo>
                                  <a:lnTo>
                                    <a:pt x="6755" y="2940"/>
                                  </a:lnTo>
                                  <a:lnTo>
                                    <a:pt x="6467" y="2820"/>
                                  </a:lnTo>
                                  <a:lnTo>
                                    <a:pt x="6371" y="2800"/>
                                  </a:lnTo>
                                  <a:lnTo>
                                    <a:pt x="5992" y="2640"/>
                                  </a:lnTo>
                                  <a:lnTo>
                                    <a:pt x="5899" y="2620"/>
                                  </a:lnTo>
                                  <a:lnTo>
                                    <a:pt x="5527" y="2460"/>
                                  </a:lnTo>
                                  <a:lnTo>
                                    <a:pt x="5435" y="2440"/>
                                  </a:lnTo>
                                  <a:lnTo>
                                    <a:pt x="5071" y="2280"/>
                                  </a:lnTo>
                                  <a:lnTo>
                                    <a:pt x="4981" y="2260"/>
                                  </a:lnTo>
                                  <a:lnTo>
                                    <a:pt x="4626" y="2100"/>
                                  </a:lnTo>
                                  <a:lnTo>
                                    <a:pt x="4538" y="2080"/>
                                  </a:lnTo>
                                  <a:lnTo>
                                    <a:pt x="4193" y="1920"/>
                                  </a:lnTo>
                                  <a:lnTo>
                                    <a:pt x="4108" y="1900"/>
                                  </a:lnTo>
                                  <a:lnTo>
                                    <a:pt x="3857" y="1780"/>
                                  </a:lnTo>
                                  <a:lnTo>
                                    <a:pt x="3774" y="1760"/>
                                  </a:lnTo>
                                  <a:lnTo>
                                    <a:pt x="3529" y="1640"/>
                                  </a:lnTo>
                                  <a:lnTo>
                                    <a:pt x="3449" y="1620"/>
                                  </a:lnTo>
                                  <a:lnTo>
                                    <a:pt x="3212" y="1500"/>
                                  </a:lnTo>
                                  <a:lnTo>
                                    <a:pt x="3134" y="1480"/>
                                  </a:lnTo>
                                  <a:lnTo>
                                    <a:pt x="2980" y="1400"/>
                                  </a:lnTo>
                                  <a:lnTo>
                                    <a:pt x="2904" y="1380"/>
                                  </a:lnTo>
                                  <a:lnTo>
                                    <a:pt x="2755" y="1300"/>
                                  </a:lnTo>
                                  <a:lnTo>
                                    <a:pt x="2681" y="1280"/>
                                  </a:lnTo>
                                  <a:lnTo>
                                    <a:pt x="2536" y="1200"/>
                                  </a:lnTo>
                                  <a:lnTo>
                                    <a:pt x="2464" y="1180"/>
                                  </a:lnTo>
                                  <a:lnTo>
                                    <a:pt x="2393" y="1140"/>
                                  </a:lnTo>
                                  <a:lnTo>
                                    <a:pt x="2323" y="1120"/>
                                  </a:lnTo>
                                  <a:lnTo>
                                    <a:pt x="2254" y="1080"/>
                                  </a:lnTo>
                                  <a:lnTo>
                                    <a:pt x="2185" y="1060"/>
                                  </a:lnTo>
                                  <a:lnTo>
                                    <a:pt x="2050" y="980"/>
                                  </a:lnTo>
                                  <a:lnTo>
                                    <a:pt x="1984" y="960"/>
                                  </a:lnTo>
                                  <a:lnTo>
                                    <a:pt x="1918" y="920"/>
                                  </a:lnTo>
                                  <a:lnTo>
                                    <a:pt x="1854" y="900"/>
                                  </a:lnTo>
                                  <a:lnTo>
                                    <a:pt x="1790" y="860"/>
                                  </a:lnTo>
                                  <a:lnTo>
                                    <a:pt x="1665" y="820"/>
                                  </a:lnTo>
                                  <a:lnTo>
                                    <a:pt x="1603" y="780"/>
                                  </a:lnTo>
                                  <a:lnTo>
                                    <a:pt x="1543" y="760"/>
                                  </a:lnTo>
                                  <a:lnTo>
                                    <a:pt x="1483" y="720"/>
                                  </a:lnTo>
                                  <a:lnTo>
                                    <a:pt x="1366" y="680"/>
                                  </a:lnTo>
                                  <a:lnTo>
                                    <a:pt x="1310" y="640"/>
                                  </a:lnTo>
                                  <a:lnTo>
                                    <a:pt x="1198" y="600"/>
                                  </a:lnTo>
                                  <a:lnTo>
                                    <a:pt x="1144" y="560"/>
                                  </a:lnTo>
                                  <a:lnTo>
                                    <a:pt x="1038" y="520"/>
                                  </a:lnTo>
                                  <a:lnTo>
                                    <a:pt x="987" y="500"/>
                                  </a:lnTo>
                                  <a:lnTo>
                                    <a:pt x="936" y="460"/>
                                  </a:lnTo>
                                  <a:lnTo>
                                    <a:pt x="838" y="420"/>
                                  </a:lnTo>
                                  <a:lnTo>
                                    <a:pt x="744" y="380"/>
                                  </a:lnTo>
                                  <a:lnTo>
                                    <a:pt x="654" y="340"/>
                                  </a:lnTo>
                                  <a:lnTo>
                                    <a:pt x="568" y="280"/>
                                  </a:lnTo>
                                  <a:lnTo>
                                    <a:pt x="486" y="240"/>
                                  </a:lnTo>
                                  <a:lnTo>
                                    <a:pt x="409" y="200"/>
                                  </a:lnTo>
                                  <a:lnTo>
                                    <a:pt x="335" y="180"/>
                                  </a:lnTo>
                                  <a:lnTo>
                                    <a:pt x="266" y="140"/>
                                  </a:lnTo>
                                  <a:lnTo>
                                    <a:pt x="202" y="100"/>
                                  </a:lnTo>
                                  <a:lnTo>
                                    <a:pt x="142" y="80"/>
                                  </a:lnTo>
                                  <a:lnTo>
                                    <a:pt x="87" y="40"/>
                                  </a:lnTo>
                                  <a:lnTo>
                                    <a:pt x="0" y="0"/>
                                  </a:lnTo>
                                  <a:close/>
                                </a:path>
                              </a:pathLst>
                            </a:custGeom>
                            <a:solidFill>
                              <a:srgbClr val="BE1E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4" name="Group 76"/>
                        <wpg:cNvGrpSpPr>
                          <a:grpSpLocks/>
                        </wpg:cNvGrpSpPr>
                        <wpg:grpSpPr bwMode="auto">
                          <a:xfrm>
                            <a:off x="0" y="3922"/>
                            <a:ext cx="11905" cy="3300"/>
                            <a:chOff x="0" y="3922"/>
                            <a:chExt cx="11905" cy="3300"/>
                          </a:xfrm>
                        </wpg:grpSpPr>
                        <wps:wsp>
                          <wps:cNvPr id="395" name="Freeform 77"/>
                          <wps:cNvSpPr>
                            <a:spLocks/>
                          </wps:cNvSpPr>
                          <wps:spPr bwMode="auto">
                            <a:xfrm>
                              <a:off x="0" y="3922"/>
                              <a:ext cx="11905" cy="3300"/>
                            </a:xfrm>
                            <a:custGeom>
                              <a:avLst/>
                              <a:gdLst>
                                <a:gd name="T0" fmla="*/ 10978 w 11905"/>
                                <a:gd name="T1" fmla="*/ 3280 h 3300"/>
                                <a:gd name="T2" fmla="*/ 9748 w 11905"/>
                                <a:gd name="T3" fmla="*/ 3280 h 3300"/>
                                <a:gd name="T4" fmla="*/ 9802 w 11905"/>
                                <a:gd name="T5" fmla="*/ 3300 h 3300"/>
                                <a:gd name="T6" fmla="*/ 10924 w 11905"/>
                                <a:gd name="T7" fmla="*/ 3300 h 3300"/>
                                <a:gd name="T8" fmla="*/ 10978 w 11905"/>
                                <a:gd name="T9" fmla="*/ 3280 h 3300"/>
                              </a:gdLst>
                              <a:ahLst/>
                              <a:cxnLst>
                                <a:cxn ang="0">
                                  <a:pos x="T0" y="T1"/>
                                </a:cxn>
                                <a:cxn ang="0">
                                  <a:pos x="T2" y="T3"/>
                                </a:cxn>
                                <a:cxn ang="0">
                                  <a:pos x="T4" y="T5"/>
                                </a:cxn>
                                <a:cxn ang="0">
                                  <a:pos x="T6" y="T7"/>
                                </a:cxn>
                                <a:cxn ang="0">
                                  <a:pos x="T8" y="T9"/>
                                </a:cxn>
                              </a:cxnLst>
                              <a:rect l="0" t="0" r="r" b="b"/>
                              <a:pathLst>
                                <a:path w="11905" h="3300">
                                  <a:moveTo>
                                    <a:pt x="10978" y="3280"/>
                                  </a:moveTo>
                                  <a:lnTo>
                                    <a:pt x="9748" y="3280"/>
                                  </a:lnTo>
                                  <a:lnTo>
                                    <a:pt x="9802" y="3300"/>
                                  </a:lnTo>
                                  <a:lnTo>
                                    <a:pt x="10924" y="3300"/>
                                  </a:lnTo>
                                  <a:lnTo>
                                    <a:pt x="10978" y="328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78"/>
                          <wps:cNvSpPr>
                            <a:spLocks/>
                          </wps:cNvSpPr>
                          <wps:spPr bwMode="auto">
                            <a:xfrm>
                              <a:off x="0" y="3922"/>
                              <a:ext cx="11905" cy="3300"/>
                            </a:xfrm>
                            <a:custGeom>
                              <a:avLst/>
                              <a:gdLst>
                                <a:gd name="T0" fmla="*/ 11250 w 11905"/>
                                <a:gd name="T1" fmla="*/ 3260 h 3300"/>
                                <a:gd name="T2" fmla="*/ 9532 w 11905"/>
                                <a:gd name="T3" fmla="*/ 3260 h 3300"/>
                                <a:gd name="T4" fmla="*/ 9586 w 11905"/>
                                <a:gd name="T5" fmla="*/ 3280 h 3300"/>
                                <a:gd name="T6" fmla="*/ 11195 w 11905"/>
                                <a:gd name="T7" fmla="*/ 3280 h 3300"/>
                                <a:gd name="T8" fmla="*/ 11250 w 11905"/>
                                <a:gd name="T9" fmla="*/ 3260 h 3300"/>
                              </a:gdLst>
                              <a:ahLst/>
                              <a:cxnLst>
                                <a:cxn ang="0">
                                  <a:pos x="T0" y="T1"/>
                                </a:cxn>
                                <a:cxn ang="0">
                                  <a:pos x="T2" y="T3"/>
                                </a:cxn>
                                <a:cxn ang="0">
                                  <a:pos x="T4" y="T5"/>
                                </a:cxn>
                                <a:cxn ang="0">
                                  <a:pos x="T6" y="T7"/>
                                </a:cxn>
                                <a:cxn ang="0">
                                  <a:pos x="T8" y="T9"/>
                                </a:cxn>
                              </a:cxnLst>
                              <a:rect l="0" t="0" r="r" b="b"/>
                              <a:pathLst>
                                <a:path w="11905" h="3300">
                                  <a:moveTo>
                                    <a:pt x="11250" y="3260"/>
                                  </a:moveTo>
                                  <a:lnTo>
                                    <a:pt x="9532" y="3260"/>
                                  </a:lnTo>
                                  <a:lnTo>
                                    <a:pt x="9586" y="3280"/>
                                  </a:lnTo>
                                  <a:lnTo>
                                    <a:pt x="11195" y="3280"/>
                                  </a:lnTo>
                                  <a:lnTo>
                                    <a:pt x="11250" y="326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79"/>
                          <wps:cNvSpPr>
                            <a:spLocks/>
                          </wps:cNvSpPr>
                          <wps:spPr bwMode="auto">
                            <a:xfrm>
                              <a:off x="0" y="3922"/>
                              <a:ext cx="11905" cy="3300"/>
                            </a:xfrm>
                            <a:custGeom>
                              <a:avLst/>
                              <a:gdLst>
                                <a:gd name="T0" fmla="*/ 11416 w 11905"/>
                                <a:gd name="T1" fmla="*/ 3240 h 3300"/>
                                <a:gd name="T2" fmla="*/ 9313 w 11905"/>
                                <a:gd name="T3" fmla="*/ 3240 h 3300"/>
                                <a:gd name="T4" fmla="*/ 9368 w 11905"/>
                                <a:gd name="T5" fmla="*/ 3260 h 3300"/>
                                <a:gd name="T6" fmla="*/ 11360 w 11905"/>
                                <a:gd name="T7" fmla="*/ 3260 h 3300"/>
                                <a:gd name="T8" fmla="*/ 11416 w 11905"/>
                                <a:gd name="T9" fmla="*/ 3240 h 3300"/>
                              </a:gdLst>
                              <a:ahLst/>
                              <a:cxnLst>
                                <a:cxn ang="0">
                                  <a:pos x="T0" y="T1"/>
                                </a:cxn>
                                <a:cxn ang="0">
                                  <a:pos x="T2" y="T3"/>
                                </a:cxn>
                                <a:cxn ang="0">
                                  <a:pos x="T4" y="T5"/>
                                </a:cxn>
                                <a:cxn ang="0">
                                  <a:pos x="T6" y="T7"/>
                                </a:cxn>
                                <a:cxn ang="0">
                                  <a:pos x="T8" y="T9"/>
                                </a:cxn>
                              </a:cxnLst>
                              <a:rect l="0" t="0" r="r" b="b"/>
                              <a:pathLst>
                                <a:path w="11905" h="3300">
                                  <a:moveTo>
                                    <a:pt x="11416" y="3240"/>
                                  </a:moveTo>
                                  <a:lnTo>
                                    <a:pt x="9313" y="3240"/>
                                  </a:lnTo>
                                  <a:lnTo>
                                    <a:pt x="9368" y="3260"/>
                                  </a:lnTo>
                                  <a:lnTo>
                                    <a:pt x="11360" y="3260"/>
                                  </a:lnTo>
                                  <a:lnTo>
                                    <a:pt x="11416" y="324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Freeform 80"/>
                          <wps:cNvSpPr>
                            <a:spLocks/>
                          </wps:cNvSpPr>
                          <wps:spPr bwMode="auto">
                            <a:xfrm>
                              <a:off x="0" y="3922"/>
                              <a:ext cx="11905" cy="3300"/>
                            </a:xfrm>
                            <a:custGeom>
                              <a:avLst/>
                              <a:gdLst>
                                <a:gd name="T0" fmla="*/ 11583 w 11905"/>
                                <a:gd name="T1" fmla="*/ 3220 h 3300"/>
                                <a:gd name="T2" fmla="*/ 9202 w 11905"/>
                                <a:gd name="T3" fmla="*/ 3220 h 3300"/>
                                <a:gd name="T4" fmla="*/ 9258 w 11905"/>
                                <a:gd name="T5" fmla="*/ 3240 h 3300"/>
                                <a:gd name="T6" fmla="*/ 11527 w 11905"/>
                                <a:gd name="T7" fmla="*/ 3240 h 3300"/>
                                <a:gd name="T8" fmla="*/ 11583 w 11905"/>
                                <a:gd name="T9" fmla="*/ 3220 h 3300"/>
                              </a:gdLst>
                              <a:ahLst/>
                              <a:cxnLst>
                                <a:cxn ang="0">
                                  <a:pos x="T0" y="T1"/>
                                </a:cxn>
                                <a:cxn ang="0">
                                  <a:pos x="T2" y="T3"/>
                                </a:cxn>
                                <a:cxn ang="0">
                                  <a:pos x="T4" y="T5"/>
                                </a:cxn>
                                <a:cxn ang="0">
                                  <a:pos x="T6" y="T7"/>
                                </a:cxn>
                                <a:cxn ang="0">
                                  <a:pos x="T8" y="T9"/>
                                </a:cxn>
                              </a:cxnLst>
                              <a:rect l="0" t="0" r="r" b="b"/>
                              <a:pathLst>
                                <a:path w="11905" h="3300">
                                  <a:moveTo>
                                    <a:pt x="11583" y="3220"/>
                                  </a:moveTo>
                                  <a:lnTo>
                                    <a:pt x="9202" y="3220"/>
                                  </a:lnTo>
                                  <a:lnTo>
                                    <a:pt x="9258" y="3240"/>
                                  </a:lnTo>
                                  <a:lnTo>
                                    <a:pt x="11527" y="3240"/>
                                  </a:lnTo>
                                  <a:lnTo>
                                    <a:pt x="11583" y="322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81"/>
                          <wps:cNvSpPr>
                            <a:spLocks/>
                          </wps:cNvSpPr>
                          <wps:spPr bwMode="auto">
                            <a:xfrm>
                              <a:off x="0" y="3922"/>
                              <a:ext cx="11905" cy="3300"/>
                            </a:xfrm>
                            <a:custGeom>
                              <a:avLst/>
                              <a:gdLst>
                                <a:gd name="T0" fmla="*/ 11753 w 11905"/>
                                <a:gd name="T1" fmla="*/ 3200 h 3300"/>
                                <a:gd name="T2" fmla="*/ 9035 w 11905"/>
                                <a:gd name="T3" fmla="*/ 3200 h 3300"/>
                                <a:gd name="T4" fmla="*/ 9091 w 11905"/>
                                <a:gd name="T5" fmla="*/ 3220 h 3300"/>
                                <a:gd name="T6" fmla="*/ 11696 w 11905"/>
                                <a:gd name="T7" fmla="*/ 3220 h 3300"/>
                                <a:gd name="T8" fmla="*/ 11753 w 11905"/>
                                <a:gd name="T9" fmla="*/ 3200 h 3300"/>
                              </a:gdLst>
                              <a:ahLst/>
                              <a:cxnLst>
                                <a:cxn ang="0">
                                  <a:pos x="T0" y="T1"/>
                                </a:cxn>
                                <a:cxn ang="0">
                                  <a:pos x="T2" y="T3"/>
                                </a:cxn>
                                <a:cxn ang="0">
                                  <a:pos x="T4" y="T5"/>
                                </a:cxn>
                                <a:cxn ang="0">
                                  <a:pos x="T6" y="T7"/>
                                </a:cxn>
                                <a:cxn ang="0">
                                  <a:pos x="T8" y="T9"/>
                                </a:cxn>
                              </a:cxnLst>
                              <a:rect l="0" t="0" r="r" b="b"/>
                              <a:pathLst>
                                <a:path w="11905" h="3300">
                                  <a:moveTo>
                                    <a:pt x="11753" y="3200"/>
                                  </a:moveTo>
                                  <a:lnTo>
                                    <a:pt x="9035" y="3200"/>
                                  </a:lnTo>
                                  <a:lnTo>
                                    <a:pt x="9091" y="3220"/>
                                  </a:lnTo>
                                  <a:lnTo>
                                    <a:pt x="11696" y="3220"/>
                                  </a:lnTo>
                                  <a:lnTo>
                                    <a:pt x="11753" y="320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82"/>
                          <wps:cNvSpPr>
                            <a:spLocks/>
                          </wps:cNvSpPr>
                          <wps:spPr bwMode="auto">
                            <a:xfrm>
                              <a:off x="0" y="3922"/>
                              <a:ext cx="11905" cy="3300"/>
                            </a:xfrm>
                            <a:custGeom>
                              <a:avLst/>
                              <a:gdLst>
                                <a:gd name="T0" fmla="*/ 11905 w 11905"/>
                                <a:gd name="T1" fmla="*/ 3140 h 3300"/>
                                <a:gd name="T2" fmla="*/ 8692 w 11905"/>
                                <a:gd name="T3" fmla="*/ 3140 h 3300"/>
                                <a:gd name="T4" fmla="*/ 8750 w 11905"/>
                                <a:gd name="T5" fmla="*/ 3160 h 3300"/>
                                <a:gd name="T6" fmla="*/ 8808 w 11905"/>
                                <a:gd name="T7" fmla="*/ 3160 h 3300"/>
                                <a:gd name="T8" fmla="*/ 8865 w 11905"/>
                                <a:gd name="T9" fmla="*/ 3180 h 3300"/>
                                <a:gd name="T10" fmla="*/ 8922 w 11905"/>
                                <a:gd name="T11" fmla="*/ 3180 h 3300"/>
                                <a:gd name="T12" fmla="*/ 8978 w 11905"/>
                                <a:gd name="T13" fmla="*/ 3200 h 3300"/>
                                <a:gd name="T14" fmla="*/ 11868 w 11905"/>
                                <a:gd name="T15" fmla="*/ 3200 h 3300"/>
                                <a:gd name="T16" fmla="*/ 11905 w 11905"/>
                                <a:gd name="T17" fmla="*/ 3180 h 3300"/>
                                <a:gd name="T18" fmla="*/ 11905 w 11905"/>
                                <a:gd name="T19" fmla="*/ 3140 h 3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905" h="3300">
                                  <a:moveTo>
                                    <a:pt x="11905" y="3140"/>
                                  </a:moveTo>
                                  <a:lnTo>
                                    <a:pt x="8692" y="3140"/>
                                  </a:lnTo>
                                  <a:lnTo>
                                    <a:pt x="8750" y="3160"/>
                                  </a:lnTo>
                                  <a:lnTo>
                                    <a:pt x="8808" y="3160"/>
                                  </a:lnTo>
                                  <a:lnTo>
                                    <a:pt x="8865" y="3180"/>
                                  </a:lnTo>
                                  <a:lnTo>
                                    <a:pt x="8922" y="3180"/>
                                  </a:lnTo>
                                  <a:lnTo>
                                    <a:pt x="8978" y="3200"/>
                                  </a:lnTo>
                                  <a:lnTo>
                                    <a:pt x="11868" y="3200"/>
                                  </a:lnTo>
                                  <a:lnTo>
                                    <a:pt x="11905" y="3180"/>
                                  </a:lnTo>
                                  <a:lnTo>
                                    <a:pt x="11905" y="314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83"/>
                          <wps:cNvSpPr>
                            <a:spLocks/>
                          </wps:cNvSpPr>
                          <wps:spPr bwMode="auto">
                            <a:xfrm>
                              <a:off x="0" y="3922"/>
                              <a:ext cx="11905" cy="3300"/>
                            </a:xfrm>
                            <a:custGeom>
                              <a:avLst/>
                              <a:gdLst>
                                <a:gd name="T0" fmla="*/ 11555 w 11905"/>
                                <a:gd name="T1" fmla="*/ 3120 h 3300"/>
                                <a:gd name="T2" fmla="*/ 8576 w 11905"/>
                                <a:gd name="T3" fmla="*/ 3120 h 3300"/>
                                <a:gd name="T4" fmla="*/ 8634 w 11905"/>
                                <a:gd name="T5" fmla="*/ 3140 h 3300"/>
                                <a:gd name="T6" fmla="*/ 11630 w 11905"/>
                                <a:gd name="T7" fmla="*/ 3140 h 3300"/>
                                <a:gd name="T8" fmla="*/ 11555 w 11905"/>
                                <a:gd name="T9" fmla="*/ 3120 h 3300"/>
                              </a:gdLst>
                              <a:ahLst/>
                              <a:cxnLst>
                                <a:cxn ang="0">
                                  <a:pos x="T0" y="T1"/>
                                </a:cxn>
                                <a:cxn ang="0">
                                  <a:pos x="T2" y="T3"/>
                                </a:cxn>
                                <a:cxn ang="0">
                                  <a:pos x="T4" y="T5"/>
                                </a:cxn>
                                <a:cxn ang="0">
                                  <a:pos x="T6" y="T7"/>
                                </a:cxn>
                                <a:cxn ang="0">
                                  <a:pos x="T8" y="T9"/>
                                </a:cxn>
                              </a:cxnLst>
                              <a:rect l="0" t="0" r="r" b="b"/>
                              <a:pathLst>
                                <a:path w="11905" h="3300">
                                  <a:moveTo>
                                    <a:pt x="11555" y="3120"/>
                                  </a:moveTo>
                                  <a:lnTo>
                                    <a:pt x="8576" y="3120"/>
                                  </a:lnTo>
                                  <a:lnTo>
                                    <a:pt x="8634" y="3140"/>
                                  </a:lnTo>
                                  <a:lnTo>
                                    <a:pt x="11630" y="3140"/>
                                  </a:lnTo>
                                  <a:lnTo>
                                    <a:pt x="11555" y="312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84"/>
                          <wps:cNvSpPr>
                            <a:spLocks/>
                          </wps:cNvSpPr>
                          <wps:spPr bwMode="auto">
                            <a:xfrm>
                              <a:off x="0" y="3922"/>
                              <a:ext cx="11905" cy="3300"/>
                            </a:xfrm>
                            <a:custGeom>
                              <a:avLst/>
                              <a:gdLst>
                                <a:gd name="T0" fmla="*/ 11093 w 11905"/>
                                <a:gd name="T1" fmla="*/ 3080 h 3300"/>
                                <a:gd name="T2" fmla="*/ 8399 w 11905"/>
                                <a:gd name="T3" fmla="*/ 3080 h 3300"/>
                                <a:gd name="T4" fmla="*/ 8517 w 11905"/>
                                <a:gd name="T5" fmla="*/ 3120 h 3300"/>
                                <a:gd name="T6" fmla="*/ 11404 w 11905"/>
                                <a:gd name="T7" fmla="*/ 3120 h 3300"/>
                                <a:gd name="T8" fmla="*/ 11327 w 11905"/>
                                <a:gd name="T9" fmla="*/ 3100 h 3300"/>
                                <a:gd name="T10" fmla="*/ 11171 w 11905"/>
                                <a:gd name="T11" fmla="*/ 3100 h 3300"/>
                                <a:gd name="T12" fmla="*/ 11093 w 11905"/>
                                <a:gd name="T13" fmla="*/ 3080 h 3300"/>
                              </a:gdLst>
                              <a:ahLst/>
                              <a:cxnLst>
                                <a:cxn ang="0">
                                  <a:pos x="T0" y="T1"/>
                                </a:cxn>
                                <a:cxn ang="0">
                                  <a:pos x="T2" y="T3"/>
                                </a:cxn>
                                <a:cxn ang="0">
                                  <a:pos x="T4" y="T5"/>
                                </a:cxn>
                                <a:cxn ang="0">
                                  <a:pos x="T6" y="T7"/>
                                </a:cxn>
                                <a:cxn ang="0">
                                  <a:pos x="T8" y="T9"/>
                                </a:cxn>
                                <a:cxn ang="0">
                                  <a:pos x="T10" y="T11"/>
                                </a:cxn>
                                <a:cxn ang="0">
                                  <a:pos x="T12" y="T13"/>
                                </a:cxn>
                              </a:cxnLst>
                              <a:rect l="0" t="0" r="r" b="b"/>
                              <a:pathLst>
                                <a:path w="11905" h="3300">
                                  <a:moveTo>
                                    <a:pt x="11093" y="3080"/>
                                  </a:moveTo>
                                  <a:lnTo>
                                    <a:pt x="8399" y="3080"/>
                                  </a:lnTo>
                                  <a:lnTo>
                                    <a:pt x="8517" y="3120"/>
                                  </a:lnTo>
                                  <a:lnTo>
                                    <a:pt x="11404" y="3120"/>
                                  </a:lnTo>
                                  <a:lnTo>
                                    <a:pt x="11327" y="3100"/>
                                  </a:lnTo>
                                  <a:lnTo>
                                    <a:pt x="11171" y="3100"/>
                                  </a:lnTo>
                                  <a:lnTo>
                                    <a:pt x="11093" y="308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85"/>
                          <wps:cNvSpPr>
                            <a:spLocks/>
                          </wps:cNvSpPr>
                          <wps:spPr bwMode="auto">
                            <a:xfrm>
                              <a:off x="0" y="3922"/>
                              <a:ext cx="11905" cy="3300"/>
                            </a:xfrm>
                            <a:custGeom>
                              <a:avLst/>
                              <a:gdLst>
                                <a:gd name="T0" fmla="*/ 10690 w 11905"/>
                                <a:gd name="T1" fmla="*/ 3040 h 3300"/>
                                <a:gd name="T2" fmla="*/ 8218 w 11905"/>
                                <a:gd name="T3" fmla="*/ 3040 h 3300"/>
                                <a:gd name="T4" fmla="*/ 8339 w 11905"/>
                                <a:gd name="T5" fmla="*/ 3080 h 3300"/>
                                <a:gd name="T6" fmla="*/ 10933 w 11905"/>
                                <a:gd name="T7" fmla="*/ 3080 h 3300"/>
                                <a:gd name="T8" fmla="*/ 10853 w 11905"/>
                                <a:gd name="T9" fmla="*/ 3060 h 3300"/>
                                <a:gd name="T10" fmla="*/ 10771 w 11905"/>
                                <a:gd name="T11" fmla="*/ 3060 h 3300"/>
                                <a:gd name="T12" fmla="*/ 10690 w 11905"/>
                                <a:gd name="T13" fmla="*/ 3040 h 3300"/>
                              </a:gdLst>
                              <a:ahLst/>
                              <a:cxnLst>
                                <a:cxn ang="0">
                                  <a:pos x="T0" y="T1"/>
                                </a:cxn>
                                <a:cxn ang="0">
                                  <a:pos x="T2" y="T3"/>
                                </a:cxn>
                                <a:cxn ang="0">
                                  <a:pos x="T4" y="T5"/>
                                </a:cxn>
                                <a:cxn ang="0">
                                  <a:pos x="T6" y="T7"/>
                                </a:cxn>
                                <a:cxn ang="0">
                                  <a:pos x="T8" y="T9"/>
                                </a:cxn>
                                <a:cxn ang="0">
                                  <a:pos x="T10" y="T11"/>
                                </a:cxn>
                                <a:cxn ang="0">
                                  <a:pos x="T12" y="T13"/>
                                </a:cxn>
                              </a:cxnLst>
                              <a:rect l="0" t="0" r="r" b="b"/>
                              <a:pathLst>
                                <a:path w="11905" h="3300">
                                  <a:moveTo>
                                    <a:pt x="10690" y="3040"/>
                                  </a:moveTo>
                                  <a:lnTo>
                                    <a:pt x="8218" y="3040"/>
                                  </a:lnTo>
                                  <a:lnTo>
                                    <a:pt x="8339" y="3080"/>
                                  </a:lnTo>
                                  <a:lnTo>
                                    <a:pt x="10933" y="3080"/>
                                  </a:lnTo>
                                  <a:lnTo>
                                    <a:pt x="10853" y="3060"/>
                                  </a:lnTo>
                                  <a:lnTo>
                                    <a:pt x="10771" y="3060"/>
                                  </a:lnTo>
                                  <a:lnTo>
                                    <a:pt x="10690" y="304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86"/>
                          <wps:cNvSpPr>
                            <a:spLocks/>
                          </wps:cNvSpPr>
                          <wps:spPr bwMode="auto">
                            <a:xfrm>
                              <a:off x="0" y="3922"/>
                              <a:ext cx="11905" cy="3300"/>
                            </a:xfrm>
                            <a:custGeom>
                              <a:avLst/>
                              <a:gdLst>
                                <a:gd name="T0" fmla="*/ 4221 w 11905"/>
                                <a:gd name="T1" fmla="*/ 1704 h 3300"/>
                                <a:gd name="T2" fmla="*/ 4543 w 11905"/>
                                <a:gd name="T3" fmla="*/ 1840 h 3300"/>
                                <a:gd name="T4" fmla="*/ 4636 w 11905"/>
                                <a:gd name="T5" fmla="*/ 1860 h 3300"/>
                                <a:gd name="T6" fmla="*/ 4909 w 11905"/>
                                <a:gd name="T7" fmla="*/ 1980 h 3300"/>
                                <a:gd name="T8" fmla="*/ 4999 w 11905"/>
                                <a:gd name="T9" fmla="*/ 2000 h 3300"/>
                                <a:gd name="T10" fmla="*/ 5175 w 11905"/>
                                <a:gd name="T11" fmla="*/ 2080 h 3300"/>
                                <a:gd name="T12" fmla="*/ 5262 w 11905"/>
                                <a:gd name="T13" fmla="*/ 2100 h 3300"/>
                                <a:gd name="T14" fmla="*/ 5348 w 11905"/>
                                <a:gd name="T15" fmla="*/ 2140 h 3300"/>
                                <a:gd name="T16" fmla="*/ 5433 w 11905"/>
                                <a:gd name="T17" fmla="*/ 2160 h 3300"/>
                                <a:gd name="T18" fmla="*/ 5601 w 11905"/>
                                <a:gd name="T19" fmla="*/ 2240 h 3300"/>
                                <a:gd name="T20" fmla="*/ 5684 w 11905"/>
                                <a:gd name="T21" fmla="*/ 2260 h 3300"/>
                                <a:gd name="T22" fmla="*/ 5766 w 11905"/>
                                <a:gd name="T23" fmla="*/ 2300 h 3300"/>
                                <a:gd name="T24" fmla="*/ 5927 w 11905"/>
                                <a:gd name="T25" fmla="*/ 2340 h 3300"/>
                                <a:gd name="T26" fmla="*/ 6007 w 11905"/>
                                <a:gd name="T27" fmla="*/ 2380 h 3300"/>
                                <a:gd name="T28" fmla="*/ 6086 w 11905"/>
                                <a:gd name="T29" fmla="*/ 2400 h 3300"/>
                                <a:gd name="T30" fmla="*/ 6164 w 11905"/>
                                <a:gd name="T31" fmla="*/ 2440 h 3300"/>
                                <a:gd name="T32" fmla="*/ 6318 w 11905"/>
                                <a:gd name="T33" fmla="*/ 2480 h 3300"/>
                                <a:gd name="T34" fmla="*/ 6394 w 11905"/>
                                <a:gd name="T35" fmla="*/ 2520 h 3300"/>
                                <a:gd name="T36" fmla="*/ 6691 w 11905"/>
                                <a:gd name="T37" fmla="*/ 2600 h 3300"/>
                                <a:gd name="T38" fmla="*/ 6764 w 11905"/>
                                <a:gd name="T39" fmla="*/ 2640 h 3300"/>
                                <a:gd name="T40" fmla="*/ 7322 w 11905"/>
                                <a:gd name="T41" fmla="*/ 2800 h 3300"/>
                                <a:gd name="T42" fmla="*/ 7846 w 11905"/>
                                <a:gd name="T43" fmla="*/ 2960 h 3300"/>
                                <a:gd name="T44" fmla="*/ 7909 w 11905"/>
                                <a:gd name="T45" fmla="*/ 2960 h 3300"/>
                                <a:gd name="T46" fmla="*/ 8157 w 11905"/>
                                <a:gd name="T47" fmla="*/ 3040 h 3300"/>
                                <a:gd name="T48" fmla="*/ 10524 w 11905"/>
                                <a:gd name="T49" fmla="*/ 3040 h 3300"/>
                                <a:gd name="T50" fmla="*/ 10440 w 11905"/>
                                <a:gd name="T51" fmla="*/ 3020 h 3300"/>
                                <a:gd name="T52" fmla="*/ 10356 w 11905"/>
                                <a:gd name="T53" fmla="*/ 3020 h 3300"/>
                                <a:gd name="T54" fmla="*/ 10271 w 11905"/>
                                <a:gd name="T55" fmla="*/ 3000 h 3300"/>
                                <a:gd name="T56" fmla="*/ 10186 w 11905"/>
                                <a:gd name="T57" fmla="*/ 3000 h 3300"/>
                                <a:gd name="T58" fmla="*/ 10100 w 11905"/>
                                <a:gd name="T59" fmla="*/ 2980 h 3300"/>
                                <a:gd name="T60" fmla="*/ 10013 w 11905"/>
                                <a:gd name="T61" fmla="*/ 2980 h 3300"/>
                                <a:gd name="T62" fmla="*/ 9838 w 11905"/>
                                <a:gd name="T63" fmla="*/ 2940 h 3300"/>
                                <a:gd name="T64" fmla="*/ 9749 w 11905"/>
                                <a:gd name="T65" fmla="*/ 2940 h 3300"/>
                                <a:gd name="T66" fmla="*/ 9660 w 11905"/>
                                <a:gd name="T67" fmla="*/ 2920 h 3300"/>
                                <a:gd name="T68" fmla="*/ 9570 w 11905"/>
                                <a:gd name="T69" fmla="*/ 2920 h 3300"/>
                                <a:gd name="T70" fmla="*/ 9389 w 11905"/>
                                <a:gd name="T71" fmla="*/ 2880 h 3300"/>
                                <a:gd name="T72" fmla="*/ 9298 w 11905"/>
                                <a:gd name="T73" fmla="*/ 2880 h 3300"/>
                                <a:gd name="T74" fmla="*/ 9114 w 11905"/>
                                <a:gd name="T75" fmla="*/ 2840 h 3300"/>
                                <a:gd name="T76" fmla="*/ 9021 w 11905"/>
                                <a:gd name="T77" fmla="*/ 2840 h 3300"/>
                                <a:gd name="T78" fmla="*/ 8643 w 11905"/>
                                <a:gd name="T79" fmla="*/ 2760 h 3300"/>
                                <a:gd name="T80" fmla="*/ 8547 w 11905"/>
                                <a:gd name="T81" fmla="*/ 2760 h 3300"/>
                                <a:gd name="T82" fmla="*/ 6943 w 11905"/>
                                <a:gd name="T83" fmla="*/ 2440 h 3300"/>
                                <a:gd name="T84" fmla="*/ 6839 w 11905"/>
                                <a:gd name="T85" fmla="*/ 2400 h 3300"/>
                                <a:gd name="T86" fmla="*/ 6522 w 11905"/>
                                <a:gd name="T87" fmla="*/ 2340 h 3300"/>
                                <a:gd name="T88" fmla="*/ 6416 w 11905"/>
                                <a:gd name="T89" fmla="*/ 2300 h 3300"/>
                                <a:gd name="T90" fmla="*/ 6202 w 11905"/>
                                <a:gd name="T91" fmla="*/ 2260 h 3300"/>
                                <a:gd name="T92" fmla="*/ 6094 w 11905"/>
                                <a:gd name="T93" fmla="*/ 2220 h 3300"/>
                                <a:gd name="T94" fmla="*/ 5877 w 11905"/>
                                <a:gd name="T95" fmla="*/ 2180 h 3300"/>
                                <a:gd name="T96" fmla="*/ 5768 w 11905"/>
                                <a:gd name="T97" fmla="*/ 2140 h 3300"/>
                                <a:gd name="T98" fmla="*/ 5658 w 11905"/>
                                <a:gd name="T99" fmla="*/ 2120 h 3300"/>
                                <a:gd name="T100" fmla="*/ 5548 w 11905"/>
                                <a:gd name="T101" fmla="*/ 2080 h 3300"/>
                                <a:gd name="T102" fmla="*/ 5437 w 11905"/>
                                <a:gd name="T103" fmla="*/ 2060 h 3300"/>
                                <a:gd name="T104" fmla="*/ 5326 w 11905"/>
                                <a:gd name="T105" fmla="*/ 2020 h 3300"/>
                                <a:gd name="T106" fmla="*/ 5215 w 11905"/>
                                <a:gd name="T107" fmla="*/ 2000 h 3300"/>
                                <a:gd name="T108" fmla="*/ 5103 w 11905"/>
                                <a:gd name="T109" fmla="*/ 1960 h 3300"/>
                                <a:gd name="T110" fmla="*/ 4991 w 11905"/>
                                <a:gd name="T111" fmla="*/ 1940 h 3300"/>
                                <a:gd name="T112" fmla="*/ 4765 w 11905"/>
                                <a:gd name="T113" fmla="*/ 1860 h 3300"/>
                                <a:gd name="T114" fmla="*/ 4651 w 11905"/>
                                <a:gd name="T115" fmla="*/ 1840 h 3300"/>
                                <a:gd name="T116" fmla="*/ 4308 w 11905"/>
                                <a:gd name="T117" fmla="*/ 1720 h 3300"/>
                                <a:gd name="T118" fmla="*/ 4221 w 11905"/>
                                <a:gd name="T119" fmla="*/ 1704 h 3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1905" h="3300">
                                  <a:moveTo>
                                    <a:pt x="4221" y="1704"/>
                                  </a:moveTo>
                                  <a:lnTo>
                                    <a:pt x="4543" y="1840"/>
                                  </a:lnTo>
                                  <a:lnTo>
                                    <a:pt x="4636" y="1860"/>
                                  </a:lnTo>
                                  <a:lnTo>
                                    <a:pt x="4909" y="1980"/>
                                  </a:lnTo>
                                  <a:lnTo>
                                    <a:pt x="4999" y="2000"/>
                                  </a:lnTo>
                                  <a:lnTo>
                                    <a:pt x="5175" y="2080"/>
                                  </a:lnTo>
                                  <a:lnTo>
                                    <a:pt x="5262" y="2100"/>
                                  </a:lnTo>
                                  <a:lnTo>
                                    <a:pt x="5348" y="2140"/>
                                  </a:lnTo>
                                  <a:lnTo>
                                    <a:pt x="5433" y="2160"/>
                                  </a:lnTo>
                                  <a:lnTo>
                                    <a:pt x="5601" y="2240"/>
                                  </a:lnTo>
                                  <a:lnTo>
                                    <a:pt x="5684" y="2260"/>
                                  </a:lnTo>
                                  <a:lnTo>
                                    <a:pt x="5766" y="2300"/>
                                  </a:lnTo>
                                  <a:lnTo>
                                    <a:pt x="5927" y="2340"/>
                                  </a:lnTo>
                                  <a:lnTo>
                                    <a:pt x="6007" y="2380"/>
                                  </a:lnTo>
                                  <a:lnTo>
                                    <a:pt x="6086" y="2400"/>
                                  </a:lnTo>
                                  <a:lnTo>
                                    <a:pt x="6164" y="2440"/>
                                  </a:lnTo>
                                  <a:lnTo>
                                    <a:pt x="6318" y="2480"/>
                                  </a:lnTo>
                                  <a:lnTo>
                                    <a:pt x="6394" y="2520"/>
                                  </a:lnTo>
                                  <a:lnTo>
                                    <a:pt x="6691" y="2600"/>
                                  </a:lnTo>
                                  <a:lnTo>
                                    <a:pt x="6764" y="2640"/>
                                  </a:lnTo>
                                  <a:lnTo>
                                    <a:pt x="7322" y="2800"/>
                                  </a:lnTo>
                                  <a:lnTo>
                                    <a:pt x="7846" y="2960"/>
                                  </a:lnTo>
                                  <a:lnTo>
                                    <a:pt x="7909" y="2960"/>
                                  </a:lnTo>
                                  <a:lnTo>
                                    <a:pt x="8157" y="3040"/>
                                  </a:lnTo>
                                  <a:lnTo>
                                    <a:pt x="10524" y="3040"/>
                                  </a:lnTo>
                                  <a:lnTo>
                                    <a:pt x="10440" y="3020"/>
                                  </a:lnTo>
                                  <a:lnTo>
                                    <a:pt x="10356" y="3020"/>
                                  </a:lnTo>
                                  <a:lnTo>
                                    <a:pt x="10271" y="3000"/>
                                  </a:lnTo>
                                  <a:lnTo>
                                    <a:pt x="10186" y="3000"/>
                                  </a:lnTo>
                                  <a:lnTo>
                                    <a:pt x="10100" y="2980"/>
                                  </a:lnTo>
                                  <a:lnTo>
                                    <a:pt x="10013" y="2980"/>
                                  </a:lnTo>
                                  <a:lnTo>
                                    <a:pt x="9838" y="2940"/>
                                  </a:lnTo>
                                  <a:lnTo>
                                    <a:pt x="9749" y="2940"/>
                                  </a:lnTo>
                                  <a:lnTo>
                                    <a:pt x="9660" y="2920"/>
                                  </a:lnTo>
                                  <a:lnTo>
                                    <a:pt x="9570" y="2920"/>
                                  </a:lnTo>
                                  <a:lnTo>
                                    <a:pt x="9389" y="2880"/>
                                  </a:lnTo>
                                  <a:lnTo>
                                    <a:pt x="9298" y="2880"/>
                                  </a:lnTo>
                                  <a:lnTo>
                                    <a:pt x="9114" y="2840"/>
                                  </a:lnTo>
                                  <a:lnTo>
                                    <a:pt x="9021" y="2840"/>
                                  </a:lnTo>
                                  <a:lnTo>
                                    <a:pt x="8643" y="2760"/>
                                  </a:lnTo>
                                  <a:lnTo>
                                    <a:pt x="8547" y="2760"/>
                                  </a:lnTo>
                                  <a:lnTo>
                                    <a:pt x="6943" y="2440"/>
                                  </a:lnTo>
                                  <a:lnTo>
                                    <a:pt x="6839" y="2400"/>
                                  </a:lnTo>
                                  <a:lnTo>
                                    <a:pt x="6522" y="2340"/>
                                  </a:lnTo>
                                  <a:lnTo>
                                    <a:pt x="6416" y="2300"/>
                                  </a:lnTo>
                                  <a:lnTo>
                                    <a:pt x="6202" y="2260"/>
                                  </a:lnTo>
                                  <a:lnTo>
                                    <a:pt x="6094" y="2220"/>
                                  </a:lnTo>
                                  <a:lnTo>
                                    <a:pt x="5877" y="2180"/>
                                  </a:lnTo>
                                  <a:lnTo>
                                    <a:pt x="5768" y="2140"/>
                                  </a:lnTo>
                                  <a:lnTo>
                                    <a:pt x="5658" y="2120"/>
                                  </a:lnTo>
                                  <a:lnTo>
                                    <a:pt x="5548" y="2080"/>
                                  </a:lnTo>
                                  <a:lnTo>
                                    <a:pt x="5437" y="2060"/>
                                  </a:lnTo>
                                  <a:lnTo>
                                    <a:pt x="5326" y="2020"/>
                                  </a:lnTo>
                                  <a:lnTo>
                                    <a:pt x="5215" y="2000"/>
                                  </a:lnTo>
                                  <a:lnTo>
                                    <a:pt x="5103" y="1960"/>
                                  </a:lnTo>
                                  <a:lnTo>
                                    <a:pt x="4991" y="1940"/>
                                  </a:lnTo>
                                  <a:lnTo>
                                    <a:pt x="4765" y="1860"/>
                                  </a:lnTo>
                                  <a:lnTo>
                                    <a:pt x="4651" y="1840"/>
                                  </a:lnTo>
                                  <a:lnTo>
                                    <a:pt x="4308" y="1720"/>
                                  </a:lnTo>
                                  <a:lnTo>
                                    <a:pt x="4221" y="1704"/>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87"/>
                          <wps:cNvSpPr>
                            <a:spLocks/>
                          </wps:cNvSpPr>
                          <wps:spPr bwMode="auto">
                            <a:xfrm>
                              <a:off x="0" y="3922"/>
                              <a:ext cx="11905" cy="3300"/>
                            </a:xfrm>
                            <a:custGeom>
                              <a:avLst/>
                              <a:gdLst>
                                <a:gd name="T0" fmla="*/ 0 w 11905"/>
                                <a:gd name="T1" fmla="*/ 0 h 3300"/>
                                <a:gd name="T2" fmla="*/ 0 w 11905"/>
                                <a:gd name="T3" fmla="*/ 80 h 3300"/>
                                <a:gd name="T4" fmla="*/ 56 w 11905"/>
                                <a:gd name="T5" fmla="*/ 100 h 3300"/>
                                <a:gd name="T6" fmla="*/ 563 w 11905"/>
                                <a:gd name="T7" fmla="*/ 340 h 3300"/>
                                <a:gd name="T8" fmla="*/ 689 w 11905"/>
                                <a:gd name="T9" fmla="*/ 380 h 3300"/>
                                <a:gd name="T10" fmla="*/ 940 w 11905"/>
                                <a:gd name="T11" fmla="*/ 500 h 3300"/>
                                <a:gd name="T12" fmla="*/ 1065 w 11905"/>
                                <a:gd name="T13" fmla="*/ 540 h 3300"/>
                                <a:gd name="T14" fmla="*/ 1314 w 11905"/>
                                <a:gd name="T15" fmla="*/ 660 h 3300"/>
                                <a:gd name="T16" fmla="*/ 1438 w 11905"/>
                                <a:gd name="T17" fmla="*/ 700 h 3300"/>
                                <a:gd name="T18" fmla="*/ 1561 w 11905"/>
                                <a:gd name="T19" fmla="*/ 760 h 3300"/>
                                <a:gd name="T20" fmla="*/ 1808 w 11905"/>
                                <a:gd name="T21" fmla="*/ 840 h 3300"/>
                                <a:gd name="T22" fmla="*/ 1930 w 11905"/>
                                <a:gd name="T23" fmla="*/ 900 h 3300"/>
                                <a:gd name="T24" fmla="*/ 2053 w 11905"/>
                                <a:gd name="T25" fmla="*/ 940 h 3300"/>
                                <a:gd name="T26" fmla="*/ 2175 w 11905"/>
                                <a:gd name="T27" fmla="*/ 1000 h 3300"/>
                                <a:gd name="T28" fmla="*/ 2539 w 11905"/>
                                <a:gd name="T29" fmla="*/ 1120 h 3300"/>
                                <a:gd name="T30" fmla="*/ 2659 w 11905"/>
                                <a:gd name="T31" fmla="*/ 1180 h 3300"/>
                                <a:gd name="T32" fmla="*/ 4193 w 11905"/>
                                <a:gd name="T33" fmla="*/ 1700 h 3300"/>
                                <a:gd name="T34" fmla="*/ 4221 w 11905"/>
                                <a:gd name="T35" fmla="*/ 1704 h 3300"/>
                                <a:gd name="T36" fmla="*/ 3764 w 11905"/>
                                <a:gd name="T37" fmla="*/ 1520 h 3300"/>
                                <a:gd name="T38" fmla="*/ 3244 w 11905"/>
                                <a:gd name="T39" fmla="*/ 1320 h 3300"/>
                                <a:gd name="T40" fmla="*/ 2919 w 11905"/>
                                <a:gd name="T41" fmla="*/ 1200 h 3300"/>
                                <a:gd name="T42" fmla="*/ 2809 w 11905"/>
                                <a:gd name="T43" fmla="*/ 1140 h 3300"/>
                                <a:gd name="T44" fmla="*/ 2471 w 11905"/>
                                <a:gd name="T45" fmla="*/ 1020 h 3300"/>
                                <a:gd name="T46" fmla="*/ 2356 w 11905"/>
                                <a:gd name="T47" fmla="*/ 960 h 3300"/>
                                <a:gd name="T48" fmla="*/ 2123 w 11905"/>
                                <a:gd name="T49" fmla="*/ 880 h 3300"/>
                                <a:gd name="T50" fmla="*/ 2005 w 11905"/>
                                <a:gd name="T51" fmla="*/ 820 h 3300"/>
                                <a:gd name="T52" fmla="*/ 1885 w 11905"/>
                                <a:gd name="T53" fmla="*/ 780 h 3300"/>
                                <a:gd name="T54" fmla="*/ 1395 w 11905"/>
                                <a:gd name="T55" fmla="*/ 580 h 3300"/>
                                <a:gd name="T56" fmla="*/ 1142 w 11905"/>
                                <a:gd name="T57" fmla="*/ 480 h 3300"/>
                                <a:gd name="T58" fmla="*/ 884 w 11905"/>
                                <a:gd name="T59" fmla="*/ 360 h 3300"/>
                                <a:gd name="T60" fmla="*/ 0 w 11905"/>
                                <a:gd name="T61" fmla="*/ 0 h 3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1905" h="3300">
                                  <a:moveTo>
                                    <a:pt x="0" y="0"/>
                                  </a:moveTo>
                                  <a:lnTo>
                                    <a:pt x="0" y="80"/>
                                  </a:lnTo>
                                  <a:lnTo>
                                    <a:pt x="56" y="100"/>
                                  </a:lnTo>
                                  <a:lnTo>
                                    <a:pt x="563" y="340"/>
                                  </a:lnTo>
                                  <a:lnTo>
                                    <a:pt x="689" y="380"/>
                                  </a:lnTo>
                                  <a:lnTo>
                                    <a:pt x="940" y="500"/>
                                  </a:lnTo>
                                  <a:lnTo>
                                    <a:pt x="1065" y="540"/>
                                  </a:lnTo>
                                  <a:lnTo>
                                    <a:pt x="1314" y="660"/>
                                  </a:lnTo>
                                  <a:lnTo>
                                    <a:pt x="1438" y="700"/>
                                  </a:lnTo>
                                  <a:lnTo>
                                    <a:pt x="1561" y="760"/>
                                  </a:lnTo>
                                  <a:lnTo>
                                    <a:pt x="1808" y="840"/>
                                  </a:lnTo>
                                  <a:lnTo>
                                    <a:pt x="1930" y="900"/>
                                  </a:lnTo>
                                  <a:lnTo>
                                    <a:pt x="2053" y="940"/>
                                  </a:lnTo>
                                  <a:lnTo>
                                    <a:pt x="2175" y="1000"/>
                                  </a:lnTo>
                                  <a:lnTo>
                                    <a:pt x="2539" y="1120"/>
                                  </a:lnTo>
                                  <a:lnTo>
                                    <a:pt x="2659" y="1180"/>
                                  </a:lnTo>
                                  <a:lnTo>
                                    <a:pt x="4193" y="1700"/>
                                  </a:lnTo>
                                  <a:lnTo>
                                    <a:pt x="4221" y="1704"/>
                                  </a:lnTo>
                                  <a:lnTo>
                                    <a:pt x="3764" y="1520"/>
                                  </a:lnTo>
                                  <a:lnTo>
                                    <a:pt x="3244" y="1320"/>
                                  </a:lnTo>
                                  <a:lnTo>
                                    <a:pt x="2919" y="1200"/>
                                  </a:lnTo>
                                  <a:lnTo>
                                    <a:pt x="2809" y="1140"/>
                                  </a:lnTo>
                                  <a:lnTo>
                                    <a:pt x="2471" y="1020"/>
                                  </a:lnTo>
                                  <a:lnTo>
                                    <a:pt x="2356" y="960"/>
                                  </a:lnTo>
                                  <a:lnTo>
                                    <a:pt x="2123" y="880"/>
                                  </a:lnTo>
                                  <a:lnTo>
                                    <a:pt x="2005" y="820"/>
                                  </a:lnTo>
                                  <a:lnTo>
                                    <a:pt x="1885" y="780"/>
                                  </a:lnTo>
                                  <a:lnTo>
                                    <a:pt x="1395" y="580"/>
                                  </a:lnTo>
                                  <a:lnTo>
                                    <a:pt x="1142" y="480"/>
                                  </a:lnTo>
                                  <a:lnTo>
                                    <a:pt x="884" y="360"/>
                                  </a:lnTo>
                                  <a:lnTo>
                                    <a:pt x="0"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06" name="Freeform 88"/>
                        <wps:cNvSpPr>
                          <a:spLocks/>
                        </wps:cNvSpPr>
                        <wps:spPr bwMode="auto">
                          <a:xfrm>
                            <a:off x="3095" y="6559"/>
                            <a:ext cx="8810" cy="3697"/>
                          </a:xfrm>
                          <a:custGeom>
                            <a:avLst/>
                            <a:gdLst>
                              <a:gd name="T0" fmla="*/ 0 w 8810"/>
                              <a:gd name="T1" fmla="*/ 0 h 3697"/>
                              <a:gd name="T2" fmla="*/ 8809 w 8810"/>
                              <a:gd name="T3" fmla="*/ 3696 h 3697"/>
                              <a:gd name="T4" fmla="*/ 8809 w 8810"/>
                              <a:gd name="T5" fmla="*/ 3131 h 3697"/>
                              <a:gd name="T6" fmla="*/ 0 w 8810"/>
                              <a:gd name="T7" fmla="*/ 0 h 3697"/>
                            </a:gdLst>
                            <a:ahLst/>
                            <a:cxnLst>
                              <a:cxn ang="0">
                                <a:pos x="T0" y="T1"/>
                              </a:cxn>
                              <a:cxn ang="0">
                                <a:pos x="T2" y="T3"/>
                              </a:cxn>
                              <a:cxn ang="0">
                                <a:pos x="T4" y="T5"/>
                              </a:cxn>
                              <a:cxn ang="0">
                                <a:pos x="T6" y="T7"/>
                              </a:cxn>
                            </a:cxnLst>
                            <a:rect l="0" t="0" r="r" b="b"/>
                            <a:pathLst>
                              <a:path w="8810" h="3697">
                                <a:moveTo>
                                  <a:pt x="0" y="0"/>
                                </a:moveTo>
                                <a:lnTo>
                                  <a:pt x="8809" y="3696"/>
                                </a:lnTo>
                                <a:lnTo>
                                  <a:pt x="8809" y="313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7" name="Picture 8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018" y="11578"/>
                            <a:ext cx="5880" cy="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8" name="Picture 9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84" y="12935"/>
                            <a:ext cx="1740"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9" name="Picture 9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950" y="13474"/>
                            <a:ext cx="48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0" name="Freeform 92"/>
                        <wps:cNvSpPr>
                          <a:spLocks/>
                        </wps:cNvSpPr>
                        <wps:spPr bwMode="auto">
                          <a:xfrm>
                            <a:off x="2036" y="13249"/>
                            <a:ext cx="112" cy="71"/>
                          </a:xfrm>
                          <a:custGeom>
                            <a:avLst/>
                            <a:gdLst>
                              <a:gd name="T0" fmla="*/ 106 w 112"/>
                              <a:gd name="T1" fmla="*/ 0 h 71"/>
                              <a:gd name="T2" fmla="*/ 93 w 112"/>
                              <a:gd name="T3" fmla="*/ 3 h 71"/>
                              <a:gd name="T4" fmla="*/ 81 w 112"/>
                              <a:gd name="T5" fmla="*/ 6 h 71"/>
                              <a:gd name="T6" fmla="*/ 68 w 112"/>
                              <a:gd name="T7" fmla="*/ 9 h 71"/>
                              <a:gd name="T8" fmla="*/ 55 w 112"/>
                              <a:gd name="T9" fmla="*/ 12 h 71"/>
                              <a:gd name="T10" fmla="*/ 43 w 112"/>
                              <a:gd name="T11" fmla="*/ 17 h 71"/>
                              <a:gd name="T12" fmla="*/ 31 w 112"/>
                              <a:gd name="T13" fmla="*/ 24 h 71"/>
                              <a:gd name="T14" fmla="*/ 19 w 112"/>
                              <a:gd name="T15" fmla="*/ 33 h 71"/>
                              <a:gd name="T16" fmla="*/ 9 w 112"/>
                              <a:gd name="T17" fmla="*/ 44 h 71"/>
                              <a:gd name="T18" fmla="*/ 1 w 112"/>
                              <a:gd name="T19" fmla="*/ 55 h 71"/>
                              <a:gd name="T20" fmla="*/ 0 w 112"/>
                              <a:gd name="T21" fmla="*/ 63 h 71"/>
                              <a:gd name="T22" fmla="*/ 4 w 112"/>
                              <a:gd name="T23" fmla="*/ 68 h 71"/>
                              <a:gd name="T24" fmla="*/ 11 w 112"/>
                              <a:gd name="T25" fmla="*/ 70 h 71"/>
                              <a:gd name="T26" fmla="*/ 18 w 112"/>
                              <a:gd name="T27" fmla="*/ 65 h 71"/>
                              <a:gd name="T28" fmla="*/ 25 w 112"/>
                              <a:gd name="T29" fmla="*/ 55 h 71"/>
                              <a:gd name="T30" fmla="*/ 34 w 112"/>
                              <a:gd name="T31" fmla="*/ 46 h 71"/>
                              <a:gd name="T32" fmla="*/ 44 w 112"/>
                              <a:gd name="T33" fmla="*/ 38 h 71"/>
                              <a:gd name="T34" fmla="*/ 55 w 112"/>
                              <a:gd name="T35" fmla="*/ 33 h 71"/>
                              <a:gd name="T36" fmla="*/ 66 w 112"/>
                              <a:gd name="T37" fmla="*/ 29 h 71"/>
                              <a:gd name="T38" fmla="*/ 77 w 112"/>
                              <a:gd name="T39" fmla="*/ 27 h 71"/>
                              <a:gd name="T40" fmla="*/ 88 w 112"/>
                              <a:gd name="T41" fmla="*/ 25 h 71"/>
                              <a:gd name="T42" fmla="*/ 99 w 112"/>
                              <a:gd name="T43" fmla="*/ 22 h 71"/>
                              <a:gd name="T44" fmla="*/ 111 w 112"/>
                              <a:gd name="T45" fmla="*/ 18 h 71"/>
                              <a:gd name="T46" fmla="*/ 106 w 112"/>
                              <a:gd name="T47" fmla="*/ 0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12" h="71">
                                <a:moveTo>
                                  <a:pt x="106" y="0"/>
                                </a:moveTo>
                                <a:lnTo>
                                  <a:pt x="93" y="3"/>
                                </a:lnTo>
                                <a:lnTo>
                                  <a:pt x="81" y="6"/>
                                </a:lnTo>
                                <a:lnTo>
                                  <a:pt x="68" y="9"/>
                                </a:lnTo>
                                <a:lnTo>
                                  <a:pt x="55" y="12"/>
                                </a:lnTo>
                                <a:lnTo>
                                  <a:pt x="43" y="17"/>
                                </a:lnTo>
                                <a:lnTo>
                                  <a:pt x="31" y="24"/>
                                </a:lnTo>
                                <a:lnTo>
                                  <a:pt x="19" y="33"/>
                                </a:lnTo>
                                <a:lnTo>
                                  <a:pt x="9" y="44"/>
                                </a:lnTo>
                                <a:lnTo>
                                  <a:pt x="1" y="55"/>
                                </a:lnTo>
                                <a:lnTo>
                                  <a:pt x="0" y="63"/>
                                </a:lnTo>
                                <a:lnTo>
                                  <a:pt x="4" y="68"/>
                                </a:lnTo>
                                <a:lnTo>
                                  <a:pt x="11" y="70"/>
                                </a:lnTo>
                                <a:lnTo>
                                  <a:pt x="18" y="65"/>
                                </a:lnTo>
                                <a:lnTo>
                                  <a:pt x="25" y="55"/>
                                </a:lnTo>
                                <a:lnTo>
                                  <a:pt x="34" y="46"/>
                                </a:lnTo>
                                <a:lnTo>
                                  <a:pt x="44" y="38"/>
                                </a:lnTo>
                                <a:lnTo>
                                  <a:pt x="55" y="33"/>
                                </a:lnTo>
                                <a:lnTo>
                                  <a:pt x="66" y="29"/>
                                </a:lnTo>
                                <a:lnTo>
                                  <a:pt x="77" y="27"/>
                                </a:lnTo>
                                <a:lnTo>
                                  <a:pt x="88" y="25"/>
                                </a:lnTo>
                                <a:lnTo>
                                  <a:pt x="99" y="22"/>
                                </a:lnTo>
                                <a:lnTo>
                                  <a:pt x="111" y="18"/>
                                </a:lnTo>
                                <a:lnTo>
                                  <a:pt x="1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1" name="Picture 9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847" y="13315"/>
                            <a:ext cx="18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12" name="Group 94"/>
                        <wpg:cNvGrpSpPr>
                          <a:grpSpLocks/>
                        </wpg:cNvGrpSpPr>
                        <wpg:grpSpPr bwMode="auto">
                          <a:xfrm>
                            <a:off x="716" y="13807"/>
                            <a:ext cx="134" cy="151"/>
                            <a:chOff x="716" y="13807"/>
                            <a:chExt cx="134" cy="151"/>
                          </a:xfrm>
                        </wpg:grpSpPr>
                        <wps:wsp>
                          <wps:cNvPr id="413" name="Freeform 95"/>
                          <wps:cNvSpPr>
                            <a:spLocks/>
                          </wps:cNvSpPr>
                          <wps:spPr bwMode="auto">
                            <a:xfrm>
                              <a:off x="716" y="13807"/>
                              <a:ext cx="134" cy="151"/>
                            </a:xfrm>
                            <a:custGeom>
                              <a:avLst/>
                              <a:gdLst>
                                <a:gd name="T0" fmla="*/ 105 w 134"/>
                                <a:gd name="T1" fmla="*/ 140 h 151"/>
                                <a:gd name="T2" fmla="*/ 27 w 134"/>
                                <a:gd name="T3" fmla="*/ 140 h 151"/>
                                <a:gd name="T4" fmla="*/ 27 w 134"/>
                                <a:gd name="T5" fmla="*/ 150 h 151"/>
                                <a:gd name="T6" fmla="*/ 105 w 134"/>
                                <a:gd name="T7" fmla="*/ 150 h 151"/>
                                <a:gd name="T8" fmla="*/ 105 w 134"/>
                                <a:gd name="T9" fmla="*/ 140 h 151"/>
                              </a:gdLst>
                              <a:ahLst/>
                              <a:cxnLst>
                                <a:cxn ang="0">
                                  <a:pos x="T0" y="T1"/>
                                </a:cxn>
                                <a:cxn ang="0">
                                  <a:pos x="T2" y="T3"/>
                                </a:cxn>
                                <a:cxn ang="0">
                                  <a:pos x="T4" y="T5"/>
                                </a:cxn>
                                <a:cxn ang="0">
                                  <a:pos x="T6" y="T7"/>
                                </a:cxn>
                                <a:cxn ang="0">
                                  <a:pos x="T8" y="T9"/>
                                </a:cxn>
                              </a:cxnLst>
                              <a:rect l="0" t="0" r="r" b="b"/>
                              <a:pathLst>
                                <a:path w="134" h="151">
                                  <a:moveTo>
                                    <a:pt x="105" y="140"/>
                                  </a:moveTo>
                                  <a:lnTo>
                                    <a:pt x="27" y="140"/>
                                  </a:lnTo>
                                  <a:lnTo>
                                    <a:pt x="27" y="150"/>
                                  </a:lnTo>
                                  <a:lnTo>
                                    <a:pt x="105" y="150"/>
                                  </a:lnTo>
                                  <a:lnTo>
                                    <a:pt x="105" y="1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96"/>
                          <wps:cNvSpPr>
                            <a:spLocks/>
                          </wps:cNvSpPr>
                          <wps:spPr bwMode="auto">
                            <a:xfrm>
                              <a:off x="716" y="13807"/>
                              <a:ext cx="134" cy="151"/>
                            </a:xfrm>
                            <a:custGeom>
                              <a:avLst/>
                              <a:gdLst>
                                <a:gd name="T0" fmla="*/ 87 w 134"/>
                                <a:gd name="T1" fmla="*/ 9 h 151"/>
                                <a:gd name="T2" fmla="*/ 45 w 134"/>
                                <a:gd name="T3" fmla="*/ 9 h 151"/>
                                <a:gd name="T4" fmla="*/ 47 w 134"/>
                                <a:gd name="T5" fmla="*/ 10 h 151"/>
                                <a:gd name="T6" fmla="*/ 50 w 134"/>
                                <a:gd name="T7" fmla="*/ 12 h 151"/>
                                <a:gd name="T8" fmla="*/ 51 w 134"/>
                                <a:gd name="T9" fmla="*/ 14 h 151"/>
                                <a:gd name="T10" fmla="*/ 51 w 134"/>
                                <a:gd name="T11" fmla="*/ 135 h 151"/>
                                <a:gd name="T12" fmla="*/ 50 w 134"/>
                                <a:gd name="T13" fmla="*/ 137 h 151"/>
                                <a:gd name="T14" fmla="*/ 47 w 134"/>
                                <a:gd name="T15" fmla="*/ 140 h 151"/>
                                <a:gd name="T16" fmla="*/ 45 w 134"/>
                                <a:gd name="T17" fmla="*/ 140 h 151"/>
                                <a:gd name="T18" fmla="*/ 87 w 134"/>
                                <a:gd name="T19" fmla="*/ 140 h 151"/>
                                <a:gd name="T20" fmla="*/ 85 w 134"/>
                                <a:gd name="T21" fmla="*/ 140 h 151"/>
                                <a:gd name="T22" fmla="*/ 82 w 134"/>
                                <a:gd name="T23" fmla="*/ 137 h 151"/>
                                <a:gd name="T24" fmla="*/ 82 w 134"/>
                                <a:gd name="T25" fmla="*/ 135 h 151"/>
                                <a:gd name="T26" fmla="*/ 82 w 134"/>
                                <a:gd name="T27" fmla="*/ 14 h 151"/>
                                <a:gd name="T28" fmla="*/ 82 w 134"/>
                                <a:gd name="T29" fmla="*/ 12 h 151"/>
                                <a:gd name="T30" fmla="*/ 85 w 134"/>
                                <a:gd name="T31" fmla="*/ 10 h 151"/>
                                <a:gd name="T32" fmla="*/ 87 w 134"/>
                                <a:gd name="T33" fmla="*/ 9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34" h="151">
                                  <a:moveTo>
                                    <a:pt x="87" y="9"/>
                                  </a:moveTo>
                                  <a:lnTo>
                                    <a:pt x="45" y="9"/>
                                  </a:lnTo>
                                  <a:lnTo>
                                    <a:pt x="47" y="10"/>
                                  </a:lnTo>
                                  <a:lnTo>
                                    <a:pt x="50" y="12"/>
                                  </a:lnTo>
                                  <a:lnTo>
                                    <a:pt x="51" y="14"/>
                                  </a:lnTo>
                                  <a:lnTo>
                                    <a:pt x="51" y="135"/>
                                  </a:lnTo>
                                  <a:lnTo>
                                    <a:pt x="50" y="137"/>
                                  </a:lnTo>
                                  <a:lnTo>
                                    <a:pt x="47" y="140"/>
                                  </a:lnTo>
                                  <a:lnTo>
                                    <a:pt x="45" y="140"/>
                                  </a:lnTo>
                                  <a:lnTo>
                                    <a:pt x="87" y="140"/>
                                  </a:lnTo>
                                  <a:lnTo>
                                    <a:pt x="85" y="140"/>
                                  </a:lnTo>
                                  <a:lnTo>
                                    <a:pt x="82" y="137"/>
                                  </a:lnTo>
                                  <a:lnTo>
                                    <a:pt x="82" y="135"/>
                                  </a:lnTo>
                                  <a:lnTo>
                                    <a:pt x="82" y="14"/>
                                  </a:lnTo>
                                  <a:lnTo>
                                    <a:pt x="82" y="12"/>
                                  </a:lnTo>
                                  <a:lnTo>
                                    <a:pt x="85" y="10"/>
                                  </a:lnTo>
                                  <a:lnTo>
                                    <a:pt x="8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97"/>
                          <wps:cNvSpPr>
                            <a:spLocks/>
                          </wps:cNvSpPr>
                          <wps:spPr bwMode="auto">
                            <a:xfrm>
                              <a:off x="716" y="13807"/>
                              <a:ext cx="134" cy="151"/>
                            </a:xfrm>
                            <a:custGeom>
                              <a:avLst/>
                              <a:gdLst>
                                <a:gd name="T0" fmla="*/ 130 w 134"/>
                                <a:gd name="T1" fmla="*/ 0 h 151"/>
                                <a:gd name="T2" fmla="*/ 3 w 134"/>
                                <a:gd name="T3" fmla="*/ 0 h 151"/>
                                <a:gd name="T4" fmla="*/ 0 w 134"/>
                                <a:gd name="T5" fmla="*/ 57 h 151"/>
                                <a:gd name="T6" fmla="*/ 8 w 134"/>
                                <a:gd name="T7" fmla="*/ 57 h 151"/>
                                <a:gd name="T8" fmla="*/ 14 w 134"/>
                                <a:gd name="T9" fmla="*/ 36 h 151"/>
                                <a:gd name="T10" fmla="*/ 21 w 134"/>
                                <a:gd name="T11" fmla="*/ 21 h 151"/>
                                <a:gd name="T12" fmla="*/ 31 w 134"/>
                                <a:gd name="T13" fmla="*/ 12 h 151"/>
                                <a:gd name="T14" fmla="*/ 42 w 134"/>
                                <a:gd name="T15" fmla="*/ 9 h 151"/>
                                <a:gd name="T16" fmla="*/ 130 w 134"/>
                                <a:gd name="T17" fmla="*/ 9 h 151"/>
                                <a:gd name="T18" fmla="*/ 130 w 134"/>
                                <a:gd name="T19" fmla="*/ 0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4" h="151">
                                  <a:moveTo>
                                    <a:pt x="130" y="0"/>
                                  </a:moveTo>
                                  <a:lnTo>
                                    <a:pt x="3" y="0"/>
                                  </a:lnTo>
                                  <a:lnTo>
                                    <a:pt x="0" y="57"/>
                                  </a:lnTo>
                                  <a:lnTo>
                                    <a:pt x="8" y="57"/>
                                  </a:lnTo>
                                  <a:lnTo>
                                    <a:pt x="14" y="36"/>
                                  </a:lnTo>
                                  <a:lnTo>
                                    <a:pt x="21" y="21"/>
                                  </a:lnTo>
                                  <a:lnTo>
                                    <a:pt x="31" y="12"/>
                                  </a:lnTo>
                                  <a:lnTo>
                                    <a:pt x="42" y="9"/>
                                  </a:lnTo>
                                  <a:lnTo>
                                    <a:pt x="130" y="9"/>
                                  </a:lnTo>
                                  <a:lnTo>
                                    <a:pt x="1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98"/>
                          <wps:cNvSpPr>
                            <a:spLocks/>
                          </wps:cNvSpPr>
                          <wps:spPr bwMode="auto">
                            <a:xfrm>
                              <a:off x="716" y="13807"/>
                              <a:ext cx="134" cy="151"/>
                            </a:xfrm>
                            <a:custGeom>
                              <a:avLst/>
                              <a:gdLst>
                                <a:gd name="T0" fmla="*/ 130 w 134"/>
                                <a:gd name="T1" fmla="*/ 9 h 151"/>
                                <a:gd name="T2" fmla="*/ 95 w 134"/>
                                <a:gd name="T3" fmla="*/ 9 h 151"/>
                                <a:gd name="T4" fmla="*/ 100 w 134"/>
                                <a:gd name="T5" fmla="*/ 11 h 151"/>
                                <a:gd name="T6" fmla="*/ 109 w 134"/>
                                <a:gd name="T7" fmla="*/ 16 h 151"/>
                                <a:gd name="T8" fmla="*/ 112 w 134"/>
                                <a:gd name="T9" fmla="*/ 21 h 151"/>
                                <a:gd name="T10" fmla="*/ 119 w 134"/>
                                <a:gd name="T11" fmla="*/ 35 h 151"/>
                                <a:gd name="T12" fmla="*/ 122 w 134"/>
                                <a:gd name="T13" fmla="*/ 44 h 151"/>
                                <a:gd name="T14" fmla="*/ 124 w 134"/>
                                <a:gd name="T15" fmla="*/ 57 h 151"/>
                                <a:gd name="T16" fmla="*/ 133 w 134"/>
                                <a:gd name="T17" fmla="*/ 57 h 151"/>
                                <a:gd name="T18" fmla="*/ 130 w 134"/>
                                <a:gd name="T19" fmla="*/ 9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4" h="151">
                                  <a:moveTo>
                                    <a:pt x="130" y="9"/>
                                  </a:moveTo>
                                  <a:lnTo>
                                    <a:pt x="95" y="9"/>
                                  </a:lnTo>
                                  <a:lnTo>
                                    <a:pt x="100" y="11"/>
                                  </a:lnTo>
                                  <a:lnTo>
                                    <a:pt x="109" y="16"/>
                                  </a:lnTo>
                                  <a:lnTo>
                                    <a:pt x="112" y="21"/>
                                  </a:lnTo>
                                  <a:lnTo>
                                    <a:pt x="119" y="35"/>
                                  </a:lnTo>
                                  <a:lnTo>
                                    <a:pt x="122" y="44"/>
                                  </a:lnTo>
                                  <a:lnTo>
                                    <a:pt x="124" y="57"/>
                                  </a:lnTo>
                                  <a:lnTo>
                                    <a:pt x="133" y="57"/>
                                  </a:lnTo>
                                  <a:lnTo>
                                    <a:pt x="130"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7" name="Group 99"/>
                        <wpg:cNvGrpSpPr>
                          <a:grpSpLocks/>
                        </wpg:cNvGrpSpPr>
                        <wpg:grpSpPr bwMode="auto">
                          <a:xfrm>
                            <a:off x="866" y="13807"/>
                            <a:ext cx="154" cy="151"/>
                            <a:chOff x="866" y="13807"/>
                            <a:chExt cx="154" cy="151"/>
                          </a:xfrm>
                        </wpg:grpSpPr>
                        <wps:wsp>
                          <wps:cNvPr id="418" name="Freeform 100"/>
                          <wps:cNvSpPr>
                            <a:spLocks/>
                          </wps:cNvSpPr>
                          <wps:spPr bwMode="auto">
                            <a:xfrm>
                              <a:off x="866" y="13807"/>
                              <a:ext cx="154" cy="151"/>
                            </a:xfrm>
                            <a:custGeom>
                              <a:avLst/>
                              <a:gdLst>
                                <a:gd name="T0" fmla="*/ 67 w 154"/>
                                <a:gd name="T1" fmla="*/ 140 h 151"/>
                                <a:gd name="T2" fmla="*/ 0 w 154"/>
                                <a:gd name="T3" fmla="*/ 140 h 151"/>
                                <a:gd name="T4" fmla="*/ 0 w 154"/>
                                <a:gd name="T5" fmla="*/ 150 h 151"/>
                                <a:gd name="T6" fmla="*/ 67 w 154"/>
                                <a:gd name="T7" fmla="*/ 150 h 151"/>
                                <a:gd name="T8" fmla="*/ 67 w 154"/>
                                <a:gd name="T9" fmla="*/ 140 h 151"/>
                              </a:gdLst>
                              <a:ahLst/>
                              <a:cxnLst>
                                <a:cxn ang="0">
                                  <a:pos x="T0" y="T1"/>
                                </a:cxn>
                                <a:cxn ang="0">
                                  <a:pos x="T2" y="T3"/>
                                </a:cxn>
                                <a:cxn ang="0">
                                  <a:pos x="T4" y="T5"/>
                                </a:cxn>
                                <a:cxn ang="0">
                                  <a:pos x="T6" y="T7"/>
                                </a:cxn>
                                <a:cxn ang="0">
                                  <a:pos x="T8" y="T9"/>
                                </a:cxn>
                              </a:cxnLst>
                              <a:rect l="0" t="0" r="r" b="b"/>
                              <a:pathLst>
                                <a:path w="154" h="151">
                                  <a:moveTo>
                                    <a:pt x="67" y="140"/>
                                  </a:moveTo>
                                  <a:lnTo>
                                    <a:pt x="0" y="140"/>
                                  </a:lnTo>
                                  <a:lnTo>
                                    <a:pt x="0" y="150"/>
                                  </a:lnTo>
                                  <a:lnTo>
                                    <a:pt x="67" y="150"/>
                                  </a:lnTo>
                                  <a:lnTo>
                                    <a:pt x="67" y="1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Freeform 101"/>
                          <wps:cNvSpPr>
                            <a:spLocks/>
                          </wps:cNvSpPr>
                          <wps:spPr bwMode="auto">
                            <a:xfrm>
                              <a:off x="866" y="13807"/>
                              <a:ext cx="154" cy="151"/>
                            </a:xfrm>
                            <a:custGeom>
                              <a:avLst/>
                              <a:gdLst>
                                <a:gd name="T0" fmla="*/ 153 w 154"/>
                                <a:gd name="T1" fmla="*/ 140 h 151"/>
                                <a:gd name="T2" fmla="*/ 86 w 154"/>
                                <a:gd name="T3" fmla="*/ 140 h 151"/>
                                <a:gd name="T4" fmla="*/ 86 w 154"/>
                                <a:gd name="T5" fmla="*/ 150 h 151"/>
                                <a:gd name="T6" fmla="*/ 153 w 154"/>
                                <a:gd name="T7" fmla="*/ 150 h 151"/>
                                <a:gd name="T8" fmla="*/ 153 w 154"/>
                                <a:gd name="T9" fmla="*/ 140 h 151"/>
                              </a:gdLst>
                              <a:ahLst/>
                              <a:cxnLst>
                                <a:cxn ang="0">
                                  <a:pos x="T0" y="T1"/>
                                </a:cxn>
                                <a:cxn ang="0">
                                  <a:pos x="T2" y="T3"/>
                                </a:cxn>
                                <a:cxn ang="0">
                                  <a:pos x="T4" y="T5"/>
                                </a:cxn>
                                <a:cxn ang="0">
                                  <a:pos x="T6" y="T7"/>
                                </a:cxn>
                                <a:cxn ang="0">
                                  <a:pos x="T8" y="T9"/>
                                </a:cxn>
                              </a:cxnLst>
                              <a:rect l="0" t="0" r="r" b="b"/>
                              <a:pathLst>
                                <a:path w="154" h="151">
                                  <a:moveTo>
                                    <a:pt x="153" y="140"/>
                                  </a:moveTo>
                                  <a:lnTo>
                                    <a:pt x="86" y="140"/>
                                  </a:lnTo>
                                  <a:lnTo>
                                    <a:pt x="86" y="150"/>
                                  </a:lnTo>
                                  <a:lnTo>
                                    <a:pt x="153" y="150"/>
                                  </a:lnTo>
                                  <a:lnTo>
                                    <a:pt x="153" y="1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102"/>
                          <wps:cNvSpPr>
                            <a:spLocks/>
                          </wps:cNvSpPr>
                          <wps:spPr bwMode="auto">
                            <a:xfrm>
                              <a:off x="866" y="13807"/>
                              <a:ext cx="154" cy="151"/>
                            </a:xfrm>
                            <a:custGeom>
                              <a:avLst/>
                              <a:gdLst>
                                <a:gd name="T0" fmla="*/ 54 w 154"/>
                                <a:gd name="T1" fmla="*/ 9 h 151"/>
                                <a:gd name="T2" fmla="*/ 11 w 154"/>
                                <a:gd name="T3" fmla="*/ 9 h 151"/>
                                <a:gd name="T4" fmla="*/ 14 w 154"/>
                                <a:gd name="T5" fmla="*/ 10 h 151"/>
                                <a:gd name="T6" fmla="*/ 17 w 154"/>
                                <a:gd name="T7" fmla="*/ 13 h 151"/>
                                <a:gd name="T8" fmla="*/ 17 w 154"/>
                                <a:gd name="T9" fmla="*/ 14 h 151"/>
                                <a:gd name="T10" fmla="*/ 17 w 154"/>
                                <a:gd name="T11" fmla="*/ 135 h 151"/>
                                <a:gd name="T12" fmla="*/ 17 w 154"/>
                                <a:gd name="T13" fmla="*/ 137 h 151"/>
                                <a:gd name="T14" fmla="*/ 17 w 154"/>
                                <a:gd name="T15" fmla="*/ 137 h 151"/>
                                <a:gd name="T16" fmla="*/ 15 w 154"/>
                                <a:gd name="T17" fmla="*/ 140 h 151"/>
                                <a:gd name="T18" fmla="*/ 14 w 154"/>
                                <a:gd name="T19" fmla="*/ 140 h 151"/>
                                <a:gd name="T20" fmla="*/ 13 w 154"/>
                                <a:gd name="T21" fmla="*/ 140 h 151"/>
                                <a:gd name="T22" fmla="*/ 53 w 154"/>
                                <a:gd name="T23" fmla="*/ 140 h 151"/>
                                <a:gd name="T24" fmla="*/ 52 w 154"/>
                                <a:gd name="T25" fmla="*/ 140 h 151"/>
                                <a:gd name="T26" fmla="*/ 51 w 154"/>
                                <a:gd name="T27" fmla="*/ 140 h 151"/>
                                <a:gd name="T28" fmla="*/ 49 w 154"/>
                                <a:gd name="T29" fmla="*/ 137 h 151"/>
                                <a:gd name="T30" fmla="*/ 49 w 154"/>
                                <a:gd name="T31" fmla="*/ 135 h 151"/>
                                <a:gd name="T32" fmla="*/ 49 w 154"/>
                                <a:gd name="T33" fmla="*/ 78 h 151"/>
                                <a:gd name="T34" fmla="*/ 135 w 154"/>
                                <a:gd name="T35" fmla="*/ 78 h 151"/>
                                <a:gd name="T36" fmla="*/ 135 w 154"/>
                                <a:gd name="T37" fmla="*/ 65 h 151"/>
                                <a:gd name="T38" fmla="*/ 49 w 154"/>
                                <a:gd name="T39" fmla="*/ 65 h 151"/>
                                <a:gd name="T40" fmla="*/ 49 w 154"/>
                                <a:gd name="T41" fmla="*/ 14 h 151"/>
                                <a:gd name="T42" fmla="*/ 49 w 154"/>
                                <a:gd name="T43" fmla="*/ 12 h 151"/>
                                <a:gd name="T44" fmla="*/ 52 w 154"/>
                                <a:gd name="T45" fmla="*/ 10 h 151"/>
                                <a:gd name="T46" fmla="*/ 54 w 154"/>
                                <a:gd name="T47" fmla="*/ 9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54" h="151">
                                  <a:moveTo>
                                    <a:pt x="54" y="9"/>
                                  </a:moveTo>
                                  <a:lnTo>
                                    <a:pt x="11" y="9"/>
                                  </a:lnTo>
                                  <a:lnTo>
                                    <a:pt x="14" y="10"/>
                                  </a:lnTo>
                                  <a:lnTo>
                                    <a:pt x="17" y="13"/>
                                  </a:lnTo>
                                  <a:lnTo>
                                    <a:pt x="17" y="14"/>
                                  </a:lnTo>
                                  <a:lnTo>
                                    <a:pt x="17" y="135"/>
                                  </a:lnTo>
                                  <a:lnTo>
                                    <a:pt x="17" y="137"/>
                                  </a:lnTo>
                                  <a:lnTo>
                                    <a:pt x="17" y="137"/>
                                  </a:lnTo>
                                  <a:lnTo>
                                    <a:pt x="15" y="140"/>
                                  </a:lnTo>
                                  <a:lnTo>
                                    <a:pt x="14" y="140"/>
                                  </a:lnTo>
                                  <a:lnTo>
                                    <a:pt x="13" y="140"/>
                                  </a:lnTo>
                                  <a:lnTo>
                                    <a:pt x="53" y="140"/>
                                  </a:lnTo>
                                  <a:lnTo>
                                    <a:pt x="52" y="140"/>
                                  </a:lnTo>
                                  <a:lnTo>
                                    <a:pt x="51" y="140"/>
                                  </a:lnTo>
                                  <a:lnTo>
                                    <a:pt x="49" y="137"/>
                                  </a:lnTo>
                                  <a:lnTo>
                                    <a:pt x="49" y="135"/>
                                  </a:lnTo>
                                  <a:lnTo>
                                    <a:pt x="49" y="78"/>
                                  </a:lnTo>
                                  <a:lnTo>
                                    <a:pt x="135" y="78"/>
                                  </a:lnTo>
                                  <a:lnTo>
                                    <a:pt x="135" y="65"/>
                                  </a:lnTo>
                                  <a:lnTo>
                                    <a:pt x="49" y="65"/>
                                  </a:lnTo>
                                  <a:lnTo>
                                    <a:pt x="49" y="14"/>
                                  </a:lnTo>
                                  <a:lnTo>
                                    <a:pt x="49" y="12"/>
                                  </a:lnTo>
                                  <a:lnTo>
                                    <a:pt x="52" y="10"/>
                                  </a:lnTo>
                                  <a:lnTo>
                                    <a:pt x="54"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103"/>
                          <wps:cNvSpPr>
                            <a:spLocks/>
                          </wps:cNvSpPr>
                          <wps:spPr bwMode="auto">
                            <a:xfrm>
                              <a:off x="866" y="13807"/>
                              <a:ext cx="154" cy="151"/>
                            </a:xfrm>
                            <a:custGeom>
                              <a:avLst/>
                              <a:gdLst>
                                <a:gd name="T0" fmla="*/ 135 w 154"/>
                                <a:gd name="T1" fmla="*/ 78 h 151"/>
                                <a:gd name="T2" fmla="*/ 104 w 154"/>
                                <a:gd name="T3" fmla="*/ 78 h 151"/>
                                <a:gd name="T4" fmla="*/ 104 w 154"/>
                                <a:gd name="T5" fmla="*/ 135 h 151"/>
                                <a:gd name="T6" fmla="*/ 103 w 154"/>
                                <a:gd name="T7" fmla="*/ 137 h 151"/>
                                <a:gd name="T8" fmla="*/ 101 w 154"/>
                                <a:gd name="T9" fmla="*/ 140 h 151"/>
                                <a:gd name="T10" fmla="*/ 99 w 154"/>
                                <a:gd name="T11" fmla="*/ 140 h 151"/>
                                <a:gd name="T12" fmla="*/ 140 w 154"/>
                                <a:gd name="T13" fmla="*/ 140 h 151"/>
                                <a:gd name="T14" fmla="*/ 138 w 154"/>
                                <a:gd name="T15" fmla="*/ 140 h 151"/>
                                <a:gd name="T16" fmla="*/ 135 w 154"/>
                                <a:gd name="T17" fmla="*/ 137 h 151"/>
                                <a:gd name="T18" fmla="*/ 135 w 154"/>
                                <a:gd name="T19" fmla="*/ 134 h 151"/>
                                <a:gd name="T20" fmla="*/ 135 w 154"/>
                                <a:gd name="T21" fmla="*/ 78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4" h="151">
                                  <a:moveTo>
                                    <a:pt x="135" y="78"/>
                                  </a:moveTo>
                                  <a:lnTo>
                                    <a:pt x="104" y="78"/>
                                  </a:lnTo>
                                  <a:lnTo>
                                    <a:pt x="104" y="135"/>
                                  </a:lnTo>
                                  <a:lnTo>
                                    <a:pt x="103" y="137"/>
                                  </a:lnTo>
                                  <a:lnTo>
                                    <a:pt x="101" y="140"/>
                                  </a:lnTo>
                                  <a:lnTo>
                                    <a:pt x="99" y="140"/>
                                  </a:lnTo>
                                  <a:lnTo>
                                    <a:pt x="140" y="140"/>
                                  </a:lnTo>
                                  <a:lnTo>
                                    <a:pt x="138" y="140"/>
                                  </a:lnTo>
                                  <a:lnTo>
                                    <a:pt x="135" y="137"/>
                                  </a:lnTo>
                                  <a:lnTo>
                                    <a:pt x="135" y="134"/>
                                  </a:lnTo>
                                  <a:lnTo>
                                    <a:pt x="135" y="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104"/>
                          <wps:cNvSpPr>
                            <a:spLocks/>
                          </wps:cNvSpPr>
                          <wps:spPr bwMode="auto">
                            <a:xfrm>
                              <a:off x="866" y="13807"/>
                              <a:ext cx="154" cy="151"/>
                            </a:xfrm>
                            <a:custGeom>
                              <a:avLst/>
                              <a:gdLst>
                                <a:gd name="T0" fmla="*/ 141 w 154"/>
                                <a:gd name="T1" fmla="*/ 9 h 151"/>
                                <a:gd name="T2" fmla="*/ 98 w 154"/>
                                <a:gd name="T3" fmla="*/ 9 h 151"/>
                                <a:gd name="T4" fmla="*/ 100 w 154"/>
                                <a:gd name="T5" fmla="*/ 10 h 151"/>
                                <a:gd name="T6" fmla="*/ 103 w 154"/>
                                <a:gd name="T7" fmla="*/ 12 h 151"/>
                                <a:gd name="T8" fmla="*/ 103 w 154"/>
                                <a:gd name="T9" fmla="*/ 13 h 151"/>
                                <a:gd name="T10" fmla="*/ 104 w 154"/>
                                <a:gd name="T11" fmla="*/ 14 h 151"/>
                                <a:gd name="T12" fmla="*/ 104 w 154"/>
                                <a:gd name="T13" fmla="*/ 65 h 151"/>
                                <a:gd name="T14" fmla="*/ 135 w 154"/>
                                <a:gd name="T15" fmla="*/ 65 h 151"/>
                                <a:gd name="T16" fmla="*/ 135 w 154"/>
                                <a:gd name="T17" fmla="*/ 14 h 151"/>
                                <a:gd name="T18" fmla="*/ 135 w 154"/>
                                <a:gd name="T19" fmla="*/ 12 h 151"/>
                                <a:gd name="T20" fmla="*/ 138 w 154"/>
                                <a:gd name="T21" fmla="*/ 10 h 151"/>
                                <a:gd name="T22" fmla="*/ 138 w 154"/>
                                <a:gd name="T23" fmla="*/ 10 h 151"/>
                                <a:gd name="T24" fmla="*/ 141 w 154"/>
                                <a:gd name="T25" fmla="*/ 9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54" h="151">
                                  <a:moveTo>
                                    <a:pt x="141" y="9"/>
                                  </a:moveTo>
                                  <a:lnTo>
                                    <a:pt x="98" y="9"/>
                                  </a:lnTo>
                                  <a:lnTo>
                                    <a:pt x="100" y="10"/>
                                  </a:lnTo>
                                  <a:lnTo>
                                    <a:pt x="103" y="12"/>
                                  </a:lnTo>
                                  <a:lnTo>
                                    <a:pt x="103" y="13"/>
                                  </a:lnTo>
                                  <a:lnTo>
                                    <a:pt x="104" y="14"/>
                                  </a:lnTo>
                                  <a:lnTo>
                                    <a:pt x="104" y="65"/>
                                  </a:lnTo>
                                  <a:lnTo>
                                    <a:pt x="135" y="65"/>
                                  </a:lnTo>
                                  <a:lnTo>
                                    <a:pt x="135" y="14"/>
                                  </a:lnTo>
                                  <a:lnTo>
                                    <a:pt x="135" y="12"/>
                                  </a:lnTo>
                                  <a:lnTo>
                                    <a:pt x="138" y="10"/>
                                  </a:lnTo>
                                  <a:lnTo>
                                    <a:pt x="138" y="10"/>
                                  </a:lnTo>
                                  <a:lnTo>
                                    <a:pt x="141"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105"/>
                          <wps:cNvSpPr>
                            <a:spLocks/>
                          </wps:cNvSpPr>
                          <wps:spPr bwMode="auto">
                            <a:xfrm>
                              <a:off x="866" y="13807"/>
                              <a:ext cx="154" cy="151"/>
                            </a:xfrm>
                            <a:custGeom>
                              <a:avLst/>
                              <a:gdLst>
                                <a:gd name="T0" fmla="*/ 67 w 154"/>
                                <a:gd name="T1" fmla="*/ 0 h 151"/>
                                <a:gd name="T2" fmla="*/ 0 w 154"/>
                                <a:gd name="T3" fmla="*/ 0 h 151"/>
                                <a:gd name="T4" fmla="*/ 0 w 154"/>
                                <a:gd name="T5" fmla="*/ 9 h 151"/>
                                <a:gd name="T6" fmla="*/ 67 w 154"/>
                                <a:gd name="T7" fmla="*/ 9 h 151"/>
                                <a:gd name="T8" fmla="*/ 67 w 154"/>
                                <a:gd name="T9" fmla="*/ 0 h 151"/>
                              </a:gdLst>
                              <a:ahLst/>
                              <a:cxnLst>
                                <a:cxn ang="0">
                                  <a:pos x="T0" y="T1"/>
                                </a:cxn>
                                <a:cxn ang="0">
                                  <a:pos x="T2" y="T3"/>
                                </a:cxn>
                                <a:cxn ang="0">
                                  <a:pos x="T4" y="T5"/>
                                </a:cxn>
                                <a:cxn ang="0">
                                  <a:pos x="T6" y="T7"/>
                                </a:cxn>
                                <a:cxn ang="0">
                                  <a:pos x="T8" y="T9"/>
                                </a:cxn>
                              </a:cxnLst>
                              <a:rect l="0" t="0" r="r" b="b"/>
                              <a:pathLst>
                                <a:path w="154" h="151">
                                  <a:moveTo>
                                    <a:pt x="67" y="0"/>
                                  </a:moveTo>
                                  <a:lnTo>
                                    <a:pt x="0" y="0"/>
                                  </a:lnTo>
                                  <a:lnTo>
                                    <a:pt x="0" y="9"/>
                                  </a:lnTo>
                                  <a:lnTo>
                                    <a:pt x="67" y="9"/>
                                  </a:lnTo>
                                  <a:lnTo>
                                    <a:pt x="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106"/>
                          <wps:cNvSpPr>
                            <a:spLocks/>
                          </wps:cNvSpPr>
                          <wps:spPr bwMode="auto">
                            <a:xfrm>
                              <a:off x="866" y="13807"/>
                              <a:ext cx="154" cy="151"/>
                            </a:xfrm>
                            <a:custGeom>
                              <a:avLst/>
                              <a:gdLst>
                                <a:gd name="T0" fmla="*/ 153 w 154"/>
                                <a:gd name="T1" fmla="*/ 0 h 151"/>
                                <a:gd name="T2" fmla="*/ 86 w 154"/>
                                <a:gd name="T3" fmla="*/ 0 h 151"/>
                                <a:gd name="T4" fmla="*/ 86 w 154"/>
                                <a:gd name="T5" fmla="*/ 9 h 151"/>
                                <a:gd name="T6" fmla="*/ 153 w 154"/>
                                <a:gd name="T7" fmla="*/ 9 h 151"/>
                                <a:gd name="T8" fmla="*/ 153 w 154"/>
                                <a:gd name="T9" fmla="*/ 0 h 151"/>
                              </a:gdLst>
                              <a:ahLst/>
                              <a:cxnLst>
                                <a:cxn ang="0">
                                  <a:pos x="T0" y="T1"/>
                                </a:cxn>
                                <a:cxn ang="0">
                                  <a:pos x="T2" y="T3"/>
                                </a:cxn>
                                <a:cxn ang="0">
                                  <a:pos x="T4" y="T5"/>
                                </a:cxn>
                                <a:cxn ang="0">
                                  <a:pos x="T6" y="T7"/>
                                </a:cxn>
                                <a:cxn ang="0">
                                  <a:pos x="T8" y="T9"/>
                                </a:cxn>
                              </a:cxnLst>
                              <a:rect l="0" t="0" r="r" b="b"/>
                              <a:pathLst>
                                <a:path w="154" h="151">
                                  <a:moveTo>
                                    <a:pt x="153" y="0"/>
                                  </a:moveTo>
                                  <a:lnTo>
                                    <a:pt x="86" y="0"/>
                                  </a:lnTo>
                                  <a:lnTo>
                                    <a:pt x="86" y="9"/>
                                  </a:lnTo>
                                  <a:lnTo>
                                    <a:pt x="153" y="9"/>
                                  </a:lnTo>
                                  <a:lnTo>
                                    <a:pt x="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5" name="Group 107"/>
                        <wpg:cNvGrpSpPr>
                          <a:grpSpLocks/>
                        </wpg:cNvGrpSpPr>
                        <wpg:grpSpPr bwMode="auto">
                          <a:xfrm>
                            <a:off x="1040" y="13804"/>
                            <a:ext cx="148" cy="158"/>
                            <a:chOff x="1040" y="13804"/>
                            <a:chExt cx="148" cy="158"/>
                          </a:xfrm>
                        </wpg:grpSpPr>
                        <wps:wsp>
                          <wps:cNvPr id="426" name="Freeform 108"/>
                          <wps:cNvSpPr>
                            <a:spLocks/>
                          </wps:cNvSpPr>
                          <wps:spPr bwMode="auto">
                            <a:xfrm>
                              <a:off x="1040" y="13804"/>
                              <a:ext cx="148" cy="158"/>
                            </a:xfrm>
                            <a:custGeom>
                              <a:avLst/>
                              <a:gdLst>
                                <a:gd name="T0" fmla="*/ 87 w 148"/>
                                <a:gd name="T1" fmla="*/ 0 h 158"/>
                                <a:gd name="T2" fmla="*/ 73 w 148"/>
                                <a:gd name="T3" fmla="*/ 0 h 158"/>
                                <a:gd name="T4" fmla="*/ 58 w 148"/>
                                <a:gd name="T5" fmla="*/ 1 h 158"/>
                                <a:gd name="T6" fmla="*/ 44 w 148"/>
                                <a:gd name="T7" fmla="*/ 5 h 158"/>
                                <a:gd name="T8" fmla="*/ 32 w 148"/>
                                <a:gd name="T9" fmla="*/ 12 h 158"/>
                                <a:gd name="T10" fmla="*/ 21 w 148"/>
                                <a:gd name="T11" fmla="*/ 22 h 158"/>
                                <a:gd name="T12" fmla="*/ 11 w 148"/>
                                <a:gd name="T13" fmla="*/ 34 h 158"/>
                                <a:gd name="T14" fmla="*/ 5 w 148"/>
                                <a:gd name="T15" fmla="*/ 47 h 158"/>
                                <a:gd name="T16" fmla="*/ 1 w 148"/>
                                <a:gd name="T17" fmla="*/ 62 h 158"/>
                                <a:gd name="T18" fmla="*/ 0 w 148"/>
                                <a:gd name="T19" fmla="*/ 78 h 158"/>
                                <a:gd name="T20" fmla="*/ 0 w 148"/>
                                <a:gd name="T21" fmla="*/ 89 h 158"/>
                                <a:gd name="T22" fmla="*/ 2 w 148"/>
                                <a:gd name="T23" fmla="*/ 100 h 158"/>
                                <a:gd name="T24" fmla="*/ 5 w 148"/>
                                <a:gd name="T25" fmla="*/ 110 h 158"/>
                                <a:gd name="T26" fmla="*/ 9 w 148"/>
                                <a:gd name="T27" fmla="*/ 119 h 158"/>
                                <a:gd name="T28" fmla="*/ 16 w 148"/>
                                <a:gd name="T29" fmla="*/ 130 h 158"/>
                                <a:gd name="T30" fmla="*/ 24 w 148"/>
                                <a:gd name="T31" fmla="*/ 140 h 158"/>
                                <a:gd name="T32" fmla="*/ 46 w 148"/>
                                <a:gd name="T33" fmla="*/ 153 h 158"/>
                                <a:gd name="T34" fmla="*/ 59 w 148"/>
                                <a:gd name="T35" fmla="*/ 157 h 158"/>
                                <a:gd name="T36" fmla="*/ 73 w 148"/>
                                <a:gd name="T37" fmla="*/ 157 h 158"/>
                                <a:gd name="T38" fmla="*/ 88 w 148"/>
                                <a:gd name="T39" fmla="*/ 155 h 158"/>
                                <a:gd name="T40" fmla="*/ 102 w 148"/>
                                <a:gd name="T41" fmla="*/ 151 h 158"/>
                                <a:gd name="T42" fmla="*/ 110 w 148"/>
                                <a:gd name="T43" fmla="*/ 147 h 158"/>
                                <a:gd name="T44" fmla="*/ 66 w 148"/>
                                <a:gd name="T45" fmla="*/ 147 h 158"/>
                                <a:gd name="T46" fmla="*/ 59 w 148"/>
                                <a:gd name="T47" fmla="*/ 144 h 158"/>
                                <a:gd name="T48" fmla="*/ 47 w 148"/>
                                <a:gd name="T49" fmla="*/ 135 h 158"/>
                                <a:gd name="T50" fmla="*/ 42 w 148"/>
                                <a:gd name="T51" fmla="*/ 128 h 158"/>
                                <a:gd name="T52" fmla="*/ 39 w 148"/>
                                <a:gd name="T53" fmla="*/ 119 h 158"/>
                                <a:gd name="T54" fmla="*/ 37 w 148"/>
                                <a:gd name="T55" fmla="*/ 111 h 158"/>
                                <a:gd name="T56" fmla="*/ 36 w 148"/>
                                <a:gd name="T57" fmla="*/ 102 h 158"/>
                                <a:gd name="T58" fmla="*/ 35 w 148"/>
                                <a:gd name="T59" fmla="*/ 91 h 158"/>
                                <a:gd name="T60" fmla="*/ 34 w 148"/>
                                <a:gd name="T61" fmla="*/ 78 h 158"/>
                                <a:gd name="T62" fmla="*/ 35 w 148"/>
                                <a:gd name="T63" fmla="*/ 67 h 158"/>
                                <a:gd name="T64" fmla="*/ 35 w 148"/>
                                <a:gd name="T65" fmla="*/ 64 h 158"/>
                                <a:gd name="T66" fmla="*/ 36 w 148"/>
                                <a:gd name="T67" fmla="*/ 55 h 158"/>
                                <a:gd name="T68" fmla="*/ 37 w 148"/>
                                <a:gd name="T69" fmla="*/ 45 h 158"/>
                                <a:gd name="T70" fmla="*/ 40 w 148"/>
                                <a:gd name="T71" fmla="*/ 37 h 158"/>
                                <a:gd name="T72" fmla="*/ 43 w 148"/>
                                <a:gd name="T73" fmla="*/ 28 h 158"/>
                                <a:gd name="T74" fmla="*/ 47 w 148"/>
                                <a:gd name="T75" fmla="*/ 20 h 158"/>
                                <a:gd name="T76" fmla="*/ 59 w 148"/>
                                <a:gd name="T77" fmla="*/ 11 h 158"/>
                                <a:gd name="T78" fmla="*/ 66 w 148"/>
                                <a:gd name="T79" fmla="*/ 9 h 158"/>
                                <a:gd name="T80" fmla="*/ 110 w 148"/>
                                <a:gd name="T81" fmla="*/ 9 h 158"/>
                                <a:gd name="T82" fmla="*/ 99 w 148"/>
                                <a:gd name="T83" fmla="*/ 3 h 158"/>
                                <a:gd name="T84" fmla="*/ 87 w 148"/>
                                <a:gd name="T85" fmla="*/ 0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48" h="158">
                                  <a:moveTo>
                                    <a:pt x="87" y="0"/>
                                  </a:moveTo>
                                  <a:lnTo>
                                    <a:pt x="73" y="0"/>
                                  </a:lnTo>
                                  <a:lnTo>
                                    <a:pt x="58" y="1"/>
                                  </a:lnTo>
                                  <a:lnTo>
                                    <a:pt x="44" y="5"/>
                                  </a:lnTo>
                                  <a:lnTo>
                                    <a:pt x="32" y="12"/>
                                  </a:lnTo>
                                  <a:lnTo>
                                    <a:pt x="21" y="22"/>
                                  </a:lnTo>
                                  <a:lnTo>
                                    <a:pt x="11" y="34"/>
                                  </a:lnTo>
                                  <a:lnTo>
                                    <a:pt x="5" y="47"/>
                                  </a:lnTo>
                                  <a:lnTo>
                                    <a:pt x="1" y="62"/>
                                  </a:lnTo>
                                  <a:lnTo>
                                    <a:pt x="0" y="78"/>
                                  </a:lnTo>
                                  <a:lnTo>
                                    <a:pt x="0" y="89"/>
                                  </a:lnTo>
                                  <a:lnTo>
                                    <a:pt x="2" y="100"/>
                                  </a:lnTo>
                                  <a:lnTo>
                                    <a:pt x="5" y="110"/>
                                  </a:lnTo>
                                  <a:lnTo>
                                    <a:pt x="9" y="119"/>
                                  </a:lnTo>
                                  <a:lnTo>
                                    <a:pt x="16" y="130"/>
                                  </a:lnTo>
                                  <a:lnTo>
                                    <a:pt x="24" y="140"/>
                                  </a:lnTo>
                                  <a:lnTo>
                                    <a:pt x="46" y="153"/>
                                  </a:lnTo>
                                  <a:lnTo>
                                    <a:pt x="59" y="157"/>
                                  </a:lnTo>
                                  <a:lnTo>
                                    <a:pt x="73" y="157"/>
                                  </a:lnTo>
                                  <a:lnTo>
                                    <a:pt x="88" y="155"/>
                                  </a:lnTo>
                                  <a:lnTo>
                                    <a:pt x="102" y="151"/>
                                  </a:lnTo>
                                  <a:lnTo>
                                    <a:pt x="110" y="147"/>
                                  </a:lnTo>
                                  <a:lnTo>
                                    <a:pt x="66" y="147"/>
                                  </a:lnTo>
                                  <a:lnTo>
                                    <a:pt x="59" y="144"/>
                                  </a:lnTo>
                                  <a:lnTo>
                                    <a:pt x="47" y="135"/>
                                  </a:lnTo>
                                  <a:lnTo>
                                    <a:pt x="42" y="128"/>
                                  </a:lnTo>
                                  <a:lnTo>
                                    <a:pt x="39" y="119"/>
                                  </a:lnTo>
                                  <a:lnTo>
                                    <a:pt x="37" y="111"/>
                                  </a:lnTo>
                                  <a:lnTo>
                                    <a:pt x="36" y="102"/>
                                  </a:lnTo>
                                  <a:lnTo>
                                    <a:pt x="35" y="91"/>
                                  </a:lnTo>
                                  <a:lnTo>
                                    <a:pt x="34" y="78"/>
                                  </a:lnTo>
                                  <a:lnTo>
                                    <a:pt x="35" y="67"/>
                                  </a:lnTo>
                                  <a:lnTo>
                                    <a:pt x="35" y="64"/>
                                  </a:lnTo>
                                  <a:lnTo>
                                    <a:pt x="36" y="55"/>
                                  </a:lnTo>
                                  <a:lnTo>
                                    <a:pt x="37" y="45"/>
                                  </a:lnTo>
                                  <a:lnTo>
                                    <a:pt x="40" y="37"/>
                                  </a:lnTo>
                                  <a:lnTo>
                                    <a:pt x="43" y="28"/>
                                  </a:lnTo>
                                  <a:lnTo>
                                    <a:pt x="47" y="20"/>
                                  </a:lnTo>
                                  <a:lnTo>
                                    <a:pt x="59" y="11"/>
                                  </a:lnTo>
                                  <a:lnTo>
                                    <a:pt x="66" y="9"/>
                                  </a:lnTo>
                                  <a:lnTo>
                                    <a:pt x="110" y="9"/>
                                  </a:lnTo>
                                  <a:lnTo>
                                    <a:pt x="99" y="3"/>
                                  </a:lnTo>
                                  <a:lnTo>
                                    <a:pt x="8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109"/>
                          <wps:cNvSpPr>
                            <a:spLocks/>
                          </wps:cNvSpPr>
                          <wps:spPr bwMode="auto">
                            <a:xfrm>
                              <a:off x="1040" y="13804"/>
                              <a:ext cx="148" cy="158"/>
                            </a:xfrm>
                            <a:custGeom>
                              <a:avLst/>
                              <a:gdLst>
                                <a:gd name="T0" fmla="*/ 110 w 148"/>
                                <a:gd name="T1" fmla="*/ 9 h 158"/>
                                <a:gd name="T2" fmla="*/ 81 w 148"/>
                                <a:gd name="T3" fmla="*/ 9 h 158"/>
                                <a:gd name="T4" fmla="*/ 88 w 148"/>
                                <a:gd name="T5" fmla="*/ 11 h 158"/>
                                <a:gd name="T6" fmla="*/ 100 w 148"/>
                                <a:gd name="T7" fmla="*/ 20 h 158"/>
                                <a:gd name="T8" fmla="*/ 105 w 148"/>
                                <a:gd name="T9" fmla="*/ 27 h 158"/>
                                <a:gd name="T10" fmla="*/ 108 w 148"/>
                                <a:gd name="T11" fmla="*/ 36 h 158"/>
                                <a:gd name="T12" fmla="*/ 110 w 148"/>
                                <a:gd name="T13" fmla="*/ 44 h 158"/>
                                <a:gd name="T14" fmla="*/ 111 w 148"/>
                                <a:gd name="T15" fmla="*/ 53 h 158"/>
                                <a:gd name="T16" fmla="*/ 112 w 148"/>
                                <a:gd name="T17" fmla="*/ 64 h 158"/>
                                <a:gd name="T18" fmla="*/ 112 w 148"/>
                                <a:gd name="T19" fmla="*/ 78 h 158"/>
                                <a:gd name="T20" fmla="*/ 111 w 148"/>
                                <a:gd name="T21" fmla="*/ 95 h 158"/>
                                <a:gd name="T22" fmla="*/ 109 w 148"/>
                                <a:gd name="T23" fmla="*/ 110 h 158"/>
                                <a:gd name="T24" fmla="*/ 106 w 148"/>
                                <a:gd name="T25" fmla="*/ 122 h 158"/>
                                <a:gd name="T26" fmla="*/ 102 w 148"/>
                                <a:gd name="T27" fmla="*/ 131 h 158"/>
                                <a:gd name="T28" fmla="*/ 95 w 148"/>
                                <a:gd name="T29" fmla="*/ 141 h 158"/>
                                <a:gd name="T30" fmla="*/ 85 w 148"/>
                                <a:gd name="T31" fmla="*/ 147 h 158"/>
                                <a:gd name="T32" fmla="*/ 110 w 148"/>
                                <a:gd name="T33" fmla="*/ 147 h 158"/>
                                <a:gd name="T34" fmla="*/ 115 w 148"/>
                                <a:gd name="T35" fmla="*/ 144 h 158"/>
                                <a:gd name="T36" fmla="*/ 126 w 148"/>
                                <a:gd name="T37" fmla="*/ 134 h 158"/>
                                <a:gd name="T38" fmla="*/ 135 w 148"/>
                                <a:gd name="T39" fmla="*/ 122 h 158"/>
                                <a:gd name="T40" fmla="*/ 142 w 148"/>
                                <a:gd name="T41" fmla="*/ 109 h 158"/>
                                <a:gd name="T42" fmla="*/ 146 w 148"/>
                                <a:gd name="T43" fmla="*/ 94 h 158"/>
                                <a:gd name="T44" fmla="*/ 147 w 148"/>
                                <a:gd name="T45" fmla="*/ 78 h 158"/>
                                <a:gd name="T46" fmla="*/ 147 w 148"/>
                                <a:gd name="T47" fmla="*/ 77 h 158"/>
                                <a:gd name="T48" fmla="*/ 147 w 148"/>
                                <a:gd name="T49" fmla="*/ 67 h 158"/>
                                <a:gd name="T50" fmla="*/ 145 w 148"/>
                                <a:gd name="T51" fmla="*/ 57 h 158"/>
                                <a:gd name="T52" fmla="*/ 142 w 148"/>
                                <a:gd name="T53" fmla="*/ 47 h 158"/>
                                <a:gd name="T54" fmla="*/ 138 w 148"/>
                                <a:gd name="T55" fmla="*/ 38 h 158"/>
                                <a:gd name="T56" fmla="*/ 131 w 148"/>
                                <a:gd name="T57" fmla="*/ 26 h 158"/>
                                <a:gd name="T58" fmla="*/ 122 w 148"/>
                                <a:gd name="T59" fmla="*/ 17 h 158"/>
                                <a:gd name="T60" fmla="*/ 110 w 148"/>
                                <a:gd name="T61" fmla="*/ 9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48" h="158">
                                  <a:moveTo>
                                    <a:pt x="110" y="9"/>
                                  </a:moveTo>
                                  <a:lnTo>
                                    <a:pt x="81" y="9"/>
                                  </a:lnTo>
                                  <a:lnTo>
                                    <a:pt x="88" y="11"/>
                                  </a:lnTo>
                                  <a:lnTo>
                                    <a:pt x="100" y="20"/>
                                  </a:lnTo>
                                  <a:lnTo>
                                    <a:pt x="105" y="27"/>
                                  </a:lnTo>
                                  <a:lnTo>
                                    <a:pt x="108" y="36"/>
                                  </a:lnTo>
                                  <a:lnTo>
                                    <a:pt x="110" y="44"/>
                                  </a:lnTo>
                                  <a:lnTo>
                                    <a:pt x="111" y="53"/>
                                  </a:lnTo>
                                  <a:lnTo>
                                    <a:pt x="112" y="64"/>
                                  </a:lnTo>
                                  <a:lnTo>
                                    <a:pt x="112" y="78"/>
                                  </a:lnTo>
                                  <a:lnTo>
                                    <a:pt x="111" y="95"/>
                                  </a:lnTo>
                                  <a:lnTo>
                                    <a:pt x="109" y="110"/>
                                  </a:lnTo>
                                  <a:lnTo>
                                    <a:pt x="106" y="122"/>
                                  </a:lnTo>
                                  <a:lnTo>
                                    <a:pt x="102" y="131"/>
                                  </a:lnTo>
                                  <a:lnTo>
                                    <a:pt x="95" y="141"/>
                                  </a:lnTo>
                                  <a:lnTo>
                                    <a:pt x="85" y="147"/>
                                  </a:lnTo>
                                  <a:lnTo>
                                    <a:pt x="110" y="147"/>
                                  </a:lnTo>
                                  <a:lnTo>
                                    <a:pt x="115" y="144"/>
                                  </a:lnTo>
                                  <a:lnTo>
                                    <a:pt x="126" y="134"/>
                                  </a:lnTo>
                                  <a:lnTo>
                                    <a:pt x="135" y="122"/>
                                  </a:lnTo>
                                  <a:lnTo>
                                    <a:pt x="142" y="109"/>
                                  </a:lnTo>
                                  <a:lnTo>
                                    <a:pt x="146" y="94"/>
                                  </a:lnTo>
                                  <a:lnTo>
                                    <a:pt x="147" y="78"/>
                                  </a:lnTo>
                                  <a:lnTo>
                                    <a:pt x="147" y="77"/>
                                  </a:lnTo>
                                  <a:lnTo>
                                    <a:pt x="147" y="67"/>
                                  </a:lnTo>
                                  <a:lnTo>
                                    <a:pt x="145" y="57"/>
                                  </a:lnTo>
                                  <a:lnTo>
                                    <a:pt x="142" y="47"/>
                                  </a:lnTo>
                                  <a:lnTo>
                                    <a:pt x="138" y="38"/>
                                  </a:lnTo>
                                  <a:lnTo>
                                    <a:pt x="131" y="26"/>
                                  </a:lnTo>
                                  <a:lnTo>
                                    <a:pt x="122" y="17"/>
                                  </a:lnTo>
                                  <a:lnTo>
                                    <a:pt x="110"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8" name="Group 110"/>
                        <wpg:cNvGrpSpPr>
                          <a:grpSpLocks/>
                        </wpg:cNvGrpSpPr>
                        <wpg:grpSpPr bwMode="auto">
                          <a:xfrm>
                            <a:off x="1209" y="13807"/>
                            <a:ext cx="145" cy="152"/>
                            <a:chOff x="1209" y="13807"/>
                            <a:chExt cx="145" cy="152"/>
                          </a:xfrm>
                        </wpg:grpSpPr>
                        <wps:wsp>
                          <wps:cNvPr id="429" name="Freeform 111"/>
                          <wps:cNvSpPr>
                            <a:spLocks/>
                          </wps:cNvSpPr>
                          <wps:spPr bwMode="auto">
                            <a:xfrm>
                              <a:off x="1209" y="13807"/>
                              <a:ext cx="145" cy="152"/>
                            </a:xfrm>
                            <a:custGeom>
                              <a:avLst/>
                              <a:gdLst>
                                <a:gd name="T0" fmla="*/ 94 w 145"/>
                                <a:gd name="T1" fmla="*/ 77 h 152"/>
                                <a:gd name="T2" fmla="*/ 66 w 145"/>
                                <a:gd name="T3" fmla="*/ 77 h 152"/>
                                <a:gd name="T4" fmla="*/ 70 w 145"/>
                                <a:gd name="T5" fmla="*/ 78 h 152"/>
                                <a:gd name="T6" fmla="*/ 76 w 145"/>
                                <a:gd name="T7" fmla="*/ 82 h 152"/>
                                <a:gd name="T8" fmla="*/ 79 w 145"/>
                                <a:gd name="T9" fmla="*/ 85 h 152"/>
                                <a:gd name="T10" fmla="*/ 83 w 145"/>
                                <a:gd name="T11" fmla="*/ 94 h 152"/>
                                <a:gd name="T12" fmla="*/ 85 w 145"/>
                                <a:gd name="T13" fmla="*/ 102 h 152"/>
                                <a:gd name="T14" fmla="*/ 89 w 145"/>
                                <a:gd name="T15" fmla="*/ 126 h 152"/>
                                <a:gd name="T16" fmla="*/ 91 w 145"/>
                                <a:gd name="T17" fmla="*/ 133 h 152"/>
                                <a:gd name="T18" fmla="*/ 94 w 145"/>
                                <a:gd name="T19" fmla="*/ 141 h 152"/>
                                <a:gd name="T20" fmla="*/ 97 w 145"/>
                                <a:gd name="T21" fmla="*/ 145 h 152"/>
                                <a:gd name="T22" fmla="*/ 104 w 145"/>
                                <a:gd name="T23" fmla="*/ 150 h 152"/>
                                <a:gd name="T24" fmla="*/ 109 w 145"/>
                                <a:gd name="T25" fmla="*/ 151 h 152"/>
                                <a:gd name="T26" fmla="*/ 124 w 145"/>
                                <a:gd name="T27" fmla="*/ 151 h 152"/>
                                <a:gd name="T28" fmla="*/ 131 w 145"/>
                                <a:gd name="T29" fmla="*/ 148 h 152"/>
                                <a:gd name="T30" fmla="*/ 141 w 145"/>
                                <a:gd name="T31" fmla="*/ 138 h 152"/>
                                <a:gd name="T32" fmla="*/ 142 w 145"/>
                                <a:gd name="T33" fmla="*/ 134 h 152"/>
                                <a:gd name="T34" fmla="*/ 126 w 145"/>
                                <a:gd name="T35" fmla="*/ 134 h 152"/>
                                <a:gd name="T36" fmla="*/ 125 w 145"/>
                                <a:gd name="T37" fmla="*/ 133 h 152"/>
                                <a:gd name="T38" fmla="*/ 122 w 145"/>
                                <a:gd name="T39" fmla="*/ 129 h 152"/>
                                <a:gd name="T40" fmla="*/ 121 w 145"/>
                                <a:gd name="T41" fmla="*/ 125 h 152"/>
                                <a:gd name="T42" fmla="*/ 119 w 145"/>
                                <a:gd name="T43" fmla="*/ 119 h 152"/>
                                <a:gd name="T44" fmla="*/ 116 w 145"/>
                                <a:gd name="T45" fmla="*/ 109 h 152"/>
                                <a:gd name="T46" fmla="*/ 113 w 145"/>
                                <a:gd name="T47" fmla="*/ 100 h 152"/>
                                <a:gd name="T48" fmla="*/ 106 w 145"/>
                                <a:gd name="T49" fmla="*/ 87 h 152"/>
                                <a:gd name="T50" fmla="*/ 102 w 145"/>
                                <a:gd name="T51" fmla="*/ 83 h 152"/>
                                <a:gd name="T52" fmla="*/ 94 w 145"/>
                                <a:gd name="T53" fmla="*/ 77 h 152"/>
                                <a:gd name="T54" fmla="*/ 94 w 145"/>
                                <a:gd name="T55" fmla="*/ 77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45" h="152">
                                  <a:moveTo>
                                    <a:pt x="94" y="77"/>
                                  </a:moveTo>
                                  <a:lnTo>
                                    <a:pt x="66" y="77"/>
                                  </a:lnTo>
                                  <a:lnTo>
                                    <a:pt x="70" y="78"/>
                                  </a:lnTo>
                                  <a:lnTo>
                                    <a:pt x="76" y="82"/>
                                  </a:lnTo>
                                  <a:lnTo>
                                    <a:pt x="79" y="85"/>
                                  </a:lnTo>
                                  <a:lnTo>
                                    <a:pt x="83" y="94"/>
                                  </a:lnTo>
                                  <a:lnTo>
                                    <a:pt x="85" y="102"/>
                                  </a:lnTo>
                                  <a:lnTo>
                                    <a:pt x="89" y="126"/>
                                  </a:lnTo>
                                  <a:lnTo>
                                    <a:pt x="91" y="133"/>
                                  </a:lnTo>
                                  <a:lnTo>
                                    <a:pt x="94" y="141"/>
                                  </a:lnTo>
                                  <a:lnTo>
                                    <a:pt x="97" y="145"/>
                                  </a:lnTo>
                                  <a:lnTo>
                                    <a:pt x="104" y="150"/>
                                  </a:lnTo>
                                  <a:lnTo>
                                    <a:pt x="109" y="151"/>
                                  </a:lnTo>
                                  <a:lnTo>
                                    <a:pt x="124" y="151"/>
                                  </a:lnTo>
                                  <a:lnTo>
                                    <a:pt x="131" y="148"/>
                                  </a:lnTo>
                                  <a:lnTo>
                                    <a:pt x="141" y="138"/>
                                  </a:lnTo>
                                  <a:lnTo>
                                    <a:pt x="142" y="134"/>
                                  </a:lnTo>
                                  <a:lnTo>
                                    <a:pt x="126" y="134"/>
                                  </a:lnTo>
                                  <a:lnTo>
                                    <a:pt x="125" y="133"/>
                                  </a:lnTo>
                                  <a:lnTo>
                                    <a:pt x="122" y="129"/>
                                  </a:lnTo>
                                  <a:lnTo>
                                    <a:pt x="121" y="125"/>
                                  </a:lnTo>
                                  <a:lnTo>
                                    <a:pt x="119" y="119"/>
                                  </a:lnTo>
                                  <a:lnTo>
                                    <a:pt x="116" y="109"/>
                                  </a:lnTo>
                                  <a:lnTo>
                                    <a:pt x="113" y="100"/>
                                  </a:lnTo>
                                  <a:lnTo>
                                    <a:pt x="106" y="87"/>
                                  </a:lnTo>
                                  <a:lnTo>
                                    <a:pt x="102" y="83"/>
                                  </a:lnTo>
                                  <a:lnTo>
                                    <a:pt x="94" y="77"/>
                                  </a:lnTo>
                                  <a:lnTo>
                                    <a:pt x="94" y="7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112"/>
                          <wps:cNvSpPr>
                            <a:spLocks/>
                          </wps:cNvSpPr>
                          <wps:spPr bwMode="auto">
                            <a:xfrm>
                              <a:off x="1209" y="13807"/>
                              <a:ext cx="145" cy="152"/>
                            </a:xfrm>
                            <a:custGeom>
                              <a:avLst/>
                              <a:gdLst>
                                <a:gd name="T0" fmla="*/ 73 w 145"/>
                                <a:gd name="T1" fmla="*/ 140 h 152"/>
                                <a:gd name="T2" fmla="*/ 0 w 145"/>
                                <a:gd name="T3" fmla="*/ 140 h 152"/>
                                <a:gd name="T4" fmla="*/ 0 w 145"/>
                                <a:gd name="T5" fmla="*/ 150 h 152"/>
                                <a:gd name="T6" fmla="*/ 73 w 145"/>
                                <a:gd name="T7" fmla="*/ 150 h 152"/>
                                <a:gd name="T8" fmla="*/ 73 w 145"/>
                                <a:gd name="T9" fmla="*/ 140 h 152"/>
                              </a:gdLst>
                              <a:ahLst/>
                              <a:cxnLst>
                                <a:cxn ang="0">
                                  <a:pos x="T0" y="T1"/>
                                </a:cxn>
                                <a:cxn ang="0">
                                  <a:pos x="T2" y="T3"/>
                                </a:cxn>
                                <a:cxn ang="0">
                                  <a:pos x="T4" y="T5"/>
                                </a:cxn>
                                <a:cxn ang="0">
                                  <a:pos x="T6" y="T7"/>
                                </a:cxn>
                                <a:cxn ang="0">
                                  <a:pos x="T8" y="T9"/>
                                </a:cxn>
                              </a:cxnLst>
                              <a:rect l="0" t="0" r="r" b="b"/>
                              <a:pathLst>
                                <a:path w="145" h="152">
                                  <a:moveTo>
                                    <a:pt x="73" y="140"/>
                                  </a:moveTo>
                                  <a:lnTo>
                                    <a:pt x="0" y="140"/>
                                  </a:lnTo>
                                  <a:lnTo>
                                    <a:pt x="0" y="150"/>
                                  </a:lnTo>
                                  <a:lnTo>
                                    <a:pt x="73" y="150"/>
                                  </a:lnTo>
                                  <a:lnTo>
                                    <a:pt x="73" y="1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113"/>
                          <wps:cNvSpPr>
                            <a:spLocks/>
                          </wps:cNvSpPr>
                          <wps:spPr bwMode="auto">
                            <a:xfrm>
                              <a:off x="1209" y="13807"/>
                              <a:ext cx="145" cy="152"/>
                            </a:xfrm>
                            <a:custGeom>
                              <a:avLst/>
                              <a:gdLst>
                                <a:gd name="T0" fmla="*/ 88 w 145"/>
                                <a:gd name="T1" fmla="*/ 0 h 152"/>
                                <a:gd name="T2" fmla="*/ 0 w 145"/>
                                <a:gd name="T3" fmla="*/ 0 h 152"/>
                                <a:gd name="T4" fmla="*/ 0 w 145"/>
                                <a:gd name="T5" fmla="*/ 9 h 152"/>
                                <a:gd name="T6" fmla="*/ 14 w 145"/>
                                <a:gd name="T7" fmla="*/ 9 h 152"/>
                                <a:gd name="T8" fmla="*/ 16 w 145"/>
                                <a:gd name="T9" fmla="*/ 10 h 152"/>
                                <a:gd name="T10" fmla="*/ 19 w 145"/>
                                <a:gd name="T11" fmla="*/ 13 h 152"/>
                                <a:gd name="T12" fmla="*/ 20 w 145"/>
                                <a:gd name="T13" fmla="*/ 15 h 152"/>
                                <a:gd name="T14" fmla="*/ 20 w 145"/>
                                <a:gd name="T15" fmla="*/ 135 h 152"/>
                                <a:gd name="T16" fmla="*/ 19 w 145"/>
                                <a:gd name="T17" fmla="*/ 136 h 152"/>
                                <a:gd name="T18" fmla="*/ 16 w 145"/>
                                <a:gd name="T19" fmla="*/ 140 h 152"/>
                                <a:gd name="T20" fmla="*/ 14 w 145"/>
                                <a:gd name="T21" fmla="*/ 140 h 152"/>
                                <a:gd name="T22" fmla="*/ 57 w 145"/>
                                <a:gd name="T23" fmla="*/ 140 h 152"/>
                                <a:gd name="T24" fmla="*/ 55 w 145"/>
                                <a:gd name="T25" fmla="*/ 140 h 152"/>
                                <a:gd name="T26" fmla="*/ 53 w 145"/>
                                <a:gd name="T27" fmla="*/ 138 h 152"/>
                                <a:gd name="T28" fmla="*/ 52 w 145"/>
                                <a:gd name="T29" fmla="*/ 137 h 152"/>
                                <a:gd name="T30" fmla="*/ 51 w 145"/>
                                <a:gd name="T31" fmla="*/ 135 h 152"/>
                                <a:gd name="T32" fmla="*/ 51 w 145"/>
                                <a:gd name="T33" fmla="*/ 77 h 152"/>
                                <a:gd name="T34" fmla="*/ 94 w 145"/>
                                <a:gd name="T35" fmla="*/ 77 h 152"/>
                                <a:gd name="T36" fmla="*/ 88 w 145"/>
                                <a:gd name="T37" fmla="*/ 75 h 152"/>
                                <a:gd name="T38" fmla="*/ 81 w 145"/>
                                <a:gd name="T39" fmla="*/ 74 h 152"/>
                                <a:gd name="T40" fmla="*/ 96 w 145"/>
                                <a:gd name="T41" fmla="*/ 72 h 152"/>
                                <a:gd name="T42" fmla="*/ 107 w 145"/>
                                <a:gd name="T43" fmla="*/ 69 h 152"/>
                                <a:gd name="T44" fmla="*/ 108 w 145"/>
                                <a:gd name="T45" fmla="*/ 68 h 152"/>
                                <a:gd name="T46" fmla="*/ 51 w 145"/>
                                <a:gd name="T47" fmla="*/ 68 h 152"/>
                                <a:gd name="T48" fmla="*/ 51 w 145"/>
                                <a:gd name="T49" fmla="*/ 15 h 152"/>
                                <a:gd name="T50" fmla="*/ 52 w 145"/>
                                <a:gd name="T51" fmla="*/ 13 h 152"/>
                                <a:gd name="T52" fmla="*/ 55 w 145"/>
                                <a:gd name="T53" fmla="*/ 10 h 152"/>
                                <a:gd name="T54" fmla="*/ 59 w 145"/>
                                <a:gd name="T55" fmla="*/ 9 h 152"/>
                                <a:gd name="T56" fmla="*/ 115 w 145"/>
                                <a:gd name="T57" fmla="*/ 9 h 152"/>
                                <a:gd name="T58" fmla="*/ 113 w 145"/>
                                <a:gd name="T59" fmla="*/ 8 h 152"/>
                                <a:gd name="T60" fmla="*/ 98 w 145"/>
                                <a:gd name="T61" fmla="*/ 1 h 152"/>
                                <a:gd name="T62" fmla="*/ 88 w 145"/>
                                <a:gd name="T63" fmla="*/ 0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45" h="152">
                                  <a:moveTo>
                                    <a:pt x="88" y="0"/>
                                  </a:moveTo>
                                  <a:lnTo>
                                    <a:pt x="0" y="0"/>
                                  </a:lnTo>
                                  <a:lnTo>
                                    <a:pt x="0" y="9"/>
                                  </a:lnTo>
                                  <a:lnTo>
                                    <a:pt x="14" y="9"/>
                                  </a:lnTo>
                                  <a:lnTo>
                                    <a:pt x="16" y="10"/>
                                  </a:lnTo>
                                  <a:lnTo>
                                    <a:pt x="19" y="13"/>
                                  </a:lnTo>
                                  <a:lnTo>
                                    <a:pt x="20" y="15"/>
                                  </a:lnTo>
                                  <a:lnTo>
                                    <a:pt x="20" y="135"/>
                                  </a:lnTo>
                                  <a:lnTo>
                                    <a:pt x="19" y="136"/>
                                  </a:lnTo>
                                  <a:lnTo>
                                    <a:pt x="16" y="140"/>
                                  </a:lnTo>
                                  <a:lnTo>
                                    <a:pt x="14" y="140"/>
                                  </a:lnTo>
                                  <a:lnTo>
                                    <a:pt x="57" y="140"/>
                                  </a:lnTo>
                                  <a:lnTo>
                                    <a:pt x="55" y="140"/>
                                  </a:lnTo>
                                  <a:lnTo>
                                    <a:pt x="53" y="138"/>
                                  </a:lnTo>
                                  <a:lnTo>
                                    <a:pt x="52" y="137"/>
                                  </a:lnTo>
                                  <a:lnTo>
                                    <a:pt x="51" y="135"/>
                                  </a:lnTo>
                                  <a:lnTo>
                                    <a:pt x="51" y="77"/>
                                  </a:lnTo>
                                  <a:lnTo>
                                    <a:pt x="94" y="77"/>
                                  </a:lnTo>
                                  <a:lnTo>
                                    <a:pt x="88" y="75"/>
                                  </a:lnTo>
                                  <a:lnTo>
                                    <a:pt x="81" y="74"/>
                                  </a:lnTo>
                                  <a:lnTo>
                                    <a:pt x="96" y="72"/>
                                  </a:lnTo>
                                  <a:lnTo>
                                    <a:pt x="107" y="69"/>
                                  </a:lnTo>
                                  <a:lnTo>
                                    <a:pt x="108" y="68"/>
                                  </a:lnTo>
                                  <a:lnTo>
                                    <a:pt x="51" y="68"/>
                                  </a:lnTo>
                                  <a:lnTo>
                                    <a:pt x="51" y="15"/>
                                  </a:lnTo>
                                  <a:lnTo>
                                    <a:pt x="52" y="13"/>
                                  </a:lnTo>
                                  <a:lnTo>
                                    <a:pt x="55" y="10"/>
                                  </a:lnTo>
                                  <a:lnTo>
                                    <a:pt x="59" y="9"/>
                                  </a:lnTo>
                                  <a:lnTo>
                                    <a:pt x="115" y="9"/>
                                  </a:lnTo>
                                  <a:lnTo>
                                    <a:pt x="113" y="8"/>
                                  </a:lnTo>
                                  <a:lnTo>
                                    <a:pt x="98" y="1"/>
                                  </a:lnTo>
                                  <a:lnTo>
                                    <a:pt x="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114"/>
                          <wps:cNvSpPr>
                            <a:spLocks/>
                          </wps:cNvSpPr>
                          <wps:spPr bwMode="auto">
                            <a:xfrm>
                              <a:off x="1209" y="13807"/>
                              <a:ext cx="145" cy="152"/>
                            </a:xfrm>
                            <a:custGeom>
                              <a:avLst/>
                              <a:gdLst>
                                <a:gd name="T0" fmla="*/ 144 w 145"/>
                                <a:gd name="T1" fmla="*/ 116 h 152"/>
                                <a:gd name="T2" fmla="*/ 135 w 145"/>
                                <a:gd name="T3" fmla="*/ 116 h 152"/>
                                <a:gd name="T4" fmla="*/ 134 w 145"/>
                                <a:gd name="T5" fmla="*/ 128 h 152"/>
                                <a:gd name="T6" fmla="*/ 132 w 145"/>
                                <a:gd name="T7" fmla="*/ 134 h 152"/>
                                <a:gd name="T8" fmla="*/ 142 w 145"/>
                                <a:gd name="T9" fmla="*/ 134 h 152"/>
                                <a:gd name="T10" fmla="*/ 143 w 145"/>
                                <a:gd name="T11" fmla="*/ 129 h 152"/>
                                <a:gd name="T12" fmla="*/ 144 w 145"/>
                                <a:gd name="T13" fmla="*/ 116 h 152"/>
                              </a:gdLst>
                              <a:ahLst/>
                              <a:cxnLst>
                                <a:cxn ang="0">
                                  <a:pos x="T0" y="T1"/>
                                </a:cxn>
                                <a:cxn ang="0">
                                  <a:pos x="T2" y="T3"/>
                                </a:cxn>
                                <a:cxn ang="0">
                                  <a:pos x="T4" y="T5"/>
                                </a:cxn>
                                <a:cxn ang="0">
                                  <a:pos x="T6" y="T7"/>
                                </a:cxn>
                                <a:cxn ang="0">
                                  <a:pos x="T8" y="T9"/>
                                </a:cxn>
                                <a:cxn ang="0">
                                  <a:pos x="T10" y="T11"/>
                                </a:cxn>
                                <a:cxn ang="0">
                                  <a:pos x="T12" y="T13"/>
                                </a:cxn>
                              </a:cxnLst>
                              <a:rect l="0" t="0" r="r" b="b"/>
                              <a:pathLst>
                                <a:path w="145" h="152">
                                  <a:moveTo>
                                    <a:pt x="144" y="116"/>
                                  </a:moveTo>
                                  <a:lnTo>
                                    <a:pt x="135" y="116"/>
                                  </a:lnTo>
                                  <a:lnTo>
                                    <a:pt x="134" y="128"/>
                                  </a:lnTo>
                                  <a:lnTo>
                                    <a:pt x="132" y="134"/>
                                  </a:lnTo>
                                  <a:lnTo>
                                    <a:pt x="142" y="134"/>
                                  </a:lnTo>
                                  <a:lnTo>
                                    <a:pt x="143" y="129"/>
                                  </a:lnTo>
                                  <a:lnTo>
                                    <a:pt x="144" y="1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115"/>
                          <wps:cNvSpPr>
                            <a:spLocks/>
                          </wps:cNvSpPr>
                          <wps:spPr bwMode="auto">
                            <a:xfrm>
                              <a:off x="1209" y="13807"/>
                              <a:ext cx="145" cy="152"/>
                            </a:xfrm>
                            <a:custGeom>
                              <a:avLst/>
                              <a:gdLst>
                                <a:gd name="T0" fmla="*/ 115 w 145"/>
                                <a:gd name="T1" fmla="*/ 9 h 152"/>
                                <a:gd name="T2" fmla="*/ 76 w 145"/>
                                <a:gd name="T3" fmla="*/ 9 h 152"/>
                                <a:gd name="T4" fmla="*/ 84 w 145"/>
                                <a:gd name="T5" fmla="*/ 11 h 152"/>
                                <a:gd name="T6" fmla="*/ 94 w 145"/>
                                <a:gd name="T7" fmla="*/ 20 h 152"/>
                                <a:gd name="T8" fmla="*/ 96 w 145"/>
                                <a:gd name="T9" fmla="*/ 27 h 152"/>
                                <a:gd name="T10" fmla="*/ 96 w 145"/>
                                <a:gd name="T11" fmla="*/ 48 h 152"/>
                                <a:gd name="T12" fmla="*/ 94 w 145"/>
                                <a:gd name="T13" fmla="*/ 55 h 152"/>
                                <a:gd name="T14" fmla="*/ 89 w 145"/>
                                <a:gd name="T15" fmla="*/ 59 h 152"/>
                                <a:gd name="T16" fmla="*/ 83 w 145"/>
                                <a:gd name="T17" fmla="*/ 65 h 152"/>
                                <a:gd name="T18" fmla="*/ 74 w 145"/>
                                <a:gd name="T19" fmla="*/ 68 h 152"/>
                                <a:gd name="T20" fmla="*/ 108 w 145"/>
                                <a:gd name="T21" fmla="*/ 68 h 152"/>
                                <a:gd name="T22" fmla="*/ 124 w 145"/>
                                <a:gd name="T23" fmla="*/ 57 h 152"/>
                                <a:gd name="T24" fmla="*/ 128 w 145"/>
                                <a:gd name="T25" fmla="*/ 48 h 152"/>
                                <a:gd name="T26" fmla="*/ 128 w 145"/>
                                <a:gd name="T27" fmla="*/ 30 h 152"/>
                                <a:gd name="T28" fmla="*/ 127 w 145"/>
                                <a:gd name="T29" fmla="*/ 23 h 152"/>
                                <a:gd name="T30" fmla="*/ 119 w 145"/>
                                <a:gd name="T31" fmla="*/ 12 h 152"/>
                                <a:gd name="T32" fmla="*/ 115 w 145"/>
                                <a:gd name="T33" fmla="*/ 9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45" h="152">
                                  <a:moveTo>
                                    <a:pt x="115" y="9"/>
                                  </a:moveTo>
                                  <a:lnTo>
                                    <a:pt x="76" y="9"/>
                                  </a:lnTo>
                                  <a:lnTo>
                                    <a:pt x="84" y="11"/>
                                  </a:lnTo>
                                  <a:lnTo>
                                    <a:pt x="94" y="20"/>
                                  </a:lnTo>
                                  <a:lnTo>
                                    <a:pt x="96" y="27"/>
                                  </a:lnTo>
                                  <a:lnTo>
                                    <a:pt x="96" y="48"/>
                                  </a:lnTo>
                                  <a:lnTo>
                                    <a:pt x="94" y="55"/>
                                  </a:lnTo>
                                  <a:lnTo>
                                    <a:pt x="89" y="59"/>
                                  </a:lnTo>
                                  <a:lnTo>
                                    <a:pt x="83" y="65"/>
                                  </a:lnTo>
                                  <a:lnTo>
                                    <a:pt x="74" y="68"/>
                                  </a:lnTo>
                                  <a:lnTo>
                                    <a:pt x="108" y="68"/>
                                  </a:lnTo>
                                  <a:lnTo>
                                    <a:pt x="124" y="57"/>
                                  </a:lnTo>
                                  <a:lnTo>
                                    <a:pt x="128" y="48"/>
                                  </a:lnTo>
                                  <a:lnTo>
                                    <a:pt x="128" y="30"/>
                                  </a:lnTo>
                                  <a:lnTo>
                                    <a:pt x="127" y="23"/>
                                  </a:lnTo>
                                  <a:lnTo>
                                    <a:pt x="119" y="12"/>
                                  </a:lnTo>
                                  <a:lnTo>
                                    <a:pt x="115"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 name="Group 116"/>
                        <wpg:cNvGrpSpPr>
                          <a:grpSpLocks/>
                        </wpg:cNvGrpSpPr>
                        <wpg:grpSpPr bwMode="auto">
                          <a:xfrm>
                            <a:off x="1368" y="13807"/>
                            <a:ext cx="157" cy="151"/>
                            <a:chOff x="1368" y="13807"/>
                            <a:chExt cx="157" cy="151"/>
                          </a:xfrm>
                        </wpg:grpSpPr>
                        <wps:wsp>
                          <wps:cNvPr id="435" name="Freeform 117"/>
                          <wps:cNvSpPr>
                            <a:spLocks/>
                          </wps:cNvSpPr>
                          <wps:spPr bwMode="auto">
                            <a:xfrm>
                              <a:off x="1368" y="13807"/>
                              <a:ext cx="157" cy="151"/>
                            </a:xfrm>
                            <a:custGeom>
                              <a:avLst/>
                              <a:gdLst>
                                <a:gd name="T0" fmla="*/ 58 w 157"/>
                                <a:gd name="T1" fmla="*/ 140 h 151"/>
                                <a:gd name="T2" fmla="*/ 0 w 157"/>
                                <a:gd name="T3" fmla="*/ 140 h 151"/>
                                <a:gd name="T4" fmla="*/ 0 w 157"/>
                                <a:gd name="T5" fmla="*/ 150 h 151"/>
                                <a:gd name="T6" fmla="*/ 58 w 157"/>
                                <a:gd name="T7" fmla="*/ 150 h 151"/>
                                <a:gd name="T8" fmla="*/ 58 w 157"/>
                                <a:gd name="T9" fmla="*/ 140 h 151"/>
                              </a:gdLst>
                              <a:ahLst/>
                              <a:cxnLst>
                                <a:cxn ang="0">
                                  <a:pos x="T0" y="T1"/>
                                </a:cxn>
                                <a:cxn ang="0">
                                  <a:pos x="T2" y="T3"/>
                                </a:cxn>
                                <a:cxn ang="0">
                                  <a:pos x="T4" y="T5"/>
                                </a:cxn>
                                <a:cxn ang="0">
                                  <a:pos x="T6" y="T7"/>
                                </a:cxn>
                                <a:cxn ang="0">
                                  <a:pos x="T8" y="T9"/>
                                </a:cxn>
                              </a:cxnLst>
                              <a:rect l="0" t="0" r="r" b="b"/>
                              <a:pathLst>
                                <a:path w="157" h="151">
                                  <a:moveTo>
                                    <a:pt x="58" y="140"/>
                                  </a:moveTo>
                                  <a:lnTo>
                                    <a:pt x="0" y="140"/>
                                  </a:lnTo>
                                  <a:lnTo>
                                    <a:pt x="0" y="150"/>
                                  </a:lnTo>
                                  <a:lnTo>
                                    <a:pt x="58" y="150"/>
                                  </a:lnTo>
                                  <a:lnTo>
                                    <a:pt x="58" y="1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118"/>
                          <wps:cNvSpPr>
                            <a:spLocks/>
                          </wps:cNvSpPr>
                          <wps:spPr bwMode="auto">
                            <a:xfrm>
                              <a:off x="1368" y="13807"/>
                              <a:ext cx="157" cy="151"/>
                            </a:xfrm>
                            <a:custGeom>
                              <a:avLst/>
                              <a:gdLst>
                                <a:gd name="T0" fmla="*/ 70 w 157"/>
                                <a:gd name="T1" fmla="*/ 31 h 151"/>
                                <a:gd name="T2" fmla="*/ 34 w 157"/>
                                <a:gd name="T3" fmla="*/ 31 h 151"/>
                                <a:gd name="T4" fmla="*/ 123 w 157"/>
                                <a:gd name="T5" fmla="*/ 150 h 151"/>
                                <a:gd name="T6" fmla="*/ 135 w 157"/>
                                <a:gd name="T7" fmla="*/ 150 h 151"/>
                                <a:gd name="T8" fmla="*/ 135 w 157"/>
                                <a:gd name="T9" fmla="*/ 103 h 151"/>
                                <a:gd name="T10" fmla="*/ 124 w 157"/>
                                <a:gd name="T11" fmla="*/ 103 h 151"/>
                                <a:gd name="T12" fmla="*/ 70 w 157"/>
                                <a:gd name="T13" fmla="*/ 31 h 151"/>
                              </a:gdLst>
                              <a:ahLst/>
                              <a:cxnLst>
                                <a:cxn ang="0">
                                  <a:pos x="T0" y="T1"/>
                                </a:cxn>
                                <a:cxn ang="0">
                                  <a:pos x="T2" y="T3"/>
                                </a:cxn>
                                <a:cxn ang="0">
                                  <a:pos x="T4" y="T5"/>
                                </a:cxn>
                                <a:cxn ang="0">
                                  <a:pos x="T6" y="T7"/>
                                </a:cxn>
                                <a:cxn ang="0">
                                  <a:pos x="T8" y="T9"/>
                                </a:cxn>
                                <a:cxn ang="0">
                                  <a:pos x="T10" y="T11"/>
                                </a:cxn>
                                <a:cxn ang="0">
                                  <a:pos x="T12" y="T13"/>
                                </a:cxn>
                              </a:cxnLst>
                              <a:rect l="0" t="0" r="r" b="b"/>
                              <a:pathLst>
                                <a:path w="157" h="151">
                                  <a:moveTo>
                                    <a:pt x="70" y="31"/>
                                  </a:moveTo>
                                  <a:lnTo>
                                    <a:pt x="34" y="31"/>
                                  </a:lnTo>
                                  <a:lnTo>
                                    <a:pt x="123" y="150"/>
                                  </a:lnTo>
                                  <a:lnTo>
                                    <a:pt x="135" y="150"/>
                                  </a:lnTo>
                                  <a:lnTo>
                                    <a:pt x="135" y="103"/>
                                  </a:lnTo>
                                  <a:lnTo>
                                    <a:pt x="124" y="103"/>
                                  </a:lnTo>
                                  <a:lnTo>
                                    <a:pt x="70"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119"/>
                          <wps:cNvSpPr>
                            <a:spLocks/>
                          </wps:cNvSpPr>
                          <wps:spPr bwMode="auto">
                            <a:xfrm>
                              <a:off x="1368" y="13807"/>
                              <a:ext cx="157" cy="151"/>
                            </a:xfrm>
                            <a:custGeom>
                              <a:avLst/>
                              <a:gdLst>
                                <a:gd name="T0" fmla="*/ 46 w 157"/>
                                <a:gd name="T1" fmla="*/ 0 h 151"/>
                                <a:gd name="T2" fmla="*/ 1 w 157"/>
                                <a:gd name="T3" fmla="*/ 0 h 151"/>
                                <a:gd name="T4" fmla="*/ 1 w 157"/>
                                <a:gd name="T5" fmla="*/ 9 h 151"/>
                                <a:gd name="T6" fmla="*/ 14 w 157"/>
                                <a:gd name="T7" fmla="*/ 9 h 151"/>
                                <a:gd name="T8" fmla="*/ 20 w 157"/>
                                <a:gd name="T9" fmla="*/ 12 h 151"/>
                                <a:gd name="T10" fmla="*/ 24 w 157"/>
                                <a:gd name="T11" fmla="*/ 18 h 151"/>
                                <a:gd name="T12" fmla="*/ 24 w 157"/>
                                <a:gd name="T13" fmla="*/ 123 h 151"/>
                                <a:gd name="T14" fmla="*/ 22 w 157"/>
                                <a:gd name="T15" fmla="*/ 129 h 151"/>
                                <a:gd name="T16" fmla="*/ 14 w 157"/>
                                <a:gd name="T17" fmla="*/ 138 h 151"/>
                                <a:gd name="T18" fmla="*/ 9 w 157"/>
                                <a:gd name="T19" fmla="*/ 140 h 151"/>
                                <a:gd name="T20" fmla="*/ 50 w 157"/>
                                <a:gd name="T21" fmla="*/ 140 h 151"/>
                                <a:gd name="T22" fmla="*/ 44 w 157"/>
                                <a:gd name="T23" fmla="*/ 138 h 151"/>
                                <a:gd name="T24" fmla="*/ 36 w 157"/>
                                <a:gd name="T25" fmla="*/ 130 h 151"/>
                                <a:gd name="T26" fmla="*/ 34 w 157"/>
                                <a:gd name="T27" fmla="*/ 123 h 151"/>
                                <a:gd name="T28" fmla="*/ 34 w 157"/>
                                <a:gd name="T29" fmla="*/ 31 h 151"/>
                                <a:gd name="T30" fmla="*/ 70 w 157"/>
                                <a:gd name="T31" fmla="*/ 31 h 151"/>
                                <a:gd name="T32" fmla="*/ 46 w 157"/>
                                <a:gd name="T33" fmla="*/ 0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57" h="151">
                                  <a:moveTo>
                                    <a:pt x="46" y="0"/>
                                  </a:moveTo>
                                  <a:lnTo>
                                    <a:pt x="1" y="0"/>
                                  </a:lnTo>
                                  <a:lnTo>
                                    <a:pt x="1" y="9"/>
                                  </a:lnTo>
                                  <a:lnTo>
                                    <a:pt x="14" y="9"/>
                                  </a:lnTo>
                                  <a:lnTo>
                                    <a:pt x="20" y="12"/>
                                  </a:lnTo>
                                  <a:lnTo>
                                    <a:pt x="24" y="18"/>
                                  </a:lnTo>
                                  <a:lnTo>
                                    <a:pt x="24" y="123"/>
                                  </a:lnTo>
                                  <a:lnTo>
                                    <a:pt x="22" y="129"/>
                                  </a:lnTo>
                                  <a:lnTo>
                                    <a:pt x="14" y="138"/>
                                  </a:lnTo>
                                  <a:lnTo>
                                    <a:pt x="9" y="140"/>
                                  </a:lnTo>
                                  <a:lnTo>
                                    <a:pt x="50" y="140"/>
                                  </a:lnTo>
                                  <a:lnTo>
                                    <a:pt x="44" y="138"/>
                                  </a:lnTo>
                                  <a:lnTo>
                                    <a:pt x="36" y="130"/>
                                  </a:lnTo>
                                  <a:lnTo>
                                    <a:pt x="34" y="123"/>
                                  </a:lnTo>
                                  <a:lnTo>
                                    <a:pt x="34" y="31"/>
                                  </a:lnTo>
                                  <a:lnTo>
                                    <a:pt x="70" y="31"/>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120"/>
                          <wps:cNvSpPr>
                            <a:spLocks/>
                          </wps:cNvSpPr>
                          <wps:spPr bwMode="auto">
                            <a:xfrm>
                              <a:off x="1368" y="13807"/>
                              <a:ext cx="157" cy="151"/>
                            </a:xfrm>
                            <a:custGeom>
                              <a:avLst/>
                              <a:gdLst>
                                <a:gd name="T0" fmla="*/ 156 w 157"/>
                                <a:gd name="T1" fmla="*/ 0 h 151"/>
                                <a:gd name="T2" fmla="*/ 103 w 157"/>
                                <a:gd name="T3" fmla="*/ 0 h 151"/>
                                <a:gd name="T4" fmla="*/ 103 w 157"/>
                                <a:gd name="T5" fmla="*/ 9 h 151"/>
                                <a:gd name="T6" fmla="*/ 110 w 157"/>
                                <a:gd name="T7" fmla="*/ 9 h 151"/>
                                <a:gd name="T8" fmla="*/ 115 w 157"/>
                                <a:gd name="T9" fmla="*/ 12 h 151"/>
                                <a:gd name="T10" fmla="*/ 123 w 157"/>
                                <a:gd name="T11" fmla="*/ 20 h 151"/>
                                <a:gd name="T12" fmla="*/ 124 w 157"/>
                                <a:gd name="T13" fmla="*/ 25 h 151"/>
                                <a:gd name="T14" fmla="*/ 124 w 157"/>
                                <a:gd name="T15" fmla="*/ 103 h 151"/>
                                <a:gd name="T16" fmla="*/ 135 w 157"/>
                                <a:gd name="T17" fmla="*/ 103 h 151"/>
                                <a:gd name="T18" fmla="*/ 135 w 157"/>
                                <a:gd name="T19" fmla="*/ 25 h 151"/>
                                <a:gd name="T20" fmla="*/ 136 w 157"/>
                                <a:gd name="T21" fmla="*/ 20 h 151"/>
                                <a:gd name="T22" fmla="*/ 143 w 157"/>
                                <a:gd name="T23" fmla="*/ 12 h 151"/>
                                <a:gd name="T24" fmla="*/ 148 w 157"/>
                                <a:gd name="T25" fmla="*/ 10 h 151"/>
                                <a:gd name="T26" fmla="*/ 156 w 157"/>
                                <a:gd name="T27" fmla="*/ 9 h 151"/>
                                <a:gd name="T28" fmla="*/ 156 w 157"/>
                                <a:gd name="T29" fmla="*/ 0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57" h="151">
                                  <a:moveTo>
                                    <a:pt x="156" y="0"/>
                                  </a:moveTo>
                                  <a:lnTo>
                                    <a:pt x="103" y="0"/>
                                  </a:lnTo>
                                  <a:lnTo>
                                    <a:pt x="103" y="9"/>
                                  </a:lnTo>
                                  <a:lnTo>
                                    <a:pt x="110" y="9"/>
                                  </a:lnTo>
                                  <a:lnTo>
                                    <a:pt x="115" y="12"/>
                                  </a:lnTo>
                                  <a:lnTo>
                                    <a:pt x="123" y="20"/>
                                  </a:lnTo>
                                  <a:lnTo>
                                    <a:pt x="124" y="25"/>
                                  </a:lnTo>
                                  <a:lnTo>
                                    <a:pt x="124" y="103"/>
                                  </a:lnTo>
                                  <a:lnTo>
                                    <a:pt x="135" y="103"/>
                                  </a:lnTo>
                                  <a:lnTo>
                                    <a:pt x="135" y="25"/>
                                  </a:lnTo>
                                  <a:lnTo>
                                    <a:pt x="136" y="20"/>
                                  </a:lnTo>
                                  <a:lnTo>
                                    <a:pt x="143" y="12"/>
                                  </a:lnTo>
                                  <a:lnTo>
                                    <a:pt x="148" y="10"/>
                                  </a:lnTo>
                                  <a:lnTo>
                                    <a:pt x="156" y="9"/>
                                  </a:lnTo>
                                  <a:lnTo>
                                    <a:pt x="15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9" name="Group 121"/>
                        <wpg:cNvGrpSpPr>
                          <a:grpSpLocks/>
                        </wpg:cNvGrpSpPr>
                        <wpg:grpSpPr bwMode="auto">
                          <a:xfrm>
                            <a:off x="1537" y="13807"/>
                            <a:ext cx="132" cy="151"/>
                            <a:chOff x="1537" y="13807"/>
                            <a:chExt cx="132" cy="151"/>
                          </a:xfrm>
                        </wpg:grpSpPr>
                        <wps:wsp>
                          <wps:cNvPr id="440" name="Freeform 122"/>
                          <wps:cNvSpPr>
                            <a:spLocks/>
                          </wps:cNvSpPr>
                          <wps:spPr bwMode="auto">
                            <a:xfrm>
                              <a:off x="1537" y="13807"/>
                              <a:ext cx="132" cy="151"/>
                            </a:xfrm>
                            <a:custGeom>
                              <a:avLst/>
                              <a:gdLst>
                                <a:gd name="T0" fmla="*/ 131 w 132"/>
                                <a:gd name="T1" fmla="*/ 92 h 151"/>
                                <a:gd name="T2" fmla="*/ 122 w 132"/>
                                <a:gd name="T3" fmla="*/ 92 h 151"/>
                                <a:gd name="T4" fmla="*/ 118 w 132"/>
                                <a:gd name="T5" fmla="*/ 109 h 151"/>
                                <a:gd name="T6" fmla="*/ 113 w 132"/>
                                <a:gd name="T7" fmla="*/ 121 h 151"/>
                                <a:gd name="T8" fmla="*/ 100 w 132"/>
                                <a:gd name="T9" fmla="*/ 137 h 151"/>
                                <a:gd name="T10" fmla="*/ 92 w 132"/>
                                <a:gd name="T11" fmla="*/ 140 h 151"/>
                                <a:gd name="T12" fmla="*/ 0 w 132"/>
                                <a:gd name="T13" fmla="*/ 140 h 151"/>
                                <a:gd name="T14" fmla="*/ 0 w 132"/>
                                <a:gd name="T15" fmla="*/ 150 h 151"/>
                                <a:gd name="T16" fmla="*/ 127 w 132"/>
                                <a:gd name="T17" fmla="*/ 150 h 151"/>
                                <a:gd name="T18" fmla="*/ 131 w 132"/>
                                <a:gd name="T19" fmla="*/ 92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2" h="151">
                                  <a:moveTo>
                                    <a:pt x="131" y="92"/>
                                  </a:moveTo>
                                  <a:lnTo>
                                    <a:pt x="122" y="92"/>
                                  </a:lnTo>
                                  <a:lnTo>
                                    <a:pt x="118" y="109"/>
                                  </a:lnTo>
                                  <a:lnTo>
                                    <a:pt x="113" y="121"/>
                                  </a:lnTo>
                                  <a:lnTo>
                                    <a:pt x="100" y="137"/>
                                  </a:lnTo>
                                  <a:lnTo>
                                    <a:pt x="92" y="140"/>
                                  </a:lnTo>
                                  <a:lnTo>
                                    <a:pt x="0" y="140"/>
                                  </a:lnTo>
                                  <a:lnTo>
                                    <a:pt x="0" y="150"/>
                                  </a:lnTo>
                                  <a:lnTo>
                                    <a:pt x="127" y="150"/>
                                  </a:lnTo>
                                  <a:lnTo>
                                    <a:pt x="131" y="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123"/>
                          <wps:cNvSpPr>
                            <a:spLocks/>
                          </wps:cNvSpPr>
                          <wps:spPr bwMode="auto">
                            <a:xfrm>
                              <a:off x="1537" y="13807"/>
                              <a:ext cx="132" cy="151"/>
                            </a:xfrm>
                            <a:custGeom>
                              <a:avLst/>
                              <a:gdLst>
                                <a:gd name="T0" fmla="*/ 58 w 132"/>
                                <a:gd name="T1" fmla="*/ 9 h 151"/>
                                <a:gd name="T2" fmla="*/ 15 w 132"/>
                                <a:gd name="T3" fmla="*/ 9 h 151"/>
                                <a:gd name="T4" fmla="*/ 17 w 132"/>
                                <a:gd name="T5" fmla="*/ 10 h 151"/>
                                <a:gd name="T6" fmla="*/ 20 w 132"/>
                                <a:gd name="T7" fmla="*/ 12 h 151"/>
                                <a:gd name="T8" fmla="*/ 21 w 132"/>
                                <a:gd name="T9" fmla="*/ 14 h 151"/>
                                <a:gd name="T10" fmla="*/ 21 w 132"/>
                                <a:gd name="T11" fmla="*/ 135 h 151"/>
                                <a:gd name="T12" fmla="*/ 20 w 132"/>
                                <a:gd name="T13" fmla="*/ 137 h 151"/>
                                <a:gd name="T14" fmla="*/ 17 w 132"/>
                                <a:gd name="T15" fmla="*/ 140 h 151"/>
                                <a:gd name="T16" fmla="*/ 15 w 132"/>
                                <a:gd name="T17" fmla="*/ 140 h 151"/>
                                <a:gd name="T18" fmla="*/ 58 w 132"/>
                                <a:gd name="T19" fmla="*/ 140 h 151"/>
                                <a:gd name="T20" fmla="*/ 55 w 132"/>
                                <a:gd name="T21" fmla="*/ 140 h 151"/>
                                <a:gd name="T22" fmla="*/ 52 w 132"/>
                                <a:gd name="T23" fmla="*/ 137 h 151"/>
                                <a:gd name="T24" fmla="*/ 52 w 132"/>
                                <a:gd name="T25" fmla="*/ 135 h 151"/>
                                <a:gd name="T26" fmla="*/ 52 w 132"/>
                                <a:gd name="T27" fmla="*/ 15 h 151"/>
                                <a:gd name="T28" fmla="*/ 52 w 132"/>
                                <a:gd name="T29" fmla="*/ 13 h 151"/>
                                <a:gd name="T30" fmla="*/ 55 w 132"/>
                                <a:gd name="T31" fmla="*/ 10 h 151"/>
                                <a:gd name="T32" fmla="*/ 58 w 132"/>
                                <a:gd name="T33" fmla="*/ 9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32" h="151">
                                  <a:moveTo>
                                    <a:pt x="58" y="9"/>
                                  </a:moveTo>
                                  <a:lnTo>
                                    <a:pt x="15" y="9"/>
                                  </a:lnTo>
                                  <a:lnTo>
                                    <a:pt x="17" y="10"/>
                                  </a:lnTo>
                                  <a:lnTo>
                                    <a:pt x="20" y="12"/>
                                  </a:lnTo>
                                  <a:lnTo>
                                    <a:pt x="21" y="14"/>
                                  </a:lnTo>
                                  <a:lnTo>
                                    <a:pt x="21" y="135"/>
                                  </a:lnTo>
                                  <a:lnTo>
                                    <a:pt x="20" y="137"/>
                                  </a:lnTo>
                                  <a:lnTo>
                                    <a:pt x="17" y="140"/>
                                  </a:lnTo>
                                  <a:lnTo>
                                    <a:pt x="15" y="140"/>
                                  </a:lnTo>
                                  <a:lnTo>
                                    <a:pt x="58" y="140"/>
                                  </a:lnTo>
                                  <a:lnTo>
                                    <a:pt x="55" y="140"/>
                                  </a:lnTo>
                                  <a:lnTo>
                                    <a:pt x="52" y="137"/>
                                  </a:lnTo>
                                  <a:lnTo>
                                    <a:pt x="52" y="135"/>
                                  </a:lnTo>
                                  <a:lnTo>
                                    <a:pt x="52" y="15"/>
                                  </a:lnTo>
                                  <a:lnTo>
                                    <a:pt x="52" y="13"/>
                                  </a:lnTo>
                                  <a:lnTo>
                                    <a:pt x="55" y="10"/>
                                  </a:lnTo>
                                  <a:lnTo>
                                    <a:pt x="58"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124"/>
                          <wps:cNvSpPr>
                            <a:spLocks/>
                          </wps:cNvSpPr>
                          <wps:spPr bwMode="auto">
                            <a:xfrm>
                              <a:off x="1537" y="13807"/>
                              <a:ext cx="132" cy="151"/>
                            </a:xfrm>
                            <a:custGeom>
                              <a:avLst/>
                              <a:gdLst>
                                <a:gd name="T0" fmla="*/ 74 w 132"/>
                                <a:gd name="T1" fmla="*/ 0 h 151"/>
                                <a:gd name="T2" fmla="*/ 0 w 132"/>
                                <a:gd name="T3" fmla="*/ 0 h 151"/>
                                <a:gd name="T4" fmla="*/ 0 w 132"/>
                                <a:gd name="T5" fmla="*/ 9 h 151"/>
                                <a:gd name="T6" fmla="*/ 74 w 132"/>
                                <a:gd name="T7" fmla="*/ 9 h 151"/>
                                <a:gd name="T8" fmla="*/ 74 w 132"/>
                                <a:gd name="T9" fmla="*/ 0 h 151"/>
                              </a:gdLst>
                              <a:ahLst/>
                              <a:cxnLst>
                                <a:cxn ang="0">
                                  <a:pos x="T0" y="T1"/>
                                </a:cxn>
                                <a:cxn ang="0">
                                  <a:pos x="T2" y="T3"/>
                                </a:cxn>
                                <a:cxn ang="0">
                                  <a:pos x="T4" y="T5"/>
                                </a:cxn>
                                <a:cxn ang="0">
                                  <a:pos x="T6" y="T7"/>
                                </a:cxn>
                                <a:cxn ang="0">
                                  <a:pos x="T8" y="T9"/>
                                </a:cxn>
                              </a:cxnLst>
                              <a:rect l="0" t="0" r="r" b="b"/>
                              <a:pathLst>
                                <a:path w="132" h="151">
                                  <a:moveTo>
                                    <a:pt x="74" y="0"/>
                                  </a:moveTo>
                                  <a:lnTo>
                                    <a:pt x="0" y="0"/>
                                  </a:lnTo>
                                  <a:lnTo>
                                    <a:pt x="0" y="9"/>
                                  </a:lnTo>
                                  <a:lnTo>
                                    <a:pt x="74" y="9"/>
                                  </a:lnTo>
                                  <a:lnTo>
                                    <a:pt x="7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3" name="Group 125"/>
                        <wpg:cNvGrpSpPr>
                          <a:grpSpLocks/>
                        </wpg:cNvGrpSpPr>
                        <wpg:grpSpPr bwMode="auto">
                          <a:xfrm>
                            <a:off x="1682" y="13807"/>
                            <a:ext cx="75" cy="151"/>
                            <a:chOff x="1682" y="13807"/>
                            <a:chExt cx="75" cy="151"/>
                          </a:xfrm>
                        </wpg:grpSpPr>
                        <wps:wsp>
                          <wps:cNvPr id="444" name="Freeform 126"/>
                          <wps:cNvSpPr>
                            <a:spLocks/>
                          </wps:cNvSpPr>
                          <wps:spPr bwMode="auto">
                            <a:xfrm>
                              <a:off x="1682" y="13807"/>
                              <a:ext cx="75" cy="151"/>
                            </a:xfrm>
                            <a:custGeom>
                              <a:avLst/>
                              <a:gdLst>
                                <a:gd name="T0" fmla="*/ 74 w 75"/>
                                <a:gd name="T1" fmla="*/ 140 h 151"/>
                                <a:gd name="T2" fmla="*/ 0 w 75"/>
                                <a:gd name="T3" fmla="*/ 140 h 151"/>
                                <a:gd name="T4" fmla="*/ 0 w 75"/>
                                <a:gd name="T5" fmla="*/ 150 h 151"/>
                                <a:gd name="T6" fmla="*/ 74 w 75"/>
                                <a:gd name="T7" fmla="*/ 150 h 151"/>
                                <a:gd name="T8" fmla="*/ 74 w 75"/>
                                <a:gd name="T9" fmla="*/ 140 h 151"/>
                              </a:gdLst>
                              <a:ahLst/>
                              <a:cxnLst>
                                <a:cxn ang="0">
                                  <a:pos x="T0" y="T1"/>
                                </a:cxn>
                                <a:cxn ang="0">
                                  <a:pos x="T2" y="T3"/>
                                </a:cxn>
                                <a:cxn ang="0">
                                  <a:pos x="T4" y="T5"/>
                                </a:cxn>
                                <a:cxn ang="0">
                                  <a:pos x="T6" y="T7"/>
                                </a:cxn>
                                <a:cxn ang="0">
                                  <a:pos x="T8" y="T9"/>
                                </a:cxn>
                              </a:cxnLst>
                              <a:rect l="0" t="0" r="r" b="b"/>
                              <a:pathLst>
                                <a:path w="75" h="151">
                                  <a:moveTo>
                                    <a:pt x="74" y="140"/>
                                  </a:moveTo>
                                  <a:lnTo>
                                    <a:pt x="0" y="140"/>
                                  </a:lnTo>
                                  <a:lnTo>
                                    <a:pt x="0" y="150"/>
                                  </a:lnTo>
                                  <a:lnTo>
                                    <a:pt x="74" y="150"/>
                                  </a:lnTo>
                                  <a:lnTo>
                                    <a:pt x="74" y="1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127"/>
                          <wps:cNvSpPr>
                            <a:spLocks/>
                          </wps:cNvSpPr>
                          <wps:spPr bwMode="auto">
                            <a:xfrm>
                              <a:off x="1682" y="13807"/>
                              <a:ext cx="75" cy="151"/>
                            </a:xfrm>
                            <a:custGeom>
                              <a:avLst/>
                              <a:gdLst>
                                <a:gd name="T0" fmla="*/ 58 w 75"/>
                                <a:gd name="T1" fmla="*/ 9 h 151"/>
                                <a:gd name="T2" fmla="*/ 16 w 75"/>
                                <a:gd name="T3" fmla="*/ 9 h 151"/>
                                <a:gd name="T4" fmla="*/ 18 w 75"/>
                                <a:gd name="T5" fmla="*/ 10 h 151"/>
                                <a:gd name="T6" fmla="*/ 21 w 75"/>
                                <a:gd name="T7" fmla="*/ 12 h 151"/>
                                <a:gd name="T8" fmla="*/ 22 w 75"/>
                                <a:gd name="T9" fmla="*/ 14 h 151"/>
                                <a:gd name="T10" fmla="*/ 22 w 75"/>
                                <a:gd name="T11" fmla="*/ 135 h 151"/>
                                <a:gd name="T12" fmla="*/ 21 w 75"/>
                                <a:gd name="T13" fmla="*/ 137 h 151"/>
                                <a:gd name="T14" fmla="*/ 18 w 75"/>
                                <a:gd name="T15" fmla="*/ 140 h 151"/>
                                <a:gd name="T16" fmla="*/ 15 w 75"/>
                                <a:gd name="T17" fmla="*/ 140 h 151"/>
                                <a:gd name="T18" fmla="*/ 59 w 75"/>
                                <a:gd name="T19" fmla="*/ 140 h 151"/>
                                <a:gd name="T20" fmla="*/ 56 w 75"/>
                                <a:gd name="T21" fmla="*/ 140 h 151"/>
                                <a:gd name="T22" fmla="*/ 53 w 75"/>
                                <a:gd name="T23" fmla="*/ 137 h 151"/>
                                <a:gd name="T24" fmla="*/ 52 w 75"/>
                                <a:gd name="T25" fmla="*/ 135 h 151"/>
                                <a:gd name="T26" fmla="*/ 52 w 75"/>
                                <a:gd name="T27" fmla="*/ 14 h 151"/>
                                <a:gd name="T28" fmla="*/ 53 w 75"/>
                                <a:gd name="T29" fmla="*/ 12 h 151"/>
                                <a:gd name="T30" fmla="*/ 56 w 75"/>
                                <a:gd name="T31" fmla="*/ 10 h 151"/>
                                <a:gd name="T32" fmla="*/ 58 w 75"/>
                                <a:gd name="T33" fmla="*/ 9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5" h="151">
                                  <a:moveTo>
                                    <a:pt x="58" y="9"/>
                                  </a:moveTo>
                                  <a:lnTo>
                                    <a:pt x="16" y="9"/>
                                  </a:lnTo>
                                  <a:lnTo>
                                    <a:pt x="18" y="10"/>
                                  </a:lnTo>
                                  <a:lnTo>
                                    <a:pt x="21" y="12"/>
                                  </a:lnTo>
                                  <a:lnTo>
                                    <a:pt x="22" y="14"/>
                                  </a:lnTo>
                                  <a:lnTo>
                                    <a:pt x="22" y="135"/>
                                  </a:lnTo>
                                  <a:lnTo>
                                    <a:pt x="21" y="137"/>
                                  </a:lnTo>
                                  <a:lnTo>
                                    <a:pt x="18" y="140"/>
                                  </a:lnTo>
                                  <a:lnTo>
                                    <a:pt x="15" y="140"/>
                                  </a:lnTo>
                                  <a:lnTo>
                                    <a:pt x="59" y="140"/>
                                  </a:lnTo>
                                  <a:lnTo>
                                    <a:pt x="56" y="140"/>
                                  </a:lnTo>
                                  <a:lnTo>
                                    <a:pt x="53" y="137"/>
                                  </a:lnTo>
                                  <a:lnTo>
                                    <a:pt x="52" y="135"/>
                                  </a:lnTo>
                                  <a:lnTo>
                                    <a:pt x="52" y="14"/>
                                  </a:lnTo>
                                  <a:lnTo>
                                    <a:pt x="53" y="12"/>
                                  </a:lnTo>
                                  <a:lnTo>
                                    <a:pt x="56" y="10"/>
                                  </a:lnTo>
                                  <a:lnTo>
                                    <a:pt x="58"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128"/>
                          <wps:cNvSpPr>
                            <a:spLocks/>
                          </wps:cNvSpPr>
                          <wps:spPr bwMode="auto">
                            <a:xfrm>
                              <a:off x="1682" y="13807"/>
                              <a:ext cx="75" cy="151"/>
                            </a:xfrm>
                            <a:custGeom>
                              <a:avLst/>
                              <a:gdLst>
                                <a:gd name="T0" fmla="*/ 74 w 75"/>
                                <a:gd name="T1" fmla="*/ 0 h 151"/>
                                <a:gd name="T2" fmla="*/ 0 w 75"/>
                                <a:gd name="T3" fmla="*/ 0 h 151"/>
                                <a:gd name="T4" fmla="*/ 0 w 75"/>
                                <a:gd name="T5" fmla="*/ 9 h 151"/>
                                <a:gd name="T6" fmla="*/ 74 w 75"/>
                                <a:gd name="T7" fmla="*/ 9 h 151"/>
                                <a:gd name="T8" fmla="*/ 74 w 75"/>
                                <a:gd name="T9" fmla="*/ 0 h 151"/>
                              </a:gdLst>
                              <a:ahLst/>
                              <a:cxnLst>
                                <a:cxn ang="0">
                                  <a:pos x="T0" y="T1"/>
                                </a:cxn>
                                <a:cxn ang="0">
                                  <a:pos x="T2" y="T3"/>
                                </a:cxn>
                                <a:cxn ang="0">
                                  <a:pos x="T4" y="T5"/>
                                </a:cxn>
                                <a:cxn ang="0">
                                  <a:pos x="T6" y="T7"/>
                                </a:cxn>
                                <a:cxn ang="0">
                                  <a:pos x="T8" y="T9"/>
                                </a:cxn>
                              </a:cxnLst>
                              <a:rect l="0" t="0" r="r" b="b"/>
                              <a:pathLst>
                                <a:path w="75" h="151">
                                  <a:moveTo>
                                    <a:pt x="74" y="0"/>
                                  </a:moveTo>
                                  <a:lnTo>
                                    <a:pt x="0" y="0"/>
                                  </a:lnTo>
                                  <a:lnTo>
                                    <a:pt x="0" y="9"/>
                                  </a:lnTo>
                                  <a:lnTo>
                                    <a:pt x="74" y="9"/>
                                  </a:lnTo>
                                  <a:lnTo>
                                    <a:pt x="7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7" name="Group 129"/>
                        <wpg:cNvGrpSpPr>
                          <a:grpSpLocks/>
                        </wpg:cNvGrpSpPr>
                        <wpg:grpSpPr bwMode="auto">
                          <a:xfrm>
                            <a:off x="1770" y="13807"/>
                            <a:ext cx="135" cy="151"/>
                            <a:chOff x="1770" y="13807"/>
                            <a:chExt cx="135" cy="151"/>
                          </a:xfrm>
                        </wpg:grpSpPr>
                        <wps:wsp>
                          <wps:cNvPr id="448" name="Freeform 130"/>
                          <wps:cNvSpPr>
                            <a:spLocks/>
                          </wps:cNvSpPr>
                          <wps:spPr bwMode="auto">
                            <a:xfrm>
                              <a:off x="1770" y="13807"/>
                              <a:ext cx="135" cy="151"/>
                            </a:xfrm>
                            <a:custGeom>
                              <a:avLst/>
                              <a:gdLst>
                                <a:gd name="T0" fmla="*/ 134 w 135"/>
                                <a:gd name="T1" fmla="*/ 93 h 151"/>
                                <a:gd name="T2" fmla="*/ 125 w 135"/>
                                <a:gd name="T3" fmla="*/ 93 h 151"/>
                                <a:gd name="T4" fmla="*/ 123 w 135"/>
                                <a:gd name="T5" fmla="*/ 109 h 151"/>
                                <a:gd name="T6" fmla="*/ 118 w 135"/>
                                <a:gd name="T7" fmla="*/ 121 h 151"/>
                                <a:gd name="T8" fmla="*/ 103 w 135"/>
                                <a:gd name="T9" fmla="*/ 136 h 151"/>
                                <a:gd name="T10" fmla="*/ 93 w 135"/>
                                <a:gd name="T11" fmla="*/ 140 h 151"/>
                                <a:gd name="T12" fmla="*/ 0 w 135"/>
                                <a:gd name="T13" fmla="*/ 140 h 151"/>
                                <a:gd name="T14" fmla="*/ 0 w 135"/>
                                <a:gd name="T15" fmla="*/ 150 h 151"/>
                                <a:gd name="T16" fmla="*/ 131 w 135"/>
                                <a:gd name="T17" fmla="*/ 150 h 151"/>
                                <a:gd name="T18" fmla="*/ 134 w 135"/>
                                <a:gd name="T19" fmla="*/ 93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5" h="151">
                                  <a:moveTo>
                                    <a:pt x="134" y="93"/>
                                  </a:moveTo>
                                  <a:lnTo>
                                    <a:pt x="125" y="93"/>
                                  </a:lnTo>
                                  <a:lnTo>
                                    <a:pt x="123" y="109"/>
                                  </a:lnTo>
                                  <a:lnTo>
                                    <a:pt x="118" y="121"/>
                                  </a:lnTo>
                                  <a:lnTo>
                                    <a:pt x="103" y="136"/>
                                  </a:lnTo>
                                  <a:lnTo>
                                    <a:pt x="93" y="140"/>
                                  </a:lnTo>
                                  <a:lnTo>
                                    <a:pt x="0" y="140"/>
                                  </a:lnTo>
                                  <a:lnTo>
                                    <a:pt x="0" y="150"/>
                                  </a:lnTo>
                                  <a:lnTo>
                                    <a:pt x="131" y="150"/>
                                  </a:lnTo>
                                  <a:lnTo>
                                    <a:pt x="134" y="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131"/>
                          <wps:cNvSpPr>
                            <a:spLocks/>
                          </wps:cNvSpPr>
                          <wps:spPr bwMode="auto">
                            <a:xfrm>
                              <a:off x="1770" y="13807"/>
                              <a:ext cx="135" cy="151"/>
                            </a:xfrm>
                            <a:custGeom>
                              <a:avLst/>
                              <a:gdLst>
                                <a:gd name="T0" fmla="*/ 58 w 135"/>
                                <a:gd name="T1" fmla="*/ 9 h 151"/>
                                <a:gd name="T2" fmla="*/ 15 w 135"/>
                                <a:gd name="T3" fmla="*/ 9 h 151"/>
                                <a:gd name="T4" fmla="*/ 18 w 135"/>
                                <a:gd name="T5" fmla="*/ 10 h 151"/>
                                <a:gd name="T6" fmla="*/ 21 w 135"/>
                                <a:gd name="T7" fmla="*/ 12 h 151"/>
                                <a:gd name="T8" fmla="*/ 22 w 135"/>
                                <a:gd name="T9" fmla="*/ 14 h 151"/>
                                <a:gd name="T10" fmla="*/ 22 w 135"/>
                                <a:gd name="T11" fmla="*/ 134 h 151"/>
                                <a:gd name="T12" fmla="*/ 21 w 135"/>
                                <a:gd name="T13" fmla="*/ 137 h 151"/>
                                <a:gd name="T14" fmla="*/ 18 w 135"/>
                                <a:gd name="T15" fmla="*/ 140 h 151"/>
                                <a:gd name="T16" fmla="*/ 16 w 135"/>
                                <a:gd name="T17" fmla="*/ 140 h 151"/>
                                <a:gd name="T18" fmla="*/ 60 w 135"/>
                                <a:gd name="T19" fmla="*/ 140 h 151"/>
                                <a:gd name="T20" fmla="*/ 57 w 135"/>
                                <a:gd name="T21" fmla="*/ 140 h 151"/>
                                <a:gd name="T22" fmla="*/ 55 w 135"/>
                                <a:gd name="T23" fmla="*/ 138 h 151"/>
                                <a:gd name="T24" fmla="*/ 53 w 135"/>
                                <a:gd name="T25" fmla="*/ 137 h 151"/>
                                <a:gd name="T26" fmla="*/ 53 w 135"/>
                                <a:gd name="T27" fmla="*/ 135 h 151"/>
                                <a:gd name="T28" fmla="*/ 53 w 135"/>
                                <a:gd name="T29" fmla="*/ 77 h 151"/>
                                <a:gd name="T30" fmla="*/ 94 w 135"/>
                                <a:gd name="T31" fmla="*/ 77 h 151"/>
                                <a:gd name="T32" fmla="*/ 94 w 135"/>
                                <a:gd name="T33" fmla="*/ 68 h 151"/>
                                <a:gd name="T34" fmla="*/ 53 w 135"/>
                                <a:gd name="T35" fmla="*/ 68 h 151"/>
                                <a:gd name="T36" fmla="*/ 53 w 135"/>
                                <a:gd name="T37" fmla="*/ 14 h 151"/>
                                <a:gd name="T38" fmla="*/ 53 w 135"/>
                                <a:gd name="T39" fmla="*/ 12 h 151"/>
                                <a:gd name="T40" fmla="*/ 56 w 135"/>
                                <a:gd name="T41" fmla="*/ 10 h 151"/>
                                <a:gd name="T42" fmla="*/ 58 w 135"/>
                                <a:gd name="T43" fmla="*/ 9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35" h="151">
                                  <a:moveTo>
                                    <a:pt x="58" y="9"/>
                                  </a:moveTo>
                                  <a:lnTo>
                                    <a:pt x="15" y="9"/>
                                  </a:lnTo>
                                  <a:lnTo>
                                    <a:pt x="18" y="10"/>
                                  </a:lnTo>
                                  <a:lnTo>
                                    <a:pt x="21" y="12"/>
                                  </a:lnTo>
                                  <a:lnTo>
                                    <a:pt x="22" y="14"/>
                                  </a:lnTo>
                                  <a:lnTo>
                                    <a:pt x="22" y="134"/>
                                  </a:lnTo>
                                  <a:lnTo>
                                    <a:pt x="21" y="137"/>
                                  </a:lnTo>
                                  <a:lnTo>
                                    <a:pt x="18" y="140"/>
                                  </a:lnTo>
                                  <a:lnTo>
                                    <a:pt x="16" y="140"/>
                                  </a:lnTo>
                                  <a:lnTo>
                                    <a:pt x="60" y="140"/>
                                  </a:lnTo>
                                  <a:lnTo>
                                    <a:pt x="57" y="140"/>
                                  </a:lnTo>
                                  <a:lnTo>
                                    <a:pt x="55" y="138"/>
                                  </a:lnTo>
                                  <a:lnTo>
                                    <a:pt x="53" y="137"/>
                                  </a:lnTo>
                                  <a:lnTo>
                                    <a:pt x="53" y="135"/>
                                  </a:lnTo>
                                  <a:lnTo>
                                    <a:pt x="53" y="77"/>
                                  </a:lnTo>
                                  <a:lnTo>
                                    <a:pt x="94" y="77"/>
                                  </a:lnTo>
                                  <a:lnTo>
                                    <a:pt x="94" y="68"/>
                                  </a:lnTo>
                                  <a:lnTo>
                                    <a:pt x="53" y="68"/>
                                  </a:lnTo>
                                  <a:lnTo>
                                    <a:pt x="53" y="14"/>
                                  </a:lnTo>
                                  <a:lnTo>
                                    <a:pt x="53" y="12"/>
                                  </a:lnTo>
                                  <a:lnTo>
                                    <a:pt x="56" y="10"/>
                                  </a:lnTo>
                                  <a:lnTo>
                                    <a:pt x="58"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132"/>
                          <wps:cNvSpPr>
                            <a:spLocks/>
                          </wps:cNvSpPr>
                          <wps:spPr bwMode="auto">
                            <a:xfrm>
                              <a:off x="1770" y="13807"/>
                              <a:ext cx="135" cy="151"/>
                            </a:xfrm>
                            <a:custGeom>
                              <a:avLst/>
                              <a:gdLst>
                                <a:gd name="T0" fmla="*/ 94 w 135"/>
                                <a:gd name="T1" fmla="*/ 77 h 151"/>
                                <a:gd name="T2" fmla="*/ 67 w 135"/>
                                <a:gd name="T3" fmla="*/ 77 h 151"/>
                                <a:gd name="T4" fmla="*/ 73 w 135"/>
                                <a:gd name="T5" fmla="*/ 80 h 151"/>
                                <a:gd name="T6" fmla="*/ 82 w 135"/>
                                <a:gd name="T7" fmla="*/ 89 h 151"/>
                                <a:gd name="T8" fmla="*/ 85 w 135"/>
                                <a:gd name="T9" fmla="*/ 97 h 151"/>
                                <a:gd name="T10" fmla="*/ 85 w 135"/>
                                <a:gd name="T11" fmla="*/ 109 h 151"/>
                                <a:gd name="T12" fmla="*/ 94 w 135"/>
                                <a:gd name="T13" fmla="*/ 109 h 151"/>
                                <a:gd name="T14" fmla="*/ 94 w 135"/>
                                <a:gd name="T15" fmla="*/ 77 h 15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151">
                                  <a:moveTo>
                                    <a:pt x="94" y="77"/>
                                  </a:moveTo>
                                  <a:lnTo>
                                    <a:pt x="67" y="77"/>
                                  </a:lnTo>
                                  <a:lnTo>
                                    <a:pt x="73" y="80"/>
                                  </a:lnTo>
                                  <a:lnTo>
                                    <a:pt x="82" y="89"/>
                                  </a:lnTo>
                                  <a:lnTo>
                                    <a:pt x="85" y="97"/>
                                  </a:lnTo>
                                  <a:lnTo>
                                    <a:pt x="85" y="109"/>
                                  </a:lnTo>
                                  <a:lnTo>
                                    <a:pt x="94" y="109"/>
                                  </a:lnTo>
                                  <a:lnTo>
                                    <a:pt x="94" y="7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133"/>
                          <wps:cNvSpPr>
                            <a:spLocks/>
                          </wps:cNvSpPr>
                          <wps:spPr bwMode="auto">
                            <a:xfrm>
                              <a:off x="1770" y="13807"/>
                              <a:ext cx="135" cy="151"/>
                            </a:xfrm>
                            <a:custGeom>
                              <a:avLst/>
                              <a:gdLst>
                                <a:gd name="T0" fmla="*/ 94 w 135"/>
                                <a:gd name="T1" fmla="*/ 39 h 151"/>
                                <a:gd name="T2" fmla="*/ 85 w 135"/>
                                <a:gd name="T3" fmla="*/ 39 h 151"/>
                                <a:gd name="T4" fmla="*/ 84 w 135"/>
                                <a:gd name="T5" fmla="*/ 49 h 151"/>
                                <a:gd name="T6" fmla="*/ 82 w 135"/>
                                <a:gd name="T7" fmla="*/ 57 h 151"/>
                                <a:gd name="T8" fmla="*/ 73 w 135"/>
                                <a:gd name="T9" fmla="*/ 66 h 151"/>
                                <a:gd name="T10" fmla="*/ 67 w 135"/>
                                <a:gd name="T11" fmla="*/ 68 h 151"/>
                                <a:gd name="T12" fmla="*/ 94 w 135"/>
                                <a:gd name="T13" fmla="*/ 68 h 151"/>
                                <a:gd name="T14" fmla="*/ 94 w 135"/>
                                <a:gd name="T15" fmla="*/ 39 h 15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151">
                                  <a:moveTo>
                                    <a:pt x="94" y="39"/>
                                  </a:moveTo>
                                  <a:lnTo>
                                    <a:pt x="85" y="39"/>
                                  </a:lnTo>
                                  <a:lnTo>
                                    <a:pt x="84" y="49"/>
                                  </a:lnTo>
                                  <a:lnTo>
                                    <a:pt x="82" y="57"/>
                                  </a:lnTo>
                                  <a:lnTo>
                                    <a:pt x="73" y="66"/>
                                  </a:lnTo>
                                  <a:lnTo>
                                    <a:pt x="67" y="68"/>
                                  </a:lnTo>
                                  <a:lnTo>
                                    <a:pt x="94" y="68"/>
                                  </a:lnTo>
                                  <a:lnTo>
                                    <a:pt x="94" y="3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134"/>
                          <wps:cNvSpPr>
                            <a:spLocks/>
                          </wps:cNvSpPr>
                          <wps:spPr bwMode="auto">
                            <a:xfrm>
                              <a:off x="1770" y="13807"/>
                              <a:ext cx="135" cy="151"/>
                            </a:xfrm>
                            <a:custGeom>
                              <a:avLst/>
                              <a:gdLst>
                                <a:gd name="T0" fmla="*/ 126 w 135"/>
                                <a:gd name="T1" fmla="*/ 0 h 151"/>
                                <a:gd name="T2" fmla="*/ 0 w 135"/>
                                <a:gd name="T3" fmla="*/ 0 h 151"/>
                                <a:gd name="T4" fmla="*/ 0 w 135"/>
                                <a:gd name="T5" fmla="*/ 9 h 151"/>
                                <a:gd name="T6" fmla="*/ 89 w 135"/>
                                <a:gd name="T7" fmla="*/ 9 h 151"/>
                                <a:gd name="T8" fmla="*/ 96 w 135"/>
                                <a:gd name="T9" fmla="*/ 10 h 151"/>
                                <a:gd name="T10" fmla="*/ 106 w 135"/>
                                <a:gd name="T11" fmla="*/ 16 h 151"/>
                                <a:gd name="T12" fmla="*/ 110 w 135"/>
                                <a:gd name="T13" fmla="*/ 20 h 151"/>
                                <a:gd name="T14" fmla="*/ 116 w 135"/>
                                <a:gd name="T15" fmla="*/ 31 h 151"/>
                                <a:gd name="T16" fmla="*/ 118 w 135"/>
                                <a:gd name="T17" fmla="*/ 40 h 151"/>
                                <a:gd name="T18" fmla="*/ 120 w 135"/>
                                <a:gd name="T19" fmla="*/ 52 h 151"/>
                                <a:gd name="T20" fmla="*/ 129 w 135"/>
                                <a:gd name="T21" fmla="*/ 52 h 151"/>
                                <a:gd name="T22" fmla="*/ 126 w 135"/>
                                <a:gd name="T23" fmla="*/ 0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35" h="151">
                                  <a:moveTo>
                                    <a:pt x="126" y="0"/>
                                  </a:moveTo>
                                  <a:lnTo>
                                    <a:pt x="0" y="0"/>
                                  </a:lnTo>
                                  <a:lnTo>
                                    <a:pt x="0" y="9"/>
                                  </a:lnTo>
                                  <a:lnTo>
                                    <a:pt x="89" y="9"/>
                                  </a:lnTo>
                                  <a:lnTo>
                                    <a:pt x="96" y="10"/>
                                  </a:lnTo>
                                  <a:lnTo>
                                    <a:pt x="106" y="16"/>
                                  </a:lnTo>
                                  <a:lnTo>
                                    <a:pt x="110" y="20"/>
                                  </a:lnTo>
                                  <a:lnTo>
                                    <a:pt x="116" y="31"/>
                                  </a:lnTo>
                                  <a:lnTo>
                                    <a:pt x="118" y="40"/>
                                  </a:lnTo>
                                  <a:lnTo>
                                    <a:pt x="120" y="52"/>
                                  </a:lnTo>
                                  <a:lnTo>
                                    <a:pt x="129" y="52"/>
                                  </a:lnTo>
                                  <a:lnTo>
                                    <a:pt x="1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453" name="Picture 1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983" y="13804"/>
                            <a:ext cx="42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 name="Picture 1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49" y="14102"/>
                            <a:ext cx="38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5" name="Picture 1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296" y="14459"/>
                            <a:ext cx="48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6" name="Picture 1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876" y="14100"/>
                            <a:ext cx="38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89" o:spid="_x0000_s1026" style="position:absolute;margin-left:-.15pt;margin-top:196.4pt;width:595.25pt;height:645.8pt;z-index:-251604992;mso-position-horizontal-relative:page;mso-position-vertical-relative:page" coordorigin=",3922" coordsize="11905,12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" o:allowincell="f">
                <v:shape id="Freeform 72" o:spid="_x0000_s1027" style="position:absolute;top:4227;width:11905;height:12611;visibility:visible;mso-wrap-style:square;v-text-anchor:top" coordsize="11905,12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hz0cEA&#10;AADcAAAADwAAAGRycy9kb3ducmV2LnhtbERP3WrCMBS+H+wdwhnsbiYqDO1MZUyUbne6PsBpc9pG&#10;m5PSRO3efrkY7PLj+99sJ9eLG43BetYwnykQxLU3llsN5ff+ZQUiRGSDvWfS8EMBtvnjwwYz4+98&#10;pNsptiKFcMhQQxfjkEkZ6o4chpkfiBPX+NFhTHBspRnxnsJdLxdKvUqHllNDhwN9dFRfTlenQc19&#10;tSusPzeFWVf2syrLr4PS+vlpen8DEWmK/+I/d2E0LNdpfjqTjoDM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oc9HBAAAA3AAAAA8AAAAAAAAAAAAAAAAAmAIAAGRycy9kb3du&#10;cmV2LnhtbFBLBQYAAAAABAAEAPUAAACGAwAAAAA=&#10;" path="m,l,12610r11905,l11905,4461r-1375,-90l9926,4320r-376,-38l9250,4246r-231,-32l8792,4179r-221,-38l8408,4110r-162,-34l8086,4040r-160,-38l7767,3960r-159,-44l7449,3869r-160,-51l7127,3764r-163,-57l6799,3646r-167,-65l6462,3512r-174,-74l6051,3334,5806,3222,5553,3101,5223,2938,4804,2723,4203,2402,3101,1789,,xe" fillcolor="#25408f" stroked="f">
                  <v:path arrowok="t" o:connecttype="custom" o:connectlocs="0,0;0,12610;11905,12610;11905,4461;10530,4371;9926,4320;9550,4282;9250,4246;9019,4214;8792,4179;8571,4141;8408,4110;8246,4076;8086,4040;7926,4002;7767,3960;7608,3916;7449,3869;7289,3818;7127,3764;6964,3707;6799,3646;6632,3581;6462,3512;6288,3438;6051,3334;5806,3222;5553,3101;5223,2938;4804,2723;4203,2402;3101,1789;0,0" o:connectangles="0,0,0,0,0,0,0,0,0,0,0,0,0,0,0,0,0,0,0,0,0,0,0,0,0,0,0,0,0,0,0,0,0"/>
                </v:shape>
                <v:group id="Group 73" o:spid="_x0000_s1028" style="position:absolute;top:3923;width:11906;height:4640" coordorigin=",3923" coordsize="11906,4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bEocYAAADcAAAADwAAAGRycy9kb3ducmV2LnhtbESPT2vCQBTE70K/w/IK&#10;vZlNGiptmlVEaulBCmqh9PbIPpNg9m3Irvnz7V2h4HGYmd8w+Wo0jeipc7VlBUkUgyAurK65VPBz&#10;3M5fQTiPrLGxTAomcrBaPsxyzLQdeE/9wZciQNhlqKDyvs2kdEVFBl1kW+LgnWxn0AfZlVJ3OAS4&#10;aeRzHC+kwZrDQoUtbSoqzoeLUfA54LBOk49+dz5tpr/jy/fvLiGlnh7H9TsIT6O/h//bX1pB+pb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RsShxgAAANwA&#10;AAAPAAAAAAAAAAAAAAAAAKoCAABkcnMvZG93bnJldi54bWxQSwUGAAAAAAQABAD6AAAAnQMAAAAA&#10;">
                  <v:shape id="Freeform 74" o:spid="_x0000_s1029" style="position:absolute;top:3923;width:11906;height:4640;visibility:visible;mso-wrap-style:square;v-text-anchor:top" coordsize="1190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FsRcQA&#10;AADcAAAADwAAAGRycy9kb3ducmV2LnhtbESP3YrCMBSE7xd8h3CEvVtTFZdajSKCruB64c8DHJpj&#10;W2xOShPb7j69EQQvh5n5hpkvO1OKhmpXWFYwHEQgiFOrC84UXM6brxiE88gaS8uk4I8cLBe9jzkm&#10;2rZ8pObkMxEg7BJUkHtfJVK6NCeDbmAr4uBdbW3QB1lnUtfYBrgp5SiKvqXBgsNCjhWtc0pvp7tR&#10;EG/35+n/hIa31eEnJd/9ttTESn32u9UMhKfOv8Ov9k4rGE9H8Dw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hbEXEAAAA3AAAAA8AAAAAAAAAAAAAAAAAmAIAAGRycy9k&#10;b3ducmV2LnhtbFBLBQYAAAAABAAEAPUAAACJAwAAAAA=&#10;" path="m11905,4440r-1865,l10098,4460r58,l10214,4480r118,l10391,4500r60,l10511,4520r122,l10694,4540r124,l10881,4560r127,l11072,4580r129,l11267,4600r133,l11467,4620r136,l11672,4640r233,l11905,4440xe" fillcolor="#be1e2d" stroked="f">
                    <v:path arrowok="t" o:connecttype="custom" o:connectlocs="11905,4440;10040,4440;10098,4460;10156,4460;10214,4480;10332,4480;10391,4500;10451,4500;10511,4520;10633,4520;10694,4540;10818,4540;10881,4560;11008,4560;11072,4580;11201,4580;11267,4600;11400,4600;11467,4620;11603,4620;11672,4640;11905,4640;11905,4440" o:connectangles="0,0,0,0,0,0,0,0,0,0,0,0,0,0,0,0,0,0,0,0,0,0,0"/>
                  </v:shape>
                  <v:shape id="Freeform 75" o:spid="_x0000_s1030" style="position:absolute;top:3923;width:11906;height:4640;visibility:visible;mso-wrap-style:square;v-text-anchor:top" coordsize="1190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3J3sQA&#10;AADcAAAADwAAAGRycy9kb3ducmV2LnhtbESP3YrCMBSE7xd8h3CEvVtTFZdajSKCruB64c8DHJpj&#10;W2xOShPb7j69EQQvh5n5hpkvO1OKhmpXWFYwHEQgiFOrC84UXM6brxiE88gaS8uk4I8cLBe9jzkm&#10;2rZ8pObkMxEg7BJUkHtfJVK6NCeDbmAr4uBdbW3QB1lnUtfYBrgp5SiKvqXBgsNCjhWtc0pvp7tR&#10;EG/35+n/hIa31eEnJd/9ttTESn32u9UMhKfOv8Ov9k4rGE/H8Dw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tyd7EAAAA3AAAAA8AAAAAAAAAAAAAAAAAmAIAAGRycy9k&#10;b3ducmV2LnhtbFBLBQYAAAAABAAEAPUAAACJAwAAAAA=&#10;" path="m,l,220,394,440,755,620,989,740r229,120l1443,980r220,120l1771,1140r318,180l2193,1360r205,120l2499,1520r99,60l2697,1620r97,60l2891,1720r95,60l3175,1860r92,60l3450,2000r90,60l3890,2220r85,60l4309,2440r320,160l4707,2620r77,40l5087,2820r73,20l5306,2920r72,20l5520,3020r69,20l5659,3080r69,20l5796,3140r67,20l5930,3200r67,20l6063,3260r65,20l6193,3320r128,40l6384,3400r126,40l6572,3480r183,60l6816,3580r354,120l7228,3740r454,160l7737,3900r330,120l8122,4020r217,80l8393,4100r161,60l8608,4160r108,40l8770,4200r54,20l8878,4220r108,40l9040,4260r54,20l9148,4280r109,40l9312,4320r55,20l9422,4340r55,20l9532,4360r56,20l9643,4380r56,20l9756,4400r56,20l9869,4420r56,20l11839,4440r-298,-60l11442,4340r-499,-100l10843,4200r-301,-60l10441,4100r-201,-40l10139,4020r-100,-20l9938,3960r-202,-40l9635,3880r-100,-20l9434,3820r-101,-20l9233,3760r-101,-20l9031,3700r-100,-20l8730,3600r-100,-20l8530,3540r-100,-20l8230,3440r-99,-20l7932,3340r-99,-20l7635,3240r-99,-20l7242,3100r-98,-20l6852,2960r-97,-20l6467,2820r-96,-20l5992,2640r-93,-20l5527,2460r-92,-20l5071,2280r-90,-20l4626,2100r-88,-20l4193,1920r-85,-20l3857,1780r-83,-20l3529,1640r-80,-20l3212,1500r-78,-20l2980,1400r-76,-20l2755,1300r-74,-20l2536,1200r-72,-20l2393,1140r-70,-20l2254,1080r-69,-20l2050,980r-66,-20l1918,920r-64,-20l1790,860,1665,820r-62,-40l1543,760r-60,-40l1366,680r-56,-40l1198,600r-54,-40l1038,520,987,500,936,460,838,420,744,380,654,340,568,280,486,240,409,200,335,180,266,140,202,100,142,80,87,40,,xe" fillcolor="#be1e2d" stroked="f">
                    <v:path arrowok="t" o:connecttype="custom" o:connectlocs="394,440;1218,860;1771,1140;2398,1480;2697,1620;2986,1780;3450,2000;3975,2280;4707,2620;5160,2840;5520,3020;5728,3100;5930,3200;6128,3280;6384,3400;6755,3540;7228,3740;8067,4020;8393,4100;8716,4200;8878,4220;9094,4280;9312,4320;9477,4360;9643,4380;9812,4420;11839,4440;10943,4240;10441,4100;10039,4000;9635,3880;9333,3800;9031,3700;8630,3580;8230,3440;7833,3320;7242,3100;6755,2940;5992,2640;5435,2440;4626,2100;4108,1900;3529,1640;3134,1480;2755,1300;2464,1180;2254,1080;1984,960;1790,860;1543,760;1310,640;1038,520;838,420;568,280;335,180;142,80" o:connectangles="0,0,0,0,0,0,0,0,0,0,0,0,0,0,0,0,0,0,0,0,0,0,0,0,0,0,0,0,0,0,0,0,0,0,0,0,0,0,0,0,0,0,0,0,0,0,0,0,0,0,0,0,0,0,0,0"/>
                  </v:shape>
                </v:group>
                <v:group id="Group 76" o:spid="_x0000_s1031" style="position:absolute;top:3922;width:11905;height:3300" coordorigin=",3922" coordsize="11905,3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shape id="Freeform 77" o:spid="_x0000_s1032" style="position:absolute;top:3922;width:11905;height:3300;visibility:visible;mso-wrap-style:square;v-text-anchor:top" coordsize="1190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MuNsUA&#10;AADcAAAADwAAAGRycy9kb3ducmV2LnhtbESPT2sCMRTE74LfITyhN81Wqbhbo4hSKD35p4fu7bF5&#10;3YRuXtZNqttv3wiCx2FmfsMs171rxIW6YD0reJ5kIIgrry3XCj5Pb+MFiBCRNTaeScEfBVivhoMl&#10;Ftpf+UCXY6xFgnAoUIGJsS2kDJUhh2HiW+LkffvOYUyyq6Xu8JrgrpHTLJtLh5bTgsGWtoaqn+Ov&#10;U7C3+YetvmY7cmV+Ksvzeb4wqNTTqN+8gojUx0f43n7XCmb5C9zOp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Yy42xQAAANwAAAAPAAAAAAAAAAAAAAAAAJgCAABkcnMv&#10;ZG93bnJldi54bWxQSwUGAAAAAAQABAD1AAAAigMAAAAA&#10;" path="m10978,3280r-1230,l9802,3300r1122,l10978,3280xe" fillcolor="#25408f" stroked="f">
                    <v:path arrowok="t" o:connecttype="custom" o:connectlocs="10978,3280;9748,3280;9802,3300;10924,3300;10978,3280" o:connectangles="0,0,0,0,0"/>
                  </v:shape>
                  <v:shape id="Freeform 78" o:spid="_x0000_s1033" style="position:absolute;top:3922;width:11905;height:3300;visibility:visible;mso-wrap-style:square;v-text-anchor:top" coordsize="1190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wQcQA&#10;AADcAAAADwAAAGRycy9kb3ducmV2LnhtbESPQWsCMRSE7wX/Q3hCbzVrhcVdjSIWoXhqtYfu7bF5&#10;boKbl3UTdf33TaHQ4zAz3zDL9eBacaM+WM8KppMMBHHtteVGwddx9zIHESKyxtYzKXhQgPVq9LTE&#10;Uvs7f9LtEBuRIBxKVGBi7EopQ23IYZj4jjh5J987jEn2jdQ93hPctfI1y3Lp0HJaMNjR1lB9Plyd&#10;gg9b7G39PXsjVxXHqrpc8rlBpZ7Hw2YBItIQ/8N/7XetYFbk8HsmH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xsEHEAAAA3AAAAA8AAAAAAAAAAAAAAAAAmAIAAGRycy9k&#10;b3ducmV2LnhtbFBLBQYAAAAABAAEAPUAAACJAwAAAAA=&#10;" path="m11250,3260r-1718,l9586,3280r1609,l11250,3260xe" fillcolor="#25408f" stroked="f">
                    <v:path arrowok="t" o:connecttype="custom" o:connectlocs="11250,3260;9532,3260;9586,3280;11195,3280;11250,3260" o:connectangles="0,0,0,0,0"/>
                  </v:shape>
                  <v:shape id="Freeform 79" o:spid="_x0000_s1034" style="position:absolute;top:3922;width:11905;height:3300;visibility:visible;mso-wrap-style:square;v-text-anchor:top" coordsize="1190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0V2sQA&#10;AADcAAAADwAAAGRycy9kb3ducmV2LnhtbESPQWsCMRSE7wX/Q3iCt5pVwbqrUUQpSE+t9tC9PTbP&#10;TXDzsm5S3f77plDwOMzMN8xq07tG3KgL1rOCyTgDQVx5bblW8Hl6fV6ACBFZY+OZFPxQgM168LTC&#10;Qvs7f9DtGGuRIBwKVGBibAspQ2XIYRj7ljh5Z985jEl2tdQd3hPcNXKaZXPp0HJaMNjSzlB1OX47&#10;Be82f7PV12xPrsxPZXm9zhcGlRoN++0SRKQ+PsL/7YNWMMtf4O9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9FdrEAAAA3AAAAA8AAAAAAAAAAAAAAAAAmAIAAGRycy9k&#10;b3ducmV2LnhtbFBLBQYAAAAABAAEAPUAAACJAwAAAAA=&#10;" path="m11416,3240r-2103,l9368,3260r1992,l11416,3240xe" fillcolor="#25408f" stroked="f">
                    <v:path arrowok="t" o:connecttype="custom" o:connectlocs="11416,3240;9313,3240;9368,3260;11360,3260;11416,3240" o:connectangles="0,0,0,0,0"/>
                  </v:shape>
                  <v:shape id="Freeform 80" o:spid="_x0000_s1035" style="position:absolute;top:3922;width:11905;height:3300;visibility:visible;mso-wrap-style:square;v-text-anchor:top" coordsize="1190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KBqMEA&#10;AADcAAAADwAAAGRycy9kb3ducmV2LnhtbERPz2vCMBS+D/Y/hDfwNtMpiK2mZWwIw5NTD/b2aJ5N&#10;sHmpTabdf78chB0/vt/ranSduNEQrGcFb9MMBHHjteVWwfGweV2CCBFZY+eZFPxSgKp8flpjof2d&#10;v+m2j61IIRwKVGBi7AspQ2PIYZj6njhxZz84jAkOrdQD3lO46+QsyxbSoeXUYLCnD0PNZf/jFOxs&#10;vrXNaf5Jrs4PdX29LpYGlZq8jO8rEJHG+C9+uL+0gnme1qYz6QjI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igajBAAAA3AAAAA8AAAAAAAAAAAAAAAAAmAIAAGRycy9kb3du&#10;cmV2LnhtbFBLBQYAAAAABAAEAPUAAACGAwAAAAA=&#10;" path="m11583,3220r-2381,l9258,3240r2269,l11583,3220xe" fillcolor="#25408f" stroked="f">
                    <v:path arrowok="t" o:connecttype="custom" o:connectlocs="11583,3220;9202,3220;9258,3240;11527,3240;11583,3220" o:connectangles="0,0,0,0,0"/>
                  </v:shape>
                  <v:shape id="Freeform 81" o:spid="_x0000_s1036" style="position:absolute;top:3922;width:11905;height:3300;visibility:visible;mso-wrap-style:square;v-text-anchor:top" coordsize="1190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4kM8QA&#10;AADcAAAADwAAAGRycy9kb3ducmV2LnhtbESPQWsCMRSE7wX/Q3hCbzVrBXFXo4hFKD216sG9PTbP&#10;TXDzsm6ibv99UxA8DjPzDbNY9a4RN+qC9axgPMpAEFdeW64VHPbbtxmIEJE1Np5JwS8FWC0HLwss&#10;tL/zD912sRYJwqFABSbGtpAyVIYchpFviZN38p3DmGRXS93hPcFdI9+zbCodWk4LBlvaGKrOu6tT&#10;8G3zL1sdJx/kynxflpfLdGZQqddhv56DiNTHZ/jR/tQKJnkO/2fS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uJDPEAAAA3AAAAA8AAAAAAAAAAAAAAAAAmAIAAGRycy9k&#10;b3ducmV2LnhtbFBLBQYAAAAABAAEAPUAAACJAwAAAAA=&#10;" path="m11753,3200r-2718,l9091,3220r2605,l11753,3200xe" fillcolor="#25408f" stroked="f">
                    <v:path arrowok="t" o:connecttype="custom" o:connectlocs="11753,3200;9035,3200;9091,3220;11696,3220;11753,3200" o:connectangles="0,0,0,0,0"/>
                  </v:shape>
                  <v:shape id="Freeform 82" o:spid="_x0000_s1037" style="position:absolute;top:3922;width:11905;height:3300;visibility:visible;mso-wrap-style:square;v-text-anchor:top" coordsize="1190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TVTMEA&#10;AADcAAAADwAAAGRycy9kb3ducmV2LnhtbERPTWsCMRC9F/wPYQRvNWsV0dUoUhGkp1Y9uLdhM26C&#10;m8m6ibr99+ZQ6PHxvpfrztXiQW2wnhWMhhkI4tJry5WC03H3PgMRIrLG2jMp+KUA61XvbYm59k/+&#10;occhViKFcMhRgYmxyaUMpSGHYegb4sRdfOswJthWUrf4TOGulh9ZNpUOLacGgw19Giqvh7tT8G3n&#10;X7Y8j7fkivmxKG636cygUoN+t1mAiNTFf/Gfe68VTLI0P51JR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01UzBAAAA3AAAAA8AAAAAAAAAAAAAAAAAmAIAAGRycy9kb3du&#10;cmV2LnhtbFBLBQYAAAAABAAEAPUAAACGAwAAAAA=&#10;" path="m11905,3140r-3213,l8750,3160r58,l8865,3180r57,l8978,3200r2890,l11905,3180r,-40xe" fillcolor="#25408f" stroked="f">
                    <v:path arrowok="t" o:connecttype="custom" o:connectlocs="11905,3140;8692,3140;8750,3160;8808,3160;8865,3180;8922,3180;8978,3200;11868,3200;11905,3180;11905,3140" o:connectangles="0,0,0,0,0,0,0,0,0,0"/>
                  </v:shape>
                  <v:shape id="Freeform 83" o:spid="_x0000_s1038" style="position:absolute;top:3922;width:11905;height:3300;visibility:visible;mso-wrap-style:square;v-text-anchor:top" coordsize="1190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w18QA&#10;AADcAAAADwAAAGRycy9kb3ducmV2LnhtbESPQWsCMRSE74L/ITyhN81ai+hqFGkRiierPXRvj81z&#10;E9y8rJtU13/fCAWPw8x8wyzXnavFldpgPSsYjzIQxKXXlisF38ftcAYiRGSNtWdScKcA61W/t8Rc&#10;+xt/0fUQK5EgHHJUYGJscilDachhGPmGOHkn3zqMSbaV1C3eEtzV8jXLptKh5bRgsKF3Q+X58OsU&#10;7O18Z8ufyQe5Yn4sistlOjOo1Mug2yxAROriM/zf/tQK3rIxPM6k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4cNfEAAAA3AAAAA8AAAAAAAAAAAAAAAAAmAIAAGRycy9k&#10;b3ducmV2LnhtbFBLBQYAAAAABAAEAPUAAACJAwAAAAA=&#10;" path="m11555,3120r-2979,l8634,3140r2996,l11555,3120xe" fillcolor="#25408f" stroked="f">
                    <v:path arrowok="t" o:connecttype="custom" o:connectlocs="11555,3120;8576,3120;8634,3140;11630,3140;11555,3120" o:connectangles="0,0,0,0,0"/>
                  </v:shape>
                  <v:shape id="Freeform 84" o:spid="_x0000_s1039" style="position:absolute;top:3922;width:11905;height:3300;visibility:visible;mso-wrap-style:square;v-text-anchor:top" coordsize="1190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ruoMQA&#10;AADcAAAADwAAAGRycy9kb3ducmV2LnhtbESPQWsCMRSE74L/ITyhN82qRXQ1SqkIpSerPXRvj81z&#10;E9y8rJuo23/fCAWPw8x8w6w2navFjdpgPSsYjzIQxKXXlisF38fdcA4iRGSNtWdS8EsBNut+b4W5&#10;9nf+otshViJBOOSowMTY5FKG0pDDMPINcfJOvnUYk2wrqVu8J7ir5STLZtKh5bRgsKF3Q+X5cHUK&#10;9nbxacuf6ZZcsTgWxeUymxtU6mXQvS1BROriM/zf/tAKXrMJPM6k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q7qDEAAAA3AAAAA8AAAAAAAAAAAAAAAAAmAIAAGRycy9k&#10;b3ducmV2LnhtbFBLBQYAAAAABAAEAPUAAACJAwAAAAA=&#10;" path="m11093,3080r-2694,l8517,3120r2887,l11327,3100r-156,l11093,3080xe" fillcolor="#25408f" stroked="f">
                    <v:path arrowok="t" o:connecttype="custom" o:connectlocs="11093,3080;8399,3080;8517,3120;11404,3120;11327,3100;11171,3100;11093,3080" o:connectangles="0,0,0,0,0,0,0"/>
                  </v:shape>
                  <v:shape id="Freeform 85" o:spid="_x0000_s1040" style="position:absolute;top:3922;width:11905;height:3300;visibility:visible;mso-wrap-style:square;v-text-anchor:top" coordsize="1190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ZLO8UA&#10;AADcAAAADwAAAGRycy9kb3ducmV2LnhtbESPQWsCMRSE74X+h/AKvdVsq4iumxWxFIqnqj10b4/N&#10;cxO6eVk3qa7/3hQEj8PMfMMUy8G14kR9sJ4VvI4yEMS115YbBd/7j5cZiBCRNbaeScGFAizLx4cC&#10;c+3PvKXTLjYiQTjkqMDE2OVShtqQwzDyHXHyDr53GJPsG6l7PCe4a+Vblk2lQ8tpwWBHa0P17+7P&#10;Kfiy842tf8bv5Kr5vqqOx+nMoFLPT8NqASLSEO/hW/tTK5hkY/g/k46AL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Zks7xQAAANwAAAAPAAAAAAAAAAAAAAAAAJgCAABkcnMv&#10;ZG93bnJldi54bWxQSwUGAAAAAAQABAD1AAAAigMAAAAA&#10;" path="m10690,3040r-2472,l8339,3080r2594,l10853,3060r-82,l10690,3040xe" fillcolor="#25408f" stroked="f">
                    <v:path arrowok="t" o:connecttype="custom" o:connectlocs="10690,3040;8218,3040;8339,3080;10933,3080;10853,3060;10771,3060;10690,3040" o:connectangles="0,0,0,0,0,0,0"/>
                  </v:shape>
                  <v:shape id="Freeform 86" o:spid="_x0000_s1041" style="position:absolute;top:3922;width:11905;height:3300;visibility:visible;mso-wrap-style:square;v-text-anchor:top" coordsize="1190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TT8QA&#10;AADcAAAADwAAAGRycy9kb3ducmV2LnhtbESPQWsCMRSE74L/ITyhN83aiuhqFLEIpadWPbi3x+a5&#10;CW5e1k3U7b9vCgWPw8x8wyzXnavFndpgPSsYjzIQxKXXlisFx8NuOAMRIrLG2jMp+KEA61W/t8Rc&#10;+wd/030fK5EgHHJUYGJscilDachhGPmGOHln3zqMSbaV1C0+EtzV8jXLptKh5bRgsKGtofKyvzkF&#10;X3b+acvT2zu5Yn4oiut1OjOo1Mug2yxAROriM/zf/tAKJtkE/s6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P00/EAAAA3AAAAA8AAAAAAAAAAAAAAAAAmAIAAGRycy9k&#10;b3ducmV2LnhtbFBLBQYAAAAABAAEAPUAAACJAwAAAAA=&#10;" path="m4221,1704r322,136l4636,1860r273,120l4999,2000r176,80l5262,2100r86,40l5433,2160r168,80l5684,2260r82,40l5927,2340r80,40l6086,2400r78,40l6318,2480r76,40l6691,2600r73,40l7322,2800r524,160l7909,2960r248,80l10524,3040r-84,-20l10356,3020r-85,-20l10186,3000r-86,-20l10013,2980r-175,-40l9749,2940r-89,-20l9570,2920r-181,-40l9298,2880r-184,-40l9021,2840r-378,-80l8547,2760,6943,2440r-104,-40l6522,2340r-106,-40l6202,2260r-108,-40l5877,2180r-109,-40l5658,2120r-110,-40l5437,2060r-111,-40l5215,2000r-112,-40l4991,1940r-226,-80l4651,1840,4308,1720r-87,-16xe" fillcolor="#25408f" stroked="f">
                    <v:path arrowok="t" o:connecttype="custom" o:connectlocs="4221,1704;4543,1840;4636,1860;4909,1980;4999,2000;5175,2080;5262,2100;5348,2140;5433,2160;5601,2240;5684,2260;5766,2300;5927,2340;6007,2380;6086,2400;6164,2440;6318,2480;6394,2520;6691,2600;6764,2640;7322,2800;7846,2960;7909,2960;8157,3040;10524,3040;10440,3020;10356,3020;10271,3000;10186,3000;10100,2980;10013,2980;9838,2940;9749,2940;9660,2920;9570,2920;9389,2880;9298,2880;9114,2840;9021,2840;8643,2760;8547,2760;6943,2440;6839,2400;6522,2340;6416,2300;6202,2260;6094,2220;5877,2180;5768,2140;5658,2120;5548,2080;5437,2060;5326,2020;5215,2000;5103,1960;4991,1940;4765,1860;4651,1840;4308,1720;4221,1704" o:connectangles="0,0,0,0,0,0,0,0,0,0,0,0,0,0,0,0,0,0,0,0,0,0,0,0,0,0,0,0,0,0,0,0,0,0,0,0,0,0,0,0,0,0,0,0,0,0,0,0,0,0,0,0,0,0,0,0,0,0,0,0"/>
                  </v:shape>
                  <v:shape id="Freeform 87" o:spid="_x0000_s1042" style="position:absolute;top:3922;width:11905;height:3300;visibility:visible;mso-wrap-style:square;v-text-anchor:top" coordsize="1190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N21MUA&#10;AADcAAAADwAAAGRycy9kb3ducmV2LnhtbESPT2sCMRTE74V+h/AK3mq21opujVIsgniqfw7d22Pz&#10;3AQ3L+sm6vrtTaHgcZiZ3zDTeedqcaE2WM8K3voZCOLSa8uVgv1u+ToGESKyxtozKbhRgPns+WmK&#10;ufZX3tBlGyuRIBxyVGBibHIpQ2nIYej7hjh5B986jEm2ldQtXhPc1XKQZSPp0HJaMNjQwlB53J6d&#10;gh87Wdvy9/2bXDHZFcXpNBobVKr30n19gojUxUf4v73SCobZB/ydSUd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3bUxQAAANwAAAAPAAAAAAAAAAAAAAAAAJgCAABkcnMv&#10;ZG93bnJldi54bWxQSwUGAAAAAAQABAD1AAAAigMAAAAA&#10;" path="m,l,80r56,20l563,340r126,40l940,500r125,40l1314,660r124,40l1561,760r247,80l1930,900r123,40l2175,1000r364,120l2659,1180r1534,520l4221,1704,3764,1520,3244,1320,2919,1200r-110,-60l2471,1020,2356,960,2123,880,2005,820,1885,780,1395,580,1142,480,884,360,,xe" fillcolor="#25408f" stroked="f">
                    <v:path arrowok="t" o:connecttype="custom" o:connectlocs="0,0;0,80;56,100;563,340;689,380;940,500;1065,540;1314,660;1438,700;1561,760;1808,840;1930,900;2053,940;2175,1000;2539,1120;2659,1180;4193,1700;4221,1704;3764,1520;3244,1320;2919,1200;2809,1140;2471,1020;2356,960;2123,880;2005,820;1885,780;1395,580;1142,480;884,360;0,0" o:connectangles="0,0,0,0,0,0,0,0,0,0,0,0,0,0,0,0,0,0,0,0,0,0,0,0,0,0,0,0,0,0,0"/>
                  </v:shape>
                </v:group>
                <v:shape id="Freeform 88" o:spid="_x0000_s1043" style="position:absolute;left:3095;top:6559;width:8810;height:3697;visibility:visible;mso-wrap-style:square;v-text-anchor:top" coordsize="8810,3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M9vMYA&#10;AADcAAAADwAAAGRycy9kb3ducmV2LnhtbESPT2sCMRTE7wW/Q3iCt5pVrLarUfyD4MFWar14e26e&#10;m8XNy7JJdf32Rij0OMzMb5jJrLGluFLtC8cKet0EBHHmdMG5gsPP+vUdhA/IGkvHpOBOHmbT1ssE&#10;U+1u/E3XfchFhLBPUYEJoUql9Jkhi77rKuLonV1tMURZ51LXeItwW8p+kgylxYLjgsGKloayy/7X&#10;KvhaVcVuu/64bI4mnN4+j3oxKrVSnXYzH4MI1IT/8F97oxUMkiE8z8Qj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M9vMYAAADcAAAADwAAAAAAAAAAAAAAAACYAgAAZHJz&#10;L2Rvd25yZXYueG1sUEsFBgAAAAAEAAQA9QAAAIsDAAAAAA==&#10;" path="m,l8809,3696r,-565l,xe" stroked="f">
                  <v:path arrowok="t" o:connecttype="custom" o:connectlocs="0,0;8809,3696;8809,3131;0,0"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 o:spid="_x0000_s1044" type="#_x0000_t75" style="position:absolute;left:6018;top:11578;width:5880;height:5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RGtbEAAAA3AAAAA8AAABkcnMvZG93bnJldi54bWxEj09rAjEUxO8Fv0N4greaVKXK1igi9c+p&#10;4Oqlt8fmdbO4eVk2qbv99o0geBxm5jfMct27WtyoDZVnDW9jBYK48KbiUsPlvHtdgAgR2WDtmTT8&#10;UYD1avCyxMz4jk90y2MpEoRDhhpsjE0mZSgsOQxj3xAn78e3DmOSbSlNi12Cu1pOlHqXDitOCxYb&#10;2loqrvmv04Dfh7BX28X+8PVZq+sxsu12U61Hw37zASJSH5/hR/toNMzUHO5n0hG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RGtbEAAAA3AAAAA8AAAAAAAAAAAAAAAAA&#10;nwIAAGRycy9kb3ducmV2LnhtbFBLBQYAAAAABAAEAPcAAACQAwAAAAA=&#10;">
                  <v:imagedata r:id="rId51" o:title=""/>
                </v:shape>
                <v:shape id="Picture 90" o:spid="_x0000_s1045" type="#_x0000_t75" style="position:absolute;left:684;top:12935;width:1740;height: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rqXXDAAAA3AAAAA8AAABkcnMvZG93bnJldi54bWxET89rwjAUvgv7H8ITdpGZbnMyqlHKykB6&#10;ETsPOz6at7bavHRJ1Prfm4Pg8eP7vVwPphNncr61rOB1moAgrqxuuVaw//l++QThA7LGzjIpuJKH&#10;9epptMRU2wvv6FyGWsQQ9ikqaELoUyl91ZBBP7U9ceT+rDMYInS11A4vMdx08i1J5tJgy7GhwZ6+&#10;GqqO5cko+N9i+T75nZyKfJfXhyIrNh++UOp5PGQLEIGG8BDf3RutYJbEtfFMPAJyd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updcMAAADcAAAADwAAAAAAAAAAAAAAAACf&#10;AgAAZHJzL2Rvd25yZXYueG1sUEsFBgAAAAAEAAQA9wAAAI8DAAAAAA==&#10;">
                  <v:imagedata r:id="rId52" o:title=""/>
                </v:shape>
                <v:shape id="Picture 91" o:spid="_x0000_s1046" type="#_x0000_t75" style="position:absolute;left:950;top:13474;width:480;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iK9LFAAAA3AAAAA8AAABkcnMvZG93bnJldi54bWxEj1FrwjAUhd8H/odwhb3ITByu02qU4hwM&#10;fNnUH3Bprk2xuSlNtN2/XwaDPR7OOd/hrLeDa8SdulB71jCbKhDEpTc1VxrOp/enBYgQkQ02nknD&#10;NwXYbkYPa8yN7/mL7sdYiQThkKMGG2ObSxlKSw7D1LfEybv4zmFMsquk6bBPcNfIZ6Uy6bDmtGCx&#10;pZ2l8nq8OQ17tXvrD/R6K16uFj+LfmKyy0Trx/FQrEBEGuJ/+K/9YTTM1RJ+z6Qj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4ivSxQAAANwAAAAPAAAAAAAAAAAAAAAA&#10;AJ8CAABkcnMvZG93bnJldi54bWxQSwUGAAAAAAQABAD3AAAAkQMAAAAA&#10;">
                  <v:imagedata r:id="rId53" o:title=""/>
                </v:shape>
                <v:shape id="Freeform 92" o:spid="_x0000_s1047" style="position:absolute;left:2036;top:13249;width:112;height:71;visibility:visible;mso-wrap-style:square;v-text-anchor:top" coordsize="11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Pcd8IA&#10;AADcAAAADwAAAGRycy9kb3ducmV2LnhtbERPz2vCMBS+C/sfwhvsZtPKEKlGkeFA2DysFr0+mmdT&#10;bV5KE7XbX28OA48f3+/FarCtuFHvG8cKsiQFQVw53XCtoNx/jmcgfEDW2DomBb/kYbV8GS0w1+7O&#10;P3QrQi1iCPscFZgQulxKXxmy6BPXEUfu5HqLIcK+lrrHewy3rZyk6VRabDg2GOzow1B1Ka5WQbE5&#10;fJkjmc13dvk7l6dsV27lTqm312E9BxFoCE/xv3urFbxncX48E4+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9x3wgAAANwAAAAPAAAAAAAAAAAAAAAAAJgCAABkcnMvZG93&#10;bnJldi54bWxQSwUGAAAAAAQABAD1AAAAhwMAAAAA&#10;" path="m106,l93,3,81,6,68,9,55,12,43,17,31,24,19,33,9,44,1,55,,63r4,5l11,70r7,-5l25,55r9,-9l44,38,55,33,66,29,77,27,88,25,99,22r12,-4l106,xe" stroked="f">
                  <v:path arrowok="t" o:connecttype="custom" o:connectlocs="106,0;93,3;81,6;68,9;55,12;43,17;31,24;19,33;9,44;1,55;0,63;4,68;11,70;18,65;25,55;34,46;44,38;55,33;66,29;77,27;88,25;99,22;111,18;106,0" o:connectangles="0,0,0,0,0,0,0,0,0,0,0,0,0,0,0,0,0,0,0,0,0,0,0,0"/>
                </v:shape>
                <v:shape id="Picture 93" o:spid="_x0000_s1048" type="#_x0000_t75" style="position:absolute;left:1847;top:13315;width:180;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NYWPFAAAA3AAAAA8AAABkcnMvZG93bnJldi54bWxEj0FrwkAUhO8F/8PyBG91E7FVoquIVCiI&#10;h1q9P7LPTTD7Nma3Sdpf7wpCj8PMfMMs172tREuNLx0rSMcJCOLc6ZKNgtP37nUOwgdkjZVjUvBL&#10;HtarwcsSM+06/qL2GIyIEPYZKihCqDMpfV6QRT92NXH0Lq6xGKJsjNQNdhFuKzlJkndpseS4UGBN&#10;24Ly6/HHKrie2+lkdjnc6v3+9tG53PzN3oxSo2G/WYAI1If/8LP9qRVM0xQeZ+IRkK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TWFjxQAAANwAAAAPAAAAAAAAAAAAAAAA&#10;AJ8CAABkcnMvZG93bnJldi54bWxQSwUGAAAAAAQABAD3AAAAkQMAAAAA&#10;">
                  <v:imagedata r:id="rId54" o:title=""/>
                </v:shape>
                <v:group id="Group 94" o:spid="_x0000_s1049" style="position:absolute;left:716;top:13807;width:134;height:151" coordorigin="716,13807" coordsize="134,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shape id="Freeform 95" o:spid="_x0000_s1050" style="position:absolute;left:716;top:13807;width:134;height:151;visibility:visible;mso-wrap-style:square;v-text-anchor:top" coordsize="134,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PxqscA&#10;AADcAAAADwAAAGRycy9kb3ducmV2LnhtbESPT2vCQBTE74LfYXmCF6kb/xDa1FVEaRGKB41Cj4/s&#10;axLNvg3Z1aTfvlsQPA4z8xtmsepMJe7UuNKygsk4AkGcWV1yruCUfry8gnAeWWNlmRT8koPVst9b&#10;YKJtywe6H30uAoRdggoK7+tESpcVZNCNbU0cvB/bGPRBNrnUDbYBbio5jaJYGiw5LBRY06ag7Hq8&#10;GQVme0vT7/a8373Fs/loE1/2n1+pUsNBt34H4anzz/CjvdMK5pMZ/J8JR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T8arHAAAA3AAAAA8AAAAAAAAAAAAAAAAAmAIAAGRy&#10;cy9kb3ducmV2LnhtbFBLBQYAAAAABAAEAPUAAACMAwAAAAA=&#10;" path="m105,140r-78,l27,150r78,l105,140xe" stroked="f">
                    <v:path arrowok="t" o:connecttype="custom" o:connectlocs="105,140;27,140;27,150;105,150;105,140" o:connectangles="0,0,0,0,0"/>
                  </v:shape>
                  <v:shape id="Freeform 96" o:spid="_x0000_s1051" style="position:absolute;left:716;top:13807;width:134;height:151;visibility:visible;mso-wrap-style:square;v-text-anchor:top" coordsize="134,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pp3scA&#10;AADcAAAADwAAAGRycy9kb3ducmV2LnhtbESPQWvCQBSE74X+h+UVeim6sQ2hRlcplhZBPNQoeHxk&#10;n0ls9m3Irib+e1cQPA4z8w0znfemFmdqXWVZwWgYgSDOra64ULDNfgafIJxH1lhbJgUXcjCfPT9N&#10;MdW24z86b3whAoRdigpK75tUSpeXZNANbUMcvINtDfog20LqFrsAN7V8j6JEGqw4LJTY0KKk/H9z&#10;MgrM9ynL9t1uvRwnH/HbIjmuf1eZUq8v/dcEhKfeP8L39lIriEcx3M6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6ad7HAAAA3AAAAA8AAAAAAAAAAAAAAAAAmAIAAGRy&#10;cy9kb3ducmV2LnhtbFBLBQYAAAAABAAEAPUAAACMAwAAAAA=&#10;" path="m87,9l45,9r2,1l50,12r1,2l51,135r-1,2l47,140r-2,l87,140r-2,l82,137r,-2l82,14r,-2l85,10,87,9xe" stroked="f">
                    <v:path arrowok="t" o:connecttype="custom" o:connectlocs="87,9;45,9;47,10;50,12;51,14;51,135;50,137;47,140;45,140;87,140;85,140;82,137;82,135;82,14;82,12;85,10;87,9" o:connectangles="0,0,0,0,0,0,0,0,0,0,0,0,0,0,0,0,0"/>
                  </v:shape>
                  <v:shape id="Freeform 97" o:spid="_x0000_s1052" style="position:absolute;left:716;top:13807;width:134;height:151;visibility:visible;mso-wrap-style:square;v-text-anchor:top" coordsize="134,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bMRccA&#10;AADcAAAADwAAAGRycy9kb3ducmV2LnhtbESPQWvCQBSE7wX/w/IKXkrdaG2wqauIYhHEQ42FHh/Z&#10;1ySafRuyq4n/3hWEHoeZ+YaZzjtTiQs1rrSsYDiIQBBnVpecKzik69cJCOeRNVaWScGVHMxnvacp&#10;Jtq2/E2Xvc9FgLBLUEHhfZ1I6bKCDLqBrYmD92cbgz7IJpe6wTbATSVHURRLgyWHhQJrWhaUnfZn&#10;o8Cszmn62/7sNh/x2/hlGR93X9tUqf5zt/gE4anz/+FHe6MVjIfvcD8Tjo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2zEXHAAAA3AAAAA8AAAAAAAAAAAAAAAAAmAIAAGRy&#10;cy9kb3ducmV2LnhtbFBLBQYAAAAABAAEAPUAAACMAwAAAAA=&#10;" path="m130,l3,,,57r8,l14,36,21,21,31,12,42,9r88,l130,xe" stroked="f">
                    <v:path arrowok="t" o:connecttype="custom" o:connectlocs="130,0;3,0;0,57;8,57;14,36;21,21;31,12;42,9;130,9;130,0" o:connectangles="0,0,0,0,0,0,0,0,0,0"/>
                  </v:shape>
                  <v:shape id="Freeform 98" o:spid="_x0000_s1053" style="position:absolute;left:716;top:13807;width:134;height:151;visibility:visible;mso-wrap-style:square;v-text-anchor:top" coordsize="134,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SMsgA&#10;AADcAAAADwAAAGRycy9kb3ducmV2LnhtbESPT2vCQBTE70K/w/IKvYhu/EOoqasUpSKUHGoUenxk&#10;X5O02bchuybpt+8WBI/DzPyGWW8HU4uOWldZVjCbRiCIc6srLhScs7fJMwjnkTXWlknBLznYbh5G&#10;a0y07fmDupMvRICwS1BB6X2TSOnykgy6qW2Ig/dlW4M+yLaQusU+wE0t51EUS4MVh4USG9qVlP+c&#10;rkaB2V+z7LO/pMdVvFiOd/F3enjPlHp6HF5fQHga/D18ax+1guUshv8z4Qj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5FIyyAAAANwAAAAPAAAAAAAAAAAAAAAAAJgCAABk&#10;cnMvZG93bnJldi54bWxQSwUGAAAAAAQABAD1AAAAjQMAAAAA&#10;" path="m130,9l95,9r5,2l109,16r3,5l119,35r3,9l124,57r9,l130,9xe" stroked="f">
                    <v:path arrowok="t" o:connecttype="custom" o:connectlocs="130,9;95,9;100,11;109,16;112,21;119,35;122,44;124,57;133,57;130,9" o:connectangles="0,0,0,0,0,0,0,0,0,0"/>
                  </v:shape>
                </v:group>
                <v:group id="Group 99" o:spid="_x0000_s1054" style="position:absolute;left:866;top:13807;width:154;height:151" coordorigin="866,13807" coordsize="154,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o3ccYAAADcAAAADwAAAGRycy9kb3ducmV2LnhtbESPW2vCQBSE3wv9D8sp&#10;+KabVHshzSoiVXwQobFQ+nbInlwwezZk1yT+e7cg9HGYmW+YdDWaRvTUudqygngWgSDOra65VPB9&#10;2k7fQTiPrLGxTAqu5GC1fHxIMdF24C/qM1+KAGGXoILK+zaR0uUVGXQz2xIHr7CdQR9kV0rd4RDg&#10;ppHPUfQqDdYcFipsaVNRfs4uRsFuwGE9jz/7w7nYXH9PL8efQ0xKTZ7G9QcIT6P/D9/be61gEb/B&#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mjdxxgAAANwA&#10;AAAPAAAAAAAAAAAAAAAAAKoCAABkcnMvZG93bnJldi54bWxQSwUGAAAAAAQABAD6AAAAnQMAAAAA&#10;">
                  <v:shape id="Freeform 100" o:spid="_x0000_s1055" style="position:absolute;left:866;top:13807;width:154;height:151;visibility:visible;mso-wrap-style:square;v-text-anchor:top" coordsize="154,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f9l8MA&#10;AADcAAAADwAAAGRycy9kb3ducmV2LnhtbERPzWrCQBC+C77DMoIXqZtYaUvqKiKoJQfBtA8wZqdJ&#10;NDsbs2tM3757EDx+fP+LVW9q0VHrKssK4mkEgji3uuJCwc/39uUDhPPIGmvLpOCPHKyWw8ECE23v&#10;fKQu84UIIewSVFB63yRSurwkg25qG+LA/drWoA+wLaRu8R7CTS1nUfQmDVYcGkpsaFNSfsluRsHB&#10;n143+3SSpl08lx1eT+edfldqPOrXnyA89f4pfri/tIJ5HNaGM+E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f9l8MAAADcAAAADwAAAAAAAAAAAAAAAACYAgAAZHJzL2Rv&#10;d25yZXYueG1sUEsFBgAAAAAEAAQA9QAAAIgDAAAAAA==&#10;" path="m67,140l,140r,10l67,150r,-10xe" stroked="f">
                    <v:path arrowok="t" o:connecttype="custom" o:connectlocs="67,140;0,140;0,150;67,150;67,140" o:connectangles="0,0,0,0,0"/>
                  </v:shape>
                  <v:shape id="Freeform 101" o:spid="_x0000_s1056" style="position:absolute;left:866;top:13807;width:154;height:151;visibility:visible;mso-wrap-style:square;v-text-anchor:top" coordsize="154,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tYDMYA&#10;AADcAAAADwAAAGRycy9kb3ducmV2LnhtbESP3WrCQBSE7wXfYTlCb0rdpBXbRlcRoT/kQjD6AMfs&#10;MYlmz8bsNqZv3xUKXg4z8w0zX/amFh21rrKsIB5HIIhzqysuFOx3H09vIJxH1lhbJgW/5GC5GA7m&#10;mGh75S11mS9EgLBLUEHpfZNI6fKSDLqxbYiDd7StQR9kW0jd4jXATS2fo2gqDVYcFkpsaF1Sfs5+&#10;jIKNP7ysv9LHNO3iiezwcjh96lelHkb9agbCU+/v4f/2t1Ywid/hdiYc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tYDMYAAADcAAAADwAAAAAAAAAAAAAAAACYAgAAZHJz&#10;L2Rvd25yZXYueG1sUEsFBgAAAAAEAAQA9QAAAIsDAAAAAA==&#10;" path="m153,140r-67,l86,150r67,l153,140xe" stroked="f">
                    <v:path arrowok="t" o:connecttype="custom" o:connectlocs="153,140;86,140;86,150;153,150;153,140" o:connectangles="0,0,0,0,0"/>
                  </v:shape>
                  <v:shape id="Freeform 102" o:spid="_x0000_s1057" style="position:absolute;left:866;top:13807;width:154;height:151;visibility:visible;mso-wrap-style:square;v-text-anchor:top" coordsize="154,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07LMIA&#10;AADcAAAADwAAAGRycy9kb3ducmV2LnhtbERPy4rCMBTdD/gP4QpuhjH1gQ4do4jggy4EdT7g2lzb&#10;anNTm1jr35vFwCwP5z1btKYUDdWusKxg0I9AEKdWF5wp+D2tv75BOI+ssbRMCl7kYDHvfMww1vbJ&#10;B2qOPhMhhF2MCnLvq1hKl+Zk0PVtRRy4i60N+gDrTOoanyHclHIYRRNpsODQkGNFq5zS2/FhFOz9&#10;ebTaJp9J0gzGssH7+brRU6V63Xb5A8JT6//Ff+6dVjAehvnhTD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PTsswgAAANwAAAAPAAAAAAAAAAAAAAAAAJgCAABkcnMvZG93&#10;bnJldi54bWxQSwUGAAAAAAQABAD1AAAAhwMAAAAA&#10;" path="m54,9l11,9r3,1l17,13r,1l17,135r,2l17,137r-2,3l14,140r-1,l53,140r-1,l51,140r-2,-3l49,135r,-57l135,78r,-13l49,65r,-51l49,12r3,-2l54,9xe" stroked="f">
                    <v:path arrowok="t" o:connecttype="custom" o:connectlocs="54,9;11,9;14,10;17,13;17,14;17,135;17,137;17,137;15,140;14,140;13,140;53,140;52,140;51,140;49,137;49,135;49,78;135,78;135,65;49,65;49,14;49,12;52,10;54,9" o:connectangles="0,0,0,0,0,0,0,0,0,0,0,0,0,0,0,0,0,0,0,0,0,0,0,0"/>
                  </v:shape>
                  <v:shape id="Freeform 103" o:spid="_x0000_s1058" style="position:absolute;left:866;top:13807;width:154;height:151;visibility:visible;mso-wrap-style:square;v-text-anchor:top" coordsize="154,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et8YA&#10;AADcAAAADwAAAGRycy9kb3ducmV2LnhtbESP3WrCQBSE7wu+w3KE3pS6iYqV1FVEaJVcCP48wDF7&#10;mkSzZ2N2G+Pbu0Khl8PMfMPMFp2pREuNKy0riAcRCOLM6pJzBcfD1/sUhPPIGivLpOBODhbz3ssM&#10;E21vvKN273MRIOwSVFB4XydSuqwgg25ga+Lg/djGoA+yyaVu8BbgppLDKJpIgyWHhQJrWhWUXfa/&#10;RsHWn0ardfqWpm08li1eT+dv/aHUa79bfoLw1Pn/8F97oxWMhzE8z4Qj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Get8YAAADcAAAADwAAAAAAAAAAAAAAAACYAgAAZHJz&#10;L2Rvd25yZXYueG1sUEsFBgAAAAAEAAQA9QAAAIsDAAAAAA==&#10;" path="m135,78r-31,l104,135r-1,2l101,140r-2,l140,140r-2,l135,137r,-3l135,78xe" stroked="f">
                    <v:path arrowok="t" o:connecttype="custom" o:connectlocs="135,78;104,78;104,135;103,137;101,140;99,140;140,140;138,140;135,137;135,134;135,78" o:connectangles="0,0,0,0,0,0,0,0,0,0,0"/>
                  </v:shape>
                  <v:shape id="Freeform 104" o:spid="_x0000_s1059" style="position:absolute;left:866;top:13807;width:154;height:151;visibility:visible;mso-wrap-style:square;v-text-anchor:top" coordsize="154,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MAwMUA&#10;AADcAAAADwAAAGRycy9kb3ducmV2LnhtbESP0WrCQBRE3wv+w3IFX4puTEUluooI2pKHQtUPuGav&#10;STR7N2bXmP59t1Do4zAzZ5jlujOVaKlxpWUF41EEgjizuuRcwem4G85BOI+ssbJMCr7JwXrVe1li&#10;ou2Tv6g9+FwECLsEFRTe14mULivIoBvZmjh4F9sY9EE2udQNPgPcVDKOoqk0WHJYKLCmbUHZ7fAw&#10;Cj79+W37nr6maTueyBbv5+tez5Qa9LvNAoSnzv+H/9ofWsEkjuH3TDg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wDAxQAAANwAAAAPAAAAAAAAAAAAAAAAAJgCAABkcnMv&#10;ZG93bnJldi54bWxQSwUGAAAAAAQABAD1AAAAigMAAAAA&#10;" path="m141,9l98,9r2,1l103,12r,1l104,14r,51l135,65r,-51l135,12r3,-2l138,10r3,-1xe" stroked="f">
                    <v:path arrowok="t" o:connecttype="custom" o:connectlocs="141,9;98,9;100,10;103,12;103,13;104,14;104,65;135,65;135,14;135,12;138,10;138,10;141,9" o:connectangles="0,0,0,0,0,0,0,0,0,0,0,0,0"/>
                  </v:shape>
                  <v:shape id="Freeform 105" o:spid="_x0000_s1060" style="position:absolute;left:866;top:13807;width:154;height:151;visibility:visible;mso-wrap-style:square;v-text-anchor:top" coordsize="154,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lW8YA&#10;AADcAAAADwAAAGRycy9kb3ducmV2LnhtbESP3WrCQBSE7wu+w3IEb0Q3/tCWNBsRoT/kQmjqAxyz&#10;xySaPZtm15i+fbcg9HKYmW+YZDOYRvTUudqygsU8AkFcWF1zqeDw9Tp7BuE8ssbGMin4IQebdPSQ&#10;YKztjT+pz30pAoRdjAoq79tYSldUZNDNbUscvJPtDPogu1LqDm8Bbhq5jKJHabDmsFBhS7uKikt+&#10;NQr2/rjavWfTLOsXa9nj9/H8pp+UmoyH7QsIT4P/D9/bH1rBermCvzPhCMj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lW8YAAADcAAAADwAAAAAAAAAAAAAAAACYAgAAZHJz&#10;L2Rvd25yZXYueG1sUEsFBgAAAAAEAAQA9QAAAIsDAAAAAA==&#10;" path="m67,l,,,9r67,l67,xe" stroked="f">
                    <v:path arrowok="t" o:connecttype="custom" o:connectlocs="67,0;0,0;0,9;67,9;67,0" o:connectangles="0,0,0,0,0"/>
                  </v:shape>
                  <v:shape id="Freeform 106" o:spid="_x0000_s1061" style="position:absolute;left:866;top:13807;width:154;height:151;visibility:visible;mso-wrap-style:square;v-text-anchor:top" coordsize="154,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Y9L8YA&#10;AADcAAAADwAAAGRycy9kb3ducmV2LnhtbESP0WrCQBRE34X+w3ILfZG6UUMrqZtQhFbJg6D1A67Z&#10;2yRt9m6a3cb4964g+DjMzBlmmQ2mET11rrasYDqJQBAXVtdcKjh8fTwvQDiPrLGxTArO5CBLH0ZL&#10;TLQ98Y76vS9FgLBLUEHlfZtI6YqKDLqJbYmD9207gz7IrpS6w1OAm0bOouhFGqw5LFTY0qqi4nf/&#10;bxRs/XG+WufjPO+nsezx7/jzqV+Venoc3t9AeBr8PXxrb7SCeBbD9Uw4Aj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Y9L8YAAADcAAAADwAAAAAAAAAAAAAAAACYAgAAZHJz&#10;L2Rvd25yZXYueG1sUEsFBgAAAAAEAAQA9QAAAIsDAAAAAA==&#10;" path="m153,l86,r,9l153,9r,-9xe" stroked="f">
                    <v:path arrowok="t" o:connecttype="custom" o:connectlocs="153,0;86,0;86,9;153,9;153,0" o:connectangles="0,0,0,0,0"/>
                  </v:shape>
                </v:group>
                <v:group id="Group 107" o:spid="_x0000_s1062" style="position:absolute;left:1040;top:13804;width:148;height:158" coordorigin="1040,13804" coordsize="148,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shape id="Freeform 108" o:spid="_x0000_s1063" style="position:absolute;left:1040;top:13804;width:148;height:158;visibility:visible;mso-wrap-style:square;v-text-anchor:top" coordsize="148,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Bahr8A&#10;AADcAAAADwAAAGRycy9kb3ducmV2LnhtbESPzQrCMBCE74LvEFbwpqmiItUoIgpe/bl4W5u1rTab&#10;0sS2vr0RBI/DzHzDLNetKURNlcstKxgNIxDEidU5pwou5/1gDsJ5ZI2FZVLwJgfrVbezxFjbho9U&#10;n3wqAoRdjAoy78tYSpdkZNANbUkcvLutDPogq1TqCpsAN4UcR9FMGsw5LGRY0jaj5Hl6GQXbu91f&#10;Hzs7eujbZNokUS03XirV77WbBQhPrf+Hf+2DVjAZz+B7JhwB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60FqGvwAAANwAAAAPAAAAAAAAAAAAAAAAAJgCAABkcnMvZG93bnJl&#10;di54bWxQSwUGAAAAAAQABAD1AAAAhAMAAAAA&#10;" path="m87,l73,,58,1,44,5,32,12,21,22,11,34,5,47,1,62,,78,,89r2,11l5,110r4,9l16,130r8,10l46,153r13,4l73,157r15,-2l102,151r8,-4l66,147r-7,-3l47,135r-5,-7l39,119r-2,-8l36,102,35,91,34,78,35,67r,-3l36,55,37,45r3,-8l43,28r4,-8l59,11,66,9r44,l99,3,87,xe" stroked="f">
                    <v:path arrowok="t" o:connecttype="custom" o:connectlocs="87,0;73,0;58,1;44,5;32,12;21,22;11,34;5,47;1,62;0,78;0,89;2,100;5,110;9,119;16,130;24,140;46,153;59,157;73,157;88,155;102,151;110,147;66,147;59,144;47,135;42,128;39,119;37,111;36,102;35,91;34,78;35,67;35,64;36,55;37,45;40,37;43,28;47,20;59,11;66,9;110,9;99,3;87,0" o:connectangles="0,0,0,0,0,0,0,0,0,0,0,0,0,0,0,0,0,0,0,0,0,0,0,0,0,0,0,0,0,0,0,0,0,0,0,0,0,0,0,0,0,0,0"/>
                  </v:shape>
                  <v:shape id="Freeform 109" o:spid="_x0000_s1064" style="position:absolute;left:1040;top:13804;width:148;height:158;visibility:visible;mso-wrap-style:square;v-text-anchor:top" coordsize="148,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z/HcIA&#10;AADcAAAADwAAAGRycy9kb3ducmV2LnhtbESPS4vCQBCE7wv+h6GFva0TxRfRiYis4NXHxVubafMw&#10;0xMyYxL/vSMs7LGoqq+o9aY3lWipcYVlBeNRBII4tbrgTMHlvP9ZgnAeWWNlmRS8yMEmGXytMda2&#10;4yO1J5+JAGEXo4Lc+zqW0qU5GXQjWxMH724bgz7IJpO6wS7ATSUnUTSXBgsOCznWtMspfZyeRsHu&#10;bvfX8teOS32bzro0auXWS6W+h/12BcJT7//Df+2DVjCdLOBzJhwBm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nP8dwgAAANwAAAAPAAAAAAAAAAAAAAAAAJgCAABkcnMvZG93&#10;bnJldi54bWxQSwUGAAAAAAQABAD1AAAAhwMAAAAA&#10;" path="m110,9l81,9r7,2l100,20r5,7l108,36r2,8l111,53r1,11l112,78r-1,17l109,110r-3,12l102,131r-7,10l85,147r25,l115,144r11,-10l135,122r7,-13l146,94r1,-16l147,77r,-10l145,57,142,47r-4,-9l131,26r-9,-9l110,9xe" stroked="f">
                    <v:path arrowok="t" o:connecttype="custom" o:connectlocs="110,9;81,9;88,11;100,20;105,27;108,36;110,44;111,53;112,64;112,78;111,95;109,110;106,122;102,131;95,141;85,147;110,147;115,144;126,134;135,122;142,109;146,94;147,78;147,77;147,67;145,57;142,47;138,38;131,26;122,17;110,9" o:connectangles="0,0,0,0,0,0,0,0,0,0,0,0,0,0,0,0,0,0,0,0,0,0,0,0,0,0,0,0,0,0,0"/>
                  </v:shape>
                </v:group>
                <v:group id="Group 110" o:spid="_x0000_s1065" style="position:absolute;left:1209;top:13807;width:145;height:152" coordorigin="1209,13807" coordsize="145,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lpvsIAAADcAAAADwAAAGRycy9kb3ducmV2LnhtbERPy4rCMBTdC/MP4Q64&#10;07S+GDpGERmHWYhgHRB3l+baFpub0sS2/r1ZCC4P571c96YSLTWutKwgHkcgiDOrS84V/J92oy8Q&#10;ziNrrCyTggc5WK8+BktMtO34SG3qcxFC2CWooPC+TqR0WUEG3djWxIG72sagD7DJpW6wC+GmkpMo&#10;WkiDJYeGAmvaFpTd0rtR8Ntht5nGP+3+dt0+Lqf54byPSanhZ7/5BuGp92/xy/2nFc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pab7CAAAA3AAAAA8A&#10;AAAAAAAAAAAAAAAAqgIAAGRycy9kb3ducmV2LnhtbFBLBQYAAAAABAAEAPoAAACZAwAAAAA=&#10;">
                  <v:shape id="Freeform 111" o:spid="_x0000_s1066" style="position:absolute;left:1209;top:13807;width:145;height:152;visibility:visible;mso-wrap-style:square;v-text-anchor:top" coordsize="14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Fx48MA&#10;AADcAAAADwAAAGRycy9kb3ducmV2LnhtbESPQWsCMRSE7wX/Q3hCb91EEbFboxSpIPRQtIVeH5vn&#10;ZnHzsibpuu2vbwTB4zAz3zDL9eBa0VOIjWcNk0KBIK68abjW8PW5fVqAiAnZYOuZNPxShPVq9LDE&#10;0vgL76k/pFpkCMcSNdiUulLKWFlyGAvfEWfv6IPDlGWopQl4yXDXyqlSc+mw4bxgsaONpep0+HEa&#10;KNi/0/noFU+232/vVf+BpKTWj+Ph9QVEoiHdw7f2zmiYTZ/heiYf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Fx48MAAADcAAAADwAAAAAAAAAAAAAAAACYAgAAZHJzL2Rv&#10;d25yZXYueG1sUEsFBgAAAAAEAAQA9QAAAIgDAAAAAA==&#10;" path="m94,77r-28,l70,78r6,4l79,85r4,9l85,102r4,24l91,133r3,8l97,145r7,5l109,151r15,l131,148r10,-10l142,134r-16,l125,133r-3,-4l121,125r-2,-6l116,109r-3,-9l106,87r-4,-4l94,77r,xe" stroked="f">
                    <v:path arrowok="t" o:connecttype="custom" o:connectlocs="94,77;66,77;70,78;76,82;79,85;83,94;85,102;89,126;91,133;94,141;97,145;104,150;109,151;124,151;131,148;141,138;142,134;126,134;125,133;122,129;121,125;119,119;116,109;113,100;106,87;102,83;94,77;94,77" o:connectangles="0,0,0,0,0,0,0,0,0,0,0,0,0,0,0,0,0,0,0,0,0,0,0,0,0,0,0,0"/>
                  </v:shape>
                  <v:shape id="Freeform 112" o:spid="_x0000_s1067" style="position:absolute;left:1209;top:13807;width:145;height:152;visibility:visible;mso-wrap-style:square;v-text-anchor:top" coordsize="14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JOo8AA&#10;AADcAAAADwAAAGRycy9kb3ducmV2LnhtbERPTWsCMRC9F/wPYQRvNVGLyGoUEQWhh1Jb8Dpsxs3i&#10;ZrImcd321zeHgsfH+15teteIjkKsPWuYjBUI4tKbmisN31+H1wWImJANNp5Jww9F2KwHLyssjH/w&#10;J3WnVIkcwrFADTaltpAylpYcxrFviTN38cFhyjBU0gR85HDXyKlSc+mw5txgsaWdpfJ6ujsNFOzv&#10;9XbxiieH8/697D6QlNR6NOy3SxCJ+vQU/7uPRsPbLM/PZ/IRkO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HJOo8AAAADcAAAADwAAAAAAAAAAAAAAAACYAgAAZHJzL2Rvd25y&#10;ZXYueG1sUEsFBgAAAAAEAAQA9QAAAIUDAAAAAA==&#10;" path="m73,140l,140r,10l73,150r,-10xe" stroked="f">
                    <v:path arrowok="t" o:connecttype="custom" o:connectlocs="73,140;0,140;0,150;73,150;73,140" o:connectangles="0,0,0,0,0"/>
                  </v:shape>
                  <v:shape id="Freeform 113" o:spid="_x0000_s1068" style="position:absolute;left:1209;top:13807;width:145;height:152;visibility:visible;mso-wrap-style:square;v-text-anchor:top" coordsize="14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7rOMQA&#10;AADcAAAADwAAAGRycy9kb3ducmV2LnhtbESPT2sCMRTE7wW/Q3iF3mqyVopsjVJKhYKH4h/o9bF5&#10;bhY3L2sS162fvhGEHoeZ+Q0zXw6uFT2F2HjWUIwVCOLKm4ZrDfvd6nkGIiZkg61n0vBLEZaL0cMc&#10;S+MvvKF+m2qRIRxL1GBT6kopY2XJYRz7jjh7Bx8cpixDLU3AS4a7Vk6UepUOG84LFjv6sFQdt2en&#10;gYK9Hk8Hr7hY/Xyuq/4bSUmtnx6H9zcQiYb0H763v4yG6UsBtzP5CM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zjEAAAA3AAAAA8AAAAAAAAAAAAAAAAAmAIAAGRycy9k&#10;b3ducmV2LnhtbFBLBQYAAAAABAAEAPUAAACJAwAAAAA=&#10;" path="m88,l,,,9r14,l16,10r3,3l20,15r,120l19,136r-3,4l14,140r43,l55,140r-2,-2l52,137r-1,-2l51,77r43,l88,75,81,74,96,72r11,-3l108,68r-57,l51,15r1,-2l55,10,59,9r56,l113,8,98,1,88,xe" stroked="f">
                    <v:path arrowok="t" o:connecttype="custom" o:connectlocs="88,0;0,0;0,9;14,9;16,10;19,13;20,15;20,135;19,136;16,140;14,140;57,140;55,140;53,138;52,137;51,135;51,77;94,77;88,75;81,74;96,72;107,69;108,68;51,68;51,15;52,13;55,10;59,9;115,9;113,8;98,1;88,0" o:connectangles="0,0,0,0,0,0,0,0,0,0,0,0,0,0,0,0,0,0,0,0,0,0,0,0,0,0,0,0,0,0,0,0"/>
                  </v:shape>
                  <v:shape id="Freeform 114" o:spid="_x0000_s1069" style="position:absolute;left:1209;top:13807;width:145;height:152;visibility:visible;mso-wrap-style:square;v-text-anchor:top" coordsize="14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1T8QA&#10;AADcAAAADwAAAGRycy9kb3ducmV2LnhtbESPT2sCMRTE7wW/Q3hCb93EP0jZGqVIBaGHoi30+tg8&#10;N4ublzVJ120/fSMIHoeZ+Q2zXA+uFT2F2HjWMCkUCOLKm4ZrDV+f26dnEDEhG2w9k4ZfirBejR6W&#10;WBp/4T31h1SLDOFYogabUldKGStLDmPhO+LsHX1wmLIMtTQBLxnuWjlVaiEdNpwXLHa0sVSdDj9O&#10;AwX7dzofveLJ9vvtveo/kJTU+nE8vL6ASDSke/jW3hkN89kUrmfy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sdU/EAAAA3AAAAA8AAAAAAAAAAAAAAAAAmAIAAGRycy9k&#10;b3ducmV2LnhtbFBLBQYAAAAABAAEAPUAAACJAwAAAAA=&#10;" path="m144,116r-9,l134,128r-2,6l142,134r1,-5l144,116xe" stroked="f">
                    <v:path arrowok="t" o:connecttype="custom" o:connectlocs="144,116;135,116;134,128;132,134;142,134;143,129;144,116" o:connectangles="0,0,0,0,0,0,0"/>
                  </v:shape>
                  <v:shape id="Freeform 115" o:spid="_x0000_s1070" style="position:absolute;left:1209;top:13807;width:145;height:152;visibility:visible;mso-wrap-style:square;v-text-anchor:top" coordsize="14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DQ1MMA&#10;AADcAAAADwAAAGRycy9kb3ducmV2LnhtbESPQWsCMRSE7wX/Q3iCt5pYS5HVKCIVBA+ltuD1sXlu&#10;FjcvaxLX1V/fFAo9DjPzDbNY9a4RHYVYe9YwGSsQxKU3NVcavr+2zzMQMSEbbDyThjtFWC0HTwss&#10;jL/xJ3WHVIkM4VigBptSW0gZS0sO49i3xNk7+eAwZRkqaQLeMtw18kWpN+mw5rxgsaWNpfJ8uDoN&#10;FOzjfDl5xZPt8X1fdh9ISmo9GvbrOYhEffoP/7V3RsPrdAq/Z/IR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DQ1MMAAADcAAAADwAAAAAAAAAAAAAAAACYAgAAZHJzL2Rv&#10;d25yZXYueG1sUEsFBgAAAAAEAAQA9QAAAIgDAAAAAA==&#10;" path="m115,9l76,9r8,2l94,20r2,7l96,48r-2,7l89,59r-6,6l74,68r34,l124,57r4,-9l128,30r-1,-7l119,12,115,9xe" stroked="f">
                    <v:path arrowok="t" o:connecttype="custom" o:connectlocs="115,9;76,9;84,11;94,20;96,27;96,48;94,55;89,59;83,65;74,68;108,68;124,57;128,48;128,30;127,23;119,12;115,9" o:connectangles="0,0,0,0,0,0,0,0,0,0,0,0,0,0,0,0,0"/>
                  </v:shape>
                </v:group>
                <v:group id="Group 116" o:spid="_x0000_s1071" style="position:absolute;left:1368;top:13807;width:157;height:151" coordorigin="1368,13807" coordsize="157,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1ZsYAAADcAAAADwAAAGRycy9kb3ducmV2LnhtbESPQWvCQBSE7wX/w/IK&#10;3ppNNC2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VmxgAAANwA&#10;AAAPAAAAAAAAAAAAAAAAAKoCAABkcnMvZG93bnJldi54bWxQSwUGAAAAAAQABAD6AAAAnQMAAAAA&#10;">
                  <v:shape id="Freeform 117" o:spid="_x0000_s1072" style="position:absolute;left:1368;top:13807;width:157;height:151;visibility:visible;mso-wrap-style:square;v-text-anchor:top" coordsize="15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VngcUA&#10;AADcAAAADwAAAGRycy9kb3ducmV2LnhtbESPS2sCMRSF90L/Q7gFN6KZ+ih2NIqvgpsufEGXl8l1&#10;ZujkJkziOP77plBweTiPjzNftqYSDdW+tKzgbZCAIM6sLjlXcD599qcgfEDWWFkmBQ/ysFy8dOaY&#10;anvnAzXHkIs4wj5FBUUILpXSZwUZ9APriKN3tbXBEGWdS13jPY6bSg6T5F0aLDkSCnS0KSj7Od5M&#10;5IbbuueSy278/WUO24kz049mqFT3tV3NQARqwzP8395rBePRBP7Ox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WeBxQAAANwAAAAPAAAAAAAAAAAAAAAAAJgCAABkcnMv&#10;ZG93bnJldi54bWxQSwUGAAAAAAQABAD1AAAAigMAAAAA&#10;" path="m58,140l,140r,10l58,150r,-10xe" stroked="f">
                    <v:path arrowok="t" o:connecttype="custom" o:connectlocs="58,140;0,140;0,150;58,150;58,140" o:connectangles="0,0,0,0,0"/>
                  </v:shape>
                  <v:shape id="Freeform 118" o:spid="_x0000_s1073" style="position:absolute;left:1368;top:13807;width:157;height:151;visibility:visible;mso-wrap-style:square;v-text-anchor:top" coordsize="15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59sUA&#10;AADcAAAADwAAAGRycy9kb3ducmV2LnhtbESPS2sCMRSF94L/IVzBTdFMrYqORqmthW668AUuL5Pr&#10;zODkJkziOP33plBweTiPj7Nct6YSDdW+tKzgdZiAIM6sLjlXcDx8DWYgfEDWWFkmBb/kYb3qdpaY&#10;anvnHTX7kIs4wj5FBUUILpXSZwUZ9EPriKN3sbXBEGWdS13jPY6bSo6SZCoNlhwJBTr6KCi77m8m&#10;csNt8+KS03Z8/jG7z4kzs3kzUqrfa98XIAK14Rn+b39rBeO3KfydiUd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h/n2xQAAANwAAAAPAAAAAAAAAAAAAAAAAJgCAABkcnMv&#10;ZG93bnJldi54bWxQSwUGAAAAAAQABAD1AAAAigMAAAAA&#10;" path="m70,31r-36,l123,150r12,l135,103r-11,l70,31xe" stroked="f">
                    <v:path arrowok="t" o:connecttype="custom" o:connectlocs="70,31;34,31;123,150;135,150;135,103;124,103;70,31" o:connectangles="0,0,0,0,0,0,0"/>
                  </v:shape>
                  <v:shape id="Freeform 119" o:spid="_x0000_s1074" style="position:absolute;left:1368;top:13807;width:157;height:151;visibility:visible;mso-wrap-style:square;v-text-anchor:top" coordsize="15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tcbcUA&#10;AADcAAAADwAAAGRycy9kb3ducmV2LnhtbESPS2sCMRSF90L/Q7gFN0UztVbtaBS1Fdx04Qu6vEyu&#10;M0MnN2ESx/Hfm0LB5eE8Ps5s0ZpKNFT70rKC134CgjizuuRcwfGw6U1A+ICssbJMCm7kYTF/6sww&#10;1fbKO2r2IRdxhH2KCooQXCqlzwoy6PvWEUfvbGuDIco6l7rGaxw3lRwkyUgaLDkSCnS0Lij73V9M&#10;5IbL6sUlp6/hz7fZfb47M/loBkp1n9vlFESgNjzC/+2tVjB8G8PfmX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y1xtxQAAANwAAAAPAAAAAAAAAAAAAAAAAJgCAABkcnMv&#10;ZG93bnJldi54bWxQSwUGAAAAAAQABAD1AAAAigMAAAAA&#10;" path="m46,l1,r,9l14,9r6,3l24,18r,105l22,129r-8,9l9,140r41,l44,138r-8,-8l34,123r,-92l70,31,46,xe" stroked="f">
                    <v:path arrowok="t" o:connecttype="custom" o:connectlocs="46,0;1,0;1,9;14,9;20,12;24,18;24,123;22,129;14,138;9,140;50,140;44,138;36,130;34,123;34,31;70,31;46,0" o:connectangles="0,0,0,0,0,0,0,0,0,0,0,0,0,0,0,0,0"/>
                  </v:shape>
                  <v:shape id="Freeform 120" o:spid="_x0000_s1075" style="position:absolute;left:1368;top:13807;width:157;height:151;visibility:visible;mso-wrap-style:square;v-text-anchor:top" coordsize="15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TIH8MA&#10;AADcAAAADwAAAGRycy9kb3ducmV2LnhtbERPS0/CQBC+m/gfNmPixcAWRAOVhYBi4sUDr4TjpDu2&#10;Dd3ZTXcp5d87BxOPX773fNm7RnXUxtqzgdEwA0VceFtzaeCw/xxMQcWEbLHxTAZuFGG5uL+bY279&#10;lbfU7VKpJIRjjgaqlEKudSwqchiHPhAL9+Nbh0lgW2rb4lXCXaPHWfaqHdYsDRUGeq+oOO8uTnrT&#10;Zf0UsuNmcvp224+X4KazbmzM40O/egOVqE//4j/3lzUweZa1ckaOgF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TIH8MAAADcAAAADwAAAAAAAAAAAAAAAACYAgAAZHJzL2Rv&#10;d25yZXYueG1sUEsFBgAAAAAEAAQA9QAAAIgDAAAAAA==&#10;" path="m156,l103,r,9l110,9r5,3l123,20r1,5l124,103r11,l135,25r1,-5l143,12r5,-2l156,9r,-9xe" stroked="f">
                    <v:path arrowok="t" o:connecttype="custom" o:connectlocs="156,0;103,0;103,9;110,9;115,12;123,20;124,25;124,103;135,103;135,25;136,20;143,12;148,10;156,9;156,0" o:connectangles="0,0,0,0,0,0,0,0,0,0,0,0,0,0,0"/>
                  </v:shape>
                </v:group>
                <v:group id="Group 121" o:spid="_x0000_s1076" style="position:absolute;left:1537;top:13807;width:132;height:151" coordorigin="1537,13807" coordsize="132,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a+MUAAADcAAAADwAAAGRycy9kb3ducmV2LnhtbESPQWvCQBSE7wX/w/IE&#10;b7qJWrHRVURUPEihWii9PbLPJJh9G7JrEv+9WxB6HGbmG2a57kwpGqpdYVlBPIpAEKdWF5wp+L7s&#10;h3MQziNrLC2Tggc5WK96b0tMtG35i5qzz0SAsEtQQe59lUjp0pwMupGtiIN3tbVBH2SdSV1jG+Cm&#10;lOMomkmDBYeFHCva5pTeznej4NBiu5nEu+Z0u24fv5f3z59TTEoN+t1mAcJT5//Dr/ZRK5hO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8WvjFAAAA3AAA&#10;AA8AAAAAAAAAAAAAAAAAqgIAAGRycy9kb3ducmV2LnhtbFBLBQYAAAAABAAEAPoAAACcAwAAAAA=&#10;">
                  <v:shape id="Freeform 122" o:spid="_x0000_s1077" style="position:absolute;left:1537;top:13807;width:132;height:151;visibility:visible;mso-wrap-style:square;v-text-anchor:top" coordsize="132,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6lusIA&#10;AADcAAAADwAAAGRycy9kb3ducmV2LnhtbERPXWvCMBR9F/YfwhV8s4kiY3RGEWEgCI45BR+vzV0b&#10;bG5KE9vOX28eBns8nO/lenC16KgN1rOGWaZAEBfeWC41nL4/pm8gQkQ2WHsmDb8UYL16GS0xN77n&#10;L+qOsRQphEOOGqoYm1zKUFTkMGS+IU7cj28dxgTbUpoW+xTuajlX6lU6tJwaKmxoW1FxO96dhu1h&#10;b66Xh+mtnavD5+Z6G7qz0noyHjbvICIN8V/8594ZDYtFmp/OpCM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TqW6wgAAANwAAAAPAAAAAAAAAAAAAAAAAJgCAABkcnMvZG93&#10;bnJldi54bWxQSwUGAAAAAAQABAD1AAAAhwMAAAAA&#10;" path="m131,92r-9,l118,109r-5,12l100,137r-8,3l,140r,10l127,150r4,-58xe" stroked="f">
                    <v:path arrowok="t" o:connecttype="custom" o:connectlocs="131,92;122,92;118,109;113,121;100,137;92,140;0,140;0,150;127,150;131,92" o:connectangles="0,0,0,0,0,0,0,0,0,0"/>
                  </v:shape>
                  <v:shape id="Freeform 123" o:spid="_x0000_s1078" style="position:absolute;left:1537;top:13807;width:132;height:151;visibility:visible;mso-wrap-style:square;v-text-anchor:top" coordsize="132,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IAIcQA&#10;AADcAAAADwAAAGRycy9kb3ducmV2LnhtbESPQWsCMRSE74X+h/AK3mqiSCmrUUQQhIJFq+DxuXnu&#10;BjcvyybdXfvrTUHwOMzMN8xs0btKtNQE61nDaKhAEOfeWC40HH7W758gQkQ2WHkmDTcKsJi/vsww&#10;M77jHbX7WIgE4ZChhjLGOpMy5CU5DENfEyfv4huHMcmmkKbBLsFdJcdKfUiHltNCiTWtSsqv+1+n&#10;YbX9MufTn+msHavt9/J87duj0nrw1i+nICL18Rl+tDdGw2Qygv8z6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CACHEAAAA3AAAAA8AAAAAAAAAAAAAAAAAmAIAAGRycy9k&#10;b3ducmV2LnhtbFBLBQYAAAAABAAEAPUAAACJAwAAAAA=&#10;" path="m58,9l15,9r2,1l20,12r1,2l21,135r-1,2l17,140r-2,l58,140r-3,l52,137r,-2l52,15r,-2l55,10,58,9xe" stroked="f">
                    <v:path arrowok="t" o:connecttype="custom" o:connectlocs="58,9;15,9;17,10;20,12;21,14;21,135;20,137;17,140;15,140;58,140;55,140;52,137;52,135;52,15;52,13;55,10;58,9" o:connectangles="0,0,0,0,0,0,0,0,0,0,0,0,0,0,0,0,0"/>
                  </v:shape>
                  <v:shape id="Freeform 124" o:spid="_x0000_s1079" style="position:absolute;left:1537;top:13807;width:132;height:151;visibility:visible;mso-wrap-style:square;v-text-anchor:top" coordsize="132,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CeVsUA&#10;AADcAAAADwAAAGRycy9kb3ducmV2LnhtbESPUWvCMBSF34X9h3AHvtlkRYZ0RhFBEAYOdYM9Xpu7&#10;NtjclCZr6369GQz2eDjnfIezXI+uET11wXrW8JQpEMSlN5YrDe/n3WwBIkRkg41n0nCjAOvVw2SJ&#10;hfEDH6k/xUokCIcCNdQxtoWUoazJYch8S5y8L985jEl2lTQdDgnuGpkr9SwdWk4LNba0ram8nr6d&#10;hu3h1Vw+f8xgba4Ob5vLdew/lNbTx3HzAiLSGP/Df+290TCf5/B7Jh0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0J5WxQAAANwAAAAPAAAAAAAAAAAAAAAAAJgCAABkcnMv&#10;ZG93bnJldi54bWxQSwUGAAAAAAQABAD1AAAAigMAAAAA&#10;" path="m74,l,,,9r74,l74,xe" stroked="f">
                    <v:path arrowok="t" o:connecttype="custom" o:connectlocs="74,0;0,0;0,9;74,9;74,0" o:connectangles="0,0,0,0,0"/>
                  </v:shape>
                </v:group>
                <v:group id="Group 125" o:spid="_x0000_s1080" style="position:absolute;left:1682;top:13807;width:75;height:151" coordorigin="1682,13807" coordsize="75,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Ieb8YAAADcAAAADwAAAGRycy9kb3ducmV2LnhtbESPQWvCQBSE7wX/w/IK&#10;3ppNNC2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Eh5vxgAAANwA&#10;AAAPAAAAAAAAAAAAAAAAAKoCAABkcnMvZG93bnJldi54bWxQSwUGAAAAAAQABAD6AAAAnQMAAAAA&#10;">
                  <v:shape id="Freeform 126" o:spid="_x0000_s1081" style="position:absolute;left:1682;top:13807;width:75;height:151;visibility:visible;mso-wrap-style:square;v-text-anchor:top" coordsize="7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LZQcMA&#10;AADcAAAADwAAAGRycy9kb3ducmV2LnhtbESPQWuDQBSE74X+h+UFequrIiVY15AIgVxKqQmeH+6r&#10;iu5bcbfR/vtuodDjMDPfMMVhM5O40+IGywqSKAZB3Fo9cKfgdj0/70E4j6xxskwKvsnBoXx8KDDX&#10;duUPute+EwHCLkcFvfdzLqVrezLoIjsTB+/TLgZ9kEsn9YJrgJtJpnH8Ig0OHBZ6nKnqqR3rL6Pg&#10;lNTUNNdkdG827d7j/XFz1arU0247voLwtPn/8F/7ohVkWQa/Z8IRk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LZQcMAAADcAAAADwAAAAAAAAAAAAAAAACYAgAAZHJzL2Rv&#10;d25yZXYueG1sUEsFBgAAAAAEAAQA9QAAAIgDAAAAAA==&#10;" path="m74,140l,140r,10l74,150r,-10xe" stroked="f">
                    <v:path arrowok="t" o:connecttype="custom" o:connectlocs="74,140;0,140;0,150;74,150;74,140" o:connectangles="0,0,0,0,0"/>
                  </v:shape>
                  <v:shape id="Freeform 127" o:spid="_x0000_s1082" style="position:absolute;left:1682;top:13807;width:75;height:151;visibility:visible;mso-wrap-style:square;v-text-anchor:top" coordsize="7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582sEA&#10;AADcAAAADwAAAGRycy9kb3ducmV2LnhtbESPQYvCMBSE7wv+h/AEb2taUZFqFBUELyK24vnRPNti&#10;81KaaOu/N8LCHoeZ+YZZbXpTixe1rrKsIB5HIIhzqysuFFyzw+8ChPPIGmvLpOBNDjbrwc8KE207&#10;vtAr9YUIEHYJKii9bxIpXV6SQTe2DXHw7rY16INsC6lb7ALc1HISRXNpsOKwUGJD+5LyR/o0CnZx&#10;SrdbFj/cyU6Kc7TY9m7fKTUa9tslCE+9/w//tY9awXQ6g++ZcATk+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fNrBAAAA3AAAAA8AAAAAAAAAAAAAAAAAmAIAAGRycy9kb3du&#10;cmV2LnhtbFBLBQYAAAAABAAEAPUAAACGAwAAAAA=&#10;" path="m58,9l16,9r2,1l21,12r1,2l22,135r-1,2l18,140r-3,l59,140r-3,l53,137r-1,-2l52,14r1,-2l56,10,58,9xe" stroked="f">
                    <v:path arrowok="t" o:connecttype="custom" o:connectlocs="58,9;16,9;18,10;21,12;22,14;22,135;21,137;18,140;15,140;59,140;56,140;53,137;52,135;52,14;53,12;56,10;58,9" o:connectangles="0,0,0,0,0,0,0,0,0,0,0,0,0,0,0,0,0"/>
                  </v:shape>
                  <v:shape id="Freeform 128" o:spid="_x0000_s1083" style="position:absolute;left:1682;top:13807;width:75;height:151;visibility:visible;mso-wrap-style:square;v-text-anchor:top" coordsize="7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irb8A&#10;AADcAAAADwAAAGRycy9kb3ducmV2LnhtbESPwQrCMBBE74L/EFbwpmlFRKpRVBC8iFjF89KsbbHZ&#10;lCba+vdGEDwOM/OGWa47U4kXNa60rCAeRyCIM6tLzhVcL/vRHITzyBory6TgTQ7Wq35viYm2LZ/p&#10;lfpcBAi7BBUU3teJlC4ryKAb25o4eHfbGPRBNrnUDbYBbio5iaKZNFhyWCiwpl1B2SN9GgXbOKXb&#10;7RI/3NFO8lM033Ru1yo1HHSbBQhPnf+Hf+2DVjCdzuB7JhwB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1LOKtvwAAANwAAAAPAAAAAAAAAAAAAAAAAJgCAABkcnMvZG93bnJl&#10;di54bWxQSwUGAAAAAAQABAD1AAAAhAMAAAAA&#10;" path="m74,l,,,9r74,l74,xe" stroked="f">
                    <v:path arrowok="t" o:connecttype="custom" o:connectlocs="74,0;0,0;0,9;74,9;74,0" o:connectangles="0,0,0,0,0"/>
                  </v:shape>
                </v:group>
                <v:group id="Group 129" o:spid="_x0000_s1084" style="position:absolute;left:1770;top:13807;width:135;height:151" coordorigin="1770,13807" coordsize="135,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YbMYAAADcAAAADwAAAGRycy9kb3ducmV2LnhtbESPT2vCQBTE74LfYXmC&#10;t7qJtVqiq4i0pYcgqIXS2yP7TILZtyG75s+37xYKHoeZ+Q2z2fWmEi01rrSsIJ5FIIgzq0vOFXxd&#10;3p9eQTiPrLGyTAoGcrDbjkcbTLTt+ETt2eciQNglqKDwvk6kdFlBBt3M1sTBu9rGoA+yyaVusAtw&#10;U8l5FC2lwZLDQoE1HQrKbue7UfDRYbd/jt/a9HY9DD+Xl+N3GpNS00m/X4Pw1PtH+L/9qRUsFi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RhsxgAAANwA&#10;AAAPAAAAAAAAAAAAAAAAAKoCAABkcnMvZG93bnJldi54bWxQSwUGAAAAAAQABAD6AAAAnQMAAAAA&#10;">
                  <v:shape id="Freeform 130" o:spid="_x0000_s1085" style="position:absolute;left:1770;top:13807;width:135;height:151;visibility:visible;mso-wrap-style:square;v-text-anchor:top" coordsize="13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pvPcIA&#10;AADcAAAADwAAAGRycy9kb3ducmV2LnhtbERPXWvCMBR9F/YfwhX2ZhNLEe2MMgZCx3BglYFvl+au&#10;7dbclCba7t8vD4M9Hs73dj/ZTtxp8K1jDctEgSCunGm51nA5HxZrED4gG+wck4Yf8rDfPcy2mBs3&#10;8onuZahFDGGfo4YmhD6X0lcNWfSJ64kj9+kGiyHCoZZmwDGG206mSq2kxZZjQ4M9vTRUfZc3q2F0&#10;X2+vRzV9hA2juhZX+56pVOvH+fT8BCLQFP7Ff+7CaMiyuDaei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Km89wgAAANwAAAAPAAAAAAAAAAAAAAAAAJgCAABkcnMvZG93&#10;bnJldi54bWxQSwUGAAAAAAQABAD1AAAAhwMAAAAA&#10;" path="m134,93r-9,l123,109r-5,12l103,136r-10,4l,140r,10l131,150r3,-57xe" stroked="f">
                    <v:path arrowok="t" o:connecttype="custom" o:connectlocs="134,93;125,93;123,109;118,121;103,136;93,140;0,140;0,150;131,150;134,93" o:connectangles="0,0,0,0,0,0,0,0,0,0"/>
                  </v:shape>
                  <v:shape id="Freeform 131" o:spid="_x0000_s1086" style="position:absolute;left:1770;top:13807;width:135;height:151;visibility:visible;mso-wrap-style:square;v-text-anchor:top" coordsize="13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bKpsQA&#10;AADcAAAADwAAAGRycy9kb3ducmV2LnhtbESPQWvCQBSE7wX/w/IEb3VXCaVGVxFBUEoLVRG8PbLP&#10;JJp9G7KrSf99VxA8DjPzDTNbdLYSd2p86VjDaKhAEGfOlJxrOOzX758gfEA2WDkmDX/kYTHvvc0w&#10;Na7lX7rvQi4ihH2KGooQ6lRKnxVk0Q9dTRy9s2sshiibXJoG2wi3lRwr9SEtlhwXCqxpVVB23d2s&#10;htZdvrbfqjuGCaM6bU72J1FjrQf9bjkFEagLr/CzvTEakmQ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myqbEAAAA3AAAAA8AAAAAAAAAAAAAAAAAmAIAAGRycy9k&#10;b3ducmV2LnhtbFBLBQYAAAAABAAEAPUAAACJAwAAAAA=&#10;" path="m58,9l15,9r3,1l21,12r1,2l22,134r-1,3l18,140r-2,l60,140r-3,l55,138r-2,-1l53,135r,-58l94,77r,-9l53,68r,-54l53,12r3,-2l58,9xe" stroked="f">
                    <v:path arrowok="t" o:connecttype="custom" o:connectlocs="58,9;15,9;18,10;21,12;22,14;22,134;21,137;18,140;16,140;60,140;57,140;55,138;53,137;53,135;53,77;94,77;94,68;53,68;53,14;53,12;56,10;58,9" o:connectangles="0,0,0,0,0,0,0,0,0,0,0,0,0,0,0,0,0,0,0,0,0,0"/>
                  </v:shape>
                  <v:shape id="Freeform 132" o:spid="_x0000_s1087" style="position:absolute;left:1770;top:13807;width:135;height:151;visibility:visible;mso-wrap-style:square;v-text-anchor:top" coordsize="13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X15sIA&#10;AADcAAAADwAAAGRycy9kb3ducmV2LnhtbERPW2vCMBR+F/YfwhH2pomlE+2MMgaDimzgBcG3Q3PW&#10;dmtOSpO13b9fHgY+fnz3zW60jeip87VjDYu5AkFcOFNzqeFyfputQPiAbLBxTBp+ycNu+zDZYGbc&#10;wEfqT6EUMYR9hhqqENpMSl9UZNHPXUscuU/XWQwRdqU0HQ4x3DYyUWopLdYcGyps6bWi4vv0YzUM&#10;7uuwf1fjNawZ1S2/2Y9UJVo/TseXZxCBxnAX/7tzoyF9ivPjmXg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hfXmwgAAANwAAAAPAAAAAAAAAAAAAAAAAJgCAABkcnMvZG93&#10;bnJldi54bWxQSwUGAAAAAAQABAD1AAAAhwMAAAAA&#10;" path="m94,77r-27,l73,80r9,9l85,97r,12l94,109r,-32xe" stroked="f">
                    <v:path arrowok="t" o:connecttype="custom" o:connectlocs="94,77;67,77;73,80;82,89;85,97;85,109;94,109;94,77" o:connectangles="0,0,0,0,0,0,0,0"/>
                  </v:shape>
                  <v:shape id="Freeform 133" o:spid="_x0000_s1088" style="position:absolute;left:1770;top:13807;width:135;height:151;visibility:visible;mso-wrap-style:square;v-text-anchor:top" coordsize="13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QfcUA&#10;AADcAAAADwAAAGRycy9kb3ducmV2LnhtbESPQWvCQBSE7wX/w/KE3nRXUWnTbESEgiIVqlLw9si+&#10;JtHs25BdTfrvuwWhx2FmvmHSZW9rcafWV441TMYKBHHuTMWFhtPxffQCwgdkg7Vj0vBDHpbZ4CnF&#10;xLiOP+l+CIWIEPYJaihDaBIpfV6SRT92DXH0vl1rMUTZFtK02EW4reVUqYW0WHFcKLGhdUn59XCz&#10;Gjp32W0/VP8VXhnVeXO2+5maav087FdvIAL14T/8aG+Mhtl8An9n4h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yVB9xQAAANwAAAAPAAAAAAAAAAAAAAAAAJgCAABkcnMv&#10;ZG93bnJldi54bWxQSwUGAAAAAAQABAD1AAAAigMAAAAA&#10;" path="m94,39r-9,l84,49r-2,8l73,66r-6,2l94,68r,-29xe" stroked="f">
                    <v:path arrowok="t" o:connecttype="custom" o:connectlocs="94,39;85,39;84,49;82,57;73,66;67,68;94,68;94,39" o:connectangles="0,0,0,0,0,0,0,0"/>
                  </v:shape>
                  <v:shape id="Freeform 134" o:spid="_x0000_s1089" style="position:absolute;left:1770;top:13807;width:135;height:151;visibility:visible;mso-wrap-style:square;v-text-anchor:top" coordsize="13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vOCsUA&#10;AADcAAAADwAAAGRycy9kb3ducmV2LnhtbESPQWvCQBSE7wX/w/IEb7prsMVGN6EUBEtpQS2Ct0f2&#10;NUnNvg3ZrYn/3i0IPQ4z8w2zzgfbiAt1vnasYT5TIIgLZ2ouNXwdNtMlCB+QDTaOScOVPOTZ6GGN&#10;qXE97+iyD6WIEPYpaqhCaFMpfVGRRT9zLXH0vl1nMUTZldJ02Ee4bWSi1JO0WHNcqLCl14qK8/7X&#10;aujdz/vbhxqO4ZlRnbYn+7lQidaT8fCyAhFoCP/he3trNCweE/g7E4+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G84KxQAAANwAAAAPAAAAAAAAAAAAAAAAAJgCAABkcnMv&#10;ZG93bnJldi54bWxQSwUGAAAAAAQABAD1AAAAigMAAAAA&#10;" path="m126,l,,,9r89,l96,10r10,6l110,20r6,11l118,40r2,12l129,52,126,xe" stroked="f">
                    <v:path arrowok="t" o:connecttype="custom" o:connectlocs="126,0;0,0;0,9;89,9;96,10;106,16;110,20;116,31;118,40;120,52;129,52;126,0" o:connectangles="0,0,0,0,0,0,0,0,0,0,0,0"/>
                  </v:shape>
                </v:group>
                <v:shape id="Picture 135" o:spid="_x0000_s1090" type="#_x0000_t75" style="position:absolute;left:1983;top:13804;width:420;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wIRLFAAAA3AAAAA8AAABkcnMvZG93bnJldi54bWxEj09rwkAUxO9Cv8PyhF6K2dR/aOoqUrBU&#10;0ENi8PzIvibB7NuQ3Wr89m6h4HGYmd8wq01vGnGlztWWFbxHMQjiwuqaSwX5aTdagHAeWWNjmRTc&#10;ycFm/TJYYaLtjVO6Zr4UAcIuQQWV920ipSsqMugi2xIH78d2Bn2QXSl1h7cAN40cx/FcGqw5LFTY&#10;0mdFxSX7NQq2uRlnxWF5br9Sl+/N7nhP37xSr8N++wHCU++f4f/2t1YwnU3g70w4AnL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cCESxQAAANwAAAAPAAAAAAAAAAAAAAAA&#10;AJ8CAABkcnMvZG93bnJldi54bWxQSwUGAAAAAAQABAD3AAAAkQMAAAAA&#10;">
                  <v:imagedata r:id="rId55" o:title=""/>
                </v:shape>
                <v:shape id="Picture 136" o:spid="_x0000_s1091" type="#_x0000_t75" style="position:absolute;left:849;top:14102;width:380;height: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dQ1fDAAAA3AAAAA8AAABkcnMvZG93bnJldi54bWxEj19rwkAQxN+FfodjC33TjSWVNnqKlRYk&#10;b2rp85Jbk2BuL+TO/Pn2vUKhj8PM/IbZ7EbbqJ47XzvRsFwkoFgKZ2opNXxdPuevoHwgMdQ4YQ0T&#10;e9htH2Ybyowb5MT9OZQqQsRnpKEKoc0QfVGxJb9wLUv0rq6zFKLsSjQdDRFuG3xOkhVaqiUuVNTy&#10;oeLidr5bDW/DHTHP926S7/TwfvzIe5xI66fHcb8GFXgM/+G/9tFoSF9S+D0Tjw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1DV8MAAADcAAAADwAAAAAAAAAAAAAAAACf&#10;AgAAZHJzL2Rvd25yZXYueG1sUEsFBgAAAAAEAAQA9wAAAI8DAAAAAA==&#10;">
                  <v:imagedata r:id="rId56" o:title=""/>
                </v:shape>
                <v:shape id="Picture 137" o:spid="_x0000_s1092" type="#_x0000_t75" style="position:absolute;left:1296;top:14459;width:480;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CoSTCAAAA3AAAAA8AAABkcnMvZG93bnJldi54bWxEj9GKwjAURN+F/YdwF3zT1NXK0jWKLAr1&#10;Saz7AZfkbltsbkoTtf17Iwg+DjNzhlltetuIG3W+dqxgNk1AEGtnai4V/J33k28QPiAbbByTgoE8&#10;bNYfoxVmxt35RLcilCJC2GeooAqhzaT0uiKLfupa4uj9u85iiLIrpenwHuG2kV9JspQWa44LFbb0&#10;W5G+FFerwOyG/bZp8zwf0vmhR33Uw1kqNf7stz8gAvXhHX61c6NgkabwPBOP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AqEkwgAAANwAAAAPAAAAAAAAAAAAAAAAAJ8C&#10;AABkcnMvZG93bnJldi54bWxQSwUGAAAAAAQABAD3AAAAjgMAAAAA&#10;">
                  <v:imagedata r:id="rId57" o:title=""/>
                </v:shape>
                <v:shape id="Picture 138" o:spid="_x0000_s1093" type="#_x0000_t75" style="position:absolute;left:1876;top:14100;width:380;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kJjPEAAAA3AAAAA8AAABkcnMvZG93bnJldi54bWxEj9FqAjEURN+F/kO4Bd80W7EiW6MUi6AF&#10;lWo/4LK5bkI3N9tN1NWvN4Lg4zAzZ5jJrHWVOFETrGcFb/0MBHHhteVSwe9+0RuDCBFZY+WZFFwo&#10;wGz60plgrv2Zf+i0i6VIEA45KjAx1rmUoTDkMPR9TZy8g28cxiSbUuoGzwnuKjnIspF0aDktGKxp&#10;bqj42x2dAjvn79X/+Mtcqu3A0v5q1odNq1T3tf38ABGpjc/wo73UCobvI7ifSUdAT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kJjPEAAAA3AAAAA8AAAAAAAAAAAAAAAAA&#10;nwIAAGRycy9kb3ducmV2LnhtbFBLBQYAAAAABAAEAPcAAACQAwAAAAA=&#10;">
                  <v:imagedata r:id="rId58" o:title=""/>
                </v:shape>
                <w10:wrap anchorx="page" anchory="page"/>
              </v:group>
            </w:pict>
          </mc:Fallback>
        </mc:AlternateContent>
      </w:r>
    </w:p>
    <w:sectPr w:rsidR="00A84030" w:rsidSect="00F443E9">
      <w:type w:val="continuous"/>
      <w:pgSz w:w="11906" w:h="16838"/>
      <w:pgMar w:top="720" w:right="720" w:bottom="284" w:left="720" w:header="709" w:footer="402"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308E" w:rsidRDefault="009A308E">
      <w:r>
        <w:separator/>
      </w:r>
    </w:p>
  </w:endnote>
  <w:endnote w:type="continuationSeparator" w:id="0">
    <w:p w:rsidR="009A308E" w:rsidRDefault="009A30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Exo">
    <w:altName w:val="Exo"/>
    <w:panose1 w:val="00000000000000000000"/>
    <w:charset w:val="00"/>
    <w:family w:val="swiss"/>
    <w:notTrueType/>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08E" w:rsidRDefault="009A308E" w:rsidP="005251F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9A308E" w:rsidRDefault="009A308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08E" w:rsidRPr="00E1302C" w:rsidRDefault="009A308E" w:rsidP="001F3D4E">
    <w:pPr>
      <w:pStyle w:val="Footer"/>
      <w:framePr w:wrap="around" w:vAnchor="text" w:hAnchor="margin" w:xAlign="center" w:y="1"/>
      <w:jc w:val="center"/>
      <w:rPr>
        <w:rStyle w:val="PageNumber"/>
        <w:rFonts w:ascii="Tw Cen MT" w:hAnsi="Tw Cen MT"/>
        <w:sz w:val="22"/>
        <w:szCs w:val="22"/>
      </w:rPr>
    </w:pPr>
    <w:r w:rsidRPr="00E1302C">
      <w:rPr>
        <w:rStyle w:val="PageNumber"/>
        <w:rFonts w:ascii="Tw Cen MT" w:hAnsi="Tw Cen MT"/>
        <w:sz w:val="22"/>
        <w:szCs w:val="22"/>
      </w:rPr>
      <w:fldChar w:fldCharType="begin"/>
    </w:r>
    <w:r w:rsidRPr="00E1302C">
      <w:rPr>
        <w:rStyle w:val="PageNumber"/>
        <w:rFonts w:ascii="Tw Cen MT" w:hAnsi="Tw Cen MT"/>
        <w:sz w:val="22"/>
        <w:szCs w:val="22"/>
      </w:rPr>
      <w:instrText xml:space="preserve">PAGE  </w:instrText>
    </w:r>
    <w:r w:rsidRPr="00E1302C">
      <w:rPr>
        <w:rStyle w:val="PageNumber"/>
        <w:rFonts w:ascii="Tw Cen MT" w:hAnsi="Tw Cen MT"/>
        <w:sz w:val="22"/>
        <w:szCs w:val="22"/>
      </w:rPr>
      <w:fldChar w:fldCharType="separate"/>
    </w:r>
    <w:r w:rsidR="00FC667B">
      <w:rPr>
        <w:rStyle w:val="PageNumber"/>
        <w:rFonts w:ascii="Tw Cen MT" w:hAnsi="Tw Cen MT"/>
        <w:noProof/>
        <w:sz w:val="22"/>
        <w:szCs w:val="22"/>
      </w:rPr>
      <w:t>12</w:t>
    </w:r>
    <w:r w:rsidRPr="00E1302C">
      <w:rPr>
        <w:rStyle w:val="PageNumber"/>
        <w:rFonts w:ascii="Tw Cen MT" w:hAnsi="Tw Cen MT"/>
        <w:sz w:val="22"/>
        <w:szCs w:val="22"/>
      </w:rPr>
      <w:fldChar w:fldCharType="end"/>
    </w:r>
  </w:p>
  <w:p w:rsidR="009A308E" w:rsidRDefault="009A308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308E" w:rsidRDefault="009A308E">
      <w:r>
        <w:separator/>
      </w:r>
    </w:p>
  </w:footnote>
  <w:footnote w:type="continuationSeparator" w:id="0">
    <w:p w:rsidR="009A308E" w:rsidRDefault="009A308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pPr>
        <w:ind w:left="0" w:firstLine="0"/>
      </w:pPr>
      <w:rPr>
        <w:rFonts w:cs="Times New Roman"/>
      </w:rPr>
    </w:lvl>
  </w:abstractNum>
  <w:abstractNum w:abstractNumId="1">
    <w:nsid w:val="05CA5228"/>
    <w:multiLevelType w:val="hybridMultilevel"/>
    <w:tmpl w:val="05BC79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3303F18"/>
    <w:multiLevelType w:val="hybridMultilevel"/>
    <w:tmpl w:val="8C6A31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nsid w:val="28033C3A"/>
    <w:multiLevelType w:val="multilevel"/>
    <w:tmpl w:val="73FE646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128148A"/>
    <w:multiLevelType w:val="hybridMultilevel"/>
    <w:tmpl w:val="35763C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33BC6EC8"/>
    <w:multiLevelType w:val="hybridMultilevel"/>
    <w:tmpl w:val="9EEE9F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39147EF7"/>
    <w:multiLevelType w:val="hybridMultilevel"/>
    <w:tmpl w:val="47FCDD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3F875935"/>
    <w:multiLevelType w:val="multilevel"/>
    <w:tmpl w:val="01FC7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4F7164D3"/>
    <w:multiLevelType w:val="hybridMultilevel"/>
    <w:tmpl w:val="CD1C64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52665300"/>
    <w:multiLevelType w:val="multilevel"/>
    <w:tmpl w:val="CD107A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57B5749C"/>
    <w:multiLevelType w:val="hybridMultilevel"/>
    <w:tmpl w:val="C0FAB9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7D6F7088"/>
    <w:multiLevelType w:val="hybridMultilevel"/>
    <w:tmpl w:val="4644FA38"/>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Times New Roman"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Times New Roman"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cs="Times New Roman" w:hint="default"/>
      </w:rPr>
    </w:lvl>
    <w:lvl w:ilvl="8" w:tplc="0C090005">
      <w:start w:val="1"/>
      <w:numFmt w:val="bullet"/>
      <w:lvlText w:val=""/>
      <w:lvlJc w:val="left"/>
      <w:pPr>
        <w:tabs>
          <w:tab w:val="num" w:pos="6480"/>
        </w:tabs>
        <w:ind w:left="6480" w:hanging="360"/>
      </w:pPr>
      <w:rPr>
        <w:rFonts w:ascii="Wingdings" w:hAnsi="Wingdings" w:hint="default"/>
      </w:rPr>
    </w:lvl>
  </w:abstractNum>
  <w:num w:numId="1">
    <w:abstractNumId w:val="0"/>
    <w:lvlOverride w:ilvl="0">
      <w:lvl w:ilvl="0">
        <w:numFmt w:val="bullet"/>
        <w:lvlText w:val=""/>
        <w:legacy w:legacy="1" w:legacySpace="0" w:legacyIndent="283"/>
        <w:lvlJc w:val="left"/>
        <w:pPr>
          <w:ind w:left="283" w:hanging="283"/>
        </w:pPr>
        <w:rPr>
          <w:rFonts w:ascii="Symbol" w:hAnsi="Symbol" w:cs="Times New Roman" w:hint="default"/>
        </w:rPr>
      </w:lvl>
    </w:lvlOverride>
  </w:num>
  <w:num w:numId="2">
    <w:abstractNumId w:val="7"/>
  </w:num>
  <w:num w:numId="3">
    <w:abstractNumId w:val="8"/>
  </w:num>
  <w:num w:numId="4">
    <w:abstractNumId w:val="11"/>
  </w:num>
  <w:num w:numId="5">
    <w:abstractNumId w:val="1"/>
  </w:num>
  <w:num w:numId="6">
    <w:abstractNumId w:val="2"/>
  </w:num>
  <w:num w:numId="7">
    <w:abstractNumId w:val="10"/>
  </w:num>
  <w:num w:numId="8">
    <w:abstractNumId w:val="4"/>
  </w:num>
  <w:num w:numId="9">
    <w:abstractNumId w:val="6"/>
  </w:num>
  <w:num w:numId="10">
    <w:abstractNumId w:val="5"/>
  </w:num>
  <w:num w:numId="11">
    <w:abstractNumId w:val="9"/>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620C"/>
    <w:rsid w:val="000045B6"/>
    <w:rsid w:val="0001328E"/>
    <w:rsid w:val="0002109A"/>
    <w:rsid w:val="000252AE"/>
    <w:rsid w:val="00031296"/>
    <w:rsid w:val="00031894"/>
    <w:rsid w:val="000538D1"/>
    <w:rsid w:val="00060A31"/>
    <w:rsid w:val="00062CB2"/>
    <w:rsid w:val="00063EAB"/>
    <w:rsid w:val="0007017F"/>
    <w:rsid w:val="00075CCE"/>
    <w:rsid w:val="000821AA"/>
    <w:rsid w:val="000837E5"/>
    <w:rsid w:val="00087786"/>
    <w:rsid w:val="000A287B"/>
    <w:rsid w:val="000A2FE3"/>
    <w:rsid w:val="000B63DD"/>
    <w:rsid w:val="000C3C93"/>
    <w:rsid w:val="000D11DD"/>
    <w:rsid w:val="000D5B59"/>
    <w:rsid w:val="000F2125"/>
    <w:rsid w:val="000F36CA"/>
    <w:rsid w:val="000F387C"/>
    <w:rsid w:val="000F5B1D"/>
    <w:rsid w:val="00106628"/>
    <w:rsid w:val="00133018"/>
    <w:rsid w:val="001403ED"/>
    <w:rsid w:val="001454DB"/>
    <w:rsid w:val="001468DB"/>
    <w:rsid w:val="00152140"/>
    <w:rsid w:val="00162E6A"/>
    <w:rsid w:val="00163518"/>
    <w:rsid w:val="001722D6"/>
    <w:rsid w:val="00182B6B"/>
    <w:rsid w:val="00183041"/>
    <w:rsid w:val="00192DE0"/>
    <w:rsid w:val="001B6219"/>
    <w:rsid w:val="001E4735"/>
    <w:rsid w:val="001E5BAA"/>
    <w:rsid w:val="001E6963"/>
    <w:rsid w:val="001F0570"/>
    <w:rsid w:val="001F3D4E"/>
    <w:rsid w:val="0021753F"/>
    <w:rsid w:val="00220AE3"/>
    <w:rsid w:val="0023222F"/>
    <w:rsid w:val="002406A3"/>
    <w:rsid w:val="00250982"/>
    <w:rsid w:val="00256A27"/>
    <w:rsid w:val="00274635"/>
    <w:rsid w:val="00286579"/>
    <w:rsid w:val="0029417E"/>
    <w:rsid w:val="00295628"/>
    <w:rsid w:val="002A646C"/>
    <w:rsid w:val="002B0426"/>
    <w:rsid w:val="002B1D89"/>
    <w:rsid w:val="002B63F9"/>
    <w:rsid w:val="002B78C7"/>
    <w:rsid w:val="002C0179"/>
    <w:rsid w:val="002D2EDA"/>
    <w:rsid w:val="002E72E6"/>
    <w:rsid w:val="002F3FC7"/>
    <w:rsid w:val="002F4E5A"/>
    <w:rsid w:val="002F5C79"/>
    <w:rsid w:val="00301847"/>
    <w:rsid w:val="00301943"/>
    <w:rsid w:val="003029F5"/>
    <w:rsid w:val="00303F46"/>
    <w:rsid w:val="0030429D"/>
    <w:rsid w:val="0031157B"/>
    <w:rsid w:val="00315488"/>
    <w:rsid w:val="003179F6"/>
    <w:rsid w:val="00323999"/>
    <w:rsid w:val="00333026"/>
    <w:rsid w:val="003356BC"/>
    <w:rsid w:val="00342055"/>
    <w:rsid w:val="00342796"/>
    <w:rsid w:val="0035038F"/>
    <w:rsid w:val="003503B0"/>
    <w:rsid w:val="00364C5F"/>
    <w:rsid w:val="0036641C"/>
    <w:rsid w:val="0037531A"/>
    <w:rsid w:val="003836AC"/>
    <w:rsid w:val="003962F7"/>
    <w:rsid w:val="003A2281"/>
    <w:rsid w:val="003A620C"/>
    <w:rsid w:val="003B7B0B"/>
    <w:rsid w:val="003B7D24"/>
    <w:rsid w:val="003C3A87"/>
    <w:rsid w:val="003C5118"/>
    <w:rsid w:val="003D421F"/>
    <w:rsid w:val="003D452C"/>
    <w:rsid w:val="003E29E8"/>
    <w:rsid w:val="003E3542"/>
    <w:rsid w:val="003E46B0"/>
    <w:rsid w:val="003E6AA1"/>
    <w:rsid w:val="003F569A"/>
    <w:rsid w:val="0040502F"/>
    <w:rsid w:val="0041055A"/>
    <w:rsid w:val="0041163F"/>
    <w:rsid w:val="00426FAA"/>
    <w:rsid w:val="004346C9"/>
    <w:rsid w:val="004414AD"/>
    <w:rsid w:val="004620EA"/>
    <w:rsid w:val="004813AD"/>
    <w:rsid w:val="00482306"/>
    <w:rsid w:val="00495696"/>
    <w:rsid w:val="004960A4"/>
    <w:rsid w:val="00497B53"/>
    <w:rsid w:val="004A0600"/>
    <w:rsid w:val="004A105E"/>
    <w:rsid w:val="004A1FC2"/>
    <w:rsid w:val="004C5AA7"/>
    <w:rsid w:val="004C709D"/>
    <w:rsid w:val="004D64C5"/>
    <w:rsid w:val="004D6D1A"/>
    <w:rsid w:val="004E089C"/>
    <w:rsid w:val="004E3327"/>
    <w:rsid w:val="004F2B82"/>
    <w:rsid w:val="004F6FD4"/>
    <w:rsid w:val="004F7005"/>
    <w:rsid w:val="00510EB3"/>
    <w:rsid w:val="00516D8E"/>
    <w:rsid w:val="005251F3"/>
    <w:rsid w:val="0052581F"/>
    <w:rsid w:val="00526B84"/>
    <w:rsid w:val="005327C8"/>
    <w:rsid w:val="00550ABC"/>
    <w:rsid w:val="00553DB3"/>
    <w:rsid w:val="00562E61"/>
    <w:rsid w:val="005A0AFB"/>
    <w:rsid w:val="005C4C36"/>
    <w:rsid w:val="005E0696"/>
    <w:rsid w:val="005E6E74"/>
    <w:rsid w:val="005F012B"/>
    <w:rsid w:val="00607025"/>
    <w:rsid w:val="00614A7C"/>
    <w:rsid w:val="0064313A"/>
    <w:rsid w:val="00643C96"/>
    <w:rsid w:val="00653089"/>
    <w:rsid w:val="0065566E"/>
    <w:rsid w:val="0066562C"/>
    <w:rsid w:val="00676C20"/>
    <w:rsid w:val="00676DEE"/>
    <w:rsid w:val="00681C1E"/>
    <w:rsid w:val="00694C21"/>
    <w:rsid w:val="00697EB9"/>
    <w:rsid w:val="006D2EAD"/>
    <w:rsid w:val="006D3F93"/>
    <w:rsid w:val="006D4EDF"/>
    <w:rsid w:val="006E3DF1"/>
    <w:rsid w:val="006E40F4"/>
    <w:rsid w:val="006F37A3"/>
    <w:rsid w:val="006F3D40"/>
    <w:rsid w:val="006F5C23"/>
    <w:rsid w:val="00710109"/>
    <w:rsid w:val="00711525"/>
    <w:rsid w:val="00714AA4"/>
    <w:rsid w:val="007218A3"/>
    <w:rsid w:val="007401AB"/>
    <w:rsid w:val="00746AD2"/>
    <w:rsid w:val="0076020A"/>
    <w:rsid w:val="00763314"/>
    <w:rsid w:val="00766664"/>
    <w:rsid w:val="00775338"/>
    <w:rsid w:val="007825B2"/>
    <w:rsid w:val="007919BD"/>
    <w:rsid w:val="00793DCD"/>
    <w:rsid w:val="007A04C4"/>
    <w:rsid w:val="007A1EFD"/>
    <w:rsid w:val="007A4056"/>
    <w:rsid w:val="007B4022"/>
    <w:rsid w:val="007B7026"/>
    <w:rsid w:val="007D07AD"/>
    <w:rsid w:val="007F4776"/>
    <w:rsid w:val="007F6DC6"/>
    <w:rsid w:val="007F77BC"/>
    <w:rsid w:val="008072E6"/>
    <w:rsid w:val="00822AA8"/>
    <w:rsid w:val="00827A66"/>
    <w:rsid w:val="00833118"/>
    <w:rsid w:val="00842592"/>
    <w:rsid w:val="0084553C"/>
    <w:rsid w:val="00850E9A"/>
    <w:rsid w:val="00851B46"/>
    <w:rsid w:val="008529EB"/>
    <w:rsid w:val="008568C1"/>
    <w:rsid w:val="00867929"/>
    <w:rsid w:val="00874D36"/>
    <w:rsid w:val="00874EC3"/>
    <w:rsid w:val="00886A27"/>
    <w:rsid w:val="00890121"/>
    <w:rsid w:val="00891196"/>
    <w:rsid w:val="008A16AC"/>
    <w:rsid w:val="008A7003"/>
    <w:rsid w:val="008A70CC"/>
    <w:rsid w:val="008B03A6"/>
    <w:rsid w:val="008C518C"/>
    <w:rsid w:val="008C74E9"/>
    <w:rsid w:val="008D54A4"/>
    <w:rsid w:val="008E3FE7"/>
    <w:rsid w:val="008E71BF"/>
    <w:rsid w:val="008F1A95"/>
    <w:rsid w:val="008F6BB7"/>
    <w:rsid w:val="009010BF"/>
    <w:rsid w:val="00910C66"/>
    <w:rsid w:val="00912F16"/>
    <w:rsid w:val="009204F7"/>
    <w:rsid w:val="00924C52"/>
    <w:rsid w:val="0093348C"/>
    <w:rsid w:val="00935583"/>
    <w:rsid w:val="00937368"/>
    <w:rsid w:val="00956731"/>
    <w:rsid w:val="00964780"/>
    <w:rsid w:val="00967D4D"/>
    <w:rsid w:val="00972311"/>
    <w:rsid w:val="00972DB6"/>
    <w:rsid w:val="00974A54"/>
    <w:rsid w:val="009853C6"/>
    <w:rsid w:val="0099063F"/>
    <w:rsid w:val="00993369"/>
    <w:rsid w:val="009A1417"/>
    <w:rsid w:val="009A308E"/>
    <w:rsid w:val="009B36B7"/>
    <w:rsid w:val="009B427D"/>
    <w:rsid w:val="009C2FCE"/>
    <w:rsid w:val="009C5638"/>
    <w:rsid w:val="009D5C56"/>
    <w:rsid w:val="009D7C5D"/>
    <w:rsid w:val="009E13ED"/>
    <w:rsid w:val="009E510C"/>
    <w:rsid w:val="009F0B01"/>
    <w:rsid w:val="009F66C4"/>
    <w:rsid w:val="00A06301"/>
    <w:rsid w:val="00A11B07"/>
    <w:rsid w:val="00A11C70"/>
    <w:rsid w:val="00A1290E"/>
    <w:rsid w:val="00A1488A"/>
    <w:rsid w:val="00A16872"/>
    <w:rsid w:val="00A22CBF"/>
    <w:rsid w:val="00A5023A"/>
    <w:rsid w:val="00A52E5F"/>
    <w:rsid w:val="00A7421E"/>
    <w:rsid w:val="00A775DD"/>
    <w:rsid w:val="00A81A65"/>
    <w:rsid w:val="00A83F83"/>
    <w:rsid w:val="00A84030"/>
    <w:rsid w:val="00A942EB"/>
    <w:rsid w:val="00A949BF"/>
    <w:rsid w:val="00AA0FC8"/>
    <w:rsid w:val="00AA13ED"/>
    <w:rsid w:val="00AA2375"/>
    <w:rsid w:val="00AC28C4"/>
    <w:rsid w:val="00AC3833"/>
    <w:rsid w:val="00AC6640"/>
    <w:rsid w:val="00AD175D"/>
    <w:rsid w:val="00AE2CE4"/>
    <w:rsid w:val="00AE3B06"/>
    <w:rsid w:val="00AE5BA4"/>
    <w:rsid w:val="00AE5FF0"/>
    <w:rsid w:val="00B020C4"/>
    <w:rsid w:val="00B043BA"/>
    <w:rsid w:val="00B11A78"/>
    <w:rsid w:val="00B22367"/>
    <w:rsid w:val="00B23DBD"/>
    <w:rsid w:val="00B255B4"/>
    <w:rsid w:val="00B3011E"/>
    <w:rsid w:val="00B31BD8"/>
    <w:rsid w:val="00B327F5"/>
    <w:rsid w:val="00B349AD"/>
    <w:rsid w:val="00B41E4B"/>
    <w:rsid w:val="00B429C6"/>
    <w:rsid w:val="00B5337E"/>
    <w:rsid w:val="00B536AC"/>
    <w:rsid w:val="00B70CCB"/>
    <w:rsid w:val="00B80648"/>
    <w:rsid w:val="00B876EF"/>
    <w:rsid w:val="00B90F67"/>
    <w:rsid w:val="00B97636"/>
    <w:rsid w:val="00B979CF"/>
    <w:rsid w:val="00BB2A40"/>
    <w:rsid w:val="00BB67DE"/>
    <w:rsid w:val="00BB6F92"/>
    <w:rsid w:val="00BC2F28"/>
    <w:rsid w:val="00BC6057"/>
    <w:rsid w:val="00BD5830"/>
    <w:rsid w:val="00BE26DC"/>
    <w:rsid w:val="00C02D5D"/>
    <w:rsid w:val="00C04D3D"/>
    <w:rsid w:val="00C04E05"/>
    <w:rsid w:val="00C04ED8"/>
    <w:rsid w:val="00C17B80"/>
    <w:rsid w:val="00C278CC"/>
    <w:rsid w:val="00C31CB9"/>
    <w:rsid w:val="00C37988"/>
    <w:rsid w:val="00C417EE"/>
    <w:rsid w:val="00C4196B"/>
    <w:rsid w:val="00C55CD3"/>
    <w:rsid w:val="00C60732"/>
    <w:rsid w:val="00C640A3"/>
    <w:rsid w:val="00C64153"/>
    <w:rsid w:val="00C66F59"/>
    <w:rsid w:val="00C7249D"/>
    <w:rsid w:val="00C76CE9"/>
    <w:rsid w:val="00C85937"/>
    <w:rsid w:val="00C86DB3"/>
    <w:rsid w:val="00CA1AC1"/>
    <w:rsid w:val="00CA4B14"/>
    <w:rsid w:val="00CC2A79"/>
    <w:rsid w:val="00CD5A0E"/>
    <w:rsid w:val="00CD66B0"/>
    <w:rsid w:val="00CE2DC4"/>
    <w:rsid w:val="00CF356D"/>
    <w:rsid w:val="00D15792"/>
    <w:rsid w:val="00D161F7"/>
    <w:rsid w:val="00D17C9D"/>
    <w:rsid w:val="00D205F7"/>
    <w:rsid w:val="00D2134A"/>
    <w:rsid w:val="00D23FB5"/>
    <w:rsid w:val="00D25A68"/>
    <w:rsid w:val="00D261C4"/>
    <w:rsid w:val="00D33D62"/>
    <w:rsid w:val="00D43BE4"/>
    <w:rsid w:val="00D43E1F"/>
    <w:rsid w:val="00D52AA1"/>
    <w:rsid w:val="00D62D41"/>
    <w:rsid w:val="00D66B04"/>
    <w:rsid w:val="00D67372"/>
    <w:rsid w:val="00D7710C"/>
    <w:rsid w:val="00D777D4"/>
    <w:rsid w:val="00D807AD"/>
    <w:rsid w:val="00DA467C"/>
    <w:rsid w:val="00DA712C"/>
    <w:rsid w:val="00DA79E0"/>
    <w:rsid w:val="00DB2A19"/>
    <w:rsid w:val="00DD1C8B"/>
    <w:rsid w:val="00DD57E6"/>
    <w:rsid w:val="00DD7109"/>
    <w:rsid w:val="00DE22D1"/>
    <w:rsid w:val="00DE27D6"/>
    <w:rsid w:val="00DE39EC"/>
    <w:rsid w:val="00DE3B8A"/>
    <w:rsid w:val="00DE6844"/>
    <w:rsid w:val="00DE7618"/>
    <w:rsid w:val="00DF4077"/>
    <w:rsid w:val="00E00262"/>
    <w:rsid w:val="00E0377A"/>
    <w:rsid w:val="00E075E1"/>
    <w:rsid w:val="00E1213D"/>
    <w:rsid w:val="00E12963"/>
    <w:rsid w:val="00E1302C"/>
    <w:rsid w:val="00E15F70"/>
    <w:rsid w:val="00E6081D"/>
    <w:rsid w:val="00E60B34"/>
    <w:rsid w:val="00E66266"/>
    <w:rsid w:val="00E706E5"/>
    <w:rsid w:val="00E8454D"/>
    <w:rsid w:val="00E86063"/>
    <w:rsid w:val="00E91138"/>
    <w:rsid w:val="00EA187B"/>
    <w:rsid w:val="00EC2F97"/>
    <w:rsid w:val="00EC6375"/>
    <w:rsid w:val="00ED5B5A"/>
    <w:rsid w:val="00ED6022"/>
    <w:rsid w:val="00EE1CA1"/>
    <w:rsid w:val="00F10945"/>
    <w:rsid w:val="00F167A7"/>
    <w:rsid w:val="00F1765F"/>
    <w:rsid w:val="00F246DC"/>
    <w:rsid w:val="00F27CD4"/>
    <w:rsid w:val="00F37F29"/>
    <w:rsid w:val="00F443E9"/>
    <w:rsid w:val="00F46873"/>
    <w:rsid w:val="00F52498"/>
    <w:rsid w:val="00F56F67"/>
    <w:rsid w:val="00F773F7"/>
    <w:rsid w:val="00F810AC"/>
    <w:rsid w:val="00F943A3"/>
    <w:rsid w:val="00F96F71"/>
    <w:rsid w:val="00FA50AE"/>
    <w:rsid w:val="00FA76D4"/>
    <w:rsid w:val="00FB1102"/>
    <w:rsid w:val="00FB1451"/>
    <w:rsid w:val="00FB325C"/>
    <w:rsid w:val="00FB6358"/>
    <w:rsid w:val="00FC667B"/>
    <w:rsid w:val="00FD40F3"/>
    <w:rsid w:val="00FD53B8"/>
    <w:rsid w:val="00FE02C8"/>
    <w:rsid w:val="00FE6BAA"/>
    <w:rsid w:val="00FF0C6A"/>
    <w:rsid w:val="00FF28F6"/>
    <w:rsid w:val="00FF41B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en-AU"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A620C"/>
    <w:rPr>
      <w:rFonts w:eastAsia="Times New Roman"/>
      <w:sz w:val="24"/>
      <w:szCs w:val="24"/>
      <w:lang w:val="en-US"/>
    </w:rPr>
  </w:style>
  <w:style w:type="paragraph" w:styleId="Heading1">
    <w:name w:val="heading 1"/>
    <w:basedOn w:val="Normal"/>
    <w:next w:val="Normal"/>
    <w:link w:val="Heading1Char"/>
    <w:qFormat/>
    <w:rsid w:val="003A620C"/>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semiHidden/>
    <w:unhideWhenUsed/>
    <w:qFormat/>
    <w:rsid w:val="00A84030"/>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3A620C"/>
    <w:pPr>
      <w:keepNext/>
      <w:spacing w:before="240" w:after="60"/>
      <w:outlineLvl w:val="2"/>
    </w:pPr>
    <w:rPr>
      <w:rFonts w:ascii="Cambria" w:hAnsi="Cambria"/>
      <w:b/>
      <w:bCs/>
      <w:sz w:val="26"/>
      <w:szCs w:val="26"/>
      <w:lang w:val="en-AU"/>
    </w:rPr>
  </w:style>
  <w:style w:type="paragraph" w:styleId="Heading4">
    <w:name w:val="heading 4"/>
    <w:basedOn w:val="Normal"/>
    <w:next w:val="Normal"/>
    <w:link w:val="Heading4Char"/>
    <w:qFormat/>
    <w:rsid w:val="003A620C"/>
    <w:pPr>
      <w:keepNext/>
      <w:spacing w:before="240" w:after="60"/>
      <w:outlineLvl w:val="3"/>
    </w:pPr>
    <w:rPr>
      <w:rFonts w:ascii="Calibri" w:hAnsi="Calibri"/>
      <w:b/>
      <w:bCs/>
      <w:sz w:val="28"/>
      <w:szCs w:val="28"/>
      <w:lang w:val="en-AU"/>
    </w:rPr>
  </w:style>
  <w:style w:type="paragraph" w:styleId="Heading7">
    <w:name w:val="heading 7"/>
    <w:basedOn w:val="Normal"/>
    <w:next w:val="Normal"/>
    <w:link w:val="Heading7Char"/>
    <w:qFormat/>
    <w:rsid w:val="003A620C"/>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A620C"/>
    <w:rPr>
      <w:rFonts w:ascii="Arial" w:eastAsia="Times New Roman" w:hAnsi="Arial" w:cs="Arial"/>
      <w:b/>
      <w:bCs/>
      <w:kern w:val="32"/>
      <w:sz w:val="32"/>
      <w:szCs w:val="32"/>
      <w:lang w:val="en-US"/>
    </w:rPr>
  </w:style>
  <w:style w:type="character" w:customStyle="1" w:styleId="Heading3Char">
    <w:name w:val="Heading 3 Char"/>
    <w:basedOn w:val="DefaultParagraphFont"/>
    <w:link w:val="Heading3"/>
    <w:rsid w:val="003A620C"/>
    <w:rPr>
      <w:rFonts w:ascii="Cambria" w:eastAsia="Times New Roman" w:hAnsi="Cambria"/>
      <w:b/>
      <w:bCs/>
      <w:sz w:val="26"/>
      <w:szCs w:val="26"/>
    </w:rPr>
  </w:style>
  <w:style w:type="character" w:customStyle="1" w:styleId="Heading4Char">
    <w:name w:val="Heading 4 Char"/>
    <w:basedOn w:val="DefaultParagraphFont"/>
    <w:link w:val="Heading4"/>
    <w:rsid w:val="003A620C"/>
    <w:rPr>
      <w:rFonts w:ascii="Calibri" w:eastAsia="Times New Roman" w:hAnsi="Calibri"/>
      <w:b/>
      <w:bCs/>
      <w:sz w:val="28"/>
      <w:szCs w:val="28"/>
    </w:rPr>
  </w:style>
  <w:style w:type="character" w:customStyle="1" w:styleId="Heading7Char">
    <w:name w:val="Heading 7 Char"/>
    <w:basedOn w:val="DefaultParagraphFont"/>
    <w:link w:val="Heading7"/>
    <w:rsid w:val="003A620C"/>
    <w:rPr>
      <w:rFonts w:eastAsia="Times New Roman"/>
      <w:sz w:val="24"/>
      <w:szCs w:val="24"/>
      <w:lang w:val="en-US"/>
    </w:rPr>
  </w:style>
  <w:style w:type="paragraph" w:styleId="BodyText2">
    <w:name w:val="Body Text 2"/>
    <w:basedOn w:val="Normal"/>
    <w:link w:val="BodyText2Char"/>
    <w:unhideWhenUsed/>
    <w:rsid w:val="003A620C"/>
    <w:pPr>
      <w:spacing w:after="120" w:line="480" w:lineRule="auto"/>
    </w:pPr>
    <w:rPr>
      <w:lang w:val="en-AU"/>
    </w:rPr>
  </w:style>
  <w:style w:type="character" w:customStyle="1" w:styleId="BodyText2Char">
    <w:name w:val="Body Text 2 Char"/>
    <w:basedOn w:val="DefaultParagraphFont"/>
    <w:link w:val="BodyText2"/>
    <w:rsid w:val="003A620C"/>
    <w:rPr>
      <w:rFonts w:eastAsia="Times New Roman"/>
      <w:sz w:val="24"/>
      <w:szCs w:val="24"/>
    </w:rPr>
  </w:style>
  <w:style w:type="paragraph" w:styleId="Footer">
    <w:name w:val="footer"/>
    <w:basedOn w:val="Normal"/>
    <w:link w:val="FooterChar"/>
    <w:unhideWhenUsed/>
    <w:rsid w:val="003A620C"/>
    <w:pPr>
      <w:tabs>
        <w:tab w:val="center" w:pos="4153"/>
        <w:tab w:val="right" w:pos="8306"/>
      </w:tabs>
    </w:pPr>
    <w:rPr>
      <w:lang w:val="en-AU"/>
    </w:rPr>
  </w:style>
  <w:style w:type="character" w:customStyle="1" w:styleId="FooterChar">
    <w:name w:val="Footer Char"/>
    <w:basedOn w:val="DefaultParagraphFont"/>
    <w:link w:val="Footer"/>
    <w:rsid w:val="003A620C"/>
    <w:rPr>
      <w:rFonts w:eastAsia="Times New Roman"/>
      <w:sz w:val="24"/>
      <w:szCs w:val="24"/>
    </w:rPr>
  </w:style>
  <w:style w:type="paragraph" w:styleId="Title">
    <w:name w:val="Title"/>
    <w:basedOn w:val="Normal"/>
    <w:link w:val="TitleChar"/>
    <w:qFormat/>
    <w:rsid w:val="003A620C"/>
    <w:pPr>
      <w:jc w:val="center"/>
    </w:pPr>
    <w:rPr>
      <w:rFonts w:ascii="Bookman Old Style" w:hAnsi="Bookman Old Style"/>
      <w:b/>
      <w:sz w:val="32"/>
      <w:szCs w:val="28"/>
      <w:lang w:val="en-AU"/>
    </w:rPr>
  </w:style>
  <w:style w:type="character" w:customStyle="1" w:styleId="TitleChar">
    <w:name w:val="Title Char"/>
    <w:basedOn w:val="DefaultParagraphFont"/>
    <w:link w:val="Title"/>
    <w:rsid w:val="003A620C"/>
    <w:rPr>
      <w:rFonts w:ascii="Bookman Old Style" w:eastAsia="Times New Roman" w:hAnsi="Bookman Old Style"/>
      <w:b/>
      <w:sz w:val="32"/>
      <w:szCs w:val="28"/>
    </w:rPr>
  </w:style>
  <w:style w:type="paragraph" w:styleId="Header">
    <w:name w:val="header"/>
    <w:basedOn w:val="Normal"/>
    <w:link w:val="HeaderChar"/>
    <w:unhideWhenUsed/>
    <w:rsid w:val="003A620C"/>
    <w:pPr>
      <w:tabs>
        <w:tab w:val="center" w:pos="4153"/>
        <w:tab w:val="right" w:pos="8306"/>
      </w:tabs>
    </w:pPr>
    <w:rPr>
      <w:lang w:val="en-AU"/>
    </w:rPr>
  </w:style>
  <w:style w:type="character" w:customStyle="1" w:styleId="HeaderChar">
    <w:name w:val="Header Char"/>
    <w:basedOn w:val="DefaultParagraphFont"/>
    <w:link w:val="Header"/>
    <w:rsid w:val="003A620C"/>
    <w:rPr>
      <w:rFonts w:eastAsia="Times New Roman"/>
      <w:sz w:val="24"/>
      <w:szCs w:val="24"/>
    </w:rPr>
  </w:style>
  <w:style w:type="paragraph" w:styleId="BodyText">
    <w:name w:val="Body Text"/>
    <w:basedOn w:val="Normal"/>
    <w:link w:val="BodyTextChar"/>
    <w:rsid w:val="003A620C"/>
    <w:pPr>
      <w:spacing w:after="120"/>
    </w:pPr>
  </w:style>
  <w:style w:type="character" w:customStyle="1" w:styleId="BodyTextChar">
    <w:name w:val="Body Text Char"/>
    <w:basedOn w:val="DefaultParagraphFont"/>
    <w:link w:val="BodyText"/>
    <w:rsid w:val="003A620C"/>
    <w:rPr>
      <w:rFonts w:eastAsia="Times New Roman"/>
      <w:sz w:val="24"/>
      <w:szCs w:val="24"/>
      <w:lang w:val="en-US"/>
    </w:rPr>
  </w:style>
  <w:style w:type="paragraph" w:styleId="BodyText3">
    <w:name w:val="Body Text 3"/>
    <w:basedOn w:val="Normal"/>
    <w:link w:val="BodyText3Char"/>
    <w:rsid w:val="003A620C"/>
    <w:pPr>
      <w:spacing w:after="120"/>
    </w:pPr>
    <w:rPr>
      <w:sz w:val="16"/>
      <w:szCs w:val="16"/>
    </w:rPr>
  </w:style>
  <w:style w:type="character" w:customStyle="1" w:styleId="BodyText3Char">
    <w:name w:val="Body Text 3 Char"/>
    <w:basedOn w:val="DefaultParagraphFont"/>
    <w:link w:val="BodyText3"/>
    <w:rsid w:val="003A620C"/>
    <w:rPr>
      <w:rFonts w:eastAsia="Times New Roman"/>
      <w:sz w:val="16"/>
      <w:szCs w:val="16"/>
      <w:lang w:val="en-US"/>
    </w:rPr>
  </w:style>
  <w:style w:type="character" w:styleId="PageNumber">
    <w:name w:val="page number"/>
    <w:basedOn w:val="DefaultParagraphFont"/>
    <w:rsid w:val="003A620C"/>
  </w:style>
  <w:style w:type="character" w:styleId="Hyperlink">
    <w:name w:val="Hyperlink"/>
    <w:rsid w:val="003A620C"/>
    <w:rPr>
      <w:strike w:val="0"/>
      <w:dstrike w:val="0"/>
      <w:color w:val="005D8B"/>
      <w:sz w:val="24"/>
      <w:szCs w:val="24"/>
      <w:u w:val="none"/>
      <w:effect w:val="none"/>
      <w:bdr w:val="none" w:sz="0" w:space="0" w:color="auto" w:frame="1"/>
      <w:shd w:val="clear" w:color="auto" w:fill="auto"/>
      <w:vertAlign w:val="baseline"/>
    </w:rPr>
  </w:style>
  <w:style w:type="paragraph" w:customStyle="1" w:styleId="Body">
    <w:name w:val="Body"/>
    <w:rsid w:val="003A620C"/>
    <w:pPr>
      <w:pBdr>
        <w:top w:val="none" w:sz="96" w:space="31" w:color="FFFFFF" w:shadow="1" w:frame="1"/>
        <w:left w:val="none" w:sz="96" w:space="31" w:color="FFFFFF" w:shadow="1" w:frame="1"/>
        <w:bottom w:val="none" w:sz="96" w:space="31" w:color="FFFFFF" w:shadow="1" w:frame="1"/>
        <w:right w:val="none" w:sz="96" w:space="31" w:color="FFFFFF" w:shadow="1" w:frame="1"/>
        <w:bar w:val="none" w:sz="0" w:color="000000"/>
      </w:pBdr>
    </w:pPr>
    <w:rPr>
      <w:rFonts w:ascii="Helvetica" w:eastAsia="Times New Roman" w:hAnsi="Arial Unicode MS" w:cs="Arial Unicode MS"/>
      <w:color w:val="000000"/>
      <w:sz w:val="22"/>
      <w:szCs w:val="22"/>
      <w:lang w:val="en-US" w:eastAsia="ja-JP"/>
    </w:rPr>
  </w:style>
  <w:style w:type="paragraph" w:styleId="BalloonText">
    <w:name w:val="Balloon Text"/>
    <w:basedOn w:val="Normal"/>
    <w:link w:val="BalloonTextChar"/>
    <w:rsid w:val="003A620C"/>
    <w:rPr>
      <w:rFonts w:ascii="Tahoma" w:hAnsi="Tahoma" w:cs="Tahoma"/>
      <w:sz w:val="16"/>
      <w:szCs w:val="16"/>
    </w:rPr>
  </w:style>
  <w:style w:type="character" w:customStyle="1" w:styleId="BalloonTextChar">
    <w:name w:val="Balloon Text Char"/>
    <w:basedOn w:val="DefaultParagraphFont"/>
    <w:link w:val="BalloonText"/>
    <w:rsid w:val="003A620C"/>
    <w:rPr>
      <w:rFonts w:ascii="Tahoma" w:eastAsia="Times New Roman" w:hAnsi="Tahoma" w:cs="Tahoma"/>
      <w:sz w:val="16"/>
      <w:szCs w:val="16"/>
      <w:lang w:val="en-US"/>
    </w:rPr>
  </w:style>
  <w:style w:type="character" w:customStyle="1" w:styleId="Heading2Char">
    <w:name w:val="Heading 2 Char"/>
    <w:basedOn w:val="DefaultParagraphFont"/>
    <w:link w:val="Heading2"/>
    <w:semiHidden/>
    <w:rsid w:val="00A84030"/>
    <w:rPr>
      <w:rFonts w:ascii="Cambria" w:eastAsia="Times New Roman" w:hAnsi="Cambria"/>
      <w:b/>
      <w:bCs/>
      <w:i/>
      <w:iCs/>
      <w:sz w:val="28"/>
      <w:szCs w:val="28"/>
      <w:lang w:val="en-US"/>
    </w:rPr>
  </w:style>
  <w:style w:type="paragraph" w:styleId="NormalWeb">
    <w:name w:val="Normal (Web)"/>
    <w:basedOn w:val="Normal"/>
    <w:uiPriority w:val="99"/>
    <w:unhideWhenUsed/>
    <w:rsid w:val="00B020C4"/>
    <w:pPr>
      <w:spacing w:before="100" w:beforeAutospacing="1" w:after="100" w:afterAutospacing="1"/>
    </w:pPr>
    <w:rPr>
      <w:lang w:val="en-AU" w:eastAsia="en-AU"/>
    </w:rPr>
  </w:style>
  <w:style w:type="paragraph" w:styleId="ListParagraph">
    <w:name w:val="List Paragraph"/>
    <w:basedOn w:val="Normal"/>
    <w:uiPriority w:val="34"/>
    <w:qFormat/>
    <w:rsid w:val="00A52E5F"/>
    <w:pPr>
      <w:ind w:left="720"/>
      <w:contextualSpacing/>
    </w:pPr>
  </w:style>
  <w:style w:type="character" w:styleId="Emphasis">
    <w:name w:val="Emphasis"/>
    <w:basedOn w:val="DefaultParagraphFont"/>
    <w:uiPriority w:val="20"/>
    <w:qFormat/>
    <w:rsid w:val="00A1488A"/>
    <w:rPr>
      <w:i/>
      <w:iCs/>
    </w:rPr>
  </w:style>
  <w:style w:type="character" w:styleId="Strong">
    <w:name w:val="Strong"/>
    <w:basedOn w:val="DefaultParagraphFont"/>
    <w:uiPriority w:val="22"/>
    <w:qFormat/>
    <w:rsid w:val="00614A7C"/>
    <w:rPr>
      <w:b/>
      <w:bCs/>
    </w:rPr>
  </w:style>
  <w:style w:type="paragraph" w:customStyle="1" w:styleId="Default">
    <w:name w:val="Default"/>
    <w:rsid w:val="006F3D40"/>
    <w:pPr>
      <w:autoSpaceDE w:val="0"/>
      <w:autoSpaceDN w:val="0"/>
      <w:adjustRightInd w:val="0"/>
    </w:pPr>
    <w:rPr>
      <w:rFonts w:ascii="Exo" w:hAnsi="Exo" w:cs="Exo"/>
      <w:color w:val="000000"/>
      <w:sz w:val="24"/>
      <w:szCs w:val="24"/>
    </w:rPr>
  </w:style>
  <w:style w:type="paragraph" w:customStyle="1" w:styleId="Pa0">
    <w:name w:val="Pa0"/>
    <w:basedOn w:val="Default"/>
    <w:next w:val="Default"/>
    <w:uiPriority w:val="99"/>
    <w:rsid w:val="006F3D40"/>
    <w:pPr>
      <w:spacing w:line="641" w:lineRule="atLeast"/>
    </w:pPr>
    <w:rPr>
      <w:rFonts w:cs="Times New Roman"/>
      <w:color w:val="auto"/>
    </w:rPr>
  </w:style>
  <w:style w:type="paragraph" w:customStyle="1" w:styleId="Pa8">
    <w:name w:val="Pa8"/>
    <w:basedOn w:val="Default"/>
    <w:next w:val="Default"/>
    <w:uiPriority w:val="99"/>
    <w:rsid w:val="006F3D40"/>
    <w:pPr>
      <w:spacing w:line="181" w:lineRule="atLeast"/>
    </w:pPr>
    <w:rPr>
      <w:rFonts w:cs="Times New Roman"/>
      <w:color w:val="auto"/>
    </w:rPr>
  </w:style>
  <w:style w:type="paragraph" w:customStyle="1" w:styleId="Pa7">
    <w:name w:val="Pa7"/>
    <w:basedOn w:val="Default"/>
    <w:next w:val="Default"/>
    <w:uiPriority w:val="99"/>
    <w:rsid w:val="004F6FD4"/>
    <w:pPr>
      <w:spacing w:line="381" w:lineRule="atLeast"/>
    </w:pPr>
    <w:rPr>
      <w:rFonts w:cs="Times New Roman"/>
      <w:color w:val="auto"/>
    </w:rPr>
  </w:style>
  <w:style w:type="character" w:customStyle="1" w:styleId="A7">
    <w:name w:val="A7"/>
    <w:uiPriority w:val="99"/>
    <w:rsid w:val="004F6FD4"/>
    <w:rPr>
      <w:rFonts w:cs="Exo"/>
      <w:color w:val="000000"/>
      <w:sz w:val="18"/>
      <w:szCs w:val="18"/>
    </w:rPr>
  </w:style>
  <w:style w:type="paragraph" w:customStyle="1" w:styleId="Pa9">
    <w:name w:val="Pa9"/>
    <w:basedOn w:val="Default"/>
    <w:next w:val="Default"/>
    <w:uiPriority w:val="99"/>
    <w:rsid w:val="004F6FD4"/>
    <w:pPr>
      <w:spacing w:line="181" w:lineRule="atLeast"/>
    </w:pPr>
    <w:rPr>
      <w:rFonts w:cs="Times New Roman"/>
      <w:color w:val="auto"/>
    </w:rPr>
  </w:style>
  <w:style w:type="table" w:styleId="TableGrid">
    <w:name w:val="Table Grid"/>
    <w:basedOn w:val="TableNormal"/>
    <w:rsid w:val="004F6F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0">
    <w:name w:val="Pa10"/>
    <w:basedOn w:val="Default"/>
    <w:next w:val="Default"/>
    <w:uiPriority w:val="99"/>
    <w:rsid w:val="00A11C70"/>
    <w:pPr>
      <w:spacing w:line="201" w:lineRule="atLeast"/>
    </w:pPr>
    <w:rPr>
      <w:rFonts w:cs="Times New Roman"/>
      <w:color w:val="auto"/>
    </w:rPr>
  </w:style>
  <w:style w:type="character" w:customStyle="1" w:styleId="A6">
    <w:name w:val="A6"/>
    <w:uiPriority w:val="99"/>
    <w:rsid w:val="00A11C70"/>
    <w:rPr>
      <w:rFonts w:cs="Exo"/>
      <w:color w:val="000000"/>
      <w:sz w:val="38"/>
      <w:szCs w:val="38"/>
    </w:rPr>
  </w:style>
  <w:style w:type="paragraph" w:customStyle="1" w:styleId="Pa01">
    <w:name w:val="Pa0+1"/>
    <w:basedOn w:val="Default"/>
    <w:next w:val="Default"/>
    <w:uiPriority w:val="99"/>
    <w:rsid w:val="00A11C70"/>
    <w:pPr>
      <w:spacing w:line="641" w:lineRule="atLeast"/>
    </w:pPr>
    <w:rPr>
      <w:rFonts w:cs="Times New Roman"/>
      <w:color w:val="auto"/>
    </w:rPr>
  </w:style>
  <w:style w:type="table" w:styleId="LightGrid-Accent5">
    <w:name w:val="Light Grid Accent 5"/>
    <w:basedOn w:val="TableNormal"/>
    <w:uiPriority w:val="62"/>
    <w:rsid w:val="00C86DB3"/>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en-AU"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A620C"/>
    <w:rPr>
      <w:rFonts w:eastAsia="Times New Roman"/>
      <w:sz w:val="24"/>
      <w:szCs w:val="24"/>
      <w:lang w:val="en-US"/>
    </w:rPr>
  </w:style>
  <w:style w:type="paragraph" w:styleId="Heading1">
    <w:name w:val="heading 1"/>
    <w:basedOn w:val="Normal"/>
    <w:next w:val="Normal"/>
    <w:link w:val="Heading1Char"/>
    <w:qFormat/>
    <w:rsid w:val="003A620C"/>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semiHidden/>
    <w:unhideWhenUsed/>
    <w:qFormat/>
    <w:rsid w:val="00A84030"/>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3A620C"/>
    <w:pPr>
      <w:keepNext/>
      <w:spacing w:before="240" w:after="60"/>
      <w:outlineLvl w:val="2"/>
    </w:pPr>
    <w:rPr>
      <w:rFonts w:ascii="Cambria" w:hAnsi="Cambria"/>
      <w:b/>
      <w:bCs/>
      <w:sz w:val="26"/>
      <w:szCs w:val="26"/>
      <w:lang w:val="en-AU"/>
    </w:rPr>
  </w:style>
  <w:style w:type="paragraph" w:styleId="Heading4">
    <w:name w:val="heading 4"/>
    <w:basedOn w:val="Normal"/>
    <w:next w:val="Normal"/>
    <w:link w:val="Heading4Char"/>
    <w:qFormat/>
    <w:rsid w:val="003A620C"/>
    <w:pPr>
      <w:keepNext/>
      <w:spacing w:before="240" w:after="60"/>
      <w:outlineLvl w:val="3"/>
    </w:pPr>
    <w:rPr>
      <w:rFonts w:ascii="Calibri" w:hAnsi="Calibri"/>
      <w:b/>
      <w:bCs/>
      <w:sz w:val="28"/>
      <w:szCs w:val="28"/>
      <w:lang w:val="en-AU"/>
    </w:rPr>
  </w:style>
  <w:style w:type="paragraph" w:styleId="Heading7">
    <w:name w:val="heading 7"/>
    <w:basedOn w:val="Normal"/>
    <w:next w:val="Normal"/>
    <w:link w:val="Heading7Char"/>
    <w:qFormat/>
    <w:rsid w:val="003A620C"/>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A620C"/>
    <w:rPr>
      <w:rFonts w:ascii="Arial" w:eastAsia="Times New Roman" w:hAnsi="Arial" w:cs="Arial"/>
      <w:b/>
      <w:bCs/>
      <w:kern w:val="32"/>
      <w:sz w:val="32"/>
      <w:szCs w:val="32"/>
      <w:lang w:val="en-US"/>
    </w:rPr>
  </w:style>
  <w:style w:type="character" w:customStyle="1" w:styleId="Heading3Char">
    <w:name w:val="Heading 3 Char"/>
    <w:basedOn w:val="DefaultParagraphFont"/>
    <w:link w:val="Heading3"/>
    <w:rsid w:val="003A620C"/>
    <w:rPr>
      <w:rFonts w:ascii="Cambria" w:eastAsia="Times New Roman" w:hAnsi="Cambria"/>
      <w:b/>
      <w:bCs/>
      <w:sz w:val="26"/>
      <w:szCs w:val="26"/>
    </w:rPr>
  </w:style>
  <w:style w:type="character" w:customStyle="1" w:styleId="Heading4Char">
    <w:name w:val="Heading 4 Char"/>
    <w:basedOn w:val="DefaultParagraphFont"/>
    <w:link w:val="Heading4"/>
    <w:rsid w:val="003A620C"/>
    <w:rPr>
      <w:rFonts w:ascii="Calibri" w:eastAsia="Times New Roman" w:hAnsi="Calibri"/>
      <w:b/>
      <w:bCs/>
      <w:sz w:val="28"/>
      <w:szCs w:val="28"/>
    </w:rPr>
  </w:style>
  <w:style w:type="character" w:customStyle="1" w:styleId="Heading7Char">
    <w:name w:val="Heading 7 Char"/>
    <w:basedOn w:val="DefaultParagraphFont"/>
    <w:link w:val="Heading7"/>
    <w:rsid w:val="003A620C"/>
    <w:rPr>
      <w:rFonts w:eastAsia="Times New Roman"/>
      <w:sz w:val="24"/>
      <w:szCs w:val="24"/>
      <w:lang w:val="en-US"/>
    </w:rPr>
  </w:style>
  <w:style w:type="paragraph" w:styleId="BodyText2">
    <w:name w:val="Body Text 2"/>
    <w:basedOn w:val="Normal"/>
    <w:link w:val="BodyText2Char"/>
    <w:unhideWhenUsed/>
    <w:rsid w:val="003A620C"/>
    <w:pPr>
      <w:spacing w:after="120" w:line="480" w:lineRule="auto"/>
    </w:pPr>
    <w:rPr>
      <w:lang w:val="en-AU"/>
    </w:rPr>
  </w:style>
  <w:style w:type="character" w:customStyle="1" w:styleId="BodyText2Char">
    <w:name w:val="Body Text 2 Char"/>
    <w:basedOn w:val="DefaultParagraphFont"/>
    <w:link w:val="BodyText2"/>
    <w:rsid w:val="003A620C"/>
    <w:rPr>
      <w:rFonts w:eastAsia="Times New Roman"/>
      <w:sz w:val="24"/>
      <w:szCs w:val="24"/>
    </w:rPr>
  </w:style>
  <w:style w:type="paragraph" w:styleId="Footer">
    <w:name w:val="footer"/>
    <w:basedOn w:val="Normal"/>
    <w:link w:val="FooterChar"/>
    <w:unhideWhenUsed/>
    <w:rsid w:val="003A620C"/>
    <w:pPr>
      <w:tabs>
        <w:tab w:val="center" w:pos="4153"/>
        <w:tab w:val="right" w:pos="8306"/>
      </w:tabs>
    </w:pPr>
    <w:rPr>
      <w:lang w:val="en-AU"/>
    </w:rPr>
  </w:style>
  <w:style w:type="character" w:customStyle="1" w:styleId="FooterChar">
    <w:name w:val="Footer Char"/>
    <w:basedOn w:val="DefaultParagraphFont"/>
    <w:link w:val="Footer"/>
    <w:rsid w:val="003A620C"/>
    <w:rPr>
      <w:rFonts w:eastAsia="Times New Roman"/>
      <w:sz w:val="24"/>
      <w:szCs w:val="24"/>
    </w:rPr>
  </w:style>
  <w:style w:type="paragraph" w:styleId="Title">
    <w:name w:val="Title"/>
    <w:basedOn w:val="Normal"/>
    <w:link w:val="TitleChar"/>
    <w:qFormat/>
    <w:rsid w:val="003A620C"/>
    <w:pPr>
      <w:jc w:val="center"/>
    </w:pPr>
    <w:rPr>
      <w:rFonts w:ascii="Bookman Old Style" w:hAnsi="Bookman Old Style"/>
      <w:b/>
      <w:sz w:val="32"/>
      <w:szCs w:val="28"/>
      <w:lang w:val="en-AU"/>
    </w:rPr>
  </w:style>
  <w:style w:type="character" w:customStyle="1" w:styleId="TitleChar">
    <w:name w:val="Title Char"/>
    <w:basedOn w:val="DefaultParagraphFont"/>
    <w:link w:val="Title"/>
    <w:rsid w:val="003A620C"/>
    <w:rPr>
      <w:rFonts w:ascii="Bookman Old Style" w:eastAsia="Times New Roman" w:hAnsi="Bookman Old Style"/>
      <w:b/>
      <w:sz w:val="32"/>
      <w:szCs w:val="28"/>
    </w:rPr>
  </w:style>
  <w:style w:type="paragraph" w:styleId="Header">
    <w:name w:val="header"/>
    <w:basedOn w:val="Normal"/>
    <w:link w:val="HeaderChar"/>
    <w:unhideWhenUsed/>
    <w:rsid w:val="003A620C"/>
    <w:pPr>
      <w:tabs>
        <w:tab w:val="center" w:pos="4153"/>
        <w:tab w:val="right" w:pos="8306"/>
      </w:tabs>
    </w:pPr>
    <w:rPr>
      <w:lang w:val="en-AU"/>
    </w:rPr>
  </w:style>
  <w:style w:type="character" w:customStyle="1" w:styleId="HeaderChar">
    <w:name w:val="Header Char"/>
    <w:basedOn w:val="DefaultParagraphFont"/>
    <w:link w:val="Header"/>
    <w:rsid w:val="003A620C"/>
    <w:rPr>
      <w:rFonts w:eastAsia="Times New Roman"/>
      <w:sz w:val="24"/>
      <w:szCs w:val="24"/>
    </w:rPr>
  </w:style>
  <w:style w:type="paragraph" w:styleId="BodyText">
    <w:name w:val="Body Text"/>
    <w:basedOn w:val="Normal"/>
    <w:link w:val="BodyTextChar"/>
    <w:rsid w:val="003A620C"/>
    <w:pPr>
      <w:spacing w:after="120"/>
    </w:pPr>
  </w:style>
  <w:style w:type="character" w:customStyle="1" w:styleId="BodyTextChar">
    <w:name w:val="Body Text Char"/>
    <w:basedOn w:val="DefaultParagraphFont"/>
    <w:link w:val="BodyText"/>
    <w:rsid w:val="003A620C"/>
    <w:rPr>
      <w:rFonts w:eastAsia="Times New Roman"/>
      <w:sz w:val="24"/>
      <w:szCs w:val="24"/>
      <w:lang w:val="en-US"/>
    </w:rPr>
  </w:style>
  <w:style w:type="paragraph" w:styleId="BodyText3">
    <w:name w:val="Body Text 3"/>
    <w:basedOn w:val="Normal"/>
    <w:link w:val="BodyText3Char"/>
    <w:rsid w:val="003A620C"/>
    <w:pPr>
      <w:spacing w:after="120"/>
    </w:pPr>
    <w:rPr>
      <w:sz w:val="16"/>
      <w:szCs w:val="16"/>
    </w:rPr>
  </w:style>
  <w:style w:type="character" w:customStyle="1" w:styleId="BodyText3Char">
    <w:name w:val="Body Text 3 Char"/>
    <w:basedOn w:val="DefaultParagraphFont"/>
    <w:link w:val="BodyText3"/>
    <w:rsid w:val="003A620C"/>
    <w:rPr>
      <w:rFonts w:eastAsia="Times New Roman"/>
      <w:sz w:val="16"/>
      <w:szCs w:val="16"/>
      <w:lang w:val="en-US"/>
    </w:rPr>
  </w:style>
  <w:style w:type="character" w:styleId="PageNumber">
    <w:name w:val="page number"/>
    <w:basedOn w:val="DefaultParagraphFont"/>
    <w:rsid w:val="003A620C"/>
  </w:style>
  <w:style w:type="character" w:styleId="Hyperlink">
    <w:name w:val="Hyperlink"/>
    <w:rsid w:val="003A620C"/>
    <w:rPr>
      <w:strike w:val="0"/>
      <w:dstrike w:val="0"/>
      <w:color w:val="005D8B"/>
      <w:sz w:val="24"/>
      <w:szCs w:val="24"/>
      <w:u w:val="none"/>
      <w:effect w:val="none"/>
      <w:bdr w:val="none" w:sz="0" w:space="0" w:color="auto" w:frame="1"/>
      <w:shd w:val="clear" w:color="auto" w:fill="auto"/>
      <w:vertAlign w:val="baseline"/>
    </w:rPr>
  </w:style>
  <w:style w:type="paragraph" w:customStyle="1" w:styleId="Body">
    <w:name w:val="Body"/>
    <w:rsid w:val="003A620C"/>
    <w:pPr>
      <w:pBdr>
        <w:top w:val="none" w:sz="96" w:space="31" w:color="FFFFFF" w:shadow="1" w:frame="1"/>
        <w:left w:val="none" w:sz="96" w:space="31" w:color="FFFFFF" w:shadow="1" w:frame="1"/>
        <w:bottom w:val="none" w:sz="96" w:space="31" w:color="FFFFFF" w:shadow="1" w:frame="1"/>
        <w:right w:val="none" w:sz="96" w:space="31" w:color="FFFFFF" w:shadow="1" w:frame="1"/>
        <w:bar w:val="none" w:sz="0" w:color="000000"/>
      </w:pBdr>
    </w:pPr>
    <w:rPr>
      <w:rFonts w:ascii="Helvetica" w:eastAsia="Times New Roman" w:hAnsi="Arial Unicode MS" w:cs="Arial Unicode MS"/>
      <w:color w:val="000000"/>
      <w:sz w:val="22"/>
      <w:szCs w:val="22"/>
      <w:lang w:val="en-US" w:eastAsia="ja-JP"/>
    </w:rPr>
  </w:style>
  <w:style w:type="paragraph" w:styleId="BalloonText">
    <w:name w:val="Balloon Text"/>
    <w:basedOn w:val="Normal"/>
    <w:link w:val="BalloonTextChar"/>
    <w:rsid w:val="003A620C"/>
    <w:rPr>
      <w:rFonts w:ascii="Tahoma" w:hAnsi="Tahoma" w:cs="Tahoma"/>
      <w:sz w:val="16"/>
      <w:szCs w:val="16"/>
    </w:rPr>
  </w:style>
  <w:style w:type="character" w:customStyle="1" w:styleId="BalloonTextChar">
    <w:name w:val="Balloon Text Char"/>
    <w:basedOn w:val="DefaultParagraphFont"/>
    <w:link w:val="BalloonText"/>
    <w:rsid w:val="003A620C"/>
    <w:rPr>
      <w:rFonts w:ascii="Tahoma" w:eastAsia="Times New Roman" w:hAnsi="Tahoma" w:cs="Tahoma"/>
      <w:sz w:val="16"/>
      <w:szCs w:val="16"/>
      <w:lang w:val="en-US"/>
    </w:rPr>
  </w:style>
  <w:style w:type="character" w:customStyle="1" w:styleId="Heading2Char">
    <w:name w:val="Heading 2 Char"/>
    <w:basedOn w:val="DefaultParagraphFont"/>
    <w:link w:val="Heading2"/>
    <w:semiHidden/>
    <w:rsid w:val="00A84030"/>
    <w:rPr>
      <w:rFonts w:ascii="Cambria" w:eastAsia="Times New Roman" w:hAnsi="Cambria"/>
      <w:b/>
      <w:bCs/>
      <w:i/>
      <w:iCs/>
      <w:sz w:val="28"/>
      <w:szCs w:val="28"/>
      <w:lang w:val="en-US"/>
    </w:rPr>
  </w:style>
  <w:style w:type="paragraph" w:styleId="NormalWeb">
    <w:name w:val="Normal (Web)"/>
    <w:basedOn w:val="Normal"/>
    <w:uiPriority w:val="99"/>
    <w:unhideWhenUsed/>
    <w:rsid w:val="00B020C4"/>
    <w:pPr>
      <w:spacing w:before="100" w:beforeAutospacing="1" w:after="100" w:afterAutospacing="1"/>
    </w:pPr>
    <w:rPr>
      <w:lang w:val="en-AU" w:eastAsia="en-AU"/>
    </w:rPr>
  </w:style>
  <w:style w:type="paragraph" w:styleId="ListParagraph">
    <w:name w:val="List Paragraph"/>
    <w:basedOn w:val="Normal"/>
    <w:uiPriority w:val="34"/>
    <w:qFormat/>
    <w:rsid w:val="00A52E5F"/>
    <w:pPr>
      <w:ind w:left="720"/>
      <w:contextualSpacing/>
    </w:pPr>
  </w:style>
  <w:style w:type="character" w:styleId="Emphasis">
    <w:name w:val="Emphasis"/>
    <w:basedOn w:val="DefaultParagraphFont"/>
    <w:uiPriority w:val="20"/>
    <w:qFormat/>
    <w:rsid w:val="00A1488A"/>
    <w:rPr>
      <w:i/>
      <w:iCs/>
    </w:rPr>
  </w:style>
  <w:style w:type="character" w:styleId="Strong">
    <w:name w:val="Strong"/>
    <w:basedOn w:val="DefaultParagraphFont"/>
    <w:uiPriority w:val="22"/>
    <w:qFormat/>
    <w:rsid w:val="00614A7C"/>
    <w:rPr>
      <w:b/>
      <w:bCs/>
    </w:rPr>
  </w:style>
  <w:style w:type="paragraph" w:customStyle="1" w:styleId="Default">
    <w:name w:val="Default"/>
    <w:rsid w:val="006F3D40"/>
    <w:pPr>
      <w:autoSpaceDE w:val="0"/>
      <w:autoSpaceDN w:val="0"/>
      <w:adjustRightInd w:val="0"/>
    </w:pPr>
    <w:rPr>
      <w:rFonts w:ascii="Exo" w:hAnsi="Exo" w:cs="Exo"/>
      <w:color w:val="000000"/>
      <w:sz w:val="24"/>
      <w:szCs w:val="24"/>
    </w:rPr>
  </w:style>
  <w:style w:type="paragraph" w:customStyle="1" w:styleId="Pa0">
    <w:name w:val="Pa0"/>
    <w:basedOn w:val="Default"/>
    <w:next w:val="Default"/>
    <w:uiPriority w:val="99"/>
    <w:rsid w:val="006F3D40"/>
    <w:pPr>
      <w:spacing w:line="641" w:lineRule="atLeast"/>
    </w:pPr>
    <w:rPr>
      <w:rFonts w:cs="Times New Roman"/>
      <w:color w:val="auto"/>
    </w:rPr>
  </w:style>
  <w:style w:type="paragraph" w:customStyle="1" w:styleId="Pa8">
    <w:name w:val="Pa8"/>
    <w:basedOn w:val="Default"/>
    <w:next w:val="Default"/>
    <w:uiPriority w:val="99"/>
    <w:rsid w:val="006F3D40"/>
    <w:pPr>
      <w:spacing w:line="181" w:lineRule="atLeast"/>
    </w:pPr>
    <w:rPr>
      <w:rFonts w:cs="Times New Roman"/>
      <w:color w:val="auto"/>
    </w:rPr>
  </w:style>
  <w:style w:type="paragraph" w:customStyle="1" w:styleId="Pa7">
    <w:name w:val="Pa7"/>
    <w:basedOn w:val="Default"/>
    <w:next w:val="Default"/>
    <w:uiPriority w:val="99"/>
    <w:rsid w:val="004F6FD4"/>
    <w:pPr>
      <w:spacing w:line="381" w:lineRule="atLeast"/>
    </w:pPr>
    <w:rPr>
      <w:rFonts w:cs="Times New Roman"/>
      <w:color w:val="auto"/>
    </w:rPr>
  </w:style>
  <w:style w:type="character" w:customStyle="1" w:styleId="A7">
    <w:name w:val="A7"/>
    <w:uiPriority w:val="99"/>
    <w:rsid w:val="004F6FD4"/>
    <w:rPr>
      <w:rFonts w:cs="Exo"/>
      <w:color w:val="000000"/>
      <w:sz w:val="18"/>
      <w:szCs w:val="18"/>
    </w:rPr>
  </w:style>
  <w:style w:type="paragraph" w:customStyle="1" w:styleId="Pa9">
    <w:name w:val="Pa9"/>
    <w:basedOn w:val="Default"/>
    <w:next w:val="Default"/>
    <w:uiPriority w:val="99"/>
    <w:rsid w:val="004F6FD4"/>
    <w:pPr>
      <w:spacing w:line="181" w:lineRule="atLeast"/>
    </w:pPr>
    <w:rPr>
      <w:rFonts w:cs="Times New Roman"/>
      <w:color w:val="auto"/>
    </w:rPr>
  </w:style>
  <w:style w:type="table" w:styleId="TableGrid">
    <w:name w:val="Table Grid"/>
    <w:basedOn w:val="TableNormal"/>
    <w:rsid w:val="004F6F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0">
    <w:name w:val="Pa10"/>
    <w:basedOn w:val="Default"/>
    <w:next w:val="Default"/>
    <w:uiPriority w:val="99"/>
    <w:rsid w:val="00A11C70"/>
    <w:pPr>
      <w:spacing w:line="201" w:lineRule="atLeast"/>
    </w:pPr>
    <w:rPr>
      <w:rFonts w:cs="Times New Roman"/>
      <w:color w:val="auto"/>
    </w:rPr>
  </w:style>
  <w:style w:type="character" w:customStyle="1" w:styleId="A6">
    <w:name w:val="A6"/>
    <w:uiPriority w:val="99"/>
    <w:rsid w:val="00A11C70"/>
    <w:rPr>
      <w:rFonts w:cs="Exo"/>
      <w:color w:val="000000"/>
      <w:sz w:val="38"/>
      <w:szCs w:val="38"/>
    </w:rPr>
  </w:style>
  <w:style w:type="paragraph" w:customStyle="1" w:styleId="Pa01">
    <w:name w:val="Pa0+1"/>
    <w:basedOn w:val="Default"/>
    <w:next w:val="Default"/>
    <w:uiPriority w:val="99"/>
    <w:rsid w:val="00A11C70"/>
    <w:pPr>
      <w:spacing w:line="641" w:lineRule="atLeast"/>
    </w:pPr>
    <w:rPr>
      <w:rFonts w:cs="Times New Roman"/>
      <w:color w:val="auto"/>
    </w:rPr>
  </w:style>
  <w:style w:type="table" w:styleId="LightGrid-Accent5">
    <w:name w:val="Light Grid Accent 5"/>
    <w:basedOn w:val="TableNormal"/>
    <w:uiPriority w:val="62"/>
    <w:rsid w:val="00C86DB3"/>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186923">
      <w:bodyDiv w:val="1"/>
      <w:marLeft w:val="0"/>
      <w:marRight w:val="0"/>
      <w:marTop w:val="0"/>
      <w:marBottom w:val="0"/>
      <w:divBdr>
        <w:top w:val="none" w:sz="0" w:space="0" w:color="auto"/>
        <w:left w:val="none" w:sz="0" w:space="0" w:color="auto"/>
        <w:bottom w:val="none" w:sz="0" w:space="0" w:color="auto"/>
        <w:right w:val="none" w:sz="0" w:space="0" w:color="auto"/>
      </w:divBdr>
      <w:divsChild>
        <w:div w:id="1612398009">
          <w:marLeft w:val="0"/>
          <w:marRight w:val="0"/>
          <w:marTop w:val="0"/>
          <w:marBottom w:val="0"/>
          <w:divBdr>
            <w:top w:val="none" w:sz="0" w:space="0" w:color="auto"/>
            <w:left w:val="none" w:sz="0" w:space="0" w:color="auto"/>
            <w:bottom w:val="none" w:sz="0" w:space="0" w:color="auto"/>
            <w:right w:val="none" w:sz="0" w:space="0" w:color="auto"/>
          </w:divBdr>
          <w:divsChild>
            <w:div w:id="386345219">
              <w:marLeft w:val="0"/>
              <w:marRight w:val="0"/>
              <w:marTop w:val="0"/>
              <w:marBottom w:val="0"/>
              <w:divBdr>
                <w:top w:val="none" w:sz="0" w:space="0" w:color="auto"/>
                <w:left w:val="none" w:sz="0" w:space="0" w:color="auto"/>
                <w:bottom w:val="none" w:sz="0" w:space="0" w:color="auto"/>
                <w:right w:val="none" w:sz="0" w:space="0" w:color="auto"/>
              </w:divBdr>
              <w:divsChild>
                <w:div w:id="418260094">
                  <w:marLeft w:val="0"/>
                  <w:marRight w:val="0"/>
                  <w:marTop w:val="0"/>
                  <w:marBottom w:val="0"/>
                  <w:divBdr>
                    <w:top w:val="none" w:sz="0" w:space="0" w:color="auto"/>
                    <w:left w:val="none" w:sz="0" w:space="0" w:color="auto"/>
                    <w:bottom w:val="none" w:sz="0" w:space="0" w:color="auto"/>
                    <w:right w:val="none" w:sz="0" w:space="0" w:color="auto"/>
                  </w:divBdr>
                  <w:divsChild>
                    <w:div w:id="151799773">
                      <w:marLeft w:val="0"/>
                      <w:marRight w:val="0"/>
                      <w:marTop w:val="0"/>
                      <w:marBottom w:val="0"/>
                      <w:divBdr>
                        <w:top w:val="none" w:sz="0" w:space="0" w:color="auto"/>
                        <w:left w:val="none" w:sz="0" w:space="0" w:color="auto"/>
                        <w:bottom w:val="none" w:sz="0" w:space="0" w:color="auto"/>
                        <w:right w:val="none" w:sz="0" w:space="0" w:color="auto"/>
                      </w:divBdr>
                      <w:divsChild>
                        <w:div w:id="1175725756">
                          <w:marLeft w:val="0"/>
                          <w:marRight w:val="0"/>
                          <w:marTop w:val="0"/>
                          <w:marBottom w:val="0"/>
                          <w:divBdr>
                            <w:top w:val="none" w:sz="0" w:space="0" w:color="auto"/>
                            <w:left w:val="none" w:sz="0" w:space="0" w:color="auto"/>
                            <w:bottom w:val="none" w:sz="0" w:space="0" w:color="auto"/>
                            <w:right w:val="none" w:sz="0" w:space="0" w:color="auto"/>
                          </w:divBdr>
                          <w:divsChild>
                            <w:div w:id="81494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313997">
      <w:bodyDiv w:val="1"/>
      <w:marLeft w:val="0"/>
      <w:marRight w:val="0"/>
      <w:marTop w:val="0"/>
      <w:marBottom w:val="0"/>
      <w:divBdr>
        <w:top w:val="none" w:sz="0" w:space="0" w:color="auto"/>
        <w:left w:val="none" w:sz="0" w:space="0" w:color="auto"/>
        <w:bottom w:val="none" w:sz="0" w:space="0" w:color="auto"/>
        <w:right w:val="none" w:sz="0" w:space="0" w:color="auto"/>
      </w:divBdr>
    </w:div>
    <w:div w:id="319771171">
      <w:bodyDiv w:val="1"/>
      <w:marLeft w:val="0"/>
      <w:marRight w:val="0"/>
      <w:marTop w:val="0"/>
      <w:marBottom w:val="0"/>
      <w:divBdr>
        <w:top w:val="none" w:sz="0" w:space="0" w:color="auto"/>
        <w:left w:val="none" w:sz="0" w:space="0" w:color="auto"/>
        <w:bottom w:val="none" w:sz="0" w:space="0" w:color="auto"/>
        <w:right w:val="none" w:sz="0" w:space="0" w:color="auto"/>
      </w:divBdr>
    </w:div>
    <w:div w:id="327833363">
      <w:bodyDiv w:val="1"/>
      <w:marLeft w:val="0"/>
      <w:marRight w:val="0"/>
      <w:marTop w:val="0"/>
      <w:marBottom w:val="0"/>
      <w:divBdr>
        <w:top w:val="none" w:sz="0" w:space="0" w:color="auto"/>
        <w:left w:val="none" w:sz="0" w:space="0" w:color="auto"/>
        <w:bottom w:val="none" w:sz="0" w:space="0" w:color="auto"/>
        <w:right w:val="none" w:sz="0" w:space="0" w:color="auto"/>
      </w:divBdr>
      <w:divsChild>
        <w:div w:id="893588535">
          <w:marLeft w:val="0"/>
          <w:marRight w:val="0"/>
          <w:marTop w:val="0"/>
          <w:marBottom w:val="0"/>
          <w:divBdr>
            <w:top w:val="none" w:sz="0" w:space="0" w:color="auto"/>
            <w:left w:val="none" w:sz="0" w:space="0" w:color="auto"/>
            <w:bottom w:val="none" w:sz="0" w:space="0" w:color="auto"/>
            <w:right w:val="none" w:sz="0" w:space="0" w:color="auto"/>
          </w:divBdr>
          <w:divsChild>
            <w:div w:id="401022499">
              <w:marLeft w:val="0"/>
              <w:marRight w:val="0"/>
              <w:marTop w:val="0"/>
              <w:marBottom w:val="0"/>
              <w:divBdr>
                <w:top w:val="none" w:sz="0" w:space="0" w:color="auto"/>
                <w:left w:val="none" w:sz="0" w:space="0" w:color="auto"/>
                <w:bottom w:val="none" w:sz="0" w:space="0" w:color="auto"/>
                <w:right w:val="none" w:sz="0" w:space="0" w:color="auto"/>
              </w:divBdr>
              <w:divsChild>
                <w:div w:id="1379936640">
                  <w:marLeft w:val="0"/>
                  <w:marRight w:val="0"/>
                  <w:marTop w:val="0"/>
                  <w:marBottom w:val="0"/>
                  <w:divBdr>
                    <w:top w:val="none" w:sz="0" w:space="0" w:color="auto"/>
                    <w:left w:val="none" w:sz="0" w:space="0" w:color="auto"/>
                    <w:bottom w:val="none" w:sz="0" w:space="0" w:color="auto"/>
                    <w:right w:val="none" w:sz="0" w:space="0" w:color="auto"/>
                  </w:divBdr>
                  <w:divsChild>
                    <w:div w:id="2040353069">
                      <w:marLeft w:val="0"/>
                      <w:marRight w:val="0"/>
                      <w:marTop w:val="0"/>
                      <w:marBottom w:val="0"/>
                      <w:divBdr>
                        <w:top w:val="none" w:sz="0" w:space="0" w:color="auto"/>
                        <w:left w:val="none" w:sz="0" w:space="0" w:color="auto"/>
                        <w:bottom w:val="none" w:sz="0" w:space="0" w:color="auto"/>
                        <w:right w:val="none" w:sz="0" w:space="0" w:color="auto"/>
                      </w:divBdr>
                      <w:divsChild>
                        <w:div w:id="1171677277">
                          <w:marLeft w:val="0"/>
                          <w:marRight w:val="0"/>
                          <w:marTop w:val="0"/>
                          <w:marBottom w:val="0"/>
                          <w:divBdr>
                            <w:top w:val="none" w:sz="0" w:space="0" w:color="auto"/>
                            <w:left w:val="none" w:sz="0" w:space="0" w:color="auto"/>
                            <w:bottom w:val="none" w:sz="0" w:space="0" w:color="auto"/>
                            <w:right w:val="none" w:sz="0" w:space="0" w:color="auto"/>
                          </w:divBdr>
                          <w:divsChild>
                            <w:div w:id="201244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113333">
      <w:bodyDiv w:val="1"/>
      <w:marLeft w:val="0"/>
      <w:marRight w:val="0"/>
      <w:marTop w:val="0"/>
      <w:marBottom w:val="0"/>
      <w:divBdr>
        <w:top w:val="none" w:sz="0" w:space="0" w:color="auto"/>
        <w:left w:val="none" w:sz="0" w:space="0" w:color="auto"/>
        <w:bottom w:val="none" w:sz="0" w:space="0" w:color="auto"/>
        <w:right w:val="none" w:sz="0" w:space="0" w:color="auto"/>
      </w:divBdr>
      <w:divsChild>
        <w:div w:id="1148277706">
          <w:marLeft w:val="0"/>
          <w:marRight w:val="0"/>
          <w:marTop w:val="0"/>
          <w:marBottom w:val="0"/>
          <w:divBdr>
            <w:top w:val="none" w:sz="0" w:space="0" w:color="auto"/>
            <w:left w:val="none" w:sz="0" w:space="0" w:color="auto"/>
            <w:bottom w:val="none" w:sz="0" w:space="0" w:color="auto"/>
            <w:right w:val="none" w:sz="0" w:space="0" w:color="auto"/>
          </w:divBdr>
        </w:div>
      </w:divsChild>
    </w:div>
    <w:div w:id="367265206">
      <w:bodyDiv w:val="1"/>
      <w:marLeft w:val="0"/>
      <w:marRight w:val="0"/>
      <w:marTop w:val="0"/>
      <w:marBottom w:val="0"/>
      <w:divBdr>
        <w:top w:val="none" w:sz="0" w:space="0" w:color="auto"/>
        <w:left w:val="none" w:sz="0" w:space="0" w:color="auto"/>
        <w:bottom w:val="none" w:sz="0" w:space="0" w:color="auto"/>
        <w:right w:val="none" w:sz="0" w:space="0" w:color="auto"/>
      </w:divBdr>
      <w:divsChild>
        <w:div w:id="473765480">
          <w:marLeft w:val="0"/>
          <w:marRight w:val="0"/>
          <w:marTop w:val="0"/>
          <w:marBottom w:val="0"/>
          <w:divBdr>
            <w:top w:val="none" w:sz="0" w:space="0" w:color="auto"/>
            <w:left w:val="none" w:sz="0" w:space="0" w:color="auto"/>
            <w:bottom w:val="none" w:sz="0" w:space="0" w:color="auto"/>
            <w:right w:val="none" w:sz="0" w:space="0" w:color="auto"/>
          </w:divBdr>
          <w:divsChild>
            <w:div w:id="1923952604">
              <w:marLeft w:val="0"/>
              <w:marRight w:val="0"/>
              <w:marTop w:val="0"/>
              <w:marBottom w:val="0"/>
              <w:divBdr>
                <w:top w:val="none" w:sz="0" w:space="0" w:color="auto"/>
                <w:left w:val="none" w:sz="0" w:space="0" w:color="auto"/>
                <w:bottom w:val="none" w:sz="0" w:space="0" w:color="auto"/>
                <w:right w:val="none" w:sz="0" w:space="0" w:color="auto"/>
              </w:divBdr>
              <w:divsChild>
                <w:div w:id="296690687">
                  <w:marLeft w:val="0"/>
                  <w:marRight w:val="0"/>
                  <w:marTop w:val="0"/>
                  <w:marBottom w:val="0"/>
                  <w:divBdr>
                    <w:top w:val="none" w:sz="0" w:space="0" w:color="auto"/>
                    <w:left w:val="none" w:sz="0" w:space="0" w:color="auto"/>
                    <w:bottom w:val="none" w:sz="0" w:space="0" w:color="auto"/>
                    <w:right w:val="none" w:sz="0" w:space="0" w:color="auto"/>
                  </w:divBdr>
                  <w:divsChild>
                    <w:div w:id="235209038">
                      <w:marLeft w:val="0"/>
                      <w:marRight w:val="0"/>
                      <w:marTop w:val="0"/>
                      <w:marBottom w:val="0"/>
                      <w:divBdr>
                        <w:top w:val="none" w:sz="0" w:space="0" w:color="auto"/>
                        <w:left w:val="none" w:sz="0" w:space="0" w:color="auto"/>
                        <w:bottom w:val="none" w:sz="0" w:space="0" w:color="auto"/>
                        <w:right w:val="none" w:sz="0" w:space="0" w:color="auto"/>
                      </w:divBdr>
                      <w:divsChild>
                        <w:div w:id="938441633">
                          <w:marLeft w:val="0"/>
                          <w:marRight w:val="0"/>
                          <w:marTop w:val="0"/>
                          <w:marBottom w:val="0"/>
                          <w:divBdr>
                            <w:top w:val="none" w:sz="0" w:space="0" w:color="auto"/>
                            <w:left w:val="none" w:sz="0" w:space="0" w:color="auto"/>
                            <w:bottom w:val="none" w:sz="0" w:space="0" w:color="auto"/>
                            <w:right w:val="none" w:sz="0" w:space="0" w:color="auto"/>
                          </w:divBdr>
                          <w:divsChild>
                            <w:div w:id="161443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2195156">
      <w:bodyDiv w:val="1"/>
      <w:marLeft w:val="0"/>
      <w:marRight w:val="0"/>
      <w:marTop w:val="0"/>
      <w:marBottom w:val="0"/>
      <w:divBdr>
        <w:top w:val="none" w:sz="0" w:space="0" w:color="auto"/>
        <w:left w:val="none" w:sz="0" w:space="0" w:color="auto"/>
        <w:bottom w:val="none" w:sz="0" w:space="0" w:color="auto"/>
        <w:right w:val="none" w:sz="0" w:space="0" w:color="auto"/>
      </w:divBdr>
    </w:div>
    <w:div w:id="457991937">
      <w:bodyDiv w:val="1"/>
      <w:marLeft w:val="0"/>
      <w:marRight w:val="0"/>
      <w:marTop w:val="0"/>
      <w:marBottom w:val="0"/>
      <w:divBdr>
        <w:top w:val="none" w:sz="0" w:space="0" w:color="auto"/>
        <w:left w:val="none" w:sz="0" w:space="0" w:color="auto"/>
        <w:bottom w:val="none" w:sz="0" w:space="0" w:color="auto"/>
        <w:right w:val="none" w:sz="0" w:space="0" w:color="auto"/>
      </w:divBdr>
      <w:divsChild>
        <w:div w:id="2112388092">
          <w:marLeft w:val="0"/>
          <w:marRight w:val="0"/>
          <w:marTop w:val="0"/>
          <w:marBottom w:val="0"/>
          <w:divBdr>
            <w:top w:val="none" w:sz="0" w:space="0" w:color="auto"/>
            <w:left w:val="none" w:sz="0" w:space="0" w:color="auto"/>
            <w:bottom w:val="none" w:sz="0" w:space="0" w:color="auto"/>
            <w:right w:val="none" w:sz="0" w:space="0" w:color="auto"/>
          </w:divBdr>
          <w:divsChild>
            <w:div w:id="1028990515">
              <w:marLeft w:val="0"/>
              <w:marRight w:val="0"/>
              <w:marTop w:val="0"/>
              <w:marBottom w:val="0"/>
              <w:divBdr>
                <w:top w:val="none" w:sz="0" w:space="0" w:color="auto"/>
                <w:left w:val="none" w:sz="0" w:space="0" w:color="auto"/>
                <w:bottom w:val="none" w:sz="0" w:space="0" w:color="auto"/>
                <w:right w:val="none" w:sz="0" w:space="0" w:color="auto"/>
              </w:divBdr>
              <w:divsChild>
                <w:div w:id="607812451">
                  <w:marLeft w:val="0"/>
                  <w:marRight w:val="0"/>
                  <w:marTop w:val="0"/>
                  <w:marBottom w:val="0"/>
                  <w:divBdr>
                    <w:top w:val="none" w:sz="0" w:space="0" w:color="auto"/>
                    <w:left w:val="none" w:sz="0" w:space="0" w:color="auto"/>
                    <w:bottom w:val="none" w:sz="0" w:space="0" w:color="auto"/>
                    <w:right w:val="none" w:sz="0" w:space="0" w:color="auto"/>
                  </w:divBdr>
                  <w:divsChild>
                    <w:div w:id="910503680">
                      <w:marLeft w:val="0"/>
                      <w:marRight w:val="0"/>
                      <w:marTop w:val="0"/>
                      <w:marBottom w:val="0"/>
                      <w:divBdr>
                        <w:top w:val="none" w:sz="0" w:space="0" w:color="auto"/>
                        <w:left w:val="none" w:sz="0" w:space="0" w:color="auto"/>
                        <w:bottom w:val="none" w:sz="0" w:space="0" w:color="auto"/>
                        <w:right w:val="none" w:sz="0" w:space="0" w:color="auto"/>
                      </w:divBdr>
                      <w:divsChild>
                        <w:div w:id="1424640617">
                          <w:marLeft w:val="0"/>
                          <w:marRight w:val="0"/>
                          <w:marTop w:val="0"/>
                          <w:marBottom w:val="0"/>
                          <w:divBdr>
                            <w:top w:val="none" w:sz="0" w:space="0" w:color="auto"/>
                            <w:left w:val="none" w:sz="0" w:space="0" w:color="auto"/>
                            <w:bottom w:val="none" w:sz="0" w:space="0" w:color="auto"/>
                            <w:right w:val="none" w:sz="0" w:space="0" w:color="auto"/>
                          </w:divBdr>
                          <w:divsChild>
                            <w:div w:id="119846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9339952">
      <w:bodyDiv w:val="1"/>
      <w:marLeft w:val="0"/>
      <w:marRight w:val="0"/>
      <w:marTop w:val="0"/>
      <w:marBottom w:val="0"/>
      <w:divBdr>
        <w:top w:val="none" w:sz="0" w:space="0" w:color="auto"/>
        <w:left w:val="none" w:sz="0" w:space="0" w:color="auto"/>
        <w:bottom w:val="none" w:sz="0" w:space="0" w:color="auto"/>
        <w:right w:val="none" w:sz="0" w:space="0" w:color="auto"/>
      </w:divBdr>
      <w:divsChild>
        <w:div w:id="940718855">
          <w:marLeft w:val="0"/>
          <w:marRight w:val="0"/>
          <w:marTop w:val="0"/>
          <w:marBottom w:val="0"/>
          <w:divBdr>
            <w:top w:val="none" w:sz="0" w:space="0" w:color="auto"/>
            <w:left w:val="none" w:sz="0" w:space="0" w:color="auto"/>
            <w:bottom w:val="none" w:sz="0" w:space="0" w:color="auto"/>
            <w:right w:val="none" w:sz="0" w:space="0" w:color="auto"/>
          </w:divBdr>
          <w:divsChild>
            <w:div w:id="522403896">
              <w:marLeft w:val="0"/>
              <w:marRight w:val="0"/>
              <w:marTop w:val="0"/>
              <w:marBottom w:val="0"/>
              <w:divBdr>
                <w:top w:val="none" w:sz="0" w:space="0" w:color="auto"/>
                <w:left w:val="none" w:sz="0" w:space="0" w:color="auto"/>
                <w:bottom w:val="none" w:sz="0" w:space="0" w:color="auto"/>
                <w:right w:val="none" w:sz="0" w:space="0" w:color="auto"/>
              </w:divBdr>
              <w:divsChild>
                <w:div w:id="1731146870">
                  <w:marLeft w:val="0"/>
                  <w:marRight w:val="0"/>
                  <w:marTop w:val="0"/>
                  <w:marBottom w:val="0"/>
                  <w:divBdr>
                    <w:top w:val="none" w:sz="0" w:space="0" w:color="auto"/>
                    <w:left w:val="none" w:sz="0" w:space="0" w:color="auto"/>
                    <w:bottom w:val="none" w:sz="0" w:space="0" w:color="auto"/>
                    <w:right w:val="none" w:sz="0" w:space="0" w:color="auto"/>
                  </w:divBdr>
                  <w:divsChild>
                    <w:div w:id="1602179237">
                      <w:marLeft w:val="0"/>
                      <w:marRight w:val="0"/>
                      <w:marTop w:val="0"/>
                      <w:marBottom w:val="0"/>
                      <w:divBdr>
                        <w:top w:val="none" w:sz="0" w:space="0" w:color="auto"/>
                        <w:left w:val="none" w:sz="0" w:space="0" w:color="auto"/>
                        <w:bottom w:val="none" w:sz="0" w:space="0" w:color="auto"/>
                        <w:right w:val="none" w:sz="0" w:space="0" w:color="auto"/>
                      </w:divBdr>
                      <w:divsChild>
                        <w:div w:id="884099089">
                          <w:marLeft w:val="0"/>
                          <w:marRight w:val="0"/>
                          <w:marTop w:val="0"/>
                          <w:marBottom w:val="0"/>
                          <w:divBdr>
                            <w:top w:val="none" w:sz="0" w:space="0" w:color="auto"/>
                            <w:left w:val="none" w:sz="0" w:space="0" w:color="auto"/>
                            <w:bottom w:val="none" w:sz="0" w:space="0" w:color="auto"/>
                            <w:right w:val="none" w:sz="0" w:space="0" w:color="auto"/>
                          </w:divBdr>
                          <w:divsChild>
                            <w:div w:id="168763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5341767">
      <w:bodyDiv w:val="1"/>
      <w:marLeft w:val="0"/>
      <w:marRight w:val="0"/>
      <w:marTop w:val="0"/>
      <w:marBottom w:val="0"/>
      <w:divBdr>
        <w:top w:val="none" w:sz="0" w:space="0" w:color="auto"/>
        <w:left w:val="none" w:sz="0" w:space="0" w:color="auto"/>
        <w:bottom w:val="none" w:sz="0" w:space="0" w:color="auto"/>
        <w:right w:val="none" w:sz="0" w:space="0" w:color="auto"/>
      </w:divBdr>
      <w:divsChild>
        <w:div w:id="1996184377">
          <w:marLeft w:val="0"/>
          <w:marRight w:val="0"/>
          <w:marTop w:val="0"/>
          <w:marBottom w:val="0"/>
          <w:divBdr>
            <w:top w:val="none" w:sz="0" w:space="0" w:color="auto"/>
            <w:left w:val="none" w:sz="0" w:space="0" w:color="auto"/>
            <w:bottom w:val="none" w:sz="0" w:space="0" w:color="auto"/>
            <w:right w:val="none" w:sz="0" w:space="0" w:color="auto"/>
          </w:divBdr>
        </w:div>
      </w:divsChild>
    </w:div>
    <w:div w:id="1128281883">
      <w:bodyDiv w:val="1"/>
      <w:marLeft w:val="0"/>
      <w:marRight w:val="0"/>
      <w:marTop w:val="0"/>
      <w:marBottom w:val="0"/>
      <w:divBdr>
        <w:top w:val="none" w:sz="0" w:space="0" w:color="auto"/>
        <w:left w:val="none" w:sz="0" w:space="0" w:color="auto"/>
        <w:bottom w:val="none" w:sz="0" w:space="0" w:color="auto"/>
        <w:right w:val="none" w:sz="0" w:space="0" w:color="auto"/>
      </w:divBdr>
    </w:div>
    <w:div w:id="1203178588">
      <w:bodyDiv w:val="1"/>
      <w:marLeft w:val="0"/>
      <w:marRight w:val="0"/>
      <w:marTop w:val="0"/>
      <w:marBottom w:val="0"/>
      <w:divBdr>
        <w:top w:val="none" w:sz="0" w:space="0" w:color="auto"/>
        <w:left w:val="none" w:sz="0" w:space="0" w:color="auto"/>
        <w:bottom w:val="none" w:sz="0" w:space="0" w:color="auto"/>
        <w:right w:val="none" w:sz="0" w:space="0" w:color="auto"/>
      </w:divBdr>
      <w:divsChild>
        <w:div w:id="700669383">
          <w:marLeft w:val="0"/>
          <w:marRight w:val="0"/>
          <w:marTop w:val="0"/>
          <w:marBottom w:val="0"/>
          <w:divBdr>
            <w:top w:val="none" w:sz="0" w:space="0" w:color="auto"/>
            <w:left w:val="none" w:sz="0" w:space="0" w:color="auto"/>
            <w:bottom w:val="none" w:sz="0" w:space="0" w:color="auto"/>
            <w:right w:val="none" w:sz="0" w:space="0" w:color="auto"/>
          </w:divBdr>
          <w:divsChild>
            <w:div w:id="510996584">
              <w:marLeft w:val="0"/>
              <w:marRight w:val="0"/>
              <w:marTop w:val="0"/>
              <w:marBottom w:val="0"/>
              <w:divBdr>
                <w:top w:val="none" w:sz="0" w:space="0" w:color="auto"/>
                <w:left w:val="none" w:sz="0" w:space="0" w:color="auto"/>
                <w:bottom w:val="none" w:sz="0" w:space="0" w:color="auto"/>
                <w:right w:val="none" w:sz="0" w:space="0" w:color="auto"/>
              </w:divBdr>
              <w:divsChild>
                <w:div w:id="1530335764">
                  <w:marLeft w:val="0"/>
                  <w:marRight w:val="0"/>
                  <w:marTop w:val="0"/>
                  <w:marBottom w:val="0"/>
                  <w:divBdr>
                    <w:top w:val="none" w:sz="0" w:space="0" w:color="auto"/>
                    <w:left w:val="none" w:sz="0" w:space="0" w:color="auto"/>
                    <w:bottom w:val="none" w:sz="0" w:space="0" w:color="auto"/>
                    <w:right w:val="none" w:sz="0" w:space="0" w:color="auto"/>
                  </w:divBdr>
                  <w:divsChild>
                    <w:div w:id="1691684837">
                      <w:marLeft w:val="0"/>
                      <w:marRight w:val="0"/>
                      <w:marTop w:val="0"/>
                      <w:marBottom w:val="0"/>
                      <w:divBdr>
                        <w:top w:val="none" w:sz="0" w:space="0" w:color="auto"/>
                        <w:left w:val="none" w:sz="0" w:space="0" w:color="auto"/>
                        <w:bottom w:val="none" w:sz="0" w:space="0" w:color="auto"/>
                        <w:right w:val="none" w:sz="0" w:space="0" w:color="auto"/>
                      </w:divBdr>
                      <w:divsChild>
                        <w:div w:id="37970520">
                          <w:marLeft w:val="0"/>
                          <w:marRight w:val="0"/>
                          <w:marTop w:val="0"/>
                          <w:marBottom w:val="0"/>
                          <w:divBdr>
                            <w:top w:val="none" w:sz="0" w:space="0" w:color="auto"/>
                            <w:left w:val="none" w:sz="0" w:space="0" w:color="auto"/>
                            <w:bottom w:val="none" w:sz="0" w:space="0" w:color="auto"/>
                            <w:right w:val="none" w:sz="0" w:space="0" w:color="auto"/>
                          </w:divBdr>
                          <w:divsChild>
                            <w:div w:id="137843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9409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4.jpg"/><Relationship Id="rId39" Type="http://schemas.openxmlformats.org/officeDocument/2006/relationships/hyperlink" Target="mailto:thornlie.shs@education.wa.edu.au" TargetMode="External"/><Relationship Id="rId21" Type="http://schemas.openxmlformats.org/officeDocument/2006/relationships/image" Target="media/image12.jpeg"/><Relationship Id="rId34" Type="http://schemas.openxmlformats.org/officeDocument/2006/relationships/image" Target="media/image18.jpeg"/><Relationship Id="rId42" Type="http://schemas.openxmlformats.org/officeDocument/2006/relationships/hyperlink" Target="http://www.thornlieshs.wa.edu.au/" TargetMode="External"/><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hyperlink" Target="http://www.thornlieshs.wa.edu.au" TargetMode="External"/><Relationship Id="rId33" Type="http://schemas.openxmlformats.org/officeDocument/2006/relationships/image" Target="media/image17.jpeg"/><Relationship Id="rId38" Type="http://schemas.openxmlformats.org/officeDocument/2006/relationships/image" Target="media/image22.emf"/><Relationship Id="rId46" Type="http://schemas.openxmlformats.org/officeDocument/2006/relationships/image" Target="media/image26.pn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http://www.thornlieshs.wa.edu.au/" TargetMode="External"/><Relationship Id="rId41" Type="http://schemas.openxmlformats.org/officeDocument/2006/relationships/hyperlink" Target="mailto:thornlie.shs@education.wa.edu.au" TargetMode="External"/><Relationship Id="rId54"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mailto:Thornlie.SHS@education.wa.edu.au" TargetMode="External"/><Relationship Id="rId32" Type="http://schemas.openxmlformats.org/officeDocument/2006/relationships/image" Target="media/image16.jpeg"/><Relationship Id="rId37" Type="http://schemas.openxmlformats.org/officeDocument/2006/relationships/image" Target="media/image21.jpg"/><Relationship Id="rId40" Type="http://schemas.openxmlformats.org/officeDocument/2006/relationships/hyperlink" Target="http://www.thornlieshs.wa.edu.au/" TargetMode="External"/><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mailto:Thornlie.SHS@education.wa.edu.au" TargetMode="External"/><Relationship Id="rId28" Type="http://schemas.openxmlformats.org/officeDocument/2006/relationships/hyperlink" Target="http://www.det.wa.edu.au/schoolsonline" TargetMode="External"/><Relationship Id="rId36" Type="http://schemas.openxmlformats.org/officeDocument/2006/relationships/image" Target="media/image20.jpe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15.jpe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yperlink" Target="http://www.thornlieshs.wa.edu.au/" TargetMode="External"/><Relationship Id="rId30" Type="http://schemas.openxmlformats.org/officeDocument/2006/relationships/hyperlink" Target="http://www.det.wa.edu.au/schoolsonline" TargetMode="External"/><Relationship Id="rId35" Type="http://schemas.openxmlformats.org/officeDocument/2006/relationships/image" Target="media/image19.jp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8" Type="http://schemas.openxmlformats.org/officeDocument/2006/relationships/image" Target="media/image1.jpg"/><Relationship Id="rId51" Type="http://schemas.openxmlformats.org/officeDocument/2006/relationships/image" Target="media/image31.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8EE797AC</Template>
  <TotalTime>282</TotalTime>
  <Pages>12</Pages>
  <Words>3729</Words>
  <Characters>20760</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Department Of Education</Company>
  <LinksUpToDate>false</LinksUpToDate>
  <CharactersWithSpaces>24441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NORCLIFFE Dave</dc:creator>
  <cp:lastModifiedBy>FINDLAY Lauren</cp:lastModifiedBy>
  <cp:revision>8</cp:revision>
  <cp:lastPrinted>2018-05-21T08:26:00Z</cp:lastPrinted>
  <dcterms:created xsi:type="dcterms:W3CDTF">2018-05-17T08:07:00Z</dcterms:created>
  <dcterms:modified xsi:type="dcterms:W3CDTF">2018-05-23T00:05:00Z</dcterms:modified>
</cp:coreProperties>
</file>