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1885" w:rsidRDefault="00821885" w:rsidP="00821885">
      <w:pPr>
        <w:rPr>
          <w:rFonts w:ascii="Times New Roman"/>
          <w:sz w:val="20"/>
        </w:rPr>
      </w:pPr>
      <w:r>
        <w:rPr>
          <w:rFonts w:ascii="Times New Roman"/>
          <w:spacing w:val="71"/>
          <w:sz w:val="20"/>
        </w:rPr>
        <w:t xml:space="preserve"> </w:t>
      </w:r>
      <w:r>
        <w:rPr>
          <w:rFonts w:ascii="Times New Roman"/>
          <w:noProof/>
          <w:spacing w:val="71"/>
          <w:position w:val="14"/>
          <w:sz w:val="20"/>
          <w:lang w:eastAsia="en-AU"/>
        </w:rPr>
        <mc:AlternateContent>
          <mc:Choice Requires="wpg">
            <w:drawing>
              <wp:inline distT="0" distB="0" distL="0" distR="0" wp14:anchorId="4E8E67F0" wp14:editId="48363642">
                <wp:extent cx="1440180" cy="1496060"/>
                <wp:effectExtent l="0" t="0" r="0" b="2540"/>
                <wp:docPr id="32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1496060"/>
                          <a:chOff x="0" y="0"/>
                          <a:chExt cx="2268" cy="2356"/>
                        </a:xfrm>
                      </wpg:grpSpPr>
                      <pic:pic xmlns:pic="http://schemas.openxmlformats.org/drawingml/2006/picture">
                        <pic:nvPicPr>
                          <pic:cNvPr id="327"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8" cy="2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8"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514" y="501"/>
                            <a:ext cx="220"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9" name="AutoShape 17"/>
                        <wps:cNvSpPr>
                          <a:spLocks/>
                        </wps:cNvSpPr>
                        <wps:spPr bwMode="auto">
                          <a:xfrm>
                            <a:off x="38" y="1138"/>
                            <a:ext cx="175" cy="197"/>
                          </a:xfrm>
                          <a:custGeom>
                            <a:avLst/>
                            <a:gdLst>
                              <a:gd name="T0" fmla="+- 0 176 38"/>
                              <a:gd name="T1" fmla="*/ T0 w 175"/>
                              <a:gd name="T2" fmla="+- 0 1322 1138"/>
                              <a:gd name="T3" fmla="*/ 1322 h 197"/>
                              <a:gd name="T4" fmla="+- 0 75 38"/>
                              <a:gd name="T5" fmla="*/ T4 w 175"/>
                              <a:gd name="T6" fmla="+- 0 1322 1138"/>
                              <a:gd name="T7" fmla="*/ 1322 h 197"/>
                              <a:gd name="T8" fmla="+- 0 75 38"/>
                              <a:gd name="T9" fmla="*/ T8 w 175"/>
                              <a:gd name="T10" fmla="+- 0 1335 1138"/>
                              <a:gd name="T11" fmla="*/ 1335 h 197"/>
                              <a:gd name="T12" fmla="+- 0 176 38"/>
                              <a:gd name="T13" fmla="*/ T12 w 175"/>
                              <a:gd name="T14" fmla="+- 0 1335 1138"/>
                              <a:gd name="T15" fmla="*/ 1335 h 197"/>
                              <a:gd name="T16" fmla="+- 0 176 38"/>
                              <a:gd name="T17" fmla="*/ T16 w 175"/>
                              <a:gd name="T18" fmla="+- 0 1322 1138"/>
                              <a:gd name="T19" fmla="*/ 1322 h 197"/>
                              <a:gd name="T20" fmla="+- 0 153 38"/>
                              <a:gd name="T21" fmla="*/ T20 w 175"/>
                              <a:gd name="T22" fmla="+- 0 1151 1138"/>
                              <a:gd name="T23" fmla="*/ 1151 h 197"/>
                              <a:gd name="T24" fmla="+- 0 98 38"/>
                              <a:gd name="T25" fmla="*/ T24 w 175"/>
                              <a:gd name="T26" fmla="+- 0 1151 1138"/>
                              <a:gd name="T27" fmla="*/ 1151 h 197"/>
                              <a:gd name="T28" fmla="+- 0 101 38"/>
                              <a:gd name="T29" fmla="*/ T28 w 175"/>
                              <a:gd name="T30" fmla="+- 0 1152 1138"/>
                              <a:gd name="T31" fmla="*/ 1152 h 197"/>
                              <a:gd name="T32" fmla="+- 0 104 38"/>
                              <a:gd name="T33" fmla="*/ T32 w 175"/>
                              <a:gd name="T34" fmla="+- 0 1155 1138"/>
                              <a:gd name="T35" fmla="*/ 1155 h 197"/>
                              <a:gd name="T36" fmla="+- 0 105 38"/>
                              <a:gd name="T37" fmla="*/ T36 w 175"/>
                              <a:gd name="T38" fmla="+- 0 1157 1138"/>
                              <a:gd name="T39" fmla="*/ 1157 h 197"/>
                              <a:gd name="T40" fmla="+- 0 105 38"/>
                              <a:gd name="T41" fmla="*/ T40 w 175"/>
                              <a:gd name="T42" fmla="+- 0 1315 1138"/>
                              <a:gd name="T43" fmla="*/ 1315 h 197"/>
                              <a:gd name="T44" fmla="+- 0 104 38"/>
                              <a:gd name="T45" fmla="*/ T44 w 175"/>
                              <a:gd name="T46" fmla="+- 0 1318 1138"/>
                              <a:gd name="T47" fmla="*/ 1318 h 197"/>
                              <a:gd name="T48" fmla="+- 0 103 38"/>
                              <a:gd name="T49" fmla="*/ T48 w 175"/>
                              <a:gd name="T50" fmla="+- 0 1319 1138"/>
                              <a:gd name="T51" fmla="*/ 1319 h 197"/>
                              <a:gd name="T52" fmla="+- 0 101 38"/>
                              <a:gd name="T53" fmla="*/ T52 w 175"/>
                              <a:gd name="T54" fmla="+- 0 1321 1138"/>
                              <a:gd name="T55" fmla="*/ 1321 h 197"/>
                              <a:gd name="T56" fmla="+- 0 98 38"/>
                              <a:gd name="T57" fmla="*/ T56 w 175"/>
                              <a:gd name="T58" fmla="+- 0 1322 1138"/>
                              <a:gd name="T59" fmla="*/ 1322 h 197"/>
                              <a:gd name="T60" fmla="+- 0 152 38"/>
                              <a:gd name="T61" fmla="*/ T60 w 175"/>
                              <a:gd name="T62" fmla="+- 0 1322 1138"/>
                              <a:gd name="T63" fmla="*/ 1322 h 197"/>
                              <a:gd name="T64" fmla="+- 0 150 38"/>
                              <a:gd name="T65" fmla="*/ T64 w 175"/>
                              <a:gd name="T66" fmla="+- 0 1321 1138"/>
                              <a:gd name="T67" fmla="*/ 1321 h 197"/>
                              <a:gd name="T68" fmla="+- 0 147 38"/>
                              <a:gd name="T69" fmla="*/ T68 w 175"/>
                              <a:gd name="T70" fmla="+- 0 1318 1138"/>
                              <a:gd name="T71" fmla="*/ 1318 h 197"/>
                              <a:gd name="T72" fmla="+- 0 146 38"/>
                              <a:gd name="T73" fmla="*/ T72 w 175"/>
                              <a:gd name="T74" fmla="+- 0 1315 1138"/>
                              <a:gd name="T75" fmla="*/ 1315 h 197"/>
                              <a:gd name="T76" fmla="+- 0 146 38"/>
                              <a:gd name="T77" fmla="*/ T76 w 175"/>
                              <a:gd name="T78" fmla="+- 0 1157 1138"/>
                              <a:gd name="T79" fmla="*/ 1157 h 197"/>
                              <a:gd name="T80" fmla="+- 0 147 38"/>
                              <a:gd name="T81" fmla="*/ T80 w 175"/>
                              <a:gd name="T82" fmla="+- 0 1155 1138"/>
                              <a:gd name="T83" fmla="*/ 1155 h 197"/>
                              <a:gd name="T84" fmla="+- 0 148 38"/>
                              <a:gd name="T85" fmla="*/ T84 w 175"/>
                              <a:gd name="T86" fmla="+- 0 1153 1138"/>
                              <a:gd name="T87" fmla="*/ 1153 h 197"/>
                              <a:gd name="T88" fmla="+- 0 150 38"/>
                              <a:gd name="T89" fmla="*/ T88 w 175"/>
                              <a:gd name="T90" fmla="+- 0 1152 1138"/>
                              <a:gd name="T91" fmla="*/ 1152 h 197"/>
                              <a:gd name="T92" fmla="+- 0 153 38"/>
                              <a:gd name="T93" fmla="*/ T92 w 175"/>
                              <a:gd name="T94" fmla="+- 0 1151 1138"/>
                              <a:gd name="T95" fmla="*/ 1151 h 197"/>
                              <a:gd name="T96" fmla="+- 0 208 38"/>
                              <a:gd name="T97" fmla="*/ T96 w 175"/>
                              <a:gd name="T98" fmla="+- 0 1138 1138"/>
                              <a:gd name="T99" fmla="*/ 1138 h 197"/>
                              <a:gd name="T100" fmla="+- 0 42 38"/>
                              <a:gd name="T101" fmla="*/ T100 w 175"/>
                              <a:gd name="T102" fmla="+- 0 1138 1138"/>
                              <a:gd name="T103" fmla="*/ 1138 h 197"/>
                              <a:gd name="T104" fmla="+- 0 38 38"/>
                              <a:gd name="T105" fmla="*/ T104 w 175"/>
                              <a:gd name="T106" fmla="+- 0 1213 1138"/>
                              <a:gd name="T107" fmla="*/ 1213 h 197"/>
                              <a:gd name="T108" fmla="+- 0 50 38"/>
                              <a:gd name="T109" fmla="*/ T108 w 175"/>
                              <a:gd name="T110" fmla="+- 0 1213 1138"/>
                              <a:gd name="T111" fmla="*/ 1213 h 197"/>
                              <a:gd name="T112" fmla="+- 0 57 38"/>
                              <a:gd name="T113" fmla="*/ T112 w 175"/>
                              <a:gd name="T114" fmla="+- 0 1186 1138"/>
                              <a:gd name="T115" fmla="*/ 1186 h 197"/>
                              <a:gd name="T116" fmla="+- 0 67 38"/>
                              <a:gd name="T117" fmla="*/ T116 w 175"/>
                              <a:gd name="T118" fmla="+- 0 1166 1138"/>
                              <a:gd name="T119" fmla="*/ 1166 h 197"/>
                              <a:gd name="T120" fmla="+- 0 79 38"/>
                              <a:gd name="T121" fmla="*/ T120 w 175"/>
                              <a:gd name="T122" fmla="+- 0 1155 1138"/>
                              <a:gd name="T123" fmla="*/ 1155 h 197"/>
                              <a:gd name="T124" fmla="+- 0 94 38"/>
                              <a:gd name="T125" fmla="*/ T124 w 175"/>
                              <a:gd name="T126" fmla="+- 0 1151 1138"/>
                              <a:gd name="T127" fmla="*/ 1151 h 197"/>
                              <a:gd name="T128" fmla="+- 0 209 38"/>
                              <a:gd name="T129" fmla="*/ T128 w 175"/>
                              <a:gd name="T130" fmla="+- 0 1151 1138"/>
                              <a:gd name="T131" fmla="*/ 1151 h 197"/>
                              <a:gd name="T132" fmla="+- 0 208 38"/>
                              <a:gd name="T133" fmla="*/ T132 w 175"/>
                              <a:gd name="T134" fmla="+- 0 1138 1138"/>
                              <a:gd name="T135" fmla="*/ 1138 h 197"/>
                              <a:gd name="T136" fmla="+- 0 209 38"/>
                              <a:gd name="T137" fmla="*/ T136 w 175"/>
                              <a:gd name="T138" fmla="+- 0 1151 1138"/>
                              <a:gd name="T139" fmla="*/ 1151 h 197"/>
                              <a:gd name="T140" fmla="+- 0 164 38"/>
                              <a:gd name="T141" fmla="*/ T140 w 175"/>
                              <a:gd name="T142" fmla="+- 0 1151 1138"/>
                              <a:gd name="T143" fmla="*/ 1151 h 197"/>
                              <a:gd name="T144" fmla="+- 0 170 38"/>
                              <a:gd name="T145" fmla="*/ T144 w 175"/>
                              <a:gd name="T146" fmla="+- 0 1153 1138"/>
                              <a:gd name="T147" fmla="*/ 1153 h 197"/>
                              <a:gd name="T148" fmla="+- 0 181 38"/>
                              <a:gd name="T149" fmla="*/ T148 w 175"/>
                              <a:gd name="T150" fmla="+- 0 1160 1138"/>
                              <a:gd name="T151" fmla="*/ 1160 h 197"/>
                              <a:gd name="T152" fmla="+- 0 186 38"/>
                              <a:gd name="T153" fmla="*/ T152 w 175"/>
                              <a:gd name="T154" fmla="+- 0 1167 1138"/>
                              <a:gd name="T155" fmla="*/ 1167 h 197"/>
                              <a:gd name="T156" fmla="+- 0 195 38"/>
                              <a:gd name="T157" fmla="*/ T156 w 175"/>
                              <a:gd name="T158" fmla="+- 0 1185 1138"/>
                              <a:gd name="T159" fmla="*/ 1185 h 197"/>
                              <a:gd name="T160" fmla="+- 0 198 38"/>
                              <a:gd name="T161" fmla="*/ T160 w 175"/>
                              <a:gd name="T162" fmla="+- 0 1197 1138"/>
                              <a:gd name="T163" fmla="*/ 1197 h 197"/>
                              <a:gd name="T164" fmla="+- 0 201 38"/>
                              <a:gd name="T165" fmla="*/ T164 w 175"/>
                              <a:gd name="T166" fmla="+- 0 1213 1138"/>
                              <a:gd name="T167" fmla="*/ 1213 h 197"/>
                              <a:gd name="T168" fmla="+- 0 212 38"/>
                              <a:gd name="T169" fmla="*/ T168 w 175"/>
                              <a:gd name="T170" fmla="+- 0 1213 1138"/>
                              <a:gd name="T171" fmla="*/ 1213 h 197"/>
                              <a:gd name="T172" fmla="+- 0 209 38"/>
                              <a:gd name="T173" fmla="*/ T172 w 175"/>
                              <a:gd name="T174" fmla="+- 0 1151 1138"/>
                              <a:gd name="T175" fmla="*/ 1151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75" h="197">
                                <a:moveTo>
                                  <a:pt x="138" y="184"/>
                                </a:moveTo>
                                <a:lnTo>
                                  <a:pt x="37" y="184"/>
                                </a:lnTo>
                                <a:lnTo>
                                  <a:pt x="37" y="197"/>
                                </a:lnTo>
                                <a:lnTo>
                                  <a:pt x="138" y="197"/>
                                </a:lnTo>
                                <a:lnTo>
                                  <a:pt x="138" y="184"/>
                                </a:lnTo>
                                <a:close/>
                                <a:moveTo>
                                  <a:pt x="115" y="13"/>
                                </a:moveTo>
                                <a:lnTo>
                                  <a:pt x="60" y="13"/>
                                </a:lnTo>
                                <a:lnTo>
                                  <a:pt x="63" y="14"/>
                                </a:lnTo>
                                <a:lnTo>
                                  <a:pt x="66" y="17"/>
                                </a:lnTo>
                                <a:lnTo>
                                  <a:pt x="67" y="19"/>
                                </a:lnTo>
                                <a:lnTo>
                                  <a:pt x="67" y="177"/>
                                </a:lnTo>
                                <a:lnTo>
                                  <a:pt x="66" y="180"/>
                                </a:lnTo>
                                <a:lnTo>
                                  <a:pt x="65" y="181"/>
                                </a:lnTo>
                                <a:lnTo>
                                  <a:pt x="63" y="183"/>
                                </a:lnTo>
                                <a:lnTo>
                                  <a:pt x="60" y="184"/>
                                </a:lnTo>
                                <a:lnTo>
                                  <a:pt x="114" y="184"/>
                                </a:lnTo>
                                <a:lnTo>
                                  <a:pt x="112" y="183"/>
                                </a:lnTo>
                                <a:lnTo>
                                  <a:pt x="109" y="180"/>
                                </a:lnTo>
                                <a:lnTo>
                                  <a:pt x="108" y="177"/>
                                </a:lnTo>
                                <a:lnTo>
                                  <a:pt x="108" y="19"/>
                                </a:lnTo>
                                <a:lnTo>
                                  <a:pt x="109" y="17"/>
                                </a:lnTo>
                                <a:lnTo>
                                  <a:pt x="110" y="15"/>
                                </a:lnTo>
                                <a:lnTo>
                                  <a:pt x="112" y="14"/>
                                </a:lnTo>
                                <a:lnTo>
                                  <a:pt x="115" y="13"/>
                                </a:lnTo>
                                <a:close/>
                                <a:moveTo>
                                  <a:pt x="170" y="0"/>
                                </a:moveTo>
                                <a:lnTo>
                                  <a:pt x="4" y="0"/>
                                </a:lnTo>
                                <a:lnTo>
                                  <a:pt x="0" y="75"/>
                                </a:lnTo>
                                <a:lnTo>
                                  <a:pt x="12" y="75"/>
                                </a:lnTo>
                                <a:lnTo>
                                  <a:pt x="19" y="48"/>
                                </a:lnTo>
                                <a:lnTo>
                                  <a:pt x="29" y="28"/>
                                </a:lnTo>
                                <a:lnTo>
                                  <a:pt x="41" y="17"/>
                                </a:lnTo>
                                <a:lnTo>
                                  <a:pt x="56" y="13"/>
                                </a:lnTo>
                                <a:lnTo>
                                  <a:pt x="171" y="13"/>
                                </a:lnTo>
                                <a:lnTo>
                                  <a:pt x="170" y="0"/>
                                </a:lnTo>
                                <a:close/>
                                <a:moveTo>
                                  <a:pt x="171" y="13"/>
                                </a:moveTo>
                                <a:lnTo>
                                  <a:pt x="126" y="13"/>
                                </a:lnTo>
                                <a:lnTo>
                                  <a:pt x="132" y="15"/>
                                </a:lnTo>
                                <a:lnTo>
                                  <a:pt x="143" y="22"/>
                                </a:lnTo>
                                <a:lnTo>
                                  <a:pt x="148" y="29"/>
                                </a:lnTo>
                                <a:lnTo>
                                  <a:pt x="157" y="47"/>
                                </a:lnTo>
                                <a:lnTo>
                                  <a:pt x="160" y="59"/>
                                </a:lnTo>
                                <a:lnTo>
                                  <a:pt x="163" y="75"/>
                                </a:lnTo>
                                <a:lnTo>
                                  <a:pt x="174" y="75"/>
                                </a:lnTo>
                                <a:lnTo>
                                  <a:pt x="171" y="13"/>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AutoShape 16"/>
                        <wps:cNvSpPr>
                          <a:spLocks/>
                        </wps:cNvSpPr>
                        <wps:spPr bwMode="auto">
                          <a:xfrm>
                            <a:off x="233" y="1138"/>
                            <a:ext cx="201" cy="197"/>
                          </a:xfrm>
                          <a:custGeom>
                            <a:avLst/>
                            <a:gdLst>
                              <a:gd name="T0" fmla="+- 0 233 233"/>
                              <a:gd name="T1" fmla="*/ T0 w 201"/>
                              <a:gd name="T2" fmla="+- 0 1322 1138"/>
                              <a:gd name="T3" fmla="*/ 1322 h 197"/>
                              <a:gd name="T4" fmla="+- 0 321 233"/>
                              <a:gd name="T5" fmla="*/ T4 w 201"/>
                              <a:gd name="T6" fmla="+- 0 1335 1138"/>
                              <a:gd name="T7" fmla="*/ 1335 h 197"/>
                              <a:gd name="T8" fmla="+- 0 434 233"/>
                              <a:gd name="T9" fmla="*/ T8 w 201"/>
                              <a:gd name="T10" fmla="+- 0 1322 1138"/>
                              <a:gd name="T11" fmla="*/ 1322 h 197"/>
                              <a:gd name="T12" fmla="+- 0 346 233"/>
                              <a:gd name="T13" fmla="*/ T12 w 201"/>
                              <a:gd name="T14" fmla="+- 0 1335 1138"/>
                              <a:gd name="T15" fmla="*/ 1335 h 197"/>
                              <a:gd name="T16" fmla="+- 0 434 233"/>
                              <a:gd name="T17" fmla="*/ T16 w 201"/>
                              <a:gd name="T18" fmla="+- 0 1322 1138"/>
                              <a:gd name="T19" fmla="*/ 1322 h 197"/>
                              <a:gd name="T20" fmla="+- 0 249 233"/>
                              <a:gd name="T21" fmla="*/ T20 w 201"/>
                              <a:gd name="T22" fmla="+- 0 1151 1138"/>
                              <a:gd name="T23" fmla="*/ 1151 h 197"/>
                              <a:gd name="T24" fmla="+- 0 256 233"/>
                              <a:gd name="T25" fmla="*/ T24 w 201"/>
                              <a:gd name="T26" fmla="+- 0 1155 1138"/>
                              <a:gd name="T27" fmla="*/ 1155 h 197"/>
                              <a:gd name="T28" fmla="+- 0 257 233"/>
                              <a:gd name="T29" fmla="*/ T28 w 201"/>
                              <a:gd name="T30" fmla="+- 0 1315 1138"/>
                              <a:gd name="T31" fmla="*/ 1315 h 197"/>
                              <a:gd name="T32" fmla="+- 0 256 233"/>
                              <a:gd name="T33" fmla="*/ T32 w 201"/>
                              <a:gd name="T34" fmla="+- 0 1318 1138"/>
                              <a:gd name="T35" fmla="*/ 1318 h 197"/>
                              <a:gd name="T36" fmla="+- 0 251 233"/>
                              <a:gd name="T37" fmla="*/ T36 w 201"/>
                              <a:gd name="T38" fmla="+- 0 1322 1138"/>
                              <a:gd name="T39" fmla="*/ 1322 h 197"/>
                              <a:gd name="T40" fmla="+- 0 301 233"/>
                              <a:gd name="T41" fmla="*/ T40 w 201"/>
                              <a:gd name="T42" fmla="+- 0 1321 1138"/>
                              <a:gd name="T43" fmla="*/ 1321 h 197"/>
                              <a:gd name="T44" fmla="+- 0 298 233"/>
                              <a:gd name="T45" fmla="*/ T44 w 201"/>
                              <a:gd name="T46" fmla="+- 0 1318 1138"/>
                              <a:gd name="T47" fmla="*/ 1318 h 197"/>
                              <a:gd name="T48" fmla="+- 0 297 233"/>
                              <a:gd name="T49" fmla="*/ T48 w 201"/>
                              <a:gd name="T50" fmla="+- 0 1241 1138"/>
                              <a:gd name="T51" fmla="*/ 1241 h 197"/>
                              <a:gd name="T52" fmla="+- 0 410 233"/>
                              <a:gd name="T53" fmla="*/ T52 w 201"/>
                              <a:gd name="T54" fmla="+- 0 1224 1138"/>
                              <a:gd name="T55" fmla="*/ 1224 h 197"/>
                              <a:gd name="T56" fmla="+- 0 297 233"/>
                              <a:gd name="T57" fmla="*/ T56 w 201"/>
                              <a:gd name="T58" fmla="+- 0 1157 1138"/>
                              <a:gd name="T59" fmla="*/ 1157 h 197"/>
                              <a:gd name="T60" fmla="+- 0 302 233"/>
                              <a:gd name="T61" fmla="*/ T60 w 201"/>
                              <a:gd name="T62" fmla="+- 0 1151 1138"/>
                              <a:gd name="T63" fmla="*/ 1151 h 197"/>
                              <a:gd name="T64" fmla="+- 0 410 233"/>
                              <a:gd name="T65" fmla="*/ T64 w 201"/>
                              <a:gd name="T66" fmla="+- 0 1241 1138"/>
                              <a:gd name="T67" fmla="*/ 1241 h 197"/>
                              <a:gd name="T68" fmla="+- 0 370 233"/>
                              <a:gd name="T69" fmla="*/ T68 w 201"/>
                              <a:gd name="T70" fmla="+- 0 1315 1138"/>
                              <a:gd name="T71" fmla="*/ 1315 h 197"/>
                              <a:gd name="T72" fmla="+- 0 366 233"/>
                              <a:gd name="T73" fmla="*/ T72 w 201"/>
                              <a:gd name="T74" fmla="+- 0 1321 1138"/>
                              <a:gd name="T75" fmla="*/ 1321 h 197"/>
                              <a:gd name="T76" fmla="+- 0 417 233"/>
                              <a:gd name="T77" fmla="*/ T76 w 201"/>
                              <a:gd name="T78" fmla="+- 0 1322 1138"/>
                              <a:gd name="T79" fmla="*/ 1322 h 197"/>
                              <a:gd name="T80" fmla="+- 0 411 233"/>
                              <a:gd name="T81" fmla="*/ T80 w 201"/>
                              <a:gd name="T82" fmla="+- 0 1317 1138"/>
                              <a:gd name="T83" fmla="*/ 1317 h 197"/>
                              <a:gd name="T84" fmla="+- 0 410 233"/>
                              <a:gd name="T85" fmla="*/ T84 w 201"/>
                              <a:gd name="T86" fmla="+- 0 1241 1138"/>
                              <a:gd name="T87" fmla="*/ 1241 h 197"/>
                              <a:gd name="T88" fmla="+- 0 362 233"/>
                              <a:gd name="T89" fmla="*/ T88 w 201"/>
                              <a:gd name="T90" fmla="+- 0 1151 1138"/>
                              <a:gd name="T91" fmla="*/ 1151 h 197"/>
                              <a:gd name="T92" fmla="+- 0 369 233"/>
                              <a:gd name="T93" fmla="*/ T92 w 201"/>
                              <a:gd name="T94" fmla="+- 0 1155 1138"/>
                              <a:gd name="T95" fmla="*/ 1155 h 197"/>
                              <a:gd name="T96" fmla="+- 0 370 233"/>
                              <a:gd name="T97" fmla="*/ T96 w 201"/>
                              <a:gd name="T98" fmla="+- 0 1224 1138"/>
                              <a:gd name="T99" fmla="*/ 1224 h 197"/>
                              <a:gd name="T100" fmla="+- 0 410 233"/>
                              <a:gd name="T101" fmla="*/ T100 w 201"/>
                              <a:gd name="T102" fmla="+- 0 1158 1138"/>
                              <a:gd name="T103" fmla="*/ 1158 h 197"/>
                              <a:gd name="T104" fmla="+- 0 414 233"/>
                              <a:gd name="T105" fmla="*/ T104 w 201"/>
                              <a:gd name="T106" fmla="+- 0 1152 1138"/>
                              <a:gd name="T107" fmla="*/ 1152 h 197"/>
                              <a:gd name="T108" fmla="+- 0 321 233"/>
                              <a:gd name="T109" fmla="*/ T108 w 201"/>
                              <a:gd name="T110" fmla="+- 0 1138 1138"/>
                              <a:gd name="T111" fmla="*/ 1138 h 197"/>
                              <a:gd name="T112" fmla="+- 0 233 233"/>
                              <a:gd name="T113" fmla="*/ T112 w 201"/>
                              <a:gd name="T114" fmla="+- 0 1151 1138"/>
                              <a:gd name="T115" fmla="*/ 1151 h 197"/>
                              <a:gd name="T116" fmla="+- 0 321 233"/>
                              <a:gd name="T117" fmla="*/ T116 w 201"/>
                              <a:gd name="T118" fmla="+- 0 1138 1138"/>
                              <a:gd name="T119" fmla="*/ 1138 h 197"/>
                              <a:gd name="T120" fmla="+- 0 346 233"/>
                              <a:gd name="T121" fmla="*/ T120 w 201"/>
                              <a:gd name="T122" fmla="+- 0 1138 1138"/>
                              <a:gd name="T123" fmla="*/ 1138 h 197"/>
                              <a:gd name="T124" fmla="+- 0 434 233"/>
                              <a:gd name="T125" fmla="*/ T124 w 201"/>
                              <a:gd name="T126" fmla="+- 0 1151 1138"/>
                              <a:gd name="T127" fmla="*/ 1151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01" h="197">
                                <a:moveTo>
                                  <a:pt x="88" y="184"/>
                                </a:moveTo>
                                <a:lnTo>
                                  <a:pt x="0" y="184"/>
                                </a:lnTo>
                                <a:lnTo>
                                  <a:pt x="0" y="197"/>
                                </a:lnTo>
                                <a:lnTo>
                                  <a:pt x="88" y="197"/>
                                </a:lnTo>
                                <a:lnTo>
                                  <a:pt x="88" y="184"/>
                                </a:lnTo>
                                <a:close/>
                                <a:moveTo>
                                  <a:pt x="201" y="184"/>
                                </a:moveTo>
                                <a:lnTo>
                                  <a:pt x="113" y="184"/>
                                </a:lnTo>
                                <a:lnTo>
                                  <a:pt x="113" y="197"/>
                                </a:lnTo>
                                <a:lnTo>
                                  <a:pt x="201" y="197"/>
                                </a:lnTo>
                                <a:lnTo>
                                  <a:pt x="201" y="184"/>
                                </a:lnTo>
                                <a:close/>
                                <a:moveTo>
                                  <a:pt x="72" y="13"/>
                                </a:moveTo>
                                <a:lnTo>
                                  <a:pt x="16" y="13"/>
                                </a:lnTo>
                                <a:lnTo>
                                  <a:pt x="19" y="14"/>
                                </a:lnTo>
                                <a:lnTo>
                                  <a:pt x="23" y="17"/>
                                </a:lnTo>
                                <a:lnTo>
                                  <a:pt x="24" y="21"/>
                                </a:lnTo>
                                <a:lnTo>
                                  <a:pt x="24" y="177"/>
                                </a:lnTo>
                                <a:lnTo>
                                  <a:pt x="23" y="180"/>
                                </a:lnTo>
                                <a:lnTo>
                                  <a:pt x="20" y="183"/>
                                </a:lnTo>
                                <a:lnTo>
                                  <a:pt x="18" y="184"/>
                                </a:lnTo>
                                <a:lnTo>
                                  <a:pt x="70" y="184"/>
                                </a:lnTo>
                                <a:lnTo>
                                  <a:pt x="68" y="183"/>
                                </a:lnTo>
                                <a:lnTo>
                                  <a:pt x="65" y="180"/>
                                </a:lnTo>
                                <a:lnTo>
                                  <a:pt x="64" y="177"/>
                                </a:lnTo>
                                <a:lnTo>
                                  <a:pt x="64" y="103"/>
                                </a:lnTo>
                                <a:lnTo>
                                  <a:pt x="177" y="103"/>
                                </a:lnTo>
                                <a:lnTo>
                                  <a:pt x="177" y="86"/>
                                </a:lnTo>
                                <a:lnTo>
                                  <a:pt x="64" y="86"/>
                                </a:lnTo>
                                <a:lnTo>
                                  <a:pt x="64" y="19"/>
                                </a:lnTo>
                                <a:lnTo>
                                  <a:pt x="65" y="17"/>
                                </a:lnTo>
                                <a:lnTo>
                                  <a:pt x="69" y="13"/>
                                </a:lnTo>
                                <a:lnTo>
                                  <a:pt x="72" y="13"/>
                                </a:lnTo>
                                <a:close/>
                                <a:moveTo>
                                  <a:pt x="177" y="103"/>
                                </a:moveTo>
                                <a:lnTo>
                                  <a:pt x="137" y="103"/>
                                </a:lnTo>
                                <a:lnTo>
                                  <a:pt x="137" y="177"/>
                                </a:lnTo>
                                <a:lnTo>
                                  <a:pt x="136" y="180"/>
                                </a:lnTo>
                                <a:lnTo>
                                  <a:pt x="133" y="183"/>
                                </a:lnTo>
                                <a:lnTo>
                                  <a:pt x="130" y="184"/>
                                </a:lnTo>
                                <a:lnTo>
                                  <a:pt x="184" y="184"/>
                                </a:lnTo>
                                <a:lnTo>
                                  <a:pt x="182" y="183"/>
                                </a:lnTo>
                                <a:lnTo>
                                  <a:pt x="178" y="179"/>
                                </a:lnTo>
                                <a:lnTo>
                                  <a:pt x="177" y="176"/>
                                </a:lnTo>
                                <a:lnTo>
                                  <a:pt x="177" y="103"/>
                                </a:lnTo>
                                <a:close/>
                                <a:moveTo>
                                  <a:pt x="185" y="13"/>
                                </a:moveTo>
                                <a:lnTo>
                                  <a:pt x="129" y="13"/>
                                </a:lnTo>
                                <a:lnTo>
                                  <a:pt x="132" y="14"/>
                                </a:lnTo>
                                <a:lnTo>
                                  <a:pt x="136" y="17"/>
                                </a:lnTo>
                                <a:lnTo>
                                  <a:pt x="137" y="21"/>
                                </a:lnTo>
                                <a:lnTo>
                                  <a:pt x="137" y="86"/>
                                </a:lnTo>
                                <a:lnTo>
                                  <a:pt x="177" y="86"/>
                                </a:lnTo>
                                <a:lnTo>
                                  <a:pt x="177" y="20"/>
                                </a:lnTo>
                                <a:lnTo>
                                  <a:pt x="178" y="17"/>
                                </a:lnTo>
                                <a:lnTo>
                                  <a:pt x="181" y="14"/>
                                </a:lnTo>
                                <a:lnTo>
                                  <a:pt x="185" y="13"/>
                                </a:lnTo>
                                <a:close/>
                                <a:moveTo>
                                  <a:pt x="88" y="0"/>
                                </a:moveTo>
                                <a:lnTo>
                                  <a:pt x="0" y="0"/>
                                </a:lnTo>
                                <a:lnTo>
                                  <a:pt x="0" y="13"/>
                                </a:lnTo>
                                <a:lnTo>
                                  <a:pt x="88" y="13"/>
                                </a:lnTo>
                                <a:lnTo>
                                  <a:pt x="88" y="0"/>
                                </a:lnTo>
                                <a:close/>
                                <a:moveTo>
                                  <a:pt x="201" y="0"/>
                                </a:moveTo>
                                <a:lnTo>
                                  <a:pt x="113" y="0"/>
                                </a:lnTo>
                                <a:lnTo>
                                  <a:pt x="113" y="13"/>
                                </a:lnTo>
                                <a:lnTo>
                                  <a:pt x="201" y="13"/>
                                </a:lnTo>
                                <a:lnTo>
                                  <a:pt x="201"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AutoShape 15"/>
                        <wps:cNvSpPr>
                          <a:spLocks/>
                        </wps:cNvSpPr>
                        <wps:spPr bwMode="auto">
                          <a:xfrm>
                            <a:off x="460" y="1133"/>
                            <a:ext cx="193" cy="206"/>
                          </a:xfrm>
                          <a:custGeom>
                            <a:avLst/>
                            <a:gdLst>
                              <a:gd name="T0" fmla="+- 0 537 460"/>
                              <a:gd name="T1" fmla="*/ T0 w 193"/>
                              <a:gd name="T2" fmla="+- 0 1135 1133"/>
                              <a:gd name="T3" fmla="*/ 1135 h 206"/>
                              <a:gd name="T4" fmla="+- 0 502 460"/>
                              <a:gd name="T5" fmla="*/ T4 w 193"/>
                              <a:gd name="T6" fmla="+- 0 1150 1133"/>
                              <a:gd name="T7" fmla="*/ 1150 h 206"/>
                              <a:gd name="T8" fmla="+- 0 476 460"/>
                              <a:gd name="T9" fmla="*/ T8 w 193"/>
                              <a:gd name="T10" fmla="+- 0 1178 1133"/>
                              <a:gd name="T11" fmla="*/ 1178 h 206"/>
                              <a:gd name="T12" fmla="+- 0 462 460"/>
                              <a:gd name="T13" fmla="*/ T12 w 193"/>
                              <a:gd name="T14" fmla="+- 0 1215 1133"/>
                              <a:gd name="T15" fmla="*/ 1215 h 206"/>
                              <a:gd name="T16" fmla="+- 0 461 460"/>
                              <a:gd name="T17" fmla="*/ T16 w 193"/>
                              <a:gd name="T18" fmla="+- 0 1251 1133"/>
                              <a:gd name="T19" fmla="*/ 1251 h 206"/>
                              <a:gd name="T20" fmla="+- 0 467 460"/>
                              <a:gd name="T21" fmla="*/ T20 w 193"/>
                              <a:gd name="T22" fmla="+- 0 1277 1133"/>
                              <a:gd name="T23" fmla="*/ 1277 h 206"/>
                              <a:gd name="T24" fmla="+- 0 480 460"/>
                              <a:gd name="T25" fmla="*/ T24 w 193"/>
                              <a:gd name="T26" fmla="+- 0 1300 1133"/>
                              <a:gd name="T27" fmla="*/ 1300 h 206"/>
                              <a:gd name="T28" fmla="+- 0 497 460"/>
                              <a:gd name="T29" fmla="*/ T28 w 193"/>
                              <a:gd name="T30" fmla="+- 0 1318 1133"/>
                              <a:gd name="T31" fmla="*/ 1318 h 206"/>
                              <a:gd name="T32" fmla="+- 0 518 460"/>
                              <a:gd name="T33" fmla="*/ T32 w 193"/>
                              <a:gd name="T34" fmla="+- 0 1331 1133"/>
                              <a:gd name="T35" fmla="*/ 1331 h 206"/>
                              <a:gd name="T36" fmla="+- 0 543 460"/>
                              <a:gd name="T37" fmla="*/ T36 w 193"/>
                              <a:gd name="T38" fmla="+- 0 1338 1133"/>
                              <a:gd name="T39" fmla="*/ 1338 h 206"/>
                              <a:gd name="T40" fmla="+- 0 576 460"/>
                              <a:gd name="T41" fmla="*/ T40 w 193"/>
                              <a:gd name="T42" fmla="+- 0 1337 1133"/>
                              <a:gd name="T43" fmla="*/ 1337 h 206"/>
                              <a:gd name="T44" fmla="+- 0 605 460"/>
                              <a:gd name="T45" fmla="*/ T44 w 193"/>
                              <a:gd name="T46" fmla="+- 0 1325 1133"/>
                              <a:gd name="T47" fmla="*/ 1325 h 206"/>
                              <a:gd name="T48" fmla="+- 0 537 460"/>
                              <a:gd name="T49" fmla="*/ T48 w 193"/>
                              <a:gd name="T50" fmla="+- 0 1322 1133"/>
                              <a:gd name="T51" fmla="*/ 1322 h 206"/>
                              <a:gd name="T52" fmla="+- 0 516 460"/>
                              <a:gd name="T53" fmla="*/ T52 w 193"/>
                              <a:gd name="T54" fmla="+- 0 1302 1133"/>
                              <a:gd name="T55" fmla="*/ 1302 h 206"/>
                              <a:gd name="T56" fmla="+- 0 509 460"/>
                              <a:gd name="T57" fmla="*/ T56 w 193"/>
                              <a:gd name="T58" fmla="+- 0 1279 1133"/>
                              <a:gd name="T59" fmla="*/ 1279 h 206"/>
                              <a:gd name="T60" fmla="+- 0 506 460"/>
                              <a:gd name="T61" fmla="*/ T60 w 193"/>
                              <a:gd name="T62" fmla="+- 0 1253 1133"/>
                              <a:gd name="T63" fmla="*/ 1253 h 206"/>
                              <a:gd name="T64" fmla="+- 0 506 460"/>
                              <a:gd name="T65" fmla="*/ T64 w 193"/>
                              <a:gd name="T66" fmla="+- 0 1220 1133"/>
                              <a:gd name="T67" fmla="*/ 1220 h 206"/>
                              <a:gd name="T68" fmla="+- 0 510 460"/>
                              <a:gd name="T69" fmla="*/ T68 w 193"/>
                              <a:gd name="T70" fmla="+- 0 1193 1133"/>
                              <a:gd name="T71" fmla="*/ 1193 h 206"/>
                              <a:gd name="T72" fmla="+- 0 517 460"/>
                              <a:gd name="T73" fmla="*/ T72 w 193"/>
                              <a:gd name="T74" fmla="+- 0 1170 1133"/>
                              <a:gd name="T75" fmla="*/ 1170 h 206"/>
                              <a:gd name="T76" fmla="+- 0 538 460"/>
                              <a:gd name="T77" fmla="*/ T76 w 193"/>
                              <a:gd name="T78" fmla="+- 0 1149 1133"/>
                              <a:gd name="T79" fmla="*/ 1149 h 206"/>
                              <a:gd name="T80" fmla="+- 0 604 460"/>
                              <a:gd name="T81" fmla="*/ T80 w 193"/>
                              <a:gd name="T82" fmla="+- 0 1146 1133"/>
                              <a:gd name="T83" fmla="*/ 1146 h 206"/>
                              <a:gd name="T84" fmla="+- 0 582 460"/>
                              <a:gd name="T85" fmla="*/ T84 w 193"/>
                              <a:gd name="T86" fmla="+- 0 1137 1133"/>
                              <a:gd name="T87" fmla="*/ 1137 h 206"/>
                              <a:gd name="T88" fmla="+- 0 556 460"/>
                              <a:gd name="T89" fmla="*/ T88 w 193"/>
                              <a:gd name="T90" fmla="+- 0 1133 1133"/>
                              <a:gd name="T91" fmla="*/ 1133 h 206"/>
                              <a:gd name="T92" fmla="+- 0 567 460"/>
                              <a:gd name="T93" fmla="*/ T92 w 193"/>
                              <a:gd name="T94" fmla="+- 0 1146 1133"/>
                              <a:gd name="T95" fmla="*/ 1146 h 206"/>
                              <a:gd name="T96" fmla="+- 0 592 460"/>
                              <a:gd name="T97" fmla="*/ T96 w 193"/>
                              <a:gd name="T98" fmla="+- 0 1161 1133"/>
                              <a:gd name="T99" fmla="*/ 1161 h 206"/>
                              <a:gd name="T100" fmla="+- 0 601 460"/>
                              <a:gd name="T101" fmla="*/ T100 w 193"/>
                              <a:gd name="T102" fmla="+- 0 1181 1133"/>
                              <a:gd name="T103" fmla="*/ 1181 h 206"/>
                              <a:gd name="T104" fmla="+- 0 606 460"/>
                              <a:gd name="T105" fmla="*/ T104 w 193"/>
                              <a:gd name="T106" fmla="+- 0 1203 1133"/>
                              <a:gd name="T107" fmla="*/ 1203 h 206"/>
                              <a:gd name="T108" fmla="+- 0 607 460"/>
                              <a:gd name="T109" fmla="*/ T108 w 193"/>
                              <a:gd name="T110" fmla="+- 0 1234 1133"/>
                              <a:gd name="T111" fmla="*/ 1234 h 206"/>
                              <a:gd name="T112" fmla="+- 0 604 460"/>
                              <a:gd name="T113" fmla="*/ T112 w 193"/>
                              <a:gd name="T114" fmla="+- 0 1277 1133"/>
                              <a:gd name="T115" fmla="*/ 1277 h 206"/>
                              <a:gd name="T116" fmla="+- 0 594 460"/>
                              <a:gd name="T117" fmla="*/ T116 w 193"/>
                              <a:gd name="T118" fmla="+- 0 1305 1133"/>
                              <a:gd name="T119" fmla="*/ 1305 h 206"/>
                              <a:gd name="T120" fmla="+- 0 578 460"/>
                              <a:gd name="T121" fmla="*/ T120 w 193"/>
                              <a:gd name="T122" fmla="+- 0 1320 1133"/>
                              <a:gd name="T123" fmla="*/ 1320 h 206"/>
                              <a:gd name="T124" fmla="+- 0 557 460"/>
                              <a:gd name="T125" fmla="*/ T124 w 193"/>
                              <a:gd name="T126" fmla="+- 0 1325 1133"/>
                              <a:gd name="T127" fmla="*/ 1325 h 206"/>
                              <a:gd name="T128" fmla="+- 0 611 460"/>
                              <a:gd name="T129" fmla="*/ T128 w 193"/>
                              <a:gd name="T130" fmla="+- 0 1322 1133"/>
                              <a:gd name="T131" fmla="*/ 1322 h 206"/>
                              <a:gd name="T132" fmla="+- 0 638 460"/>
                              <a:gd name="T133" fmla="*/ T132 w 193"/>
                              <a:gd name="T134" fmla="+- 0 1293 1133"/>
                              <a:gd name="T135" fmla="*/ 1293 h 206"/>
                              <a:gd name="T136" fmla="+- 0 652 460"/>
                              <a:gd name="T137" fmla="*/ T136 w 193"/>
                              <a:gd name="T138" fmla="+- 0 1257 1133"/>
                              <a:gd name="T139" fmla="*/ 1257 h 206"/>
                              <a:gd name="T140" fmla="+- 0 653 460"/>
                              <a:gd name="T141" fmla="*/ T140 w 193"/>
                              <a:gd name="T142" fmla="+- 0 1234 1133"/>
                              <a:gd name="T143" fmla="*/ 1234 h 206"/>
                              <a:gd name="T144" fmla="+- 0 650 460"/>
                              <a:gd name="T145" fmla="*/ T144 w 193"/>
                              <a:gd name="T146" fmla="+- 0 1208 1133"/>
                              <a:gd name="T147" fmla="*/ 1208 h 206"/>
                              <a:gd name="T148" fmla="+- 0 641 460"/>
                              <a:gd name="T149" fmla="*/ T148 w 193"/>
                              <a:gd name="T150" fmla="+- 0 1183 1133"/>
                              <a:gd name="T151" fmla="*/ 1183 h 206"/>
                              <a:gd name="T152" fmla="+- 0 626 460"/>
                              <a:gd name="T153" fmla="*/ T152 w 193"/>
                              <a:gd name="T154" fmla="+- 0 1163 1133"/>
                              <a:gd name="T155" fmla="*/ 1163 h 206"/>
                              <a:gd name="T156" fmla="+- 0 605 460"/>
                              <a:gd name="T157" fmla="*/ T156 w 193"/>
                              <a:gd name="T158" fmla="+- 0 1147 1133"/>
                              <a:gd name="T159" fmla="*/ 1147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93" h="206">
                                <a:moveTo>
                                  <a:pt x="96" y="0"/>
                                </a:moveTo>
                                <a:lnTo>
                                  <a:pt x="77" y="2"/>
                                </a:lnTo>
                                <a:lnTo>
                                  <a:pt x="59" y="8"/>
                                </a:lnTo>
                                <a:lnTo>
                                  <a:pt x="42" y="17"/>
                                </a:lnTo>
                                <a:lnTo>
                                  <a:pt x="28" y="29"/>
                                </a:lnTo>
                                <a:lnTo>
                                  <a:pt x="16" y="45"/>
                                </a:lnTo>
                                <a:lnTo>
                                  <a:pt x="7" y="62"/>
                                </a:lnTo>
                                <a:lnTo>
                                  <a:pt x="2" y="82"/>
                                </a:lnTo>
                                <a:lnTo>
                                  <a:pt x="0" y="103"/>
                                </a:lnTo>
                                <a:lnTo>
                                  <a:pt x="1" y="118"/>
                                </a:lnTo>
                                <a:lnTo>
                                  <a:pt x="3" y="131"/>
                                </a:lnTo>
                                <a:lnTo>
                                  <a:pt x="7" y="144"/>
                                </a:lnTo>
                                <a:lnTo>
                                  <a:pt x="13" y="156"/>
                                </a:lnTo>
                                <a:lnTo>
                                  <a:pt x="20" y="167"/>
                                </a:lnTo>
                                <a:lnTo>
                                  <a:pt x="28" y="176"/>
                                </a:lnTo>
                                <a:lnTo>
                                  <a:pt x="37" y="185"/>
                                </a:lnTo>
                                <a:lnTo>
                                  <a:pt x="47" y="192"/>
                                </a:lnTo>
                                <a:lnTo>
                                  <a:pt x="58" y="198"/>
                                </a:lnTo>
                                <a:lnTo>
                                  <a:pt x="70" y="202"/>
                                </a:lnTo>
                                <a:lnTo>
                                  <a:pt x="83" y="205"/>
                                </a:lnTo>
                                <a:lnTo>
                                  <a:pt x="96" y="206"/>
                                </a:lnTo>
                                <a:lnTo>
                                  <a:pt x="116" y="204"/>
                                </a:lnTo>
                                <a:lnTo>
                                  <a:pt x="134" y="198"/>
                                </a:lnTo>
                                <a:lnTo>
                                  <a:pt x="145" y="192"/>
                                </a:lnTo>
                                <a:lnTo>
                                  <a:pt x="87" y="192"/>
                                </a:lnTo>
                                <a:lnTo>
                                  <a:pt x="77" y="189"/>
                                </a:lnTo>
                                <a:lnTo>
                                  <a:pt x="62" y="178"/>
                                </a:lnTo>
                                <a:lnTo>
                                  <a:pt x="56" y="169"/>
                                </a:lnTo>
                                <a:lnTo>
                                  <a:pt x="52" y="157"/>
                                </a:lnTo>
                                <a:lnTo>
                                  <a:pt x="49" y="146"/>
                                </a:lnTo>
                                <a:lnTo>
                                  <a:pt x="47" y="134"/>
                                </a:lnTo>
                                <a:lnTo>
                                  <a:pt x="46" y="120"/>
                                </a:lnTo>
                                <a:lnTo>
                                  <a:pt x="46" y="103"/>
                                </a:lnTo>
                                <a:lnTo>
                                  <a:pt x="46" y="87"/>
                                </a:lnTo>
                                <a:lnTo>
                                  <a:pt x="48" y="73"/>
                                </a:lnTo>
                                <a:lnTo>
                                  <a:pt x="50" y="60"/>
                                </a:lnTo>
                                <a:lnTo>
                                  <a:pt x="52" y="50"/>
                                </a:lnTo>
                                <a:lnTo>
                                  <a:pt x="57" y="37"/>
                                </a:lnTo>
                                <a:lnTo>
                                  <a:pt x="63" y="28"/>
                                </a:lnTo>
                                <a:lnTo>
                                  <a:pt x="78" y="16"/>
                                </a:lnTo>
                                <a:lnTo>
                                  <a:pt x="87" y="13"/>
                                </a:lnTo>
                                <a:lnTo>
                                  <a:pt x="144" y="13"/>
                                </a:lnTo>
                                <a:lnTo>
                                  <a:pt x="134" y="8"/>
                                </a:lnTo>
                                <a:lnTo>
                                  <a:pt x="122" y="4"/>
                                </a:lnTo>
                                <a:lnTo>
                                  <a:pt x="109" y="1"/>
                                </a:lnTo>
                                <a:lnTo>
                                  <a:pt x="96" y="0"/>
                                </a:lnTo>
                                <a:close/>
                                <a:moveTo>
                                  <a:pt x="144" y="13"/>
                                </a:moveTo>
                                <a:lnTo>
                                  <a:pt x="107" y="13"/>
                                </a:lnTo>
                                <a:lnTo>
                                  <a:pt x="116" y="16"/>
                                </a:lnTo>
                                <a:lnTo>
                                  <a:pt x="132" y="28"/>
                                </a:lnTo>
                                <a:lnTo>
                                  <a:pt x="137" y="36"/>
                                </a:lnTo>
                                <a:lnTo>
                                  <a:pt x="141" y="48"/>
                                </a:lnTo>
                                <a:lnTo>
                                  <a:pt x="144" y="58"/>
                                </a:lnTo>
                                <a:lnTo>
                                  <a:pt x="146" y="70"/>
                                </a:lnTo>
                                <a:lnTo>
                                  <a:pt x="147" y="85"/>
                                </a:lnTo>
                                <a:lnTo>
                                  <a:pt x="147" y="101"/>
                                </a:lnTo>
                                <a:lnTo>
                                  <a:pt x="146" y="124"/>
                                </a:lnTo>
                                <a:lnTo>
                                  <a:pt x="144" y="144"/>
                                </a:lnTo>
                                <a:lnTo>
                                  <a:pt x="140" y="160"/>
                                </a:lnTo>
                                <a:lnTo>
                                  <a:pt x="134" y="172"/>
                                </a:lnTo>
                                <a:lnTo>
                                  <a:pt x="126" y="181"/>
                                </a:lnTo>
                                <a:lnTo>
                                  <a:pt x="118" y="187"/>
                                </a:lnTo>
                                <a:lnTo>
                                  <a:pt x="108" y="191"/>
                                </a:lnTo>
                                <a:lnTo>
                                  <a:pt x="97" y="192"/>
                                </a:lnTo>
                                <a:lnTo>
                                  <a:pt x="145" y="192"/>
                                </a:lnTo>
                                <a:lnTo>
                                  <a:pt x="151" y="189"/>
                                </a:lnTo>
                                <a:lnTo>
                                  <a:pt x="165" y="176"/>
                                </a:lnTo>
                                <a:lnTo>
                                  <a:pt x="178" y="160"/>
                                </a:lnTo>
                                <a:lnTo>
                                  <a:pt x="186" y="143"/>
                                </a:lnTo>
                                <a:lnTo>
                                  <a:pt x="192" y="124"/>
                                </a:lnTo>
                                <a:lnTo>
                                  <a:pt x="193" y="103"/>
                                </a:lnTo>
                                <a:lnTo>
                                  <a:pt x="193" y="101"/>
                                </a:lnTo>
                                <a:lnTo>
                                  <a:pt x="192" y="88"/>
                                </a:lnTo>
                                <a:lnTo>
                                  <a:pt x="190" y="75"/>
                                </a:lnTo>
                                <a:lnTo>
                                  <a:pt x="186" y="62"/>
                                </a:lnTo>
                                <a:lnTo>
                                  <a:pt x="181" y="50"/>
                                </a:lnTo>
                                <a:lnTo>
                                  <a:pt x="174" y="39"/>
                                </a:lnTo>
                                <a:lnTo>
                                  <a:pt x="166" y="30"/>
                                </a:lnTo>
                                <a:lnTo>
                                  <a:pt x="156" y="21"/>
                                </a:lnTo>
                                <a:lnTo>
                                  <a:pt x="145" y="14"/>
                                </a:lnTo>
                                <a:lnTo>
                                  <a:pt x="144" y="13"/>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AutoShape 14"/>
                        <wps:cNvSpPr>
                          <a:spLocks/>
                        </wps:cNvSpPr>
                        <wps:spPr bwMode="auto">
                          <a:xfrm>
                            <a:off x="682" y="1138"/>
                            <a:ext cx="189" cy="198"/>
                          </a:xfrm>
                          <a:custGeom>
                            <a:avLst/>
                            <a:gdLst>
                              <a:gd name="T0" fmla="+- 0 769 682"/>
                              <a:gd name="T1" fmla="*/ T0 w 189"/>
                              <a:gd name="T2" fmla="+- 0 1239 1138"/>
                              <a:gd name="T3" fmla="*/ 1239 h 198"/>
                              <a:gd name="T4" fmla="+- 0 778 682"/>
                              <a:gd name="T5" fmla="*/ T4 w 189"/>
                              <a:gd name="T6" fmla="+- 0 1243 1138"/>
                              <a:gd name="T7" fmla="*/ 1243 h 198"/>
                              <a:gd name="T8" fmla="+- 0 785 682"/>
                              <a:gd name="T9" fmla="*/ T8 w 189"/>
                              <a:gd name="T10" fmla="+- 0 1250 1138"/>
                              <a:gd name="T11" fmla="*/ 1250 h 198"/>
                              <a:gd name="T12" fmla="+- 0 793 682"/>
                              <a:gd name="T13" fmla="*/ T12 w 189"/>
                              <a:gd name="T14" fmla="+- 0 1273 1138"/>
                              <a:gd name="T15" fmla="*/ 1273 h 198"/>
                              <a:gd name="T16" fmla="+- 0 801 682"/>
                              <a:gd name="T17" fmla="*/ T16 w 189"/>
                              <a:gd name="T18" fmla="+- 0 1312 1138"/>
                              <a:gd name="T19" fmla="*/ 1312 h 198"/>
                              <a:gd name="T20" fmla="+- 0 809 682"/>
                              <a:gd name="T21" fmla="*/ T20 w 189"/>
                              <a:gd name="T22" fmla="+- 0 1328 1138"/>
                              <a:gd name="T23" fmla="*/ 1328 h 198"/>
                              <a:gd name="T24" fmla="+- 0 825 682"/>
                              <a:gd name="T25" fmla="*/ T24 w 189"/>
                              <a:gd name="T26" fmla="+- 0 1336 1138"/>
                              <a:gd name="T27" fmla="*/ 1336 h 198"/>
                              <a:gd name="T28" fmla="+- 0 853 682"/>
                              <a:gd name="T29" fmla="*/ T28 w 189"/>
                              <a:gd name="T30" fmla="+- 0 1333 1138"/>
                              <a:gd name="T31" fmla="*/ 1333 h 198"/>
                              <a:gd name="T32" fmla="+- 0 867 682"/>
                              <a:gd name="T33" fmla="*/ T32 w 189"/>
                              <a:gd name="T34" fmla="+- 0 1313 1138"/>
                              <a:gd name="T35" fmla="*/ 1313 h 198"/>
                              <a:gd name="T36" fmla="+- 0 845 682"/>
                              <a:gd name="T37" fmla="*/ T36 w 189"/>
                              <a:gd name="T38" fmla="+- 0 1312 1138"/>
                              <a:gd name="T39" fmla="*/ 1312 h 198"/>
                              <a:gd name="T40" fmla="+- 0 840 682"/>
                              <a:gd name="T41" fmla="*/ T40 w 189"/>
                              <a:gd name="T42" fmla="+- 0 1303 1138"/>
                              <a:gd name="T43" fmla="*/ 1303 h 198"/>
                              <a:gd name="T44" fmla="+- 0 834 682"/>
                              <a:gd name="T45" fmla="*/ T44 w 189"/>
                              <a:gd name="T46" fmla="+- 0 1281 1138"/>
                              <a:gd name="T47" fmla="*/ 1281 h 198"/>
                              <a:gd name="T48" fmla="+- 0 820 682"/>
                              <a:gd name="T49" fmla="*/ T48 w 189"/>
                              <a:gd name="T50" fmla="+- 0 1252 1138"/>
                              <a:gd name="T51" fmla="*/ 1252 h 198"/>
                              <a:gd name="T52" fmla="+- 0 805 682"/>
                              <a:gd name="T53" fmla="*/ T52 w 189"/>
                              <a:gd name="T54" fmla="+- 0 1239 1138"/>
                              <a:gd name="T55" fmla="*/ 1239 h 198"/>
                              <a:gd name="T56" fmla="+- 0 778 682"/>
                              <a:gd name="T57" fmla="*/ T56 w 189"/>
                              <a:gd name="T58" fmla="+- 0 1322 1138"/>
                              <a:gd name="T59" fmla="*/ 1322 h 198"/>
                              <a:gd name="T60" fmla="+- 0 682 682"/>
                              <a:gd name="T61" fmla="*/ T60 w 189"/>
                              <a:gd name="T62" fmla="+- 0 1335 1138"/>
                              <a:gd name="T63" fmla="*/ 1335 h 198"/>
                              <a:gd name="T64" fmla="+- 0 778 682"/>
                              <a:gd name="T65" fmla="*/ T64 w 189"/>
                              <a:gd name="T66" fmla="+- 0 1322 1138"/>
                              <a:gd name="T67" fmla="*/ 1322 h 198"/>
                              <a:gd name="T68" fmla="+- 0 682 682"/>
                              <a:gd name="T69" fmla="*/ T68 w 189"/>
                              <a:gd name="T70" fmla="+- 0 1138 1138"/>
                              <a:gd name="T71" fmla="*/ 1138 h 198"/>
                              <a:gd name="T72" fmla="+- 0 701 682"/>
                              <a:gd name="T73" fmla="*/ T72 w 189"/>
                              <a:gd name="T74" fmla="+- 0 1151 1138"/>
                              <a:gd name="T75" fmla="*/ 1151 h 198"/>
                              <a:gd name="T76" fmla="+- 0 707 682"/>
                              <a:gd name="T77" fmla="*/ T76 w 189"/>
                              <a:gd name="T78" fmla="+- 0 1155 1138"/>
                              <a:gd name="T79" fmla="*/ 1155 h 198"/>
                              <a:gd name="T80" fmla="+- 0 708 682"/>
                              <a:gd name="T81" fmla="*/ T80 w 189"/>
                              <a:gd name="T82" fmla="+- 0 1314 1138"/>
                              <a:gd name="T83" fmla="*/ 1314 h 198"/>
                              <a:gd name="T84" fmla="+- 0 703 682"/>
                              <a:gd name="T85" fmla="*/ T84 w 189"/>
                              <a:gd name="T86" fmla="+- 0 1321 1138"/>
                              <a:gd name="T87" fmla="*/ 1321 h 198"/>
                              <a:gd name="T88" fmla="+- 0 757 682"/>
                              <a:gd name="T89" fmla="*/ T88 w 189"/>
                              <a:gd name="T90" fmla="+- 0 1322 1138"/>
                              <a:gd name="T91" fmla="*/ 1322 h 198"/>
                              <a:gd name="T92" fmla="+- 0 752 682"/>
                              <a:gd name="T93" fmla="*/ T92 w 189"/>
                              <a:gd name="T94" fmla="+- 0 1319 1138"/>
                              <a:gd name="T95" fmla="*/ 1319 h 198"/>
                              <a:gd name="T96" fmla="+- 0 749 682"/>
                              <a:gd name="T97" fmla="*/ T96 w 189"/>
                              <a:gd name="T98" fmla="+- 0 1315 1138"/>
                              <a:gd name="T99" fmla="*/ 1315 h 198"/>
                              <a:gd name="T100" fmla="+- 0 804 682"/>
                              <a:gd name="T101" fmla="*/ T100 w 189"/>
                              <a:gd name="T102" fmla="+- 0 1239 1138"/>
                              <a:gd name="T103" fmla="*/ 1239 h 198"/>
                              <a:gd name="T104" fmla="+- 0 787 682"/>
                              <a:gd name="T105" fmla="*/ T104 w 189"/>
                              <a:gd name="T106" fmla="+- 0 1235 1138"/>
                              <a:gd name="T107" fmla="*/ 1235 h 198"/>
                              <a:gd name="T108" fmla="+- 0 813 682"/>
                              <a:gd name="T109" fmla="*/ T108 w 189"/>
                              <a:gd name="T110" fmla="+- 0 1230 1138"/>
                              <a:gd name="T111" fmla="*/ 1230 h 198"/>
                              <a:gd name="T112" fmla="+- 0 749 682"/>
                              <a:gd name="T113" fmla="*/ T112 w 189"/>
                              <a:gd name="T114" fmla="+- 0 1227 1138"/>
                              <a:gd name="T115" fmla="*/ 1227 h 198"/>
                              <a:gd name="T116" fmla="+- 0 750 682"/>
                              <a:gd name="T117" fmla="*/ T116 w 189"/>
                              <a:gd name="T118" fmla="+- 0 1155 1138"/>
                              <a:gd name="T119" fmla="*/ 1155 h 198"/>
                              <a:gd name="T120" fmla="+- 0 759 682"/>
                              <a:gd name="T121" fmla="*/ T120 w 189"/>
                              <a:gd name="T122" fmla="+- 0 1151 1138"/>
                              <a:gd name="T123" fmla="*/ 1151 h 198"/>
                              <a:gd name="T124" fmla="+- 0 830 682"/>
                              <a:gd name="T125" fmla="*/ T124 w 189"/>
                              <a:gd name="T126" fmla="+- 0 1149 1138"/>
                              <a:gd name="T127" fmla="*/ 1149 h 198"/>
                              <a:gd name="T128" fmla="+- 0 797 682"/>
                              <a:gd name="T129" fmla="*/ T128 w 189"/>
                              <a:gd name="T130" fmla="+- 0 1138 1138"/>
                              <a:gd name="T131" fmla="*/ 1138 h 198"/>
                              <a:gd name="T132" fmla="+- 0 859 682"/>
                              <a:gd name="T133" fmla="*/ T132 w 189"/>
                              <a:gd name="T134" fmla="+- 0 1290 1138"/>
                              <a:gd name="T135" fmla="*/ 1290 h 198"/>
                              <a:gd name="T136" fmla="+- 0 855 682"/>
                              <a:gd name="T137" fmla="*/ T136 w 189"/>
                              <a:gd name="T138" fmla="+- 0 1313 1138"/>
                              <a:gd name="T139" fmla="*/ 1313 h 198"/>
                              <a:gd name="T140" fmla="+- 0 869 682"/>
                              <a:gd name="T141" fmla="*/ T140 w 189"/>
                              <a:gd name="T142" fmla="+- 0 1307 1138"/>
                              <a:gd name="T143" fmla="*/ 1307 h 198"/>
                              <a:gd name="T144" fmla="+- 0 832 682"/>
                              <a:gd name="T145" fmla="*/ T144 w 189"/>
                              <a:gd name="T146" fmla="+- 0 1151 1138"/>
                              <a:gd name="T147" fmla="*/ 1151 h 198"/>
                              <a:gd name="T148" fmla="+- 0 793 682"/>
                              <a:gd name="T149" fmla="*/ T148 w 189"/>
                              <a:gd name="T150" fmla="+- 0 1154 1138"/>
                              <a:gd name="T151" fmla="*/ 1154 h 198"/>
                              <a:gd name="T152" fmla="+- 0 808 682"/>
                              <a:gd name="T153" fmla="*/ T152 w 189"/>
                              <a:gd name="T154" fmla="+- 0 1174 1138"/>
                              <a:gd name="T155" fmla="*/ 1174 h 198"/>
                              <a:gd name="T156" fmla="+- 0 805 682"/>
                              <a:gd name="T157" fmla="*/ T156 w 189"/>
                              <a:gd name="T158" fmla="+- 0 1210 1138"/>
                              <a:gd name="T159" fmla="*/ 1210 h 198"/>
                              <a:gd name="T160" fmla="+- 0 790 682"/>
                              <a:gd name="T161" fmla="*/ T160 w 189"/>
                              <a:gd name="T162" fmla="+- 0 1224 1138"/>
                              <a:gd name="T163" fmla="*/ 1224 h 198"/>
                              <a:gd name="T164" fmla="+- 0 821 682"/>
                              <a:gd name="T165" fmla="*/ T164 w 189"/>
                              <a:gd name="T166" fmla="+- 0 1227 1138"/>
                              <a:gd name="T167" fmla="*/ 1227 h 198"/>
                              <a:gd name="T168" fmla="+- 0 831 682"/>
                              <a:gd name="T169" fmla="*/ T168 w 189"/>
                              <a:gd name="T170" fmla="+- 0 1222 1138"/>
                              <a:gd name="T171" fmla="*/ 1222 h 198"/>
                              <a:gd name="T172" fmla="+- 0 850 682"/>
                              <a:gd name="T173" fmla="*/ T172 w 189"/>
                              <a:gd name="T174" fmla="+- 0 1201 1138"/>
                              <a:gd name="T175" fmla="*/ 1201 h 198"/>
                              <a:gd name="T176" fmla="+- 0 848 682"/>
                              <a:gd name="T177" fmla="*/ T176 w 189"/>
                              <a:gd name="T178" fmla="+- 0 1170 1138"/>
                              <a:gd name="T179" fmla="*/ 1170 h 198"/>
                              <a:gd name="T180" fmla="+- 0 832 682"/>
                              <a:gd name="T181" fmla="*/ T180 w 189"/>
                              <a:gd name="T182" fmla="+- 0 1151 1138"/>
                              <a:gd name="T183" fmla="*/ 1151 h 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89" h="198">
                                <a:moveTo>
                                  <a:pt x="122" y="101"/>
                                </a:moveTo>
                                <a:lnTo>
                                  <a:pt x="87" y="101"/>
                                </a:lnTo>
                                <a:lnTo>
                                  <a:pt x="92" y="103"/>
                                </a:lnTo>
                                <a:lnTo>
                                  <a:pt x="96" y="105"/>
                                </a:lnTo>
                                <a:lnTo>
                                  <a:pt x="100" y="108"/>
                                </a:lnTo>
                                <a:lnTo>
                                  <a:pt x="103" y="112"/>
                                </a:lnTo>
                                <a:lnTo>
                                  <a:pt x="108" y="124"/>
                                </a:lnTo>
                                <a:lnTo>
                                  <a:pt x="111" y="135"/>
                                </a:lnTo>
                                <a:lnTo>
                                  <a:pt x="117" y="165"/>
                                </a:lnTo>
                                <a:lnTo>
                                  <a:pt x="119" y="174"/>
                                </a:lnTo>
                                <a:lnTo>
                                  <a:pt x="123" y="185"/>
                                </a:lnTo>
                                <a:lnTo>
                                  <a:pt x="127" y="190"/>
                                </a:lnTo>
                                <a:lnTo>
                                  <a:pt x="137" y="197"/>
                                </a:lnTo>
                                <a:lnTo>
                                  <a:pt x="143" y="198"/>
                                </a:lnTo>
                                <a:lnTo>
                                  <a:pt x="163" y="198"/>
                                </a:lnTo>
                                <a:lnTo>
                                  <a:pt x="171" y="195"/>
                                </a:lnTo>
                                <a:lnTo>
                                  <a:pt x="184" y="180"/>
                                </a:lnTo>
                                <a:lnTo>
                                  <a:pt x="185" y="175"/>
                                </a:lnTo>
                                <a:lnTo>
                                  <a:pt x="165" y="175"/>
                                </a:lnTo>
                                <a:lnTo>
                                  <a:pt x="163" y="174"/>
                                </a:lnTo>
                                <a:lnTo>
                                  <a:pt x="160" y="170"/>
                                </a:lnTo>
                                <a:lnTo>
                                  <a:pt x="158" y="165"/>
                                </a:lnTo>
                                <a:lnTo>
                                  <a:pt x="156" y="156"/>
                                </a:lnTo>
                                <a:lnTo>
                                  <a:pt x="152" y="143"/>
                                </a:lnTo>
                                <a:lnTo>
                                  <a:pt x="148" y="131"/>
                                </a:lnTo>
                                <a:lnTo>
                                  <a:pt x="138" y="114"/>
                                </a:lnTo>
                                <a:lnTo>
                                  <a:pt x="134" y="109"/>
                                </a:lnTo>
                                <a:lnTo>
                                  <a:pt x="123" y="101"/>
                                </a:lnTo>
                                <a:lnTo>
                                  <a:pt x="122" y="101"/>
                                </a:lnTo>
                                <a:close/>
                                <a:moveTo>
                                  <a:pt x="96" y="184"/>
                                </a:moveTo>
                                <a:lnTo>
                                  <a:pt x="0" y="184"/>
                                </a:lnTo>
                                <a:lnTo>
                                  <a:pt x="0" y="197"/>
                                </a:lnTo>
                                <a:lnTo>
                                  <a:pt x="96" y="197"/>
                                </a:lnTo>
                                <a:lnTo>
                                  <a:pt x="96" y="184"/>
                                </a:lnTo>
                                <a:close/>
                                <a:moveTo>
                                  <a:pt x="115" y="0"/>
                                </a:moveTo>
                                <a:lnTo>
                                  <a:pt x="0" y="0"/>
                                </a:lnTo>
                                <a:lnTo>
                                  <a:pt x="0" y="13"/>
                                </a:lnTo>
                                <a:lnTo>
                                  <a:pt x="19" y="13"/>
                                </a:lnTo>
                                <a:lnTo>
                                  <a:pt x="22" y="14"/>
                                </a:lnTo>
                                <a:lnTo>
                                  <a:pt x="25" y="17"/>
                                </a:lnTo>
                                <a:lnTo>
                                  <a:pt x="26" y="20"/>
                                </a:lnTo>
                                <a:lnTo>
                                  <a:pt x="26" y="176"/>
                                </a:lnTo>
                                <a:lnTo>
                                  <a:pt x="25" y="179"/>
                                </a:lnTo>
                                <a:lnTo>
                                  <a:pt x="21" y="183"/>
                                </a:lnTo>
                                <a:lnTo>
                                  <a:pt x="18" y="184"/>
                                </a:lnTo>
                                <a:lnTo>
                                  <a:pt x="75" y="184"/>
                                </a:lnTo>
                                <a:lnTo>
                                  <a:pt x="72" y="183"/>
                                </a:lnTo>
                                <a:lnTo>
                                  <a:pt x="70" y="181"/>
                                </a:lnTo>
                                <a:lnTo>
                                  <a:pt x="68" y="179"/>
                                </a:lnTo>
                                <a:lnTo>
                                  <a:pt x="67" y="177"/>
                                </a:lnTo>
                                <a:lnTo>
                                  <a:pt x="67" y="101"/>
                                </a:lnTo>
                                <a:lnTo>
                                  <a:pt x="122" y="101"/>
                                </a:lnTo>
                                <a:lnTo>
                                  <a:pt x="115" y="99"/>
                                </a:lnTo>
                                <a:lnTo>
                                  <a:pt x="105" y="97"/>
                                </a:lnTo>
                                <a:lnTo>
                                  <a:pt x="119" y="95"/>
                                </a:lnTo>
                                <a:lnTo>
                                  <a:pt x="131" y="92"/>
                                </a:lnTo>
                                <a:lnTo>
                                  <a:pt x="139" y="89"/>
                                </a:lnTo>
                                <a:lnTo>
                                  <a:pt x="67" y="89"/>
                                </a:lnTo>
                                <a:lnTo>
                                  <a:pt x="67" y="21"/>
                                </a:lnTo>
                                <a:lnTo>
                                  <a:pt x="68" y="17"/>
                                </a:lnTo>
                                <a:lnTo>
                                  <a:pt x="72" y="14"/>
                                </a:lnTo>
                                <a:lnTo>
                                  <a:pt x="77" y="13"/>
                                </a:lnTo>
                                <a:lnTo>
                                  <a:pt x="150" y="13"/>
                                </a:lnTo>
                                <a:lnTo>
                                  <a:pt x="148" y="11"/>
                                </a:lnTo>
                                <a:lnTo>
                                  <a:pt x="128" y="2"/>
                                </a:lnTo>
                                <a:lnTo>
                                  <a:pt x="115" y="0"/>
                                </a:lnTo>
                                <a:close/>
                                <a:moveTo>
                                  <a:pt x="188" y="152"/>
                                </a:moveTo>
                                <a:lnTo>
                                  <a:pt x="177" y="152"/>
                                </a:lnTo>
                                <a:lnTo>
                                  <a:pt x="176" y="168"/>
                                </a:lnTo>
                                <a:lnTo>
                                  <a:pt x="173" y="175"/>
                                </a:lnTo>
                                <a:lnTo>
                                  <a:pt x="185" y="175"/>
                                </a:lnTo>
                                <a:lnTo>
                                  <a:pt x="187" y="169"/>
                                </a:lnTo>
                                <a:lnTo>
                                  <a:pt x="188" y="152"/>
                                </a:lnTo>
                                <a:close/>
                                <a:moveTo>
                                  <a:pt x="150" y="13"/>
                                </a:moveTo>
                                <a:lnTo>
                                  <a:pt x="100" y="13"/>
                                </a:lnTo>
                                <a:lnTo>
                                  <a:pt x="111" y="16"/>
                                </a:lnTo>
                                <a:lnTo>
                                  <a:pt x="123" y="27"/>
                                </a:lnTo>
                                <a:lnTo>
                                  <a:pt x="126" y="36"/>
                                </a:lnTo>
                                <a:lnTo>
                                  <a:pt x="126" y="63"/>
                                </a:lnTo>
                                <a:lnTo>
                                  <a:pt x="123" y="72"/>
                                </a:lnTo>
                                <a:lnTo>
                                  <a:pt x="117" y="78"/>
                                </a:lnTo>
                                <a:lnTo>
                                  <a:pt x="108" y="86"/>
                                </a:lnTo>
                                <a:lnTo>
                                  <a:pt x="97" y="89"/>
                                </a:lnTo>
                                <a:lnTo>
                                  <a:pt x="139" y="89"/>
                                </a:lnTo>
                                <a:lnTo>
                                  <a:pt x="141" y="88"/>
                                </a:lnTo>
                                <a:lnTo>
                                  <a:pt x="149" y="84"/>
                                </a:lnTo>
                                <a:lnTo>
                                  <a:pt x="162" y="75"/>
                                </a:lnTo>
                                <a:lnTo>
                                  <a:pt x="168" y="63"/>
                                </a:lnTo>
                                <a:lnTo>
                                  <a:pt x="168" y="40"/>
                                </a:lnTo>
                                <a:lnTo>
                                  <a:pt x="166" y="32"/>
                                </a:lnTo>
                                <a:lnTo>
                                  <a:pt x="156" y="17"/>
                                </a:lnTo>
                                <a:lnTo>
                                  <a:pt x="150" y="13"/>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AutoShape 13"/>
                        <wps:cNvSpPr>
                          <a:spLocks/>
                        </wps:cNvSpPr>
                        <wps:spPr bwMode="auto">
                          <a:xfrm>
                            <a:off x="888" y="1138"/>
                            <a:ext cx="204" cy="197"/>
                          </a:xfrm>
                          <a:custGeom>
                            <a:avLst/>
                            <a:gdLst>
                              <a:gd name="T0" fmla="+- 0 965 888"/>
                              <a:gd name="T1" fmla="*/ T0 w 204"/>
                              <a:gd name="T2" fmla="+- 0 1322 1138"/>
                              <a:gd name="T3" fmla="*/ 1322 h 197"/>
                              <a:gd name="T4" fmla="+- 0 888 888"/>
                              <a:gd name="T5" fmla="*/ T4 w 204"/>
                              <a:gd name="T6" fmla="+- 0 1322 1138"/>
                              <a:gd name="T7" fmla="*/ 1322 h 197"/>
                              <a:gd name="T8" fmla="+- 0 888 888"/>
                              <a:gd name="T9" fmla="*/ T8 w 204"/>
                              <a:gd name="T10" fmla="+- 0 1335 1138"/>
                              <a:gd name="T11" fmla="*/ 1335 h 197"/>
                              <a:gd name="T12" fmla="+- 0 965 888"/>
                              <a:gd name="T13" fmla="*/ T12 w 204"/>
                              <a:gd name="T14" fmla="+- 0 1335 1138"/>
                              <a:gd name="T15" fmla="*/ 1335 h 197"/>
                              <a:gd name="T16" fmla="+- 0 965 888"/>
                              <a:gd name="T17" fmla="*/ T16 w 204"/>
                              <a:gd name="T18" fmla="+- 0 1322 1138"/>
                              <a:gd name="T19" fmla="*/ 1322 h 197"/>
                              <a:gd name="T20" fmla="+- 0 980 888"/>
                              <a:gd name="T21" fmla="*/ T20 w 204"/>
                              <a:gd name="T22" fmla="+- 0 1180 1138"/>
                              <a:gd name="T23" fmla="*/ 1180 h 197"/>
                              <a:gd name="T24" fmla="+- 0 933 888"/>
                              <a:gd name="T25" fmla="*/ T24 w 204"/>
                              <a:gd name="T26" fmla="+- 0 1180 1138"/>
                              <a:gd name="T27" fmla="*/ 1180 h 197"/>
                              <a:gd name="T28" fmla="+- 0 1050 888"/>
                              <a:gd name="T29" fmla="*/ T28 w 204"/>
                              <a:gd name="T30" fmla="+- 0 1335 1138"/>
                              <a:gd name="T31" fmla="*/ 1335 h 197"/>
                              <a:gd name="T32" fmla="+- 0 1065 888"/>
                              <a:gd name="T33" fmla="*/ T32 w 204"/>
                              <a:gd name="T34" fmla="+- 0 1335 1138"/>
                              <a:gd name="T35" fmla="*/ 1335 h 197"/>
                              <a:gd name="T36" fmla="+- 0 1065 888"/>
                              <a:gd name="T37" fmla="*/ T36 w 204"/>
                              <a:gd name="T38" fmla="+- 0 1273 1138"/>
                              <a:gd name="T39" fmla="*/ 1273 h 197"/>
                              <a:gd name="T40" fmla="+- 0 1051 888"/>
                              <a:gd name="T41" fmla="*/ T40 w 204"/>
                              <a:gd name="T42" fmla="+- 0 1273 1138"/>
                              <a:gd name="T43" fmla="*/ 1273 h 197"/>
                              <a:gd name="T44" fmla="+- 0 980 888"/>
                              <a:gd name="T45" fmla="*/ T44 w 204"/>
                              <a:gd name="T46" fmla="+- 0 1180 1138"/>
                              <a:gd name="T47" fmla="*/ 1180 h 197"/>
                              <a:gd name="T48" fmla="+- 0 949 888"/>
                              <a:gd name="T49" fmla="*/ T48 w 204"/>
                              <a:gd name="T50" fmla="+- 0 1138 1138"/>
                              <a:gd name="T51" fmla="*/ 1138 h 197"/>
                              <a:gd name="T52" fmla="+- 0 890 888"/>
                              <a:gd name="T53" fmla="*/ T52 w 204"/>
                              <a:gd name="T54" fmla="+- 0 1138 1138"/>
                              <a:gd name="T55" fmla="*/ 1138 h 197"/>
                              <a:gd name="T56" fmla="+- 0 890 888"/>
                              <a:gd name="T57" fmla="*/ T56 w 204"/>
                              <a:gd name="T58" fmla="+- 0 1151 1138"/>
                              <a:gd name="T59" fmla="*/ 1151 h 197"/>
                              <a:gd name="T60" fmla="+- 0 907 888"/>
                              <a:gd name="T61" fmla="*/ T60 w 204"/>
                              <a:gd name="T62" fmla="+- 0 1151 1138"/>
                              <a:gd name="T63" fmla="*/ 1151 h 197"/>
                              <a:gd name="T64" fmla="+- 0 914 888"/>
                              <a:gd name="T65" fmla="*/ T64 w 204"/>
                              <a:gd name="T66" fmla="+- 0 1155 1138"/>
                              <a:gd name="T67" fmla="*/ 1155 h 197"/>
                              <a:gd name="T68" fmla="+- 0 920 888"/>
                              <a:gd name="T69" fmla="*/ T68 w 204"/>
                              <a:gd name="T70" fmla="+- 0 1162 1138"/>
                              <a:gd name="T71" fmla="*/ 1162 h 197"/>
                              <a:gd name="T72" fmla="+- 0 920 888"/>
                              <a:gd name="T73" fmla="*/ T72 w 204"/>
                              <a:gd name="T74" fmla="+- 0 1299 1138"/>
                              <a:gd name="T75" fmla="*/ 1299 h 197"/>
                              <a:gd name="T76" fmla="+- 0 918 888"/>
                              <a:gd name="T77" fmla="*/ T76 w 204"/>
                              <a:gd name="T78" fmla="+- 0 1307 1138"/>
                              <a:gd name="T79" fmla="*/ 1307 h 197"/>
                              <a:gd name="T80" fmla="+- 0 912 888"/>
                              <a:gd name="T81" fmla="*/ T80 w 204"/>
                              <a:gd name="T82" fmla="+- 0 1313 1138"/>
                              <a:gd name="T83" fmla="*/ 1313 h 197"/>
                              <a:gd name="T84" fmla="+- 0 907 888"/>
                              <a:gd name="T85" fmla="*/ T84 w 204"/>
                              <a:gd name="T86" fmla="+- 0 1319 1138"/>
                              <a:gd name="T87" fmla="*/ 1319 h 197"/>
                              <a:gd name="T88" fmla="+- 0 901 888"/>
                              <a:gd name="T89" fmla="*/ T88 w 204"/>
                              <a:gd name="T90" fmla="+- 0 1322 1138"/>
                              <a:gd name="T91" fmla="*/ 1322 h 197"/>
                              <a:gd name="T92" fmla="+- 0 954 888"/>
                              <a:gd name="T93" fmla="*/ T92 w 204"/>
                              <a:gd name="T94" fmla="+- 0 1322 1138"/>
                              <a:gd name="T95" fmla="*/ 1322 h 197"/>
                              <a:gd name="T96" fmla="+- 0 947 888"/>
                              <a:gd name="T97" fmla="*/ T96 w 204"/>
                              <a:gd name="T98" fmla="+- 0 1319 1138"/>
                              <a:gd name="T99" fmla="*/ 1319 h 197"/>
                              <a:gd name="T100" fmla="+- 0 936 888"/>
                              <a:gd name="T101" fmla="*/ T100 w 204"/>
                              <a:gd name="T102" fmla="+- 0 1308 1138"/>
                              <a:gd name="T103" fmla="*/ 1308 h 197"/>
                              <a:gd name="T104" fmla="+- 0 933 888"/>
                              <a:gd name="T105" fmla="*/ T104 w 204"/>
                              <a:gd name="T106" fmla="+- 0 1299 1138"/>
                              <a:gd name="T107" fmla="*/ 1299 h 197"/>
                              <a:gd name="T108" fmla="+- 0 933 888"/>
                              <a:gd name="T109" fmla="*/ T108 w 204"/>
                              <a:gd name="T110" fmla="+- 0 1180 1138"/>
                              <a:gd name="T111" fmla="*/ 1180 h 197"/>
                              <a:gd name="T112" fmla="+- 0 980 888"/>
                              <a:gd name="T113" fmla="*/ T112 w 204"/>
                              <a:gd name="T114" fmla="+- 0 1180 1138"/>
                              <a:gd name="T115" fmla="*/ 1180 h 197"/>
                              <a:gd name="T116" fmla="+- 0 949 888"/>
                              <a:gd name="T117" fmla="*/ T116 w 204"/>
                              <a:gd name="T118" fmla="+- 0 1138 1138"/>
                              <a:gd name="T119" fmla="*/ 1138 h 197"/>
                              <a:gd name="T120" fmla="+- 0 1092 888"/>
                              <a:gd name="T121" fmla="*/ T120 w 204"/>
                              <a:gd name="T122" fmla="+- 0 1138 1138"/>
                              <a:gd name="T123" fmla="*/ 1138 h 197"/>
                              <a:gd name="T124" fmla="+- 0 1023 888"/>
                              <a:gd name="T125" fmla="*/ T124 w 204"/>
                              <a:gd name="T126" fmla="+- 0 1138 1138"/>
                              <a:gd name="T127" fmla="*/ 1138 h 197"/>
                              <a:gd name="T128" fmla="+- 0 1023 888"/>
                              <a:gd name="T129" fmla="*/ T128 w 204"/>
                              <a:gd name="T130" fmla="+- 0 1151 1138"/>
                              <a:gd name="T131" fmla="*/ 1151 h 197"/>
                              <a:gd name="T132" fmla="+- 0 1032 888"/>
                              <a:gd name="T133" fmla="*/ T132 w 204"/>
                              <a:gd name="T134" fmla="+- 0 1151 1138"/>
                              <a:gd name="T135" fmla="*/ 1151 h 197"/>
                              <a:gd name="T136" fmla="+- 0 1039 888"/>
                              <a:gd name="T137" fmla="*/ T136 w 204"/>
                              <a:gd name="T138" fmla="+- 0 1154 1138"/>
                              <a:gd name="T139" fmla="*/ 1154 h 197"/>
                              <a:gd name="T140" fmla="+- 0 1049 888"/>
                              <a:gd name="T141" fmla="*/ T140 w 204"/>
                              <a:gd name="T142" fmla="+- 0 1165 1138"/>
                              <a:gd name="T143" fmla="*/ 1165 h 197"/>
                              <a:gd name="T144" fmla="+- 0 1051 888"/>
                              <a:gd name="T145" fmla="*/ T144 w 204"/>
                              <a:gd name="T146" fmla="+- 0 1172 1138"/>
                              <a:gd name="T147" fmla="*/ 1172 h 197"/>
                              <a:gd name="T148" fmla="+- 0 1051 888"/>
                              <a:gd name="T149" fmla="*/ T148 w 204"/>
                              <a:gd name="T150" fmla="+- 0 1273 1138"/>
                              <a:gd name="T151" fmla="*/ 1273 h 197"/>
                              <a:gd name="T152" fmla="+- 0 1065 888"/>
                              <a:gd name="T153" fmla="*/ T152 w 204"/>
                              <a:gd name="T154" fmla="+- 0 1273 1138"/>
                              <a:gd name="T155" fmla="*/ 1273 h 197"/>
                              <a:gd name="T156" fmla="+- 0 1065 888"/>
                              <a:gd name="T157" fmla="*/ T156 w 204"/>
                              <a:gd name="T158" fmla="+- 0 1172 1138"/>
                              <a:gd name="T159" fmla="*/ 1172 h 197"/>
                              <a:gd name="T160" fmla="+- 0 1067 888"/>
                              <a:gd name="T161" fmla="*/ T160 w 204"/>
                              <a:gd name="T162" fmla="+- 0 1165 1138"/>
                              <a:gd name="T163" fmla="*/ 1165 h 197"/>
                              <a:gd name="T164" fmla="+- 0 1075 888"/>
                              <a:gd name="T165" fmla="*/ T164 w 204"/>
                              <a:gd name="T166" fmla="+- 0 1155 1138"/>
                              <a:gd name="T167" fmla="*/ 1155 h 197"/>
                              <a:gd name="T168" fmla="+- 0 1082 888"/>
                              <a:gd name="T169" fmla="*/ T168 w 204"/>
                              <a:gd name="T170" fmla="+- 0 1152 1138"/>
                              <a:gd name="T171" fmla="*/ 1152 h 197"/>
                              <a:gd name="T172" fmla="+- 0 1092 888"/>
                              <a:gd name="T173" fmla="*/ T172 w 204"/>
                              <a:gd name="T174" fmla="+- 0 1151 1138"/>
                              <a:gd name="T175" fmla="*/ 1151 h 197"/>
                              <a:gd name="T176" fmla="+- 0 1092 888"/>
                              <a:gd name="T177" fmla="*/ T176 w 204"/>
                              <a:gd name="T178" fmla="+- 0 1138 1138"/>
                              <a:gd name="T179" fmla="*/ 1138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04" h="197">
                                <a:moveTo>
                                  <a:pt x="77" y="184"/>
                                </a:moveTo>
                                <a:lnTo>
                                  <a:pt x="0" y="184"/>
                                </a:lnTo>
                                <a:lnTo>
                                  <a:pt x="0" y="197"/>
                                </a:lnTo>
                                <a:lnTo>
                                  <a:pt x="77" y="197"/>
                                </a:lnTo>
                                <a:lnTo>
                                  <a:pt x="77" y="184"/>
                                </a:lnTo>
                                <a:close/>
                                <a:moveTo>
                                  <a:pt x="92" y="42"/>
                                </a:moveTo>
                                <a:lnTo>
                                  <a:pt x="45" y="42"/>
                                </a:lnTo>
                                <a:lnTo>
                                  <a:pt x="162" y="197"/>
                                </a:lnTo>
                                <a:lnTo>
                                  <a:pt x="177" y="197"/>
                                </a:lnTo>
                                <a:lnTo>
                                  <a:pt x="177" y="135"/>
                                </a:lnTo>
                                <a:lnTo>
                                  <a:pt x="163" y="135"/>
                                </a:lnTo>
                                <a:lnTo>
                                  <a:pt x="92" y="42"/>
                                </a:lnTo>
                                <a:close/>
                                <a:moveTo>
                                  <a:pt x="61" y="0"/>
                                </a:moveTo>
                                <a:lnTo>
                                  <a:pt x="2" y="0"/>
                                </a:lnTo>
                                <a:lnTo>
                                  <a:pt x="2" y="13"/>
                                </a:lnTo>
                                <a:lnTo>
                                  <a:pt x="19" y="13"/>
                                </a:lnTo>
                                <a:lnTo>
                                  <a:pt x="26" y="17"/>
                                </a:lnTo>
                                <a:lnTo>
                                  <a:pt x="32" y="24"/>
                                </a:lnTo>
                                <a:lnTo>
                                  <a:pt x="32" y="161"/>
                                </a:lnTo>
                                <a:lnTo>
                                  <a:pt x="30" y="169"/>
                                </a:lnTo>
                                <a:lnTo>
                                  <a:pt x="24" y="175"/>
                                </a:lnTo>
                                <a:lnTo>
                                  <a:pt x="19" y="181"/>
                                </a:lnTo>
                                <a:lnTo>
                                  <a:pt x="13" y="184"/>
                                </a:lnTo>
                                <a:lnTo>
                                  <a:pt x="66" y="184"/>
                                </a:lnTo>
                                <a:lnTo>
                                  <a:pt x="59" y="181"/>
                                </a:lnTo>
                                <a:lnTo>
                                  <a:pt x="48" y="170"/>
                                </a:lnTo>
                                <a:lnTo>
                                  <a:pt x="45" y="161"/>
                                </a:lnTo>
                                <a:lnTo>
                                  <a:pt x="45" y="42"/>
                                </a:lnTo>
                                <a:lnTo>
                                  <a:pt x="92" y="42"/>
                                </a:lnTo>
                                <a:lnTo>
                                  <a:pt x="61" y="0"/>
                                </a:lnTo>
                                <a:close/>
                                <a:moveTo>
                                  <a:pt x="204" y="0"/>
                                </a:moveTo>
                                <a:lnTo>
                                  <a:pt x="135" y="0"/>
                                </a:lnTo>
                                <a:lnTo>
                                  <a:pt x="135" y="13"/>
                                </a:lnTo>
                                <a:lnTo>
                                  <a:pt x="144" y="13"/>
                                </a:lnTo>
                                <a:lnTo>
                                  <a:pt x="151" y="16"/>
                                </a:lnTo>
                                <a:lnTo>
                                  <a:pt x="161" y="27"/>
                                </a:lnTo>
                                <a:lnTo>
                                  <a:pt x="163" y="34"/>
                                </a:lnTo>
                                <a:lnTo>
                                  <a:pt x="163" y="135"/>
                                </a:lnTo>
                                <a:lnTo>
                                  <a:pt x="177" y="135"/>
                                </a:lnTo>
                                <a:lnTo>
                                  <a:pt x="177" y="34"/>
                                </a:lnTo>
                                <a:lnTo>
                                  <a:pt x="179" y="27"/>
                                </a:lnTo>
                                <a:lnTo>
                                  <a:pt x="187" y="17"/>
                                </a:lnTo>
                                <a:lnTo>
                                  <a:pt x="194" y="14"/>
                                </a:lnTo>
                                <a:lnTo>
                                  <a:pt x="204" y="13"/>
                                </a:lnTo>
                                <a:lnTo>
                                  <a:pt x="204"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AutoShape 12"/>
                        <wps:cNvSpPr>
                          <a:spLocks/>
                        </wps:cNvSpPr>
                        <wps:spPr bwMode="auto">
                          <a:xfrm>
                            <a:off x="1110" y="1138"/>
                            <a:ext cx="172" cy="197"/>
                          </a:xfrm>
                          <a:custGeom>
                            <a:avLst/>
                            <a:gdLst>
                              <a:gd name="T0" fmla="+- 0 1281 1110"/>
                              <a:gd name="T1" fmla="*/ T0 w 172"/>
                              <a:gd name="T2" fmla="+- 0 1259 1138"/>
                              <a:gd name="T3" fmla="*/ 1259 h 197"/>
                              <a:gd name="T4" fmla="+- 0 1269 1110"/>
                              <a:gd name="T5" fmla="*/ T4 w 172"/>
                              <a:gd name="T6" fmla="+- 0 1259 1138"/>
                              <a:gd name="T7" fmla="*/ 1259 h 197"/>
                              <a:gd name="T8" fmla="+- 0 1265 1110"/>
                              <a:gd name="T9" fmla="*/ T8 w 172"/>
                              <a:gd name="T10" fmla="+- 0 1275 1138"/>
                              <a:gd name="T11" fmla="*/ 1275 h 197"/>
                              <a:gd name="T12" fmla="+- 0 1261 1110"/>
                              <a:gd name="T13" fmla="*/ T12 w 172"/>
                              <a:gd name="T14" fmla="+- 0 1288 1138"/>
                              <a:gd name="T15" fmla="*/ 1288 h 197"/>
                              <a:gd name="T16" fmla="+- 0 1255 1110"/>
                              <a:gd name="T17" fmla="*/ T16 w 172"/>
                              <a:gd name="T18" fmla="+- 0 1299 1138"/>
                              <a:gd name="T19" fmla="*/ 1299 h 197"/>
                              <a:gd name="T20" fmla="+- 0 1249 1110"/>
                              <a:gd name="T21" fmla="*/ T20 w 172"/>
                              <a:gd name="T22" fmla="+- 0 1307 1138"/>
                              <a:gd name="T23" fmla="*/ 1307 h 197"/>
                              <a:gd name="T24" fmla="+- 0 1240 1110"/>
                              <a:gd name="T25" fmla="*/ T24 w 172"/>
                              <a:gd name="T26" fmla="+- 0 1317 1138"/>
                              <a:gd name="T27" fmla="*/ 1317 h 197"/>
                              <a:gd name="T28" fmla="+- 0 1231 1110"/>
                              <a:gd name="T29" fmla="*/ T28 w 172"/>
                              <a:gd name="T30" fmla="+- 0 1322 1138"/>
                              <a:gd name="T31" fmla="*/ 1322 h 197"/>
                              <a:gd name="T32" fmla="+- 0 1110 1110"/>
                              <a:gd name="T33" fmla="*/ T32 w 172"/>
                              <a:gd name="T34" fmla="+- 0 1322 1138"/>
                              <a:gd name="T35" fmla="*/ 1322 h 197"/>
                              <a:gd name="T36" fmla="+- 0 1110 1110"/>
                              <a:gd name="T37" fmla="*/ T36 w 172"/>
                              <a:gd name="T38" fmla="+- 0 1335 1138"/>
                              <a:gd name="T39" fmla="*/ 1335 h 197"/>
                              <a:gd name="T40" fmla="+- 0 1276 1110"/>
                              <a:gd name="T41" fmla="*/ T40 w 172"/>
                              <a:gd name="T42" fmla="+- 0 1335 1138"/>
                              <a:gd name="T43" fmla="*/ 1335 h 197"/>
                              <a:gd name="T44" fmla="+- 0 1281 1110"/>
                              <a:gd name="T45" fmla="*/ T44 w 172"/>
                              <a:gd name="T46" fmla="+- 0 1259 1138"/>
                              <a:gd name="T47" fmla="*/ 1259 h 197"/>
                              <a:gd name="T48" fmla="+- 0 1186 1110"/>
                              <a:gd name="T49" fmla="*/ T48 w 172"/>
                              <a:gd name="T50" fmla="+- 0 1151 1138"/>
                              <a:gd name="T51" fmla="*/ 1151 h 197"/>
                              <a:gd name="T52" fmla="+- 0 1129 1110"/>
                              <a:gd name="T53" fmla="*/ T52 w 172"/>
                              <a:gd name="T54" fmla="+- 0 1151 1138"/>
                              <a:gd name="T55" fmla="*/ 1151 h 197"/>
                              <a:gd name="T56" fmla="+- 0 1133 1110"/>
                              <a:gd name="T57" fmla="*/ T56 w 172"/>
                              <a:gd name="T58" fmla="+- 0 1151 1138"/>
                              <a:gd name="T59" fmla="*/ 1151 h 197"/>
                              <a:gd name="T60" fmla="+- 0 1137 1110"/>
                              <a:gd name="T61" fmla="*/ T60 w 172"/>
                              <a:gd name="T62" fmla="+- 0 1155 1138"/>
                              <a:gd name="T63" fmla="*/ 1155 h 197"/>
                              <a:gd name="T64" fmla="+- 0 1138 1110"/>
                              <a:gd name="T65" fmla="*/ T64 w 172"/>
                              <a:gd name="T66" fmla="+- 0 1157 1138"/>
                              <a:gd name="T67" fmla="*/ 1157 h 197"/>
                              <a:gd name="T68" fmla="+- 0 1138 1110"/>
                              <a:gd name="T69" fmla="*/ T68 w 172"/>
                              <a:gd name="T70" fmla="+- 0 1315 1138"/>
                              <a:gd name="T71" fmla="*/ 1315 h 197"/>
                              <a:gd name="T72" fmla="+- 0 1137 1110"/>
                              <a:gd name="T73" fmla="*/ T72 w 172"/>
                              <a:gd name="T74" fmla="+- 0 1317 1138"/>
                              <a:gd name="T75" fmla="*/ 1317 h 197"/>
                              <a:gd name="T76" fmla="+- 0 1133 1110"/>
                              <a:gd name="T77" fmla="*/ T76 w 172"/>
                              <a:gd name="T78" fmla="+- 0 1321 1138"/>
                              <a:gd name="T79" fmla="*/ 1321 h 197"/>
                              <a:gd name="T80" fmla="+- 0 1130 1110"/>
                              <a:gd name="T81" fmla="*/ T80 w 172"/>
                              <a:gd name="T82" fmla="+- 0 1322 1138"/>
                              <a:gd name="T83" fmla="*/ 1322 h 197"/>
                              <a:gd name="T84" fmla="+- 0 1187 1110"/>
                              <a:gd name="T85" fmla="*/ T84 w 172"/>
                              <a:gd name="T86" fmla="+- 0 1322 1138"/>
                              <a:gd name="T87" fmla="*/ 1322 h 197"/>
                              <a:gd name="T88" fmla="+- 0 1182 1110"/>
                              <a:gd name="T89" fmla="*/ T88 w 172"/>
                              <a:gd name="T90" fmla="+- 0 1321 1138"/>
                              <a:gd name="T91" fmla="*/ 1321 h 197"/>
                              <a:gd name="T92" fmla="+- 0 1179 1110"/>
                              <a:gd name="T93" fmla="*/ T92 w 172"/>
                              <a:gd name="T94" fmla="+- 0 1318 1138"/>
                              <a:gd name="T95" fmla="*/ 1318 h 197"/>
                              <a:gd name="T96" fmla="+- 0 1178 1110"/>
                              <a:gd name="T97" fmla="*/ T96 w 172"/>
                              <a:gd name="T98" fmla="+- 0 1315 1138"/>
                              <a:gd name="T99" fmla="*/ 1315 h 197"/>
                              <a:gd name="T100" fmla="+- 0 1178 1110"/>
                              <a:gd name="T101" fmla="*/ T100 w 172"/>
                              <a:gd name="T102" fmla="+- 0 1158 1138"/>
                              <a:gd name="T103" fmla="*/ 1158 h 197"/>
                              <a:gd name="T104" fmla="+- 0 1179 1110"/>
                              <a:gd name="T105" fmla="*/ T104 w 172"/>
                              <a:gd name="T106" fmla="+- 0 1155 1138"/>
                              <a:gd name="T107" fmla="*/ 1155 h 197"/>
                              <a:gd name="T108" fmla="+- 0 1183 1110"/>
                              <a:gd name="T109" fmla="*/ T108 w 172"/>
                              <a:gd name="T110" fmla="+- 0 1152 1138"/>
                              <a:gd name="T111" fmla="*/ 1152 h 197"/>
                              <a:gd name="T112" fmla="+- 0 1186 1110"/>
                              <a:gd name="T113" fmla="*/ T112 w 172"/>
                              <a:gd name="T114" fmla="+- 0 1151 1138"/>
                              <a:gd name="T115" fmla="*/ 1151 h 197"/>
                              <a:gd name="T116" fmla="+- 0 1207 1110"/>
                              <a:gd name="T117" fmla="*/ T116 w 172"/>
                              <a:gd name="T118" fmla="+- 0 1138 1138"/>
                              <a:gd name="T119" fmla="*/ 1138 h 197"/>
                              <a:gd name="T120" fmla="+- 0 1110 1110"/>
                              <a:gd name="T121" fmla="*/ T120 w 172"/>
                              <a:gd name="T122" fmla="+- 0 1138 1138"/>
                              <a:gd name="T123" fmla="*/ 1138 h 197"/>
                              <a:gd name="T124" fmla="+- 0 1110 1110"/>
                              <a:gd name="T125" fmla="*/ T124 w 172"/>
                              <a:gd name="T126" fmla="+- 0 1151 1138"/>
                              <a:gd name="T127" fmla="*/ 1151 h 197"/>
                              <a:gd name="T128" fmla="+- 0 1207 1110"/>
                              <a:gd name="T129" fmla="*/ T128 w 172"/>
                              <a:gd name="T130" fmla="+- 0 1151 1138"/>
                              <a:gd name="T131" fmla="*/ 1151 h 197"/>
                              <a:gd name="T132" fmla="+- 0 1207 1110"/>
                              <a:gd name="T133" fmla="*/ T132 w 172"/>
                              <a:gd name="T134" fmla="+- 0 1138 1138"/>
                              <a:gd name="T135" fmla="*/ 1138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72" h="197">
                                <a:moveTo>
                                  <a:pt x="171" y="121"/>
                                </a:moveTo>
                                <a:lnTo>
                                  <a:pt x="159" y="121"/>
                                </a:lnTo>
                                <a:lnTo>
                                  <a:pt x="155" y="137"/>
                                </a:lnTo>
                                <a:lnTo>
                                  <a:pt x="151" y="150"/>
                                </a:lnTo>
                                <a:lnTo>
                                  <a:pt x="145" y="161"/>
                                </a:lnTo>
                                <a:lnTo>
                                  <a:pt x="139" y="169"/>
                                </a:lnTo>
                                <a:lnTo>
                                  <a:pt x="130" y="179"/>
                                </a:lnTo>
                                <a:lnTo>
                                  <a:pt x="121" y="184"/>
                                </a:lnTo>
                                <a:lnTo>
                                  <a:pt x="0" y="184"/>
                                </a:lnTo>
                                <a:lnTo>
                                  <a:pt x="0" y="197"/>
                                </a:lnTo>
                                <a:lnTo>
                                  <a:pt x="166" y="197"/>
                                </a:lnTo>
                                <a:lnTo>
                                  <a:pt x="171" y="121"/>
                                </a:lnTo>
                                <a:close/>
                                <a:moveTo>
                                  <a:pt x="76" y="13"/>
                                </a:moveTo>
                                <a:lnTo>
                                  <a:pt x="19" y="13"/>
                                </a:lnTo>
                                <a:lnTo>
                                  <a:pt x="23" y="13"/>
                                </a:lnTo>
                                <a:lnTo>
                                  <a:pt x="27" y="17"/>
                                </a:lnTo>
                                <a:lnTo>
                                  <a:pt x="28" y="19"/>
                                </a:lnTo>
                                <a:lnTo>
                                  <a:pt x="28" y="177"/>
                                </a:lnTo>
                                <a:lnTo>
                                  <a:pt x="27" y="179"/>
                                </a:lnTo>
                                <a:lnTo>
                                  <a:pt x="23" y="183"/>
                                </a:lnTo>
                                <a:lnTo>
                                  <a:pt x="20" y="184"/>
                                </a:lnTo>
                                <a:lnTo>
                                  <a:pt x="77" y="184"/>
                                </a:lnTo>
                                <a:lnTo>
                                  <a:pt x="72" y="183"/>
                                </a:lnTo>
                                <a:lnTo>
                                  <a:pt x="69" y="180"/>
                                </a:lnTo>
                                <a:lnTo>
                                  <a:pt x="68" y="177"/>
                                </a:lnTo>
                                <a:lnTo>
                                  <a:pt x="68" y="20"/>
                                </a:lnTo>
                                <a:lnTo>
                                  <a:pt x="69" y="17"/>
                                </a:lnTo>
                                <a:lnTo>
                                  <a:pt x="73" y="14"/>
                                </a:lnTo>
                                <a:lnTo>
                                  <a:pt x="76" y="13"/>
                                </a:lnTo>
                                <a:close/>
                                <a:moveTo>
                                  <a:pt x="97" y="0"/>
                                </a:moveTo>
                                <a:lnTo>
                                  <a:pt x="0" y="0"/>
                                </a:lnTo>
                                <a:lnTo>
                                  <a:pt x="0" y="13"/>
                                </a:lnTo>
                                <a:lnTo>
                                  <a:pt x="97" y="13"/>
                                </a:lnTo>
                                <a:lnTo>
                                  <a:pt x="97"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AutoShape 11"/>
                        <wps:cNvSpPr>
                          <a:spLocks/>
                        </wps:cNvSpPr>
                        <wps:spPr bwMode="auto">
                          <a:xfrm>
                            <a:off x="1298" y="1138"/>
                            <a:ext cx="98" cy="197"/>
                          </a:xfrm>
                          <a:custGeom>
                            <a:avLst/>
                            <a:gdLst>
                              <a:gd name="T0" fmla="+- 0 1395 1298"/>
                              <a:gd name="T1" fmla="*/ T0 w 98"/>
                              <a:gd name="T2" fmla="+- 0 1322 1138"/>
                              <a:gd name="T3" fmla="*/ 1322 h 197"/>
                              <a:gd name="T4" fmla="+- 0 1298 1298"/>
                              <a:gd name="T5" fmla="*/ T4 w 98"/>
                              <a:gd name="T6" fmla="+- 0 1322 1138"/>
                              <a:gd name="T7" fmla="*/ 1322 h 197"/>
                              <a:gd name="T8" fmla="+- 0 1298 1298"/>
                              <a:gd name="T9" fmla="*/ T8 w 98"/>
                              <a:gd name="T10" fmla="+- 0 1335 1138"/>
                              <a:gd name="T11" fmla="*/ 1335 h 197"/>
                              <a:gd name="T12" fmla="+- 0 1395 1298"/>
                              <a:gd name="T13" fmla="*/ T12 w 98"/>
                              <a:gd name="T14" fmla="+- 0 1335 1138"/>
                              <a:gd name="T15" fmla="*/ 1335 h 197"/>
                              <a:gd name="T16" fmla="+- 0 1395 1298"/>
                              <a:gd name="T17" fmla="*/ T16 w 98"/>
                              <a:gd name="T18" fmla="+- 0 1322 1138"/>
                              <a:gd name="T19" fmla="*/ 1322 h 197"/>
                              <a:gd name="T20" fmla="+- 0 1374 1298"/>
                              <a:gd name="T21" fmla="*/ T20 w 98"/>
                              <a:gd name="T22" fmla="+- 0 1151 1138"/>
                              <a:gd name="T23" fmla="*/ 1151 h 197"/>
                              <a:gd name="T24" fmla="+- 0 1319 1298"/>
                              <a:gd name="T25" fmla="*/ T24 w 98"/>
                              <a:gd name="T26" fmla="+- 0 1151 1138"/>
                              <a:gd name="T27" fmla="*/ 1151 h 197"/>
                              <a:gd name="T28" fmla="+- 0 1322 1298"/>
                              <a:gd name="T29" fmla="*/ T28 w 98"/>
                              <a:gd name="T30" fmla="+- 0 1152 1138"/>
                              <a:gd name="T31" fmla="*/ 1152 h 197"/>
                              <a:gd name="T32" fmla="+- 0 1324 1298"/>
                              <a:gd name="T33" fmla="*/ T32 w 98"/>
                              <a:gd name="T34" fmla="+- 0 1153 1138"/>
                              <a:gd name="T35" fmla="*/ 1153 h 197"/>
                              <a:gd name="T36" fmla="+- 0 1326 1298"/>
                              <a:gd name="T37" fmla="*/ T36 w 98"/>
                              <a:gd name="T38" fmla="+- 0 1155 1138"/>
                              <a:gd name="T39" fmla="*/ 1155 h 197"/>
                              <a:gd name="T40" fmla="+- 0 1327 1298"/>
                              <a:gd name="T41" fmla="*/ T40 w 98"/>
                              <a:gd name="T42" fmla="+- 0 1158 1138"/>
                              <a:gd name="T43" fmla="*/ 1158 h 197"/>
                              <a:gd name="T44" fmla="+- 0 1327 1298"/>
                              <a:gd name="T45" fmla="*/ T44 w 98"/>
                              <a:gd name="T46" fmla="+- 0 1315 1138"/>
                              <a:gd name="T47" fmla="*/ 1315 h 197"/>
                              <a:gd name="T48" fmla="+- 0 1326 1298"/>
                              <a:gd name="T49" fmla="*/ T48 w 98"/>
                              <a:gd name="T50" fmla="+- 0 1318 1138"/>
                              <a:gd name="T51" fmla="*/ 1318 h 197"/>
                              <a:gd name="T52" fmla="+- 0 1322 1298"/>
                              <a:gd name="T53" fmla="*/ T52 w 98"/>
                              <a:gd name="T54" fmla="+- 0 1321 1138"/>
                              <a:gd name="T55" fmla="*/ 1321 h 197"/>
                              <a:gd name="T56" fmla="+- 0 1318 1298"/>
                              <a:gd name="T57" fmla="*/ T56 w 98"/>
                              <a:gd name="T58" fmla="+- 0 1322 1138"/>
                              <a:gd name="T59" fmla="*/ 1322 h 197"/>
                              <a:gd name="T60" fmla="+- 0 1375 1298"/>
                              <a:gd name="T61" fmla="*/ T60 w 98"/>
                              <a:gd name="T62" fmla="+- 0 1322 1138"/>
                              <a:gd name="T63" fmla="*/ 1322 h 197"/>
                              <a:gd name="T64" fmla="+- 0 1372 1298"/>
                              <a:gd name="T65" fmla="*/ T64 w 98"/>
                              <a:gd name="T66" fmla="+- 0 1321 1138"/>
                              <a:gd name="T67" fmla="*/ 1321 h 197"/>
                              <a:gd name="T68" fmla="+- 0 1368 1298"/>
                              <a:gd name="T69" fmla="*/ T68 w 98"/>
                              <a:gd name="T70" fmla="+- 0 1318 1138"/>
                              <a:gd name="T71" fmla="*/ 1318 h 197"/>
                              <a:gd name="T72" fmla="+- 0 1367 1298"/>
                              <a:gd name="T73" fmla="*/ T72 w 98"/>
                              <a:gd name="T74" fmla="+- 0 1315 1138"/>
                              <a:gd name="T75" fmla="*/ 1315 h 197"/>
                              <a:gd name="T76" fmla="+- 0 1367 1298"/>
                              <a:gd name="T77" fmla="*/ T76 w 98"/>
                              <a:gd name="T78" fmla="+- 0 1157 1138"/>
                              <a:gd name="T79" fmla="*/ 1157 h 197"/>
                              <a:gd name="T80" fmla="+- 0 1368 1298"/>
                              <a:gd name="T81" fmla="*/ T80 w 98"/>
                              <a:gd name="T82" fmla="+- 0 1155 1138"/>
                              <a:gd name="T83" fmla="*/ 1155 h 197"/>
                              <a:gd name="T84" fmla="+- 0 1371 1298"/>
                              <a:gd name="T85" fmla="*/ T84 w 98"/>
                              <a:gd name="T86" fmla="+- 0 1151 1138"/>
                              <a:gd name="T87" fmla="*/ 1151 h 197"/>
                              <a:gd name="T88" fmla="+- 0 1374 1298"/>
                              <a:gd name="T89" fmla="*/ T88 w 98"/>
                              <a:gd name="T90" fmla="+- 0 1151 1138"/>
                              <a:gd name="T91" fmla="*/ 1151 h 197"/>
                              <a:gd name="T92" fmla="+- 0 1395 1298"/>
                              <a:gd name="T93" fmla="*/ T92 w 98"/>
                              <a:gd name="T94" fmla="+- 0 1138 1138"/>
                              <a:gd name="T95" fmla="*/ 1138 h 197"/>
                              <a:gd name="T96" fmla="+- 0 1298 1298"/>
                              <a:gd name="T97" fmla="*/ T96 w 98"/>
                              <a:gd name="T98" fmla="+- 0 1138 1138"/>
                              <a:gd name="T99" fmla="*/ 1138 h 197"/>
                              <a:gd name="T100" fmla="+- 0 1298 1298"/>
                              <a:gd name="T101" fmla="*/ T100 w 98"/>
                              <a:gd name="T102" fmla="+- 0 1151 1138"/>
                              <a:gd name="T103" fmla="*/ 1151 h 197"/>
                              <a:gd name="T104" fmla="+- 0 1395 1298"/>
                              <a:gd name="T105" fmla="*/ T104 w 98"/>
                              <a:gd name="T106" fmla="+- 0 1151 1138"/>
                              <a:gd name="T107" fmla="*/ 1151 h 197"/>
                              <a:gd name="T108" fmla="+- 0 1395 1298"/>
                              <a:gd name="T109" fmla="*/ T108 w 98"/>
                              <a:gd name="T110" fmla="+- 0 1138 1138"/>
                              <a:gd name="T111" fmla="*/ 1138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8" h="197">
                                <a:moveTo>
                                  <a:pt x="97" y="184"/>
                                </a:moveTo>
                                <a:lnTo>
                                  <a:pt x="0" y="184"/>
                                </a:lnTo>
                                <a:lnTo>
                                  <a:pt x="0" y="197"/>
                                </a:lnTo>
                                <a:lnTo>
                                  <a:pt x="97" y="197"/>
                                </a:lnTo>
                                <a:lnTo>
                                  <a:pt x="97" y="184"/>
                                </a:lnTo>
                                <a:close/>
                                <a:moveTo>
                                  <a:pt x="76" y="13"/>
                                </a:moveTo>
                                <a:lnTo>
                                  <a:pt x="21" y="13"/>
                                </a:lnTo>
                                <a:lnTo>
                                  <a:pt x="24" y="14"/>
                                </a:lnTo>
                                <a:lnTo>
                                  <a:pt x="26" y="15"/>
                                </a:lnTo>
                                <a:lnTo>
                                  <a:pt x="28" y="17"/>
                                </a:lnTo>
                                <a:lnTo>
                                  <a:pt x="29" y="20"/>
                                </a:lnTo>
                                <a:lnTo>
                                  <a:pt x="29" y="177"/>
                                </a:lnTo>
                                <a:lnTo>
                                  <a:pt x="28" y="180"/>
                                </a:lnTo>
                                <a:lnTo>
                                  <a:pt x="24" y="183"/>
                                </a:lnTo>
                                <a:lnTo>
                                  <a:pt x="20" y="184"/>
                                </a:lnTo>
                                <a:lnTo>
                                  <a:pt x="77" y="184"/>
                                </a:lnTo>
                                <a:lnTo>
                                  <a:pt x="74" y="183"/>
                                </a:lnTo>
                                <a:lnTo>
                                  <a:pt x="70" y="180"/>
                                </a:lnTo>
                                <a:lnTo>
                                  <a:pt x="69" y="177"/>
                                </a:lnTo>
                                <a:lnTo>
                                  <a:pt x="69" y="19"/>
                                </a:lnTo>
                                <a:lnTo>
                                  <a:pt x="70" y="17"/>
                                </a:lnTo>
                                <a:lnTo>
                                  <a:pt x="73" y="13"/>
                                </a:lnTo>
                                <a:lnTo>
                                  <a:pt x="76" y="13"/>
                                </a:lnTo>
                                <a:close/>
                                <a:moveTo>
                                  <a:pt x="97" y="0"/>
                                </a:moveTo>
                                <a:lnTo>
                                  <a:pt x="0" y="0"/>
                                </a:lnTo>
                                <a:lnTo>
                                  <a:pt x="0" y="13"/>
                                </a:lnTo>
                                <a:lnTo>
                                  <a:pt x="97" y="13"/>
                                </a:lnTo>
                                <a:lnTo>
                                  <a:pt x="97"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AutoShape 10"/>
                        <wps:cNvSpPr>
                          <a:spLocks/>
                        </wps:cNvSpPr>
                        <wps:spPr bwMode="auto">
                          <a:xfrm>
                            <a:off x="1414" y="1138"/>
                            <a:ext cx="175" cy="197"/>
                          </a:xfrm>
                          <a:custGeom>
                            <a:avLst/>
                            <a:gdLst>
                              <a:gd name="T0" fmla="+- 0 1577 1414"/>
                              <a:gd name="T1" fmla="*/ T0 w 175"/>
                              <a:gd name="T2" fmla="+- 0 1260 1138"/>
                              <a:gd name="T3" fmla="*/ 1260 h 197"/>
                              <a:gd name="T4" fmla="+- 0 1571 1414"/>
                              <a:gd name="T5" fmla="*/ T4 w 175"/>
                              <a:gd name="T6" fmla="+- 0 1287 1138"/>
                              <a:gd name="T7" fmla="*/ 1287 h 197"/>
                              <a:gd name="T8" fmla="+- 0 1559 1414"/>
                              <a:gd name="T9" fmla="*/ T8 w 175"/>
                              <a:gd name="T10" fmla="+- 0 1307 1138"/>
                              <a:gd name="T11" fmla="*/ 1307 h 197"/>
                              <a:gd name="T12" fmla="+- 0 1542 1414"/>
                              <a:gd name="T13" fmla="*/ T12 w 175"/>
                              <a:gd name="T14" fmla="+- 0 1318 1138"/>
                              <a:gd name="T15" fmla="*/ 1318 h 197"/>
                              <a:gd name="T16" fmla="+- 0 1521 1414"/>
                              <a:gd name="T17" fmla="*/ T16 w 175"/>
                              <a:gd name="T18" fmla="+- 0 1322 1138"/>
                              <a:gd name="T19" fmla="*/ 1322 h 197"/>
                              <a:gd name="T20" fmla="+- 0 1414 1414"/>
                              <a:gd name="T21" fmla="*/ T20 w 175"/>
                              <a:gd name="T22" fmla="+- 0 1335 1138"/>
                              <a:gd name="T23" fmla="*/ 1335 h 197"/>
                              <a:gd name="T24" fmla="+- 0 1589 1414"/>
                              <a:gd name="T25" fmla="*/ T24 w 175"/>
                              <a:gd name="T26" fmla="+- 0 1260 1138"/>
                              <a:gd name="T27" fmla="*/ 1260 h 197"/>
                              <a:gd name="T28" fmla="+- 0 1434 1414"/>
                              <a:gd name="T29" fmla="*/ T28 w 175"/>
                              <a:gd name="T30" fmla="+- 0 1151 1138"/>
                              <a:gd name="T31" fmla="*/ 1151 h 197"/>
                              <a:gd name="T32" fmla="+- 0 1442 1414"/>
                              <a:gd name="T33" fmla="*/ T32 w 175"/>
                              <a:gd name="T34" fmla="+- 0 1154 1138"/>
                              <a:gd name="T35" fmla="*/ 1154 h 197"/>
                              <a:gd name="T36" fmla="+- 0 1443 1414"/>
                              <a:gd name="T37" fmla="*/ T36 w 175"/>
                              <a:gd name="T38" fmla="+- 0 1314 1138"/>
                              <a:gd name="T39" fmla="*/ 1314 h 197"/>
                              <a:gd name="T40" fmla="+- 0 1438 1414"/>
                              <a:gd name="T41" fmla="*/ T40 w 175"/>
                              <a:gd name="T42" fmla="+- 0 1321 1138"/>
                              <a:gd name="T43" fmla="*/ 1321 h 197"/>
                              <a:gd name="T44" fmla="+- 0 1493 1414"/>
                              <a:gd name="T45" fmla="*/ T44 w 175"/>
                              <a:gd name="T46" fmla="+- 0 1322 1138"/>
                              <a:gd name="T47" fmla="*/ 1322 h 197"/>
                              <a:gd name="T48" fmla="+- 0 1486 1414"/>
                              <a:gd name="T49" fmla="*/ T48 w 175"/>
                              <a:gd name="T50" fmla="+- 0 1319 1138"/>
                              <a:gd name="T51" fmla="*/ 1319 h 197"/>
                              <a:gd name="T52" fmla="+- 0 1483 1414"/>
                              <a:gd name="T53" fmla="*/ T52 w 175"/>
                              <a:gd name="T54" fmla="+- 0 1316 1138"/>
                              <a:gd name="T55" fmla="*/ 1316 h 197"/>
                              <a:gd name="T56" fmla="+- 0 1537 1414"/>
                              <a:gd name="T57" fmla="*/ T56 w 175"/>
                              <a:gd name="T58" fmla="+- 0 1240 1138"/>
                              <a:gd name="T59" fmla="*/ 1240 h 197"/>
                              <a:gd name="T60" fmla="+- 0 1483 1414"/>
                              <a:gd name="T61" fmla="*/ T60 w 175"/>
                              <a:gd name="T62" fmla="+- 0 1228 1138"/>
                              <a:gd name="T63" fmla="*/ 1228 h 197"/>
                              <a:gd name="T64" fmla="+- 0 1484 1414"/>
                              <a:gd name="T65" fmla="*/ T64 w 175"/>
                              <a:gd name="T66" fmla="+- 0 1155 1138"/>
                              <a:gd name="T67" fmla="*/ 1155 h 197"/>
                              <a:gd name="T68" fmla="+- 0 1491 1414"/>
                              <a:gd name="T69" fmla="*/ T68 w 175"/>
                              <a:gd name="T70" fmla="+- 0 1151 1138"/>
                              <a:gd name="T71" fmla="*/ 1151 h 197"/>
                              <a:gd name="T72" fmla="+- 0 1502 1414"/>
                              <a:gd name="T73" fmla="*/ T72 w 175"/>
                              <a:gd name="T74" fmla="+- 0 1240 1138"/>
                              <a:gd name="T75" fmla="*/ 1240 h 197"/>
                              <a:gd name="T76" fmla="+- 0 1522 1414"/>
                              <a:gd name="T77" fmla="*/ T76 w 175"/>
                              <a:gd name="T78" fmla="+- 0 1255 1138"/>
                              <a:gd name="T79" fmla="*/ 1255 h 197"/>
                              <a:gd name="T80" fmla="+- 0 1526 1414"/>
                              <a:gd name="T81" fmla="*/ T80 w 175"/>
                              <a:gd name="T82" fmla="+- 0 1281 1138"/>
                              <a:gd name="T83" fmla="*/ 1281 h 197"/>
                              <a:gd name="T84" fmla="+- 0 1537 1414"/>
                              <a:gd name="T85" fmla="*/ T84 w 175"/>
                              <a:gd name="T86" fmla="+- 0 1240 1138"/>
                              <a:gd name="T87" fmla="*/ 1240 h 197"/>
                              <a:gd name="T88" fmla="+- 0 1526 1414"/>
                              <a:gd name="T89" fmla="*/ T88 w 175"/>
                              <a:gd name="T90" fmla="+- 0 1190 1138"/>
                              <a:gd name="T91" fmla="*/ 1190 h 197"/>
                              <a:gd name="T92" fmla="+- 0 1521 1414"/>
                              <a:gd name="T93" fmla="*/ T92 w 175"/>
                              <a:gd name="T94" fmla="+- 0 1213 1138"/>
                              <a:gd name="T95" fmla="*/ 1213 h 197"/>
                              <a:gd name="T96" fmla="+- 0 1502 1414"/>
                              <a:gd name="T97" fmla="*/ T96 w 175"/>
                              <a:gd name="T98" fmla="+- 0 1228 1138"/>
                              <a:gd name="T99" fmla="*/ 1228 h 197"/>
                              <a:gd name="T100" fmla="+- 0 1537 1414"/>
                              <a:gd name="T101" fmla="*/ T100 w 175"/>
                              <a:gd name="T102" fmla="+- 0 1190 1138"/>
                              <a:gd name="T103" fmla="*/ 1190 h 197"/>
                              <a:gd name="T104" fmla="+- 0 1414 1414"/>
                              <a:gd name="T105" fmla="*/ T104 w 175"/>
                              <a:gd name="T106" fmla="+- 0 1138 1138"/>
                              <a:gd name="T107" fmla="*/ 1138 h 197"/>
                              <a:gd name="T108" fmla="+- 0 1531 1414"/>
                              <a:gd name="T109" fmla="*/ T108 w 175"/>
                              <a:gd name="T110" fmla="+- 0 1151 1138"/>
                              <a:gd name="T111" fmla="*/ 1151 h 197"/>
                              <a:gd name="T112" fmla="+- 0 1552 1414"/>
                              <a:gd name="T113" fmla="*/ T112 w 175"/>
                              <a:gd name="T114" fmla="+- 0 1159 1138"/>
                              <a:gd name="T115" fmla="*/ 1159 h 197"/>
                              <a:gd name="T116" fmla="+- 0 1566 1414"/>
                              <a:gd name="T117" fmla="*/ T116 w 175"/>
                              <a:gd name="T118" fmla="+- 0 1179 1138"/>
                              <a:gd name="T119" fmla="*/ 1179 h 197"/>
                              <a:gd name="T120" fmla="+- 0 1572 1414"/>
                              <a:gd name="T121" fmla="*/ T120 w 175"/>
                              <a:gd name="T122" fmla="+- 0 1207 1138"/>
                              <a:gd name="T123" fmla="*/ 1207 h 197"/>
                              <a:gd name="T124" fmla="+- 0 1579 1414"/>
                              <a:gd name="T125" fmla="*/ T124 w 175"/>
                              <a:gd name="T126" fmla="+- 0 1138 1138"/>
                              <a:gd name="T127" fmla="*/ 1138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75" h="197">
                                <a:moveTo>
                                  <a:pt x="175" y="122"/>
                                </a:moveTo>
                                <a:lnTo>
                                  <a:pt x="163" y="122"/>
                                </a:lnTo>
                                <a:lnTo>
                                  <a:pt x="161" y="137"/>
                                </a:lnTo>
                                <a:lnTo>
                                  <a:pt x="157" y="149"/>
                                </a:lnTo>
                                <a:lnTo>
                                  <a:pt x="152" y="160"/>
                                </a:lnTo>
                                <a:lnTo>
                                  <a:pt x="145" y="169"/>
                                </a:lnTo>
                                <a:lnTo>
                                  <a:pt x="137" y="175"/>
                                </a:lnTo>
                                <a:lnTo>
                                  <a:pt x="128" y="180"/>
                                </a:lnTo>
                                <a:lnTo>
                                  <a:pt x="118" y="183"/>
                                </a:lnTo>
                                <a:lnTo>
                                  <a:pt x="107" y="184"/>
                                </a:lnTo>
                                <a:lnTo>
                                  <a:pt x="0" y="184"/>
                                </a:lnTo>
                                <a:lnTo>
                                  <a:pt x="0" y="197"/>
                                </a:lnTo>
                                <a:lnTo>
                                  <a:pt x="172" y="197"/>
                                </a:lnTo>
                                <a:lnTo>
                                  <a:pt x="175" y="122"/>
                                </a:lnTo>
                                <a:close/>
                                <a:moveTo>
                                  <a:pt x="77" y="13"/>
                                </a:moveTo>
                                <a:lnTo>
                                  <a:pt x="20" y="13"/>
                                </a:lnTo>
                                <a:lnTo>
                                  <a:pt x="24" y="13"/>
                                </a:lnTo>
                                <a:lnTo>
                                  <a:pt x="28" y="16"/>
                                </a:lnTo>
                                <a:lnTo>
                                  <a:pt x="29" y="19"/>
                                </a:lnTo>
                                <a:lnTo>
                                  <a:pt x="29" y="176"/>
                                </a:lnTo>
                                <a:lnTo>
                                  <a:pt x="28" y="179"/>
                                </a:lnTo>
                                <a:lnTo>
                                  <a:pt x="24" y="183"/>
                                </a:lnTo>
                                <a:lnTo>
                                  <a:pt x="21" y="184"/>
                                </a:lnTo>
                                <a:lnTo>
                                  <a:pt x="79" y="184"/>
                                </a:lnTo>
                                <a:lnTo>
                                  <a:pt x="75" y="183"/>
                                </a:lnTo>
                                <a:lnTo>
                                  <a:pt x="72" y="181"/>
                                </a:lnTo>
                                <a:lnTo>
                                  <a:pt x="70" y="180"/>
                                </a:lnTo>
                                <a:lnTo>
                                  <a:pt x="69" y="178"/>
                                </a:lnTo>
                                <a:lnTo>
                                  <a:pt x="69" y="102"/>
                                </a:lnTo>
                                <a:lnTo>
                                  <a:pt x="123" y="102"/>
                                </a:lnTo>
                                <a:lnTo>
                                  <a:pt x="123" y="90"/>
                                </a:lnTo>
                                <a:lnTo>
                                  <a:pt x="69" y="90"/>
                                </a:lnTo>
                                <a:lnTo>
                                  <a:pt x="69" y="19"/>
                                </a:lnTo>
                                <a:lnTo>
                                  <a:pt x="70" y="17"/>
                                </a:lnTo>
                                <a:lnTo>
                                  <a:pt x="74" y="13"/>
                                </a:lnTo>
                                <a:lnTo>
                                  <a:pt x="77" y="13"/>
                                </a:lnTo>
                                <a:close/>
                                <a:moveTo>
                                  <a:pt x="123" y="102"/>
                                </a:moveTo>
                                <a:lnTo>
                                  <a:pt x="88" y="102"/>
                                </a:lnTo>
                                <a:lnTo>
                                  <a:pt x="97" y="105"/>
                                </a:lnTo>
                                <a:lnTo>
                                  <a:pt x="108" y="117"/>
                                </a:lnTo>
                                <a:lnTo>
                                  <a:pt x="111" y="128"/>
                                </a:lnTo>
                                <a:lnTo>
                                  <a:pt x="112" y="143"/>
                                </a:lnTo>
                                <a:lnTo>
                                  <a:pt x="123" y="143"/>
                                </a:lnTo>
                                <a:lnTo>
                                  <a:pt x="123" y="102"/>
                                </a:lnTo>
                                <a:close/>
                                <a:moveTo>
                                  <a:pt x="123" y="52"/>
                                </a:moveTo>
                                <a:lnTo>
                                  <a:pt x="112" y="52"/>
                                </a:lnTo>
                                <a:lnTo>
                                  <a:pt x="111" y="65"/>
                                </a:lnTo>
                                <a:lnTo>
                                  <a:pt x="107" y="75"/>
                                </a:lnTo>
                                <a:lnTo>
                                  <a:pt x="96" y="87"/>
                                </a:lnTo>
                                <a:lnTo>
                                  <a:pt x="88" y="90"/>
                                </a:lnTo>
                                <a:lnTo>
                                  <a:pt x="123" y="90"/>
                                </a:lnTo>
                                <a:lnTo>
                                  <a:pt x="123" y="52"/>
                                </a:lnTo>
                                <a:close/>
                                <a:moveTo>
                                  <a:pt x="165" y="0"/>
                                </a:moveTo>
                                <a:lnTo>
                                  <a:pt x="0" y="0"/>
                                </a:lnTo>
                                <a:lnTo>
                                  <a:pt x="0" y="13"/>
                                </a:lnTo>
                                <a:lnTo>
                                  <a:pt x="117" y="13"/>
                                </a:lnTo>
                                <a:lnTo>
                                  <a:pt x="126" y="14"/>
                                </a:lnTo>
                                <a:lnTo>
                                  <a:pt x="138" y="21"/>
                                </a:lnTo>
                                <a:lnTo>
                                  <a:pt x="144" y="27"/>
                                </a:lnTo>
                                <a:lnTo>
                                  <a:pt x="152" y="41"/>
                                </a:lnTo>
                                <a:lnTo>
                                  <a:pt x="155" y="53"/>
                                </a:lnTo>
                                <a:lnTo>
                                  <a:pt x="158" y="69"/>
                                </a:lnTo>
                                <a:lnTo>
                                  <a:pt x="169" y="69"/>
                                </a:lnTo>
                                <a:lnTo>
                                  <a:pt x="165"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7"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691" y="1133"/>
                            <a:ext cx="554"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8"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11" y="1522"/>
                            <a:ext cx="502"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9"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94" y="1988"/>
                            <a:ext cx="636"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551" y="1519"/>
                            <a:ext cx="506"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326" o:spid="_x0000_s1026" style="width:113.4pt;height:117.8pt;mso-position-horizontal-relative:char;mso-position-vertical-relative:line" coordsize="2268,2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width:2268;height:2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MNo/EAAAA3AAAAA8AAABkcnMvZG93bnJldi54bWxEj09rAjEUxO+FfofwBG81q/2jbI0ihYIH&#10;kVZFPD42r7tpNy8hie767Ruh0OMwM79h5svetuJCIRrHCsajAgRx5bThWsFh//4wAxETssbWMSm4&#10;UoTl4v5ujqV2HX/SZZdqkSEcS1TQpORLKWPVkMU4cp44e18uWExZhlrqgF2G21ZOiuJFWjScFxr0&#10;9NZQ9bM7WwXPm+33hzH+if2xRnvtXOhXJ6WGg371CiJRn/7Df+21VvA4mcLtTD4CcvE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TMNo/EAAAA3AAAAA8AAAAAAAAAAAAAAAAA&#10;nwIAAGRycy9kb3ducmV2LnhtbFBLBQYAAAAABAAEAPcAAACQAwAAAAA=&#10;">
                  <v:imagedata r:id="rId15" o:title=""/>
                </v:shape>
                <v:shape id="Picture 18" o:spid="_x0000_s1028" type="#_x0000_t75" style="position:absolute;left:1514;top:501;width:220;height: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gzPnAAAAA3AAAAA8AAABkcnMvZG93bnJldi54bWxET02LwjAQvQv+hzCCN01V0KUaRWVdRE+r&#10;4nloxqbYTEqTrV1/vTkIHh/ve7FqbSkaqn3hWMFomIAgzpwuOFdwOe8GXyB8QNZYOiYF/+Rhtex2&#10;Fphq9+Bfak4hFzGEfYoKTAhVKqXPDFn0Q1cRR+7maoshwjqXusZHDLelHCfJVFosODYYrGhrKLuf&#10;/qyCn+bon9ep3DXuom9ns958H2atUv1eu56DCNSGj/jt3msFk3FcG8/EIyCX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mDM+cAAAADcAAAADwAAAAAAAAAAAAAAAACfAgAA&#10;ZHJzL2Rvd25yZXYueG1sUEsFBgAAAAAEAAQA9wAAAIwDAAAAAA==&#10;">
                  <v:imagedata r:id="rId16" o:title=""/>
                </v:shape>
                <v:shape id="AutoShape 17" o:spid="_x0000_s1029" style="position:absolute;left:38;top:1138;width:175;height:197;visibility:visible;mso-wrap-style:square;v-text-anchor:top" coordsize="175,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0+scA&#10;AADcAAAADwAAAGRycy9kb3ducmV2LnhtbESPQUvDQBSE74X+h+UVvNmNUaLGbIpVKlZBsPZQb4/s&#10;MwnNvg27a5v8+64g9DjMzDdMsRhMJw7kfGtZwdU8AUFcWd1yrWD7tbq8A+EDssbOMikYycOinE4K&#10;zLU98icdNqEWEcI+RwVNCH0upa8aMujntieO3o91BkOUrpba4THCTSfTJMmkwZbjQoM9PTVU7Te/&#10;RsH6I0mfb7OXMXsf3bd/k8ub3X6p1MVseHwAEWgI5/B/+1UruE7v4e9MPAKyP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PtPrHAAAA3AAAAA8AAAAAAAAAAAAAAAAAmAIAAGRy&#10;cy9kb3ducmV2LnhtbFBLBQYAAAAABAAEAPUAAACMAwAAAAA=&#10;" path="m138,184r-101,l37,197r101,l138,184xm115,13r-55,l63,14r3,3l67,19r,158l66,180r-1,1l63,183r-3,1l114,184r-2,-1l109,180r-1,-3l108,19r1,-2l110,15r2,-1l115,13xm170,l4,,,75r12,l19,48,29,28,41,17,56,13r115,l170,xm171,13r-45,l132,15r11,7l148,29r9,18l160,59r3,16l174,75,171,13xe" fillcolor="#25408f" stroked="f">
                  <v:path arrowok="t" o:connecttype="custom" o:connectlocs="138,1322;37,1322;37,1335;138,1335;138,1322;115,1151;60,1151;63,1152;66,1155;67,1157;67,1315;66,1318;65,1319;63,1321;60,1322;114,1322;112,1321;109,1318;108,1315;108,1157;109,1155;110,1153;112,1152;115,1151;170,1138;4,1138;0,1213;12,1213;19,1186;29,1166;41,1155;56,1151;171,1151;170,1138;171,1151;126,1151;132,1153;143,1160;148,1167;157,1185;160,1197;163,1213;174,1213;171,1151" o:connectangles="0,0,0,0,0,0,0,0,0,0,0,0,0,0,0,0,0,0,0,0,0,0,0,0,0,0,0,0,0,0,0,0,0,0,0,0,0,0,0,0,0,0,0,0"/>
                </v:shape>
                <v:shape id="AutoShape 16" o:spid="_x0000_s1030" style="position:absolute;left:233;top:1138;width:201;height:197;visibility:visible;mso-wrap-style:square;v-text-anchor:top" coordsize="201,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cZBMEA&#10;AADcAAAADwAAAGRycy9kb3ducmV2LnhtbERPTYvCMBC9C/sfwizsTdNVUKlNZRVcFhTBKoi3oRnb&#10;YjMpTbTdf28OgsfH+06WvanFg1pXWVbwPYpAEOdWV1woOB03wzkI55E11pZJwT85WKYfgwRjbTs+&#10;0CPzhQgh7GJUUHrfxFK6vCSDbmQb4sBdbWvQB9gWUrfYhXBTy3EUTaXBikNDiQ2tS8pv2d0oOGNP&#10;2c3NouPZdOPVbt+ctr8Xpb4++58FCE+9f4tf7j+tYDIJ88OZcARk+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nGQTBAAAA3AAAAA8AAAAAAAAAAAAAAAAAmAIAAGRycy9kb3du&#10;cmV2LnhtbFBLBQYAAAAABAAEAPUAAACGAwAAAAA=&#10;" path="m88,184l,184r,13l88,197r,-13xm201,184r-88,l113,197r88,l201,184xm72,13r-56,l19,14r4,3l24,21r,156l23,180r-3,3l18,184r52,l68,183r-3,-3l64,177r,-74l177,103r,-17l64,86r,-67l65,17r4,-4l72,13xm177,103r-40,l137,177r-1,3l133,183r-3,1l184,184r-2,-1l178,179r-1,-3l177,103xm185,13r-56,l132,14r4,3l137,21r,65l177,86r,-66l178,17r3,-3l185,13xm88,l,,,13r88,l88,xm201,l113,r,13l201,13,201,xe" fillcolor="#25408f" stroked="f">
                  <v:path arrowok="t" o:connecttype="custom" o:connectlocs="0,1322;88,1335;201,1322;113,1335;201,1322;16,1151;23,1155;24,1315;23,1318;18,1322;68,1321;65,1318;64,1241;177,1224;64,1157;69,1151;177,1241;137,1315;133,1321;184,1322;178,1317;177,1241;129,1151;136,1155;137,1224;177,1158;181,1152;88,1138;0,1151;88,1138;113,1138;201,1151" o:connectangles="0,0,0,0,0,0,0,0,0,0,0,0,0,0,0,0,0,0,0,0,0,0,0,0,0,0,0,0,0,0,0,0"/>
                </v:shape>
                <v:shape id="AutoShape 15" o:spid="_x0000_s1031" style="position:absolute;left:460;top:1133;width:193;height:206;visibility:visible;mso-wrap-style:square;v-text-anchor:top" coordsize="193,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wew8YA&#10;AADcAAAADwAAAGRycy9kb3ducmV2LnhtbESPQWvCQBSE7wX/w/IEb7ox2iLRVUQoNNKDjYp4e2Sf&#10;STD7NmRXjf++WxB6HGbmG2ax6kwt7tS6yrKC8SgCQZxbXXGh4LD/HM5AOI+ssbZMCp7kYLXsvS0w&#10;0fbBP3TPfCEChF2CCkrvm0RKl5dk0I1sQxy8i20N+iDbQuoWHwFuahlH0Yc0WHFYKLGhTUn5NbsZ&#10;Bdf9Lj4eTtk0S4+n7zTenbfP9F2pQb9bz0F46vx/+NX+0gomkzH8nQ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wew8YAAADcAAAADwAAAAAAAAAAAAAAAACYAgAAZHJz&#10;L2Rvd25yZXYueG1sUEsFBgAAAAAEAAQA9QAAAIsDAAAAAA==&#10;" path="m96,l77,2,59,8,42,17,28,29,16,45,7,62,2,82,,103r1,15l3,131r4,13l13,156r7,11l28,176r9,9l47,192r11,6l70,202r13,3l96,206r20,-2l134,198r11,-6l87,192,77,189,62,178r-6,-9l52,157,49,146,47,134,46,120r,-17l46,87,48,73,50,60,52,50,57,37r6,-9l78,16r9,-3l144,13,134,8,122,4,109,1,96,xm144,13r-37,l116,16r16,12l137,36r4,12l144,58r2,12l147,85r,16l146,124r-2,20l140,160r-6,12l126,181r-8,6l108,191r-11,1l145,192r6,-3l165,176r13,-16l186,143r6,-19l193,103r,-2l192,88,190,75,186,62,181,50,174,39r-8,-9l156,21,145,14r-1,-1xe" fillcolor="#25408f" stroked="f">
                  <v:path arrowok="t" o:connecttype="custom" o:connectlocs="77,1135;42,1150;16,1178;2,1215;1,1251;7,1277;20,1300;37,1318;58,1331;83,1338;116,1337;145,1325;77,1322;56,1302;49,1279;46,1253;46,1220;50,1193;57,1170;78,1149;144,1146;122,1137;96,1133;107,1146;132,1161;141,1181;146,1203;147,1234;144,1277;134,1305;118,1320;97,1325;151,1322;178,1293;192,1257;193,1234;190,1208;181,1183;166,1163;145,1147" o:connectangles="0,0,0,0,0,0,0,0,0,0,0,0,0,0,0,0,0,0,0,0,0,0,0,0,0,0,0,0,0,0,0,0,0,0,0,0,0,0,0,0"/>
                </v:shape>
                <v:shape id="AutoShape 14" o:spid="_x0000_s1032" style="position:absolute;left:682;top:1138;width:189;height:198;visibility:visible;mso-wrap-style:square;v-text-anchor:top" coordsize="189,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FsD8QA&#10;AADcAAAADwAAAGRycy9kb3ducmV2LnhtbESP3YrCMBSE7xd8h3AE79ZUBSldo4j4h96sdR/g0Jxt&#10;uzYntYm2vr0RFrwcZuYbZrboTCXu1LjSsoLRMAJBnFldcq7g57z5jEE4j6yxskwKHuRgMe99zDDR&#10;tuUT3VOfiwBhl6CCwvs6kdJlBRl0Q1sTB+/XNgZ9kE0udYNtgJtKjqNoKg2WHBYKrGlVUHZJb0bB&#10;ehf79vhY/o3SQ/x92FRbc8WtUoN+t/wC4anz7/B/e68VTCZjeJ0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RbA/EAAAA3AAAAA8AAAAAAAAAAAAAAAAAmAIAAGRycy9k&#10;b3ducmV2LnhtbFBLBQYAAAAABAAEAPUAAACJAwAAAAA=&#10;" path="m122,101r-35,l92,103r4,2l100,108r3,4l108,124r3,11l117,165r2,9l123,185r4,5l137,197r6,1l163,198r8,-3l184,180r1,-5l165,175r-2,-1l160,170r-2,-5l156,156r-4,-13l148,131,138,114r-4,-5l123,101r-1,xm96,184l,184r,13l96,197r,-13xm115,l,,,13r19,l22,14r3,3l26,20r,156l25,179r-4,4l18,184r57,l72,183r-2,-2l68,179r-1,-2l67,101r55,l115,99,105,97r14,-2l131,92r8,-3l67,89r,-68l68,17r4,-3l77,13r73,l148,11,128,2,115,xm188,152r-11,l176,168r-3,7l185,175r2,-6l188,152xm150,13r-50,l111,16r12,11l126,36r,27l123,72r-6,6l108,86,97,89r42,l141,88r8,-4l162,75r6,-12l168,40r-2,-8l156,17r-6,-4xe" fillcolor="#25408f" stroked="f">
                  <v:path arrowok="t" o:connecttype="custom" o:connectlocs="87,1239;96,1243;103,1250;111,1273;119,1312;127,1328;143,1336;171,1333;185,1313;163,1312;158,1303;152,1281;138,1252;123,1239;96,1322;0,1335;96,1322;0,1138;19,1151;25,1155;26,1314;21,1321;75,1322;70,1319;67,1315;122,1239;105,1235;131,1230;67,1227;68,1155;77,1151;148,1149;115,1138;177,1290;173,1313;187,1307;150,1151;111,1154;126,1174;123,1210;108,1224;139,1227;149,1222;168,1201;166,1170;150,1151" o:connectangles="0,0,0,0,0,0,0,0,0,0,0,0,0,0,0,0,0,0,0,0,0,0,0,0,0,0,0,0,0,0,0,0,0,0,0,0,0,0,0,0,0,0,0,0,0,0"/>
                </v:shape>
                <v:shape id="AutoShape 13" o:spid="_x0000_s1033" style="position:absolute;left:888;top:1138;width:204;height:197;visibility:visible;mso-wrap-style:square;v-text-anchor:top" coordsize="204,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NpyMIA&#10;AADcAAAADwAAAGRycy9kb3ducmV2LnhtbESP0WrCQBRE3wv+w3IF3+rGphWNrqIphbya+AGX7DVZ&#10;zN4N2a2Jf98tFPo4zMwZZn+cbCceNHjjWMFqmYAgrp023Ci4Vl+vGxA+IGvsHJOCJ3k4HmYve8y0&#10;G/lCjzI0IkLYZ6igDaHPpPR1Sxb90vXE0bu5wWKIcmikHnCMcNvJtyRZS4uG40KLPeUt1ffy2ypw&#10;nwYv5uOaF1Nl+vt41u/nbqvUYj6ddiACTeE//NcutII0TeH3TDwC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U2nIwgAAANwAAAAPAAAAAAAAAAAAAAAAAJgCAABkcnMvZG93&#10;bnJldi54bWxQSwUGAAAAAAQABAD1AAAAhwMAAAAA&#10;" path="m77,184l,184r,13l77,197r,-13xm92,42r-47,l162,197r15,l177,135r-14,l92,42xm61,l2,r,13l19,13r7,4l32,24r,137l30,169r-6,6l19,181r-6,3l66,184r-7,-3l48,170r-3,-9l45,42r47,l61,xm204,l135,r,13l144,13r7,3l161,27r2,7l163,135r14,l177,34r2,-7l187,17r7,-3l204,13,204,xe" fillcolor="#25408f" stroked="f">
                  <v:path arrowok="t" o:connecttype="custom" o:connectlocs="77,1322;0,1322;0,1335;77,1335;77,1322;92,1180;45,1180;162,1335;177,1335;177,1273;163,1273;92,1180;61,1138;2,1138;2,1151;19,1151;26,1155;32,1162;32,1299;30,1307;24,1313;19,1319;13,1322;66,1322;59,1319;48,1308;45,1299;45,1180;92,1180;61,1138;204,1138;135,1138;135,1151;144,1151;151,1154;161,1165;163,1172;163,1273;177,1273;177,1172;179,1165;187,1155;194,1152;204,1151;204,1138" o:connectangles="0,0,0,0,0,0,0,0,0,0,0,0,0,0,0,0,0,0,0,0,0,0,0,0,0,0,0,0,0,0,0,0,0,0,0,0,0,0,0,0,0,0,0,0,0"/>
                </v:shape>
                <v:shape id="AutoShape 12" o:spid="_x0000_s1034" style="position:absolute;left:1110;top:1138;width:172;height:197;visibility:visible;mso-wrap-style:square;v-text-anchor:top" coordsize="17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sIMYA&#10;AADcAAAADwAAAGRycy9kb3ducmV2LnhtbESPQWvCQBSE70L/w/IKvYhuqrZI6hpKSqx4q1Wwt0f2&#10;NQlm34bdrcZ/3xUEj8PMfMMsst604kTON5YVPI8TEMSl1Q1XCnbfxWgOwgdkja1lUnAhD9nyYbDA&#10;VNszf9FpGyoRIexTVFCH0KVS+rImg35sO+Lo/VpnMETpKqkdniPctHKSJK/SYMNxocaO8prK4/bP&#10;KFi/FN2mWE0+Dj+fx7nJ93Qw+6FST4/9+xuIQH24h2/ttVYwnc7geiYe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sIMYAAADcAAAADwAAAAAAAAAAAAAAAACYAgAAZHJz&#10;L2Rvd25yZXYueG1sUEsFBgAAAAAEAAQA9QAAAIsDAAAAAA==&#10;" path="m171,121r-12,l155,137r-4,13l145,161r-6,8l130,179r-9,5l,184r,13l166,197r5,-76xm76,13r-57,l23,13r4,4l28,19r,158l27,179r-4,4l20,184r57,l72,183r-3,-3l68,177,68,20r1,-3l73,14r3,-1xm97,l,,,13r97,l97,xe" fillcolor="#25408f" stroked="f">
                  <v:path arrowok="t" o:connecttype="custom" o:connectlocs="171,1259;159,1259;155,1275;151,1288;145,1299;139,1307;130,1317;121,1322;0,1322;0,1335;166,1335;171,1259;76,1151;19,1151;23,1151;27,1155;28,1157;28,1315;27,1317;23,1321;20,1322;77,1322;72,1321;69,1318;68,1315;68,1158;69,1155;73,1152;76,1151;97,1138;0,1138;0,1151;97,1151;97,1138" o:connectangles="0,0,0,0,0,0,0,0,0,0,0,0,0,0,0,0,0,0,0,0,0,0,0,0,0,0,0,0,0,0,0,0,0,0"/>
                </v:shape>
                <v:shape id="AutoShape 11" o:spid="_x0000_s1035" style="position:absolute;left:1298;top:1138;width:98;height:197;visibility:visible;mso-wrap-style:square;v-text-anchor:top" coordsize="98,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jZcUA&#10;AADcAAAADwAAAGRycy9kb3ducmV2LnhtbESPT2vCQBTE74V+h+UVems2GmwlzSqJUvAm2kI9PrIv&#10;f2r2bciuMf32XaHgcZiZ3zDZejKdGGlwrWUFsygGQVxa3XKt4Ovz42UJwnlkjZ1lUvBLDtarx4cM&#10;U22vfKDx6GsRIOxSVNB436dSurIhgy6yPXHwKjsY9EEOtdQDXgPcdHIex6/SYMthocGeNg2V5+PF&#10;KHhLvk/bn3w3LUav91wW1aEqKqWen6b8HYSnyd/D/+2dVpAkC7idC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KNlxQAAANwAAAAPAAAAAAAAAAAAAAAAAJgCAABkcnMv&#10;ZG93bnJldi54bWxQSwUGAAAAAAQABAD1AAAAigMAAAAA&#10;" path="m97,184l,184r,13l97,197r,-13xm76,13r-55,l24,14r2,1l28,17r1,3l29,177r-1,3l24,183r-4,1l77,184r-3,-1l70,180r-1,-3l69,19r1,-2l73,13r3,xm97,l,,,13r97,l97,xe" fillcolor="#25408f" stroked="f">
                  <v:path arrowok="t" o:connecttype="custom" o:connectlocs="97,1322;0,1322;0,1335;97,1335;97,1322;76,1151;21,1151;24,1152;26,1153;28,1155;29,1158;29,1315;28,1318;24,1321;20,1322;77,1322;74,1321;70,1318;69,1315;69,1157;70,1155;73,1151;76,1151;97,1138;0,1138;0,1151;97,1151;97,1138" o:connectangles="0,0,0,0,0,0,0,0,0,0,0,0,0,0,0,0,0,0,0,0,0,0,0,0,0,0,0,0"/>
                </v:shape>
                <v:shape id="AutoShape 10" o:spid="_x0000_s1036" style="position:absolute;left:1414;top:1138;width:175;height:197;visibility:visible;mso-wrap-style:square;v-text-anchor:top" coordsize="175,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m2VcYA&#10;AADcAAAADwAAAGRycy9kb3ducmV2LnhtbESPQWvCQBSE70L/w/IKvdWNWqJEV6ktlqpQqPZQb4/s&#10;Mwlm34bdVZN/3xUKHoeZ+YaZLVpTiws5X1lWMOgnIIhzqysuFPzsV88TED4ga6wtk4KOPCzmD70Z&#10;Ztpe+Zsuu1CICGGfoYIyhCaT0uclGfR92xBH72idwRClK6R2eI1wU8thkqTSYMVxocSG3krKT7uz&#10;UbD+Sobv4/SjS7edO/iNXL78npZKPT22r1MQgdpwD/+3P7WC0SiF25l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m2VcYAAADcAAAADwAAAAAAAAAAAAAAAACYAgAAZHJz&#10;L2Rvd25yZXYueG1sUEsFBgAAAAAEAAQA9QAAAIsDAAAAAA==&#10;" path="m175,122r-12,l161,137r-4,12l152,160r-7,9l137,175r-9,5l118,183r-11,1l,184r,13l172,197r3,-75xm77,13r-57,l24,13r4,3l29,19r,157l28,179r-4,4l21,184r58,l75,183r-3,-2l70,180r-1,-2l69,102r54,l123,90r-54,l69,19r1,-2l74,13r3,xm123,102r-35,l97,105r11,12l111,128r1,15l123,143r,-41xm123,52r-11,l111,65r-4,10l96,87r-8,3l123,90r,-38xm165,l,,,13r117,l126,14r12,7l144,27r8,14l155,53r3,16l169,69,165,xe" fillcolor="#25408f" stroked="f">
                  <v:path arrowok="t" o:connecttype="custom" o:connectlocs="163,1260;157,1287;145,1307;128,1318;107,1322;0,1335;175,1260;20,1151;28,1154;29,1314;24,1321;79,1322;72,1319;69,1316;123,1240;69,1228;70,1155;77,1151;88,1240;108,1255;112,1281;123,1240;112,1190;107,1213;88,1228;123,1190;0,1138;117,1151;138,1159;152,1179;158,1207;165,1138" o:connectangles="0,0,0,0,0,0,0,0,0,0,0,0,0,0,0,0,0,0,0,0,0,0,0,0,0,0,0,0,0,0,0,0"/>
                </v:shape>
                <v:shape id="Picture 9" o:spid="_x0000_s1037" type="#_x0000_t75" style="position:absolute;left:1691;top:1133;width:554;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mdzDAAAA3AAAAA8AAABkcnMvZG93bnJldi54bWxEj0+LwjAUxO8LfofwBG9r6hZcqUYRl2WL&#10;N614fjSvf7R5KU3U6qc3grDHYWZ+wyxWvWnElTpXW1YwGUcgiHOray4VHLLfzxkI55E1NpZJwZ0c&#10;rJaDjwUm2t54R9e9L0WAsEtQQeV9m0jp8ooMurFtiYNX2M6gD7Irpe7wFuCmkV9RNJUGaw4LFba0&#10;qSg/7y9GQWGOaXzkU3r50W5XbP8ebZlmSo2G/XoOwlPv/8PvdqoVxPE3vM6EIyC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SZ3MMAAADcAAAADwAAAAAAAAAAAAAAAACf&#10;AgAAZHJzL2Rvd25yZXYueG1sUEsFBgAAAAAEAAQA9wAAAI8DAAAAAA==&#10;">
                  <v:imagedata r:id="rId17" o:title=""/>
                </v:shape>
                <v:shape id="Picture 8" o:spid="_x0000_s1038" type="#_x0000_t75" style="position:absolute;left:211;top:1522;width:502;height: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uYyvAAAAA3AAAAA8AAABkcnMvZG93bnJldi54bWxET01rAjEQvRf8D2EK3mp2K0rZGkWEgogX&#10;tYf2Nmymm6WbSdhEXfvrOwfB4+N9L1aD79SF+tQGNlBOClDEdbAtNwY+Tx8vb6BSRrbYBSYDN0qw&#10;Wo6eFljZcOUDXY65URLCqUIDLudYaZ1qRx7TJERi4X5C7zEL7Btte7xKuO/0a1HMtceWpcFhpI2j&#10;+vd49lLiYjmsfZfdfl/O4u7vjN9fZMz4eVi/g8o05If47t5aA9OprJUzcgT08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S5jK8AAAADcAAAADwAAAAAAAAAAAAAAAACfAgAA&#10;ZHJzL2Rvd25yZXYueG1sUEsFBgAAAAAEAAQA9wAAAIwDAAAAAA==&#10;">
                  <v:imagedata r:id="rId18" o:title=""/>
                </v:shape>
                <v:shape id="Picture 7" o:spid="_x0000_s1039" type="#_x0000_t75" style="position:absolute;left:794;top:1988;width:636;height: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tTijFAAAA3AAAAA8AAABkcnMvZG93bnJldi54bWxEj0+LwjAUxO+C3yE8wYtoWgVZq1HE/cMe&#10;1fWgt2fyti3bvJQmatdPv1kQPA4z8xtmsWptJa7U+NKxgnSUgCDWzpScKzh8vQ9fQPiAbLByTAp+&#10;ycNq2e0sMDPuxju67kMuIoR9hgqKEOpMSq8LsuhHriaO3rdrLIYom1yaBm8Rbis5TpKptFhyXCiw&#10;pk1B+md/sQrygbl/7I6ndLZN39KzJn9/HWul+r12PQcRqA3P8KP9aRRMJjP4PxOPgF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LU4oxQAAANwAAAAPAAAAAAAAAAAAAAAA&#10;AJ8CAABkcnMvZG93bnJldi54bWxQSwUGAAAAAAQABAD3AAAAkQMAAAAA&#10;">
                  <v:imagedata r:id="rId19" o:title=""/>
                </v:shape>
                <v:shape id="Picture 6" o:spid="_x0000_s1040" type="#_x0000_t75" style="position:absolute;left:1551;top:1519;width:506;height: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OD8jDAAAA3AAAAA8AAABkcnMvZG93bnJldi54bWxET8tqwkAU3Qv9h+EW3OnEWkSik5AWLS1Y&#10;wVe7vWSuSWjmTshMk/j3nYXQ5eG81+lgatFR6yrLCmbTCARxbnXFhYLzaTtZgnAeWWNtmRTcyEGa&#10;PIzWGGvb84G6oy9ECGEXo4LS+yaW0uUlGXRT2xAH7mpbgz7AtpC6xT6Em1o+RdFCGqw4NJTY0GtJ&#10;+c/x1yjIPvHS3zbL3f6j+d5nX3zo3oYXpcaPQ7YC4Wnw/+K7+10rmD+H+eFMOAI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w4PyMMAAADcAAAADwAAAAAAAAAAAAAAAACf&#10;AgAAZHJzL2Rvd25yZXYueG1sUEsFBgAAAAAEAAQA9wAAAI8DAAAAAA==&#10;">
                  <v:imagedata r:id="rId20" o:title=""/>
                </v:shape>
                <w10:anchorlock/>
              </v:group>
            </w:pict>
          </mc:Fallback>
        </mc:AlternateContent>
      </w:r>
    </w:p>
    <w:p w:rsidR="00821885" w:rsidRDefault="00821885" w:rsidP="00821885">
      <w:pPr>
        <w:pStyle w:val="BodyText"/>
        <w:ind w:left="1276" w:right="1558"/>
        <w:rPr>
          <w:rFonts w:ascii="Times New Roman"/>
          <w:b/>
          <w:sz w:val="20"/>
        </w:rPr>
      </w:pPr>
    </w:p>
    <w:p w:rsidR="00821885" w:rsidRDefault="00821885" w:rsidP="00821885">
      <w:pPr>
        <w:pStyle w:val="BodyText"/>
        <w:ind w:left="1276" w:right="1558"/>
        <w:rPr>
          <w:rFonts w:ascii="Times New Roman"/>
          <w:b/>
          <w:sz w:val="20"/>
        </w:rPr>
      </w:pPr>
    </w:p>
    <w:p w:rsidR="000848DA" w:rsidRDefault="000848DA" w:rsidP="00821885">
      <w:pPr>
        <w:pStyle w:val="BodyText"/>
        <w:ind w:left="1276" w:right="1558"/>
        <w:rPr>
          <w:rFonts w:ascii="Times New Roman"/>
          <w:b/>
          <w:sz w:val="20"/>
        </w:rPr>
      </w:pPr>
    </w:p>
    <w:p w:rsidR="000848DA" w:rsidRDefault="000848DA" w:rsidP="00821885">
      <w:pPr>
        <w:pStyle w:val="BodyText"/>
        <w:ind w:left="1276" w:right="1558"/>
        <w:rPr>
          <w:rFonts w:ascii="Times New Roman"/>
          <w:b/>
          <w:sz w:val="20"/>
        </w:rPr>
      </w:pPr>
    </w:p>
    <w:p w:rsidR="000848DA" w:rsidRDefault="000848DA" w:rsidP="00821885">
      <w:pPr>
        <w:pStyle w:val="BodyText"/>
        <w:ind w:left="1276" w:right="1558"/>
        <w:rPr>
          <w:rFonts w:ascii="Times New Roman"/>
          <w:b/>
          <w:sz w:val="20"/>
        </w:rPr>
      </w:pPr>
    </w:p>
    <w:p w:rsidR="000848DA" w:rsidRDefault="000848DA" w:rsidP="00821885">
      <w:pPr>
        <w:pStyle w:val="BodyText"/>
        <w:ind w:left="1276" w:right="1558"/>
        <w:rPr>
          <w:rFonts w:ascii="Times New Roman"/>
          <w:b/>
          <w:sz w:val="20"/>
        </w:rPr>
      </w:pPr>
    </w:p>
    <w:p w:rsidR="000848DA" w:rsidRDefault="000848DA" w:rsidP="00821885">
      <w:pPr>
        <w:pStyle w:val="BodyText"/>
        <w:ind w:left="1276" w:right="1558"/>
        <w:rPr>
          <w:rFonts w:ascii="Times New Roman"/>
          <w:b/>
          <w:sz w:val="20"/>
        </w:rPr>
      </w:pPr>
    </w:p>
    <w:p w:rsidR="000848DA" w:rsidRDefault="000848DA" w:rsidP="00821885">
      <w:pPr>
        <w:pStyle w:val="BodyText"/>
        <w:ind w:left="1276" w:right="1558"/>
        <w:rPr>
          <w:rFonts w:ascii="Times New Roman"/>
          <w:b/>
          <w:sz w:val="20"/>
        </w:rPr>
      </w:pPr>
    </w:p>
    <w:p w:rsidR="000848DA" w:rsidRDefault="000848DA" w:rsidP="00821885">
      <w:pPr>
        <w:pStyle w:val="BodyText"/>
        <w:ind w:left="1276" w:right="1558"/>
        <w:rPr>
          <w:rFonts w:ascii="Times New Roman"/>
          <w:b/>
          <w:sz w:val="20"/>
        </w:rPr>
      </w:pPr>
    </w:p>
    <w:p w:rsidR="000848DA" w:rsidRDefault="000848DA" w:rsidP="00821885">
      <w:pPr>
        <w:pStyle w:val="BodyText"/>
        <w:ind w:left="1276" w:right="1558"/>
        <w:rPr>
          <w:rFonts w:ascii="Times New Roman"/>
          <w:b/>
          <w:sz w:val="20"/>
        </w:rPr>
      </w:pPr>
    </w:p>
    <w:p w:rsidR="000848DA" w:rsidRDefault="000848DA" w:rsidP="00821885">
      <w:pPr>
        <w:pStyle w:val="BodyText"/>
        <w:ind w:left="1276" w:right="1558"/>
        <w:rPr>
          <w:rFonts w:ascii="Times New Roman"/>
          <w:b/>
          <w:sz w:val="20"/>
        </w:rPr>
      </w:pPr>
    </w:p>
    <w:p w:rsidR="000848DA" w:rsidRDefault="000848DA" w:rsidP="00821885">
      <w:pPr>
        <w:pStyle w:val="BodyText"/>
        <w:ind w:left="1276" w:right="1558"/>
        <w:rPr>
          <w:rFonts w:ascii="Times New Roman"/>
          <w:b/>
          <w:sz w:val="20"/>
        </w:rPr>
      </w:pPr>
    </w:p>
    <w:p w:rsidR="000848DA" w:rsidRDefault="000848DA" w:rsidP="00821885">
      <w:pPr>
        <w:pStyle w:val="BodyText"/>
        <w:ind w:left="1276" w:right="1558"/>
        <w:rPr>
          <w:rFonts w:ascii="Times New Roman"/>
          <w:b/>
          <w:sz w:val="20"/>
        </w:rPr>
      </w:pPr>
    </w:p>
    <w:p w:rsidR="000848DA" w:rsidRDefault="000848DA" w:rsidP="00821885">
      <w:pPr>
        <w:pStyle w:val="BodyText"/>
        <w:ind w:left="1276" w:right="1558"/>
        <w:rPr>
          <w:rFonts w:ascii="Times New Roman"/>
          <w:b/>
          <w:sz w:val="20"/>
        </w:rPr>
      </w:pPr>
    </w:p>
    <w:p w:rsidR="000848DA" w:rsidRDefault="000848DA" w:rsidP="00821885">
      <w:pPr>
        <w:pStyle w:val="BodyText"/>
        <w:ind w:left="1276" w:right="1558"/>
        <w:rPr>
          <w:rFonts w:ascii="Times New Roman"/>
          <w:b/>
          <w:sz w:val="20"/>
        </w:rPr>
      </w:pPr>
    </w:p>
    <w:p w:rsidR="00821885" w:rsidRDefault="00821885" w:rsidP="00821885">
      <w:pPr>
        <w:pStyle w:val="BodyText"/>
        <w:ind w:left="1276" w:right="1558"/>
        <w:rPr>
          <w:rFonts w:ascii="Times New Roman"/>
          <w:b/>
          <w:sz w:val="20"/>
        </w:rPr>
      </w:pPr>
    </w:p>
    <w:p w:rsidR="000848DA" w:rsidRDefault="000848DA" w:rsidP="000848DA">
      <w:pPr>
        <w:ind w:right="543"/>
        <w:jc w:val="right"/>
        <w:rPr>
          <w:b/>
          <w:color w:val="FFFFFF" w:themeColor="background1"/>
          <w:sz w:val="40"/>
        </w:rPr>
      </w:pPr>
    </w:p>
    <w:p w:rsidR="00525743" w:rsidRDefault="00525743" w:rsidP="000848DA">
      <w:pPr>
        <w:ind w:right="543"/>
        <w:jc w:val="right"/>
        <w:rPr>
          <w:b/>
          <w:color w:val="FFFFFF" w:themeColor="background1"/>
          <w:sz w:val="40"/>
        </w:rPr>
      </w:pPr>
    </w:p>
    <w:p w:rsidR="00525743" w:rsidRDefault="00525743" w:rsidP="000848DA">
      <w:pPr>
        <w:ind w:right="543"/>
        <w:jc w:val="right"/>
        <w:rPr>
          <w:b/>
          <w:color w:val="FFFFFF" w:themeColor="background1"/>
          <w:sz w:val="40"/>
        </w:rPr>
      </w:pPr>
    </w:p>
    <w:p w:rsidR="000848DA" w:rsidRDefault="000848DA" w:rsidP="000848DA">
      <w:pPr>
        <w:ind w:right="543"/>
        <w:jc w:val="right"/>
        <w:rPr>
          <w:b/>
          <w:color w:val="FFFFFF" w:themeColor="background1"/>
          <w:sz w:val="40"/>
        </w:rPr>
      </w:pPr>
    </w:p>
    <w:p w:rsidR="000848DA" w:rsidRPr="00BB6F92" w:rsidRDefault="000848DA" w:rsidP="000848DA">
      <w:pPr>
        <w:ind w:right="543"/>
        <w:jc w:val="right"/>
        <w:rPr>
          <w:b/>
          <w:color w:val="FFFFFF" w:themeColor="background1"/>
          <w:sz w:val="40"/>
        </w:rPr>
      </w:pPr>
      <w:r>
        <w:rPr>
          <w:b/>
          <w:color w:val="FFFFFF" w:themeColor="background1"/>
          <w:sz w:val="40"/>
        </w:rPr>
        <w:t>Thornlie Senior High School</w:t>
      </w:r>
    </w:p>
    <w:p w:rsidR="000848DA" w:rsidRPr="00C85937" w:rsidRDefault="000848DA" w:rsidP="000848DA">
      <w:pPr>
        <w:ind w:right="543"/>
        <w:jc w:val="right"/>
      </w:pPr>
      <w:r>
        <w:rPr>
          <w:b/>
          <w:color w:val="FFFFFF" w:themeColor="background1"/>
          <w:sz w:val="40"/>
        </w:rPr>
        <w:t>Guide to Year 11 Studies</w:t>
      </w:r>
    </w:p>
    <w:p w:rsidR="000848DA" w:rsidRPr="00C85937" w:rsidRDefault="000848DA" w:rsidP="000848DA">
      <w:pPr>
        <w:jc w:val="right"/>
      </w:pPr>
    </w:p>
    <w:p w:rsidR="000848DA" w:rsidRDefault="000848DA" w:rsidP="000848DA">
      <w:pPr>
        <w:ind w:right="999"/>
        <w:rPr>
          <w:rFonts w:cs="Arial"/>
          <w:b/>
          <w14:shadow w14:blurRad="50800" w14:dist="38100" w14:dir="2700000" w14:sx="100000" w14:sy="100000" w14:kx="0" w14:ky="0" w14:algn="tl">
            <w14:srgbClr w14:val="000000">
              <w14:alpha w14:val="60000"/>
            </w14:srgbClr>
          </w14:shadow>
        </w:rPr>
      </w:pPr>
    </w:p>
    <w:p w:rsidR="000848DA" w:rsidRPr="00DE3B8A" w:rsidRDefault="000848DA" w:rsidP="000848DA">
      <w:pPr>
        <w:ind w:left="4536" w:right="260"/>
        <w:jc w:val="right"/>
        <w:rPr>
          <w:rFonts w:cs="Arial"/>
          <w:b/>
          <w:color w:val="FFFFFF" w:themeColor="background1"/>
          <w14:shadow w14:blurRad="50800" w14:dist="38100" w14:dir="2700000" w14:sx="100000" w14:sy="100000" w14:kx="0" w14:ky="0" w14:algn="tl">
            <w14:srgbClr w14:val="000000">
              <w14:alpha w14:val="60000"/>
            </w14:srgbClr>
          </w14:shadow>
        </w:rPr>
      </w:pPr>
      <w:r w:rsidRPr="00DE3B8A">
        <w:rPr>
          <w:rFonts w:cs="Arial"/>
          <w:b/>
          <w:color w:val="FFFFFF" w:themeColor="background1"/>
          <w14:shadow w14:blurRad="50800" w14:dist="38100" w14:dir="2700000" w14:sx="100000" w14:sy="100000" w14:kx="0" w14:ky="0" w14:algn="tl">
            <w14:srgbClr w14:val="000000">
              <w14:alpha w14:val="60000"/>
            </w14:srgbClr>
          </w14:shadow>
        </w:rPr>
        <w:t>INFORMATION FOR PARENTS OF STUDENTS ENTERING</w:t>
      </w:r>
    </w:p>
    <w:p w:rsidR="000848DA" w:rsidRPr="00DE3B8A" w:rsidRDefault="000848DA" w:rsidP="000848DA">
      <w:pPr>
        <w:ind w:left="4536" w:right="260"/>
        <w:jc w:val="right"/>
        <w:rPr>
          <w:rFonts w:cs="Arial"/>
          <w:b/>
          <w:color w:val="FFFFFF" w:themeColor="background1"/>
          <w:sz w:val="28"/>
          <w14:shadow w14:blurRad="50800" w14:dist="38100" w14:dir="2700000" w14:sx="100000" w14:sy="100000" w14:kx="0" w14:ky="0" w14:algn="tl">
            <w14:srgbClr w14:val="000000">
              <w14:alpha w14:val="60000"/>
            </w14:srgbClr>
          </w14:shadow>
        </w:rPr>
      </w:pPr>
      <w:r>
        <w:rPr>
          <w:rFonts w:cs="Arial"/>
          <w:b/>
          <w:color w:val="FFFFFF" w:themeColor="background1"/>
          <w14:shadow w14:blurRad="50800" w14:dist="38100" w14:dir="2700000" w14:sx="100000" w14:sy="100000" w14:kx="0" w14:ky="0" w14:algn="tl">
            <w14:srgbClr w14:val="000000">
              <w14:alpha w14:val="60000"/>
            </w14:srgbClr>
          </w14:shadow>
        </w:rPr>
        <w:t>YEAR 11</w:t>
      </w:r>
      <w:r w:rsidRPr="00DE3B8A">
        <w:rPr>
          <w:rFonts w:cs="Arial"/>
          <w:b/>
          <w:color w:val="FFFFFF" w:themeColor="background1"/>
          <w14:shadow w14:blurRad="50800" w14:dist="38100" w14:dir="2700000" w14:sx="100000" w14:sy="100000" w14:kx="0" w14:ky="0" w14:algn="tl">
            <w14:srgbClr w14:val="000000">
              <w14:alpha w14:val="60000"/>
            </w14:srgbClr>
          </w14:shadow>
        </w:rPr>
        <w:t xml:space="preserve"> AT THORNLIE SENIOR HIGH SCHOOL</w:t>
      </w:r>
    </w:p>
    <w:p w:rsidR="00821885" w:rsidRDefault="00821885" w:rsidP="00821885">
      <w:pPr>
        <w:pStyle w:val="BodyText"/>
        <w:ind w:left="1276" w:right="1558"/>
        <w:rPr>
          <w:rFonts w:ascii="Times New Roman"/>
          <w:b/>
          <w:sz w:val="20"/>
        </w:rPr>
      </w:pPr>
    </w:p>
    <w:p w:rsidR="00821885" w:rsidRDefault="00821885" w:rsidP="00821885">
      <w:pPr>
        <w:pStyle w:val="BodyText"/>
        <w:ind w:left="1276" w:right="1558"/>
        <w:rPr>
          <w:rFonts w:ascii="Times New Roman"/>
          <w:b/>
          <w:sz w:val="20"/>
        </w:rPr>
      </w:pPr>
    </w:p>
    <w:p w:rsidR="00821885" w:rsidRDefault="00821885" w:rsidP="00821885">
      <w:pPr>
        <w:pStyle w:val="BodyText"/>
        <w:ind w:left="1276" w:right="1558"/>
        <w:rPr>
          <w:rFonts w:ascii="Times New Roman"/>
          <w:b/>
          <w:sz w:val="20"/>
        </w:rPr>
      </w:pPr>
    </w:p>
    <w:p w:rsidR="00821885" w:rsidRDefault="000848DA" w:rsidP="00821885">
      <w:pPr>
        <w:pStyle w:val="BodyText"/>
        <w:ind w:left="1276" w:right="1558"/>
        <w:rPr>
          <w:rFonts w:ascii="Times New Roman"/>
          <w:b/>
          <w:sz w:val="20"/>
        </w:rPr>
      </w:pPr>
      <w:r>
        <w:rPr>
          <w:rFonts w:cs="Arial"/>
          <w:b/>
          <w:noProof/>
          <w:lang w:val="en-AU" w:eastAsia="en-AU"/>
        </w:rPr>
        <mc:AlternateContent>
          <mc:Choice Requires="wpg">
            <w:drawing>
              <wp:anchor distT="0" distB="0" distL="114300" distR="114300" simplePos="0" relativeHeight="251896832" behindDoc="1" locked="0" layoutInCell="1" allowOverlap="1" wp14:anchorId="62CC542C" wp14:editId="53C5FFCA">
                <wp:simplePos x="0" y="0"/>
                <wp:positionH relativeFrom="page">
                  <wp:posOffset>-2540</wp:posOffset>
                </wp:positionH>
                <wp:positionV relativeFrom="page">
                  <wp:posOffset>2514931</wp:posOffset>
                </wp:positionV>
                <wp:extent cx="7546975" cy="8180705"/>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6975" cy="8180705"/>
                          <a:chOff x="0" y="3110"/>
                          <a:chExt cx="11885" cy="12883"/>
                        </a:xfrm>
                      </wpg:grpSpPr>
                      <pic:pic xmlns:pic="http://schemas.openxmlformats.org/drawingml/2006/picture">
                        <pic:nvPicPr>
                          <pic:cNvPr id="21"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3110"/>
                            <a:ext cx="11885" cy="12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0" name="Line 4"/>
                        <wps:cNvCnPr/>
                        <wps:spPr bwMode="auto">
                          <a:xfrm>
                            <a:off x="5117" y="15840"/>
                            <a:ext cx="77"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1" name="Line 5"/>
                        <wps:cNvCnPr/>
                        <wps:spPr bwMode="auto">
                          <a:xfrm>
                            <a:off x="8266" y="15696"/>
                            <a:ext cx="1056" cy="0"/>
                          </a:xfrm>
                          <a:prstGeom prst="line">
                            <a:avLst/>
                          </a:prstGeom>
                          <a:noFill/>
                          <a:ln w="365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 name="Line 6"/>
                        <wps:cNvCnPr/>
                        <wps:spPr bwMode="auto">
                          <a:xfrm>
                            <a:off x="8455" y="14387"/>
                            <a:ext cx="0" cy="395"/>
                          </a:xfrm>
                          <a:prstGeom prst="line">
                            <a:avLst/>
                          </a:prstGeom>
                          <a:noFill/>
                          <a:ln w="51010">
                            <a:solidFill>
                              <a:srgbClr val="EDF2F6"/>
                            </a:solidFill>
                            <a:prstDash val="solid"/>
                            <a:round/>
                            <a:headEnd/>
                            <a:tailEnd/>
                          </a:ln>
                          <a:extLst>
                            <a:ext uri="{909E8E84-426E-40DD-AFC4-6F175D3DCCD1}">
                              <a14:hiddenFill xmlns:a14="http://schemas.microsoft.com/office/drawing/2010/main">
                                <a:noFill/>
                              </a14:hiddenFill>
                            </a:ext>
                          </a:extLst>
                        </wps:spPr>
                        <wps:bodyPr/>
                      </wps:wsp>
                      <wps:wsp>
                        <wps:cNvPr id="293" name="Rectangle 7"/>
                        <wps:cNvSpPr>
                          <a:spLocks noChangeArrowheads="1"/>
                        </wps:cNvSpPr>
                        <wps:spPr bwMode="auto">
                          <a:xfrm>
                            <a:off x="8332" y="15111"/>
                            <a:ext cx="171" cy="314"/>
                          </a:xfrm>
                          <a:prstGeom prst="rect">
                            <a:avLst/>
                          </a:prstGeom>
                          <a:solidFill>
                            <a:srgbClr val="EDF2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Line 8"/>
                        <wps:cNvCnPr/>
                        <wps:spPr bwMode="auto">
                          <a:xfrm>
                            <a:off x="8860" y="15246"/>
                            <a:ext cx="0" cy="135"/>
                          </a:xfrm>
                          <a:prstGeom prst="line">
                            <a:avLst/>
                          </a:prstGeom>
                          <a:noFill/>
                          <a:ln w="31750">
                            <a:solidFill>
                              <a:srgbClr val="EDF2F6"/>
                            </a:solidFill>
                            <a:prstDash val="solid"/>
                            <a:round/>
                            <a:headEnd/>
                            <a:tailEnd/>
                          </a:ln>
                          <a:extLst>
                            <a:ext uri="{909E8E84-426E-40DD-AFC4-6F175D3DCCD1}">
                              <a14:hiddenFill xmlns:a14="http://schemas.microsoft.com/office/drawing/2010/main">
                                <a:noFill/>
                              </a14:hiddenFill>
                            </a:ext>
                          </a:extLst>
                        </wps:spPr>
                        <wps:bodyPr/>
                      </wps:wsp>
                      <wps:wsp>
                        <wps:cNvPr id="296" name="Line 9"/>
                        <wps:cNvCnPr/>
                        <wps:spPr bwMode="auto">
                          <a:xfrm>
                            <a:off x="9419" y="15257"/>
                            <a:ext cx="0" cy="283"/>
                          </a:xfrm>
                          <a:prstGeom prst="line">
                            <a:avLst/>
                          </a:prstGeom>
                          <a:noFill/>
                          <a:ln w="33338">
                            <a:solidFill>
                              <a:srgbClr val="EDF2F6"/>
                            </a:solidFill>
                            <a:prstDash val="solid"/>
                            <a:round/>
                            <a:headEnd/>
                            <a:tailEnd/>
                          </a:ln>
                          <a:extLst>
                            <a:ext uri="{909E8E84-426E-40DD-AFC4-6F175D3DCCD1}">
                              <a14:hiddenFill xmlns:a14="http://schemas.microsoft.com/office/drawing/2010/main">
                                <a:noFill/>
                              </a14:hiddenFill>
                            </a:ext>
                          </a:extLst>
                        </wps:spPr>
                        <wps:bodyPr/>
                      </wps:wsp>
                      <wps:wsp>
                        <wps:cNvPr id="297" name="Line 10"/>
                        <wps:cNvCnPr/>
                        <wps:spPr bwMode="auto">
                          <a:xfrm>
                            <a:off x="9168" y="15462"/>
                            <a:ext cx="0" cy="216"/>
                          </a:xfrm>
                          <a:prstGeom prst="line">
                            <a:avLst/>
                          </a:prstGeom>
                          <a:noFill/>
                          <a:ln w="33833">
                            <a:solidFill>
                              <a:srgbClr val="EDF2F6"/>
                            </a:solidFill>
                            <a:prstDash val="solid"/>
                            <a:round/>
                            <a:headEnd/>
                            <a:tailEnd/>
                          </a:ln>
                          <a:extLst>
                            <a:ext uri="{909E8E84-426E-40DD-AFC4-6F175D3DCCD1}">
                              <a14:hiddenFill xmlns:a14="http://schemas.microsoft.com/office/drawing/2010/main">
                                <a:noFill/>
                              </a14:hiddenFill>
                            </a:ext>
                          </a:extLst>
                        </wps:spPr>
                        <wps:bodyPr/>
                      </wps:wsp>
                      <wps:wsp>
                        <wps:cNvPr id="302" name="Rectangle 11"/>
                        <wps:cNvSpPr>
                          <a:spLocks noChangeArrowheads="1"/>
                        </wps:cNvSpPr>
                        <wps:spPr bwMode="auto">
                          <a:xfrm>
                            <a:off x="9267" y="15462"/>
                            <a:ext cx="154" cy="215"/>
                          </a:xfrm>
                          <a:prstGeom prst="rect">
                            <a:avLst/>
                          </a:prstGeom>
                          <a:solidFill>
                            <a:srgbClr val="EDF2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2pt;margin-top:198.05pt;width:594.25pt;height:644.15pt;z-index:-251419648;mso-position-horizontal-relative:page;mso-position-vertical-relative:page" coordorigin=",3110" coordsize="11885,128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&#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10;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pvHXxM8VfEzUjf+KNe&#10;vdauASU+0ykpHnsiDCoPZQBXM0UVEIRprlgrIptyd2FFFFWS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">
                <v:shape id="Picture 3" o:spid="_x0000_s1027" type="#_x0000_t75" style="position:absolute;top:3110;width:11885;height:128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f1cnFAAAA2wAAAA8AAABkcnMvZG93bnJldi54bWxEj09rwkAUxO+C32F5BS9SN3qoEl1FAqLY&#10;g/in92f2NUm7+zZkV5P207uFgsdhZn7DLFadNeJOja8cKxiPEhDEudMVFwou583rDIQPyBqNY1Lw&#10;Qx5Wy35vgal2LR/pfgqFiBD2KSooQ6hTKX1ekkU/cjVx9D5dYzFE2RRSN9hGuDVykiRv0mLFcaHE&#10;mrKS8u/TzSr4um62RTbdt8NMvv+e10NzmH4YpQYv3XoOIlAXnuH/9k4rmIzh70v8AXL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X9XJxQAAANsAAAAPAAAAAAAAAAAAAAAA&#10;AJ8CAABkcnMvZG93bnJldi54bWxQSwUGAAAAAAQABAD3AAAAkQMAAAAA&#10;">
                  <v:imagedata r:id="rId22" o:title=""/>
                </v:shape>
                <v:line id="Line 4" o:spid="_x0000_s1028" style="position:absolute;visibility:visible;mso-wrap-style:square" from="5117,15840" to="5194,1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FVwL8AAADcAAAADwAAAGRycy9kb3ducmV2LnhtbERPy4rCMBTdC/MP4Q64s6kuRDvGYgcK&#10;CiL4YNaX5toWm5uSZGzn7ycLweXhvDf5aDrxJOdbywrmSQqCuLK65VrB7VrOViB8QNbYWSYFf+Qh&#10;335MNphpO/CZnpdQixjCPkMFTQh9JqWvGjLoE9sTR+5uncEQoauldjjEcNPJRZoupcGWY0ODPX03&#10;VD0uv0ZB0R/X4VT8lLZqD1SaEgfHqNT0c9x9gQg0hrf45d5rBYt1nB/PxCMg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OFVwL8AAADcAAAADwAAAAAAAAAAAAAAAACh&#10;AgAAZHJzL2Rvd25yZXYueG1sUEsFBgAAAAAEAAQA+QAAAI0DAAAAAA==&#10;" strokeweight=".96pt"/>
                <v:line id="Line 5" o:spid="_x0000_s1029" style="position:absolute;visibility:visible;mso-wrap-style:square" from="8266,15696" to="9322,15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2FzcYAAADcAAAADwAAAGRycy9kb3ducmV2LnhtbESP3WrCQBSE74W+w3IK3jUbo9gmdRXx&#10;BwoK0ljo7SF7moRmz4bdVdO37xYKXg4z8w2zWA2mE1dyvrWsYJKkIIgrq1uuFXyc908vIHxA1thZ&#10;JgU/5GG1fBgtsND2xu90LUMtIoR9gQqaEPpCSl81ZNAntieO3pd1BkOUrpba4S3CTSezNJ1Lgy3H&#10;hQZ72jRUfZcXo+BoqixPN2VoXT59NrvT9jD7PCs1fhzWryACDeEe/m+/aQVZPoG/M/E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Nhc3GAAAA3AAAAA8AAAAAAAAA&#10;AAAAAAAAoQIAAGRycy9kb3ducmV2LnhtbFBLBQYAAAAABAAEAPkAAACUAwAAAAA=&#10;" strokeweight="2.88pt"/>
                <v:line id="Line 6" o:spid="_x0000_s1030" style="position:absolute;visibility:visible;mso-wrap-style:square" from="8455,14387" to="8455,14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ZOYcUAAADcAAAADwAAAGRycy9kb3ducmV2LnhtbESPW2sCMRSE3wv+h3AE32rW9YKuRmmF&#10;0tL64gXEt8PmuLu4OVmSqNt/b4RCH4eZ+YZZrFpTixs5X1lWMOgnIIhzqysuFBz2H69TED4ga6wt&#10;k4Jf8rBadl4WmGl75y3ddqEQEcI+QwVlCE0mpc9LMuj7tiGO3tk6gyFKV0jt8B7hppZpkkykwYrj&#10;QokNrUvKL7urUbBB+emK42isD6f3WRiPcPIz/Faq123f5iACteE//Nf+0grSWQrP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KZOYcUAAADcAAAADwAAAAAAAAAA&#10;AAAAAAChAgAAZHJzL2Rvd25yZXYueG1sUEsFBgAAAAAEAAQA+QAAAJMDAAAAAA==&#10;" strokecolor="#edf2f6" strokeweight="1.41694mm"/>
                <v:rect id="Rectangle 7" o:spid="_x0000_s1031" style="position:absolute;left:8332;top:15111;width:171;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qb1cQA&#10;AADcAAAADwAAAGRycy9kb3ducmV2LnhtbESPT2vCQBTE74V+h+UVvNVNVYqmrlIrouLJP9jrI/ua&#10;TZt9G7JrTL69KxQ8DjO/GWY6b20pGqp94VjBWz8BQZw5XXCu4HRcvY5B+ICssXRMCjryMJ89P00x&#10;1e7Ke2oOIRexhH2KCkwIVSqlzwxZ9H1XEUfvx9UWQ5R1LnWN11huSzlIkndpseC4YLCiL0PZ3+Fi&#10;FQy6NY3Oy/HINIv8l7pdhYvvrVK9l/bzA0SgNjzC//RGR24yhPuZe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qm9XEAAAA3AAAAA8AAAAAAAAAAAAAAAAAmAIAAGRycy9k&#10;b3ducmV2LnhtbFBLBQYAAAAABAAEAPUAAACJAwAAAAA=&#10;" fillcolor="#edf2f6" stroked="f"/>
                <v:line id="Line 8" o:spid="_x0000_s1032" style="position:absolute;visibility:visible;mso-wrap-style:square" from="8860,15246" to="8860,15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RkasYAAADcAAAADwAAAGRycy9kb3ducmV2LnhtbESPQWvCQBSE74X+h+UVvNVNRdI2ukqr&#10;CJ5Ktb14e2SfSTD7NuxuN4m/vlsoeBxm5htmuR5MKyI531hW8DTNQBCXVjdcKfj+2j2+gPABWWNr&#10;mRSM5GG9ur9bYqFtzweKx1CJBGFfoII6hK6Q0pc1GfRT2xEn72ydwZCkq6R22Ce4aeUsy3JpsOG0&#10;UGNHm5rKy/HHKHh2uY8xj9v+47o57Q6f43t+HZWaPAxvCxCBhnAL/7f3WsHsdQ5/Z9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kZGrGAAAA3AAAAA8AAAAAAAAA&#10;AAAAAAAAoQIAAGRycy9kb3ducmV2LnhtbFBLBQYAAAAABAAEAPkAAACUAwAAAAA=&#10;" strokecolor="#edf2f6" strokeweight="2.5pt"/>
                <v:line id="Line 9" o:spid="_x0000_s1033" style="position:absolute;visibility:visible;mso-wrap-style:square" from="9419,15257" to="9419,15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wBsMAAADcAAAADwAAAGRycy9kb3ducmV2LnhtbESPQWvCQBSE70L/w/IKXqRuVAgxdRUR&#10;ino0LfT6yL5mQ7JvQ3Zror/eLRQ8DjPzDbPZjbYVV+p97VjBYp6AIC6drrlS8PX58ZaB8AFZY+uY&#10;FNzIw277Mtlgrt3AF7oWoRIRwj5HBSaELpfSl4Ys+rnriKP343qLIcq+krrHIcJtK5dJkkqLNccF&#10;gx0dDJVN8WsVNGctT9/pzDjMmrUfjsXqfjwoNX0d9+8gAo3hGf5vn7SC5TqFvzPxCMjt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cAbDAAAA3AAAAA8AAAAAAAAAAAAA&#10;AAAAoQIAAGRycy9kb3ducmV2LnhtbFBLBQYAAAAABAAEAPkAAACRAwAAAAA=&#10;" strokecolor="#edf2f6" strokeweight=".92606mm"/>
                <v:line id="Line 10" o:spid="_x0000_s1034" style="position:absolute;visibility:visible;mso-wrap-style:square" from="9168,15462" to="9168,15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O3Z8QAAADcAAAADwAAAGRycy9kb3ducmV2LnhtbESPT2sCMRTE7wW/Q3hCL0WzKvhnNYoI&#10;BXuSruL5sXluFjcvSxJ166dvCkKPw8z8hlltOtuIO/lQO1YwGmYgiEuna64UnI6fgzmIEJE1No5J&#10;wQ8F2Kx7byvMtXvwN92LWIkE4ZCjAhNjm0sZSkMWw9C1xMm7OG8xJukrqT0+Etw2cpxlU2mx5rRg&#10;sKWdofJa3KyC4uMy8S5Onl+LzoSz3J+f04NV6r3fbZcgInXxP/xq77WC8WIGf2fSEZ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c7dnxAAAANwAAAAPAAAAAAAAAAAA&#10;AAAAAKECAABkcnMvZG93bnJldi54bWxQSwUGAAAAAAQABAD5AAAAkgMAAAAA&#10;" strokecolor="#edf2f6" strokeweight=".93981mm"/>
                <v:rect id="Rectangle 11" o:spid="_x0000_s1035" style="position:absolute;left:9267;top:15462;width:154;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2kVMUA&#10;AADcAAAADwAAAGRycy9kb3ducmV2LnhtbESPT2vCQBTE70K/w/IKvenGVERSV/EPpS09GaW9PrKv&#10;2Wj2bchuY/LtuwXB4zAzv2GW697WoqPWV44VTCcJCOLC6YpLBafj63gBwgdkjbVjUjCQh/XqYbTE&#10;TLsrH6jLQykihH2GCkwITSalLwxZ9BPXEEfvx7UWQ5RtKXWL1wi3tUyTZC4tVhwXDDa0M1Rc8l+r&#10;IB3eaPa1X8xMty3PNHw2uP3+UOrpsd+8gAjUh3v41n7XCp6TFP7P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DaRUxQAAANwAAAAPAAAAAAAAAAAAAAAAAJgCAABkcnMv&#10;ZG93bnJldi54bWxQSwUGAAAAAAQABAD1AAAAigMAAAAA&#10;" fillcolor="#edf2f6" stroked="f"/>
                <w10:wrap anchorx="page" anchory="page"/>
              </v:group>
            </w:pict>
          </mc:Fallback>
        </mc:AlternateContent>
      </w:r>
    </w:p>
    <w:p w:rsidR="00821885" w:rsidRDefault="00821885" w:rsidP="00821885">
      <w:pPr>
        <w:pStyle w:val="BodyText"/>
        <w:tabs>
          <w:tab w:val="clear" w:pos="567"/>
          <w:tab w:val="clear" w:pos="1560"/>
          <w:tab w:val="clear" w:pos="2268"/>
          <w:tab w:val="clear" w:pos="8505"/>
        </w:tabs>
        <w:ind w:left="1276" w:right="1558"/>
        <w:rPr>
          <w:rFonts w:ascii="Times New Roman"/>
          <w:b/>
          <w:sz w:val="20"/>
        </w:rPr>
      </w:pPr>
    </w:p>
    <w:p w:rsidR="00821885" w:rsidRDefault="00821885" w:rsidP="00821885">
      <w:pPr>
        <w:pStyle w:val="BodyText"/>
        <w:tabs>
          <w:tab w:val="clear" w:pos="567"/>
          <w:tab w:val="clear" w:pos="1560"/>
          <w:tab w:val="clear" w:pos="2268"/>
          <w:tab w:val="clear" w:pos="8505"/>
        </w:tabs>
        <w:ind w:left="1276" w:right="1558"/>
        <w:rPr>
          <w:rFonts w:ascii="Times New Roman"/>
          <w:b/>
          <w:sz w:val="20"/>
        </w:rPr>
      </w:pPr>
    </w:p>
    <w:p w:rsidR="00821885" w:rsidRDefault="00821885" w:rsidP="00821885">
      <w:pPr>
        <w:pStyle w:val="BodyText"/>
        <w:tabs>
          <w:tab w:val="clear" w:pos="567"/>
          <w:tab w:val="clear" w:pos="1560"/>
          <w:tab w:val="clear" w:pos="2268"/>
          <w:tab w:val="clear" w:pos="8505"/>
        </w:tabs>
        <w:ind w:left="1276" w:right="1558"/>
        <w:rPr>
          <w:rFonts w:ascii="Times New Roman"/>
          <w:b/>
          <w:sz w:val="20"/>
        </w:rPr>
      </w:pPr>
    </w:p>
    <w:p w:rsidR="009C352D" w:rsidRDefault="009C352D">
      <w:pPr>
        <w:rPr>
          <w:b/>
          <w:color w:val="000080"/>
          <w:sz w:val="52"/>
          <w:highlight w:val="yellow"/>
        </w:rPr>
      </w:pPr>
    </w:p>
    <w:p w:rsidR="00821885" w:rsidRDefault="00821885" w:rsidP="00AF5D30">
      <w:pPr>
        <w:jc w:val="center"/>
        <w:rPr>
          <w:b/>
          <w:color w:val="000080"/>
          <w:sz w:val="52"/>
          <w:highlight w:val="yellow"/>
        </w:rPr>
        <w:sectPr w:rsidR="00821885" w:rsidSect="000C5782">
          <w:footerReference w:type="even" r:id="rId23"/>
          <w:footerReference w:type="default" r:id="rId24"/>
          <w:footerReference w:type="first" r:id="rId25"/>
          <w:pgSz w:w="11906" w:h="16838"/>
          <w:pgMar w:top="0" w:right="0" w:bottom="0" w:left="0" w:header="709" w:footer="709" w:gutter="0"/>
          <w:cols w:space="708"/>
          <w:titlePg/>
          <w:docGrid w:linePitch="360"/>
        </w:sectPr>
      </w:pPr>
    </w:p>
    <w:p w:rsidR="00F2455B" w:rsidRDefault="00F2455B">
      <w:pPr>
        <w:rPr>
          <w:rFonts w:ascii="Berlin Sans FB" w:hAnsi="Berlin Sans FB" w:cs="Arial"/>
          <w:b/>
          <w:color w:val="0070C0"/>
          <w:sz w:val="72"/>
          <w:szCs w:val="36"/>
          <w14:shadow w14:blurRad="50800" w14:dist="38100" w14:dir="2700000" w14:sx="100000" w14:sy="100000" w14:kx="0" w14:ky="0" w14:algn="tl">
            <w14:srgbClr w14:val="000000">
              <w14:alpha w14:val="60000"/>
            </w14:srgbClr>
          </w14:shadow>
        </w:rPr>
        <w:sectPr w:rsidR="00F2455B" w:rsidSect="00F2455B">
          <w:pgSz w:w="11906" w:h="16838"/>
          <w:pgMar w:top="851" w:right="1134" w:bottom="851" w:left="1134" w:header="709" w:footer="709" w:gutter="0"/>
          <w:pgNumType w:fmt="numberInDash" w:start="1"/>
          <w:cols w:space="708"/>
          <w:docGrid w:linePitch="360"/>
        </w:sectPr>
      </w:pPr>
    </w:p>
    <w:p w:rsidR="00A920BA" w:rsidRDefault="00A920BA" w:rsidP="00A920BA">
      <w:pPr>
        <w:pStyle w:val="Title"/>
        <w:rPr>
          <w:rFonts w:ascii="Berlin Sans FB" w:hAnsi="Berlin Sans FB"/>
          <w:sz w:val="28"/>
        </w:rPr>
      </w:pPr>
    </w:p>
    <w:p w:rsidR="00A920BA" w:rsidRDefault="00A920BA" w:rsidP="00A920BA">
      <w:pPr>
        <w:pStyle w:val="Title"/>
        <w:rPr>
          <w:rFonts w:ascii="Berlin Sans FB" w:hAnsi="Berlin Sans FB"/>
          <w:sz w:val="28"/>
        </w:rPr>
      </w:pPr>
      <w:r w:rsidRPr="00614A7C">
        <w:rPr>
          <w:rFonts w:ascii="Tw Cen MT" w:hAnsi="Tw Cen MT" w:cs="Arial"/>
          <w:noProof/>
          <w:color w:val="222222"/>
          <w:lang w:eastAsia="en-AU"/>
        </w:rPr>
        <w:drawing>
          <wp:anchor distT="0" distB="0" distL="114300" distR="114300" simplePos="0" relativeHeight="251929600" behindDoc="0" locked="0" layoutInCell="1" allowOverlap="1" wp14:anchorId="44AE5BC2" wp14:editId="700305F4">
            <wp:simplePos x="0" y="0"/>
            <wp:positionH relativeFrom="column">
              <wp:posOffset>90170</wp:posOffset>
            </wp:positionH>
            <wp:positionV relativeFrom="paragraph">
              <wp:posOffset>47625</wp:posOffset>
            </wp:positionV>
            <wp:extent cx="1862455" cy="2790825"/>
            <wp:effectExtent l="0" t="0" r="4445" b="9525"/>
            <wp:wrapSquare wrapText="bothSides"/>
            <wp:docPr id="403" name="Picture 403" descr="http://www.thornlieshs.wa.edu.au/wp-content/uploads/2017/07/don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hornlieshs.wa.edu.au/wp-content/uploads/2017/07/donna.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20338" r="11242"/>
                    <a:stretch/>
                  </pic:blipFill>
                  <pic:spPr bwMode="auto">
                    <a:xfrm>
                      <a:off x="0" y="0"/>
                      <a:ext cx="1862455" cy="2790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920BA" w:rsidRDefault="00A920BA" w:rsidP="00A920BA">
      <w:pPr>
        <w:pStyle w:val="Title"/>
        <w:rPr>
          <w:rFonts w:ascii="Berlin Sans FB" w:hAnsi="Berlin Sans FB"/>
          <w:sz w:val="28"/>
        </w:rPr>
      </w:pPr>
    </w:p>
    <w:p w:rsidR="00A920BA" w:rsidRDefault="00A920BA" w:rsidP="00A920BA">
      <w:pPr>
        <w:jc w:val="center"/>
        <w:rPr>
          <w:rFonts w:ascii="Berlin Sans FB" w:hAnsi="Berlin Sans FB"/>
          <w:sz w:val="28"/>
          <w:szCs w:val="28"/>
        </w:rPr>
      </w:pPr>
    </w:p>
    <w:p w:rsidR="00A920BA" w:rsidRPr="00763314" w:rsidRDefault="00A920BA" w:rsidP="00A920BA">
      <w:pPr>
        <w:jc w:val="center"/>
        <w:rPr>
          <w:rFonts w:ascii="Berlin Sans FB" w:hAnsi="Berlin Sans FB"/>
          <w:color w:val="1F497D" w:themeColor="text2"/>
          <w:sz w:val="28"/>
          <w:szCs w:val="28"/>
        </w:rPr>
      </w:pPr>
      <w:r>
        <w:rPr>
          <w:rFonts w:ascii="Berlin Sans FB" w:hAnsi="Berlin Sans FB"/>
          <w:color w:val="1F497D" w:themeColor="text2"/>
          <w:sz w:val="28"/>
          <w:szCs w:val="28"/>
        </w:rPr>
        <w:t>Thornlie Senior High School</w:t>
      </w:r>
    </w:p>
    <w:p w:rsidR="00A920BA" w:rsidRDefault="00A920BA" w:rsidP="00A920BA">
      <w:pPr>
        <w:pStyle w:val="NormalWeb"/>
        <w:spacing w:before="0" w:after="0"/>
        <w:jc w:val="center"/>
        <w:rPr>
          <w:rFonts w:ascii="Tw Cen MT" w:hAnsi="Tw Cen MT" w:cs="Arial"/>
          <w:b/>
          <w:bCs/>
          <w:color w:val="222222"/>
        </w:rPr>
      </w:pPr>
    </w:p>
    <w:p w:rsidR="00A920BA" w:rsidRDefault="00A920BA" w:rsidP="00A920BA">
      <w:pPr>
        <w:pStyle w:val="NormalWeb"/>
        <w:spacing w:before="0" w:after="0"/>
        <w:jc w:val="center"/>
        <w:rPr>
          <w:rFonts w:ascii="Tw Cen MT" w:hAnsi="Tw Cen MT" w:cs="Arial"/>
          <w:b/>
          <w:bCs/>
          <w:color w:val="222222"/>
        </w:rPr>
      </w:pPr>
    </w:p>
    <w:p w:rsidR="00A920BA" w:rsidRDefault="00A920BA" w:rsidP="00A920BA">
      <w:pPr>
        <w:pStyle w:val="NormalWeb"/>
        <w:spacing w:before="0" w:after="0"/>
        <w:jc w:val="center"/>
        <w:rPr>
          <w:rFonts w:ascii="Tw Cen MT" w:hAnsi="Tw Cen MT" w:cs="Arial"/>
          <w:b/>
          <w:bCs/>
          <w:color w:val="222222"/>
        </w:rPr>
      </w:pPr>
    </w:p>
    <w:p w:rsidR="00A920BA" w:rsidRPr="00614A7C" w:rsidRDefault="00A920BA" w:rsidP="00A920BA">
      <w:pPr>
        <w:pStyle w:val="NormalWeb"/>
        <w:spacing w:before="0" w:after="0"/>
        <w:jc w:val="center"/>
        <w:rPr>
          <w:rFonts w:ascii="Tw Cen MT" w:hAnsi="Tw Cen MT" w:cs="Arial"/>
          <w:color w:val="222222"/>
        </w:rPr>
      </w:pPr>
      <w:r w:rsidRPr="00614A7C">
        <w:rPr>
          <w:rFonts w:ascii="Tw Cen MT" w:hAnsi="Tw Cen MT" w:cs="Arial"/>
          <w:b/>
          <w:bCs/>
          <w:color w:val="222222"/>
        </w:rPr>
        <w:t>Our Vision – Engage Inspire Achieve</w:t>
      </w:r>
    </w:p>
    <w:p w:rsidR="00A920BA" w:rsidRDefault="00A920BA" w:rsidP="00A920BA">
      <w:pPr>
        <w:rPr>
          <w:rFonts w:cs="Arial"/>
          <w:b/>
          <w:bCs/>
          <w:color w:val="222222"/>
          <w:lang w:eastAsia="en-AU"/>
        </w:rPr>
      </w:pPr>
    </w:p>
    <w:p w:rsidR="00A920BA" w:rsidRPr="00614A7C" w:rsidRDefault="00A920BA" w:rsidP="00A920BA">
      <w:pPr>
        <w:jc w:val="center"/>
        <w:rPr>
          <w:rFonts w:cs="Arial"/>
          <w:color w:val="222222"/>
          <w:lang w:eastAsia="en-AU"/>
        </w:rPr>
      </w:pPr>
      <w:r w:rsidRPr="00614A7C">
        <w:rPr>
          <w:rFonts w:cs="Arial"/>
          <w:b/>
          <w:bCs/>
          <w:color w:val="222222"/>
          <w:lang w:eastAsia="en-AU"/>
        </w:rPr>
        <w:t>Thornlie Senior High School students fulfil their aspirations working in an environment that emphasises the importance of respectful relationships and the achievement of personal best.</w:t>
      </w:r>
    </w:p>
    <w:p w:rsidR="00A920BA" w:rsidRDefault="00A920BA" w:rsidP="00A920BA">
      <w:pPr>
        <w:jc w:val="center"/>
        <w:rPr>
          <w:rFonts w:cs="Arial"/>
          <w:b/>
          <w:bCs/>
          <w:color w:val="222222"/>
          <w:lang w:eastAsia="en-AU"/>
        </w:rPr>
      </w:pPr>
    </w:p>
    <w:p w:rsidR="00A920BA" w:rsidRPr="00614A7C" w:rsidRDefault="00A920BA" w:rsidP="00A920BA">
      <w:pPr>
        <w:jc w:val="center"/>
        <w:rPr>
          <w:rFonts w:cs="Arial"/>
          <w:color w:val="222222"/>
          <w:lang w:eastAsia="en-AU"/>
        </w:rPr>
      </w:pPr>
      <w:r w:rsidRPr="00614A7C">
        <w:rPr>
          <w:rFonts w:cs="Arial"/>
          <w:b/>
          <w:bCs/>
          <w:color w:val="222222"/>
          <w:lang w:eastAsia="en-AU"/>
        </w:rPr>
        <w:t>High Performance – High Care</w:t>
      </w:r>
    </w:p>
    <w:p w:rsidR="00A920BA" w:rsidRDefault="00A920BA" w:rsidP="00A920BA">
      <w:pPr>
        <w:jc w:val="center"/>
        <w:rPr>
          <w:rFonts w:cs="Arial"/>
          <w:b/>
          <w:bCs/>
          <w:color w:val="222222"/>
          <w:lang w:eastAsia="en-AU"/>
        </w:rPr>
      </w:pPr>
    </w:p>
    <w:p w:rsidR="00A920BA" w:rsidRDefault="00A920BA" w:rsidP="00A920BA">
      <w:pPr>
        <w:jc w:val="center"/>
        <w:rPr>
          <w:rFonts w:cs="Arial"/>
          <w:b/>
          <w:bCs/>
          <w:color w:val="222222"/>
          <w:lang w:eastAsia="en-AU"/>
        </w:rPr>
      </w:pPr>
    </w:p>
    <w:p w:rsidR="00A920BA" w:rsidRDefault="00A920BA" w:rsidP="00A920BA">
      <w:pPr>
        <w:jc w:val="center"/>
        <w:rPr>
          <w:rFonts w:cs="Arial"/>
          <w:b/>
          <w:bCs/>
          <w:color w:val="222222"/>
          <w:lang w:eastAsia="en-AU"/>
        </w:rPr>
      </w:pPr>
    </w:p>
    <w:p w:rsidR="00A920BA" w:rsidRDefault="00A920BA" w:rsidP="00A920BA">
      <w:pPr>
        <w:jc w:val="center"/>
        <w:rPr>
          <w:rFonts w:cs="Arial"/>
          <w:b/>
          <w:bCs/>
          <w:color w:val="222222"/>
          <w:lang w:eastAsia="en-AU"/>
        </w:rPr>
      </w:pPr>
    </w:p>
    <w:p w:rsidR="00A920BA" w:rsidRDefault="00A920BA" w:rsidP="00A920BA">
      <w:pPr>
        <w:jc w:val="center"/>
        <w:rPr>
          <w:rFonts w:cs="Arial"/>
          <w:b/>
          <w:bCs/>
          <w:color w:val="222222"/>
          <w:lang w:eastAsia="en-AU"/>
        </w:rPr>
      </w:pPr>
    </w:p>
    <w:p w:rsidR="00A920BA" w:rsidRDefault="00A920BA" w:rsidP="00A920BA">
      <w:pPr>
        <w:rPr>
          <w:rFonts w:cs="Arial"/>
          <w:bCs/>
          <w:color w:val="222222"/>
          <w:lang w:eastAsia="en-AU"/>
        </w:rPr>
      </w:pPr>
    </w:p>
    <w:p w:rsidR="00A920BA" w:rsidRDefault="00A920BA" w:rsidP="00A920BA">
      <w:pPr>
        <w:rPr>
          <w:rFonts w:cs="Arial"/>
          <w:bCs/>
          <w:color w:val="222222"/>
          <w:lang w:eastAsia="en-AU"/>
        </w:rPr>
      </w:pPr>
    </w:p>
    <w:p w:rsidR="00A920BA" w:rsidRDefault="00A920BA" w:rsidP="00A920BA">
      <w:pPr>
        <w:rPr>
          <w:szCs w:val="24"/>
        </w:rPr>
      </w:pPr>
      <w:r>
        <w:t>Dear Students and Parents/Caregivers</w:t>
      </w:r>
    </w:p>
    <w:p w:rsidR="00A920BA" w:rsidRDefault="00A920BA" w:rsidP="00A920BA">
      <w:pPr>
        <w:jc w:val="center"/>
        <w:rPr>
          <w:rFonts w:cs="Arial"/>
          <w:b/>
          <w:bCs/>
          <w:color w:val="222222"/>
          <w:lang w:eastAsia="en-AU"/>
        </w:rPr>
      </w:pPr>
    </w:p>
    <w:p w:rsidR="00A920BA" w:rsidRDefault="00A920BA" w:rsidP="00A920BA">
      <w:pPr>
        <w:jc w:val="center"/>
        <w:rPr>
          <w:rFonts w:cs="Arial"/>
          <w:b/>
          <w:bCs/>
          <w:color w:val="222222"/>
          <w:lang w:eastAsia="en-AU"/>
        </w:rPr>
      </w:pPr>
    </w:p>
    <w:p w:rsidR="003529E5" w:rsidRDefault="003529E5" w:rsidP="00A920BA">
      <w:pPr>
        <w:jc w:val="center"/>
        <w:rPr>
          <w:rFonts w:ascii="Berlin Sans FB" w:hAnsi="Berlin Sans FB" w:cs="Arial"/>
          <w:b/>
          <w:sz w:val="36"/>
          <w:szCs w:val="36"/>
          <w14:shadow w14:blurRad="50800" w14:dist="38100" w14:dir="2700000" w14:sx="100000" w14:sy="100000" w14:kx="0" w14:ky="0" w14:algn="tl">
            <w14:srgbClr w14:val="000000">
              <w14:alpha w14:val="60000"/>
            </w14:srgbClr>
          </w14:shadow>
        </w:rPr>
      </w:pPr>
      <w:r w:rsidRPr="00A920BA">
        <w:rPr>
          <w:b/>
          <w:color w:val="1F497D" w:themeColor="text2"/>
          <w:sz w:val="28"/>
        </w:rPr>
        <w:t>Senior School Choices</w:t>
      </w:r>
      <w:r w:rsidR="00A920BA" w:rsidRPr="00A920BA">
        <w:rPr>
          <w:b/>
          <w:color w:val="1F497D" w:themeColor="text2"/>
          <w:sz w:val="28"/>
        </w:rPr>
        <w:t xml:space="preserve"> </w:t>
      </w:r>
      <w:r w:rsidRPr="00A920BA">
        <w:rPr>
          <w:b/>
          <w:color w:val="1F497D" w:themeColor="text2"/>
          <w:sz w:val="28"/>
        </w:rPr>
        <w:t>for Students at Thornlie SHS</w:t>
      </w:r>
    </w:p>
    <w:p w:rsidR="00A920BA" w:rsidRDefault="00A920BA" w:rsidP="009C352D">
      <w:pPr>
        <w:rPr>
          <w:szCs w:val="22"/>
        </w:rPr>
      </w:pPr>
    </w:p>
    <w:p w:rsidR="009C352D" w:rsidRDefault="009C352D" w:rsidP="009C352D">
      <w:r>
        <w:t>Thornlie Senior High School has a proud history established over its more than 40 years of service to our students, of providing a challenging and rewarding range of Year 11 and 12 ATAR, General, VET and Big Picture Courses for our students as their work towards achieving their career goals.</w:t>
      </w:r>
    </w:p>
    <w:p w:rsidR="009C352D" w:rsidRDefault="009C352D" w:rsidP="009C352D">
      <w:pPr>
        <w:jc w:val="both"/>
      </w:pPr>
    </w:p>
    <w:p w:rsidR="009C352D" w:rsidRDefault="009C352D" w:rsidP="009C352D">
      <w:pPr>
        <w:jc w:val="both"/>
      </w:pPr>
      <w:r>
        <w:t>At the end of Year 10 Thornlie students take a big step in their education and progress to Senior School studies to focus on Year 11 and 12 Courses that will provide the foundations for their move into university, training or the workplace at the end of their secondary education.</w:t>
      </w:r>
    </w:p>
    <w:p w:rsidR="009C352D" w:rsidRDefault="009C352D" w:rsidP="009C352D">
      <w:pPr>
        <w:jc w:val="both"/>
      </w:pPr>
    </w:p>
    <w:p w:rsidR="009C352D" w:rsidRDefault="009C352D" w:rsidP="009C352D">
      <w:pPr>
        <w:jc w:val="both"/>
      </w:pPr>
      <w:r>
        <w:t>In the Senior Years students are carefully monitored and supported by their Year Coordinator, Deputy Principal - Senior School and Teachers to ensure they achieve their best possible grades and are well prepared to follow their career aspirations on successful completion of Year 12.</w:t>
      </w:r>
    </w:p>
    <w:p w:rsidR="009C352D" w:rsidRDefault="009C352D" w:rsidP="009C352D">
      <w:pPr>
        <w:jc w:val="both"/>
      </w:pPr>
    </w:p>
    <w:p w:rsidR="009C352D" w:rsidRDefault="009C352D" w:rsidP="009C352D">
      <w:pPr>
        <w:jc w:val="both"/>
      </w:pPr>
      <w:r>
        <w:t>I invite you to explore this handbook and discover a broad array of courses, various modes of study and different campus/work options that have been carefully designed to meet your needs and assist you to achieve your aspirations.</w:t>
      </w:r>
    </w:p>
    <w:p w:rsidR="009C352D" w:rsidRDefault="009C352D" w:rsidP="009C352D">
      <w:pPr>
        <w:jc w:val="both"/>
      </w:pPr>
    </w:p>
    <w:p w:rsidR="009C352D" w:rsidRDefault="009C352D" w:rsidP="009C352D">
      <w:pPr>
        <w:jc w:val="both"/>
      </w:pPr>
      <w:r>
        <w:t>Over the coming months, we will work directly with you to assist you in selecting an academic program that is relevant, fulfilling and challenging. I trust that you find this handbook informative and useful as you work through this important decision making process with the school.</w:t>
      </w:r>
    </w:p>
    <w:p w:rsidR="009C352D" w:rsidRDefault="009C352D" w:rsidP="009C352D">
      <w:pPr>
        <w:jc w:val="both"/>
      </w:pPr>
    </w:p>
    <w:p w:rsidR="009C352D" w:rsidRDefault="009C352D" w:rsidP="009C352D">
      <w:pPr>
        <w:jc w:val="both"/>
      </w:pPr>
    </w:p>
    <w:p w:rsidR="00A920BA" w:rsidRDefault="00A920BA" w:rsidP="009C352D">
      <w:pPr>
        <w:jc w:val="both"/>
      </w:pPr>
    </w:p>
    <w:p w:rsidR="00A920BA" w:rsidRDefault="00A920BA" w:rsidP="009C352D">
      <w:pPr>
        <w:jc w:val="both"/>
      </w:pPr>
    </w:p>
    <w:p w:rsidR="00A920BA" w:rsidRDefault="00A920BA" w:rsidP="009C352D">
      <w:pPr>
        <w:jc w:val="both"/>
      </w:pPr>
      <w:r w:rsidRPr="000734E0">
        <w:rPr>
          <w:noProof/>
          <w:lang w:eastAsia="en-AU"/>
        </w:rPr>
        <w:drawing>
          <wp:anchor distT="0" distB="0" distL="114300" distR="114300" simplePos="0" relativeHeight="251822080" behindDoc="0" locked="0" layoutInCell="1" allowOverlap="1" wp14:anchorId="3F0851BC" wp14:editId="3D3468F2">
            <wp:simplePos x="0" y="0"/>
            <wp:positionH relativeFrom="column">
              <wp:posOffset>4788535</wp:posOffset>
            </wp:positionH>
            <wp:positionV relativeFrom="paragraph">
              <wp:posOffset>51435</wp:posOffset>
            </wp:positionV>
            <wp:extent cx="1546225" cy="171958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46225" cy="1719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352D" w:rsidRDefault="009C352D" w:rsidP="009C352D">
      <w:pPr>
        <w:jc w:val="both"/>
      </w:pPr>
    </w:p>
    <w:p w:rsidR="009C352D" w:rsidRDefault="00A920BA" w:rsidP="009C352D">
      <w:pPr>
        <w:rPr>
          <w:rFonts w:ascii="Calibri" w:hAnsi="Calibri"/>
          <w:color w:val="1F497D"/>
        </w:rPr>
      </w:pPr>
      <w:r w:rsidRPr="00763314">
        <w:rPr>
          <w:rFonts w:cs="Arial"/>
          <w:b/>
          <w:bCs/>
          <w:color w:val="1F497D" w:themeColor="text2"/>
          <w:lang w:eastAsia="en-AU"/>
        </w:rPr>
        <w:t>Donna McDonald</w:t>
      </w:r>
      <w:r w:rsidRPr="00763314">
        <w:rPr>
          <w:rFonts w:cs="Arial"/>
          <w:b/>
          <w:bCs/>
          <w:color w:val="1F497D" w:themeColor="text2"/>
          <w:lang w:eastAsia="en-AU"/>
        </w:rPr>
        <w:br/>
      </w:r>
      <w:r w:rsidRPr="00763314">
        <w:rPr>
          <w:rFonts w:cs="Arial"/>
          <w:color w:val="1F497D" w:themeColor="text2"/>
          <w:lang w:eastAsia="en-AU"/>
        </w:rPr>
        <w:t>Principal</w:t>
      </w:r>
    </w:p>
    <w:p w:rsidR="003529E5" w:rsidRDefault="003529E5" w:rsidP="0008442D">
      <w:pPr>
        <w:rPr>
          <w:rFonts w:ascii="Berlin Sans FB" w:hAnsi="Berlin Sans FB" w:cs="Arial"/>
          <w:b/>
          <w:sz w:val="36"/>
          <w:szCs w:val="36"/>
          <w14:shadow w14:blurRad="50800" w14:dist="38100" w14:dir="2700000" w14:sx="100000" w14:sy="100000" w14:kx="0" w14:ky="0" w14:algn="tl">
            <w14:srgbClr w14:val="000000">
              <w14:alpha w14:val="60000"/>
            </w14:srgbClr>
          </w14:shadow>
        </w:rPr>
      </w:pPr>
      <w:r w:rsidRPr="000734E0">
        <w:rPr>
          <w:noProof/>
          <w:szCs w:val="24"/>
          <w:lang w:eastAsia="en-AU"/>
        </w:rPr>
        <w:drawing>
          <wp:anchor distT="36576" distB="36576" distL="36576" distR="36576" simplePos="0" relativeHeight="251821056" behindDoc="0" locked="0" layoutInCell="1" allowOverlap="1" wp14:anchorId="1EAAE8FA" wp14:editId="1DB8893A">
            <wp:simplePos x="0" y="0"/>
            <wp:positionH relativeFrom="column">
              <wp:posOffset>3088640</wp:posOffset>
            </wp:positionH>
            <wp:positionV relativeFrom="paragraph">
              <wp:posOffset>9592945</wp:posOffset>
            </wp:positionV>
            <wp:extent cx="2161540" cy="831850"/>
            <wp:effectExtent l="0" t="0" r="0" b="6350"/>
            <wp:wrapNone/>
            <wp:docPr id="7" name="Picture 7" descr="ISP_Leading_School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SP_Leading_School_heade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61540" cy="8318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0734E0">
        <w:rPr>
          <w:noProof/>
          <w:szCs w:val="24"/>
          <w:lang w:eastAsia="en-AU"/>
        </w:rPr>
        <w:drawing>
          <wp:anchor distT="36576" distB="36576" distL="36576" distR="36576" simplePos="0" relativeHeight="251820032" behindDoc="0" locked="0" layoutInCell="1" allowOverlap="1" wp14:anchorId="4B7537B5" wp14:editId="6AE6F916">
            <wp:simplePos x="0" y="0"/>
            <wp:positionH relativeFrom="column">
              <wp:posOffset>3088640</wp:posOffset>
            </wp:positionH>
            <wp:positionV relativeFrom="paragraph">
              <wp:posOffset>9592945</wp:posOffset>
            </wp:positionV>
            <wp:extent cx="2161540" cy="831850"/>
            <wp:effectExtent l="0" t="0" r="0" b="6350"/>
            <wp:wrapNone/>
            <wp:docPr id="1" name="Picture 1" descr="ISP_Leading_School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SP_Leading_School_heade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61540" cy="8318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3529E5" w:rsidRDefault="003529E5" w:rsidP="00664718">
      <w:pPr>
        <w:pStyle w:val="Title"/>
        <w:rPr>
          <w:rFonts w:ascii="Berlin Sans FB" w:hAnsi="Berlin Sans FB" w:cs="Arial"/>
          <w:b w:val="0"/>
          <w:sz w:val="36"/>
          <w:szCs w:val="36"/>
          <w14:shadow w14:blurRad="50800" w14:dist="38100" w14:dir="2700000" w14:sx="100000" w14:sy="100000" w14:kx="0" w14:ky="0" w14:algn="tl">
            <w14:srgbClr w14:val="000000">
              <w14:alpha w14:val="60000"/>
            </w14:srgbClr>
          </w14:shadow>
        </w:rPr>
      </w:pPr>
    </w:p>
    <w:p w:rsidR="003529E5" w:rsidRDefault="003529E5" w:rsidP="00664718">
      <w:pPr>
        <w:pStyle w:val="Title"/>
        <w:rPr>
          <w:rFonts w:ascii="Berlin Sans FB" w:hAnsi="Berlin Sans FB" w:cs="Arial"/>
          <w:b w:val="0"/>
          <w:sz w:val="36"/>
          <w:szCs w:val="36"/>
          <w14:shadow w14:blurRad="50800" w14:dist="38100" w14:dir="2700000" w14:sx="100000" w14:sy="100000" w14:kx="0" w14:ky="0" w14:algn="tl">
            <w14:srgbClr w14:val="000000">
              <w14:alpha w14:val="60000"/>
            </w14:srgbClr>
          </w14:shadow>
        </w:rPr>
        <w:sectPr w:rsidR="003529E5" w:rsidSect="009C352D">
          <w:pgSz w:w="11906" w:h="16838"/>
          <w:pgMar w:top="851" w:right="1134" w:bottom="851" w:left="1134" w:header="709" w:footer="709" w:gutter="0"/>
          <w:pgBorders w:offsetFrom="page">
            <w:top w:val="single" w:sz="4" w:space="24" w:color="auto"/>
            <w:left w:val="single" w:sz="4" w:space="24" w:color="auto"/>
            <w:bottom w:val="single" w:sz="4" w:space="24" w:color="auto"/>
            <w:right w:val="single" w:sz="4" w:space="24" w:color="auto"/>
          </w:pgBorders>
          <w:pgNumType w:fmt="numberInDash" w:start="1"/>
          <w:cols w:space="708"/>
          <w:docGrid w:linePitch="360"/>
        </w:sectPr>
      </w:pPr>
    </w:p>
    <w:p w:rsidR="00E02D4B" w:rsidRPr="00E02D4B" w:rsidRDefault="00F2455B" w:rsidP="00E02D4B">
      <w:pPr>
        <w:jc w:val="center"/>
        <w:rPr>
          <w:rFonts w:ascii="Berlin Sans FB" w:hAnsi="Berlin Sans FB"/>
          <w:color w:val="1F497D"/>
          <w:sz w:val="40"/>
          <w:szCs w:val="40"/>
        </w:rPr>
      </w:pPr>
      <w:bookmarkStart w:id="0" w:name="_Toc226512886"/>
      <w:r>
        <w:rPr>
          <w:rFonts w:ascii="Berlin Sans FB" w:hAnsi="Berlin Sans FB"/>
          <w:color w:val="1F497D"/>
          <w:sz w:val="40"/>
          <w:szCs w:val="40"/>
        </w:rPr>
        <w:lastRenderedPageBreak/>
        <w:t>HOW TO USE THI</w:t>
      </w:r>
      <w:r w:rsidR="00E02D4B" w:rsidRPr="00E02D4B">
        <w:rPr>
          <w:rFonts w:ascii="Berlin Sans FB" w:hAnsi="Berlin Sans FB"/>
          <w:color w:val="1F497D"/>
          <w:sz w:val="40"/>
          <w:szCs w:val="40"/>
        </w:rPr>
        <w:t>S BOOK</w:t>
      </w:r>
      <w:bookmarkEnd w:id="0"/>
      <w:r w:rsidR="00E02D4B" w:rsidRPr="00E02D4B">
        <w:rPr>
          <w:rFonts w:ascii="Berlin Sans FB" w:hAnsi="Berlin Sans FB"/>
          <w:color w:val="1F497D"/>
          <w:sz w:val="40"/>
          <w:szCs w:val="40"/>
        </w:rPr>
        <w:t>LET</w:t>
      </w:r>
    </w:p>
    <w:p w:rsidR="00E02D4B" w:rsidRDefault="00E02D4B" w:rsidP="00E02D4B">
      <w:pPr>
        <w:rPr>
          <w:szCs w:val="24"/>
        </w:rPr>
      </w:pPr>
    </w:p>
    <w:p w:rsidR="0008442D" w:rsidRPr="002F41DC" w:rsidRDefault="0008442D" w:rsidP="00E02D4B">
      <w:pPr>
        <w:rPr>
          <w:szCs w:val="24"/>
        </w:rPr>
      </w:pPr>
    </w:p>
    <w:p w:rsidR="00E02D4B" w:rsidRPr="000734E0" w:rsidRDefault="00244053" w:rsidP="00E02D4B">
      <w:pPr>
        <w:pStyle w:val="BodyText"/>
        <w:rPr>
          <w:color w:val="000000"/>
          <w:szCs w:val="24"/>
        </w:rPr>
      </w:pPr>
      <w:r>
        <w:rPr>
          <w:color w:val="000000"/>
          <w:szCs w:val="24"/>
        </w:rPr>
        <w:t xml:space="preserve">This </w:t>
      </w:r>
      <w:proofErr w:type="gramStart"/>
      <w:r>
        <w:rPr>
          <w:color w:val="000000"/>
          <w:szCs w:val="24"/>
        </w:rPr>
        <w:t>booklet</w:t>
      </w:r>
      <w:r w:rsidR="00A77D9A">
        <w:rPr>
          <w:color w:val="000000"/>
          <w:szCs w:val="24"/>
        </w:rPr>
        <w:t>,</w:t>
      </w:r>
      <w:proofErr w:type="gramEnd"/>
      <w:r w:rsidR="00A77D9A">
        <w:rPr>
          <w:color w:val="000000"/>
          <w:szCs w:val="24"/>
        </w:rPr>
        <w:t xml:space="preserve"> and the others enclosed in your package</w:t>
      </w:r>
      <w:r w:rsidR="00E02D4B" w:rsidRPr="000734E0">
        <w:rPr>
          <w:color w:val="000000"/>
          <w:szCs w:val="24"/>
        </w:rPr>
        <w:t>s present a summary of the r</w:t>
      </w:r>
      <w:r w:rsidR="00906728">
        <w:rPr>
          <w:color w:val="000000"/>
          <w:szCs w:val="24"/>
        </w:rPr>
        <w:t>ules for achieving a WACE in 2020</w:t>
      </w:r>
      <w:r w:rsidR="00E02D4B" w:rsidRPr="000734E0">
        <w:rPr>
          <w:color w:val="000000"/>
          <w:szCs w:val="24"/>
        </w:rPr>
        <w:t xml:space="preserve">, a list of the courses </w:t>
      </w:r>
    </w:p>
    <w:p w:rsidR="00546842" w:rsidRDefault="00546842" w:rsidP="00546842">
      <w:pPr>
        <w:pStyle w:val="StyleBodyText10pt4"/>
        <w:jc w:val="left"/>
        <w:rPr>
          <w:rFonts w:cstheme="minorHAnsi"/>
          <w:sz w:val="24"/>
          <w:szCs w:val="24"/>
        </w:rPr>
      </w:pPr>
    </w:p>
    <w:p w:rsidR="0008442D" w:rsidRPr="006335A0" w:rsidRDefault="0008442D" w:rsidP="00546842">
      <w:pPr>
        <w:pStyle w:val="StyleBodyText10pt4"/>
        <w:jc w:val="left"/>
        <w:rPr>
          <w:rFonts w:cstheme="minorHAnsi"/>
          <w:sz w:val="24"/>
          <w:szCs w:val="24"/>
        </w:rPr>
      </w:pPr>
    </w:p>
    <w:p w:rsidR="00546842" w:rsidRPr="006335A0" w:rsidRDefault="00546842" w:rsidP="00546842">
      <w:pPr>
        <w:rPr>
          <w:rFonts w:cstheme="minorHAnsi"/>
          <w:szCs w:val="24"/>
        </w:rPr>
      </w:pPr>
      <w:r w:rsidRPr="006335A0">
        <w:rPr>
          <w:rFonts w:cstheme="minorHAnsi"/>
          <w:szCs w:val="24"/>
        </w:rPr>
        <w:t xml:space="preserve">This book presents a summary of the courses available and other vital information necessary to make good choices. It does not stand-alone.  Advice and information is available from the Deputy Principals, </w:t>
      </w:r>
      <w:r w:rsidRPr="00A77D9A">
        <w:rPr>
          <w:color w:val="000000"/>
          <w:szCs w:val="24"/>
        </w:rPr>
        <w:t>Year Coordinators, Careers Centre and our Course Advisory Team.</w:t>
      </w:r>
    </w:p>
    <w:p w:rsidR="00E02D4B" w:rsidRDefault="00E02D4B" w:rsidP="00E02D4B">
      <w:pPr>
        <w:pStyle w:val="BodyText"/>
        <w:rPr>
          <w:color w:val="000000"/>
          <w:szCs w:val="24"/>
        </w:rPr>
      </w:pPr>
    </w:p>
    <w:p w:rsidR="0008442D" w:rsidRPr="002F41DC" w:rsidRDefault="0008442D" w:rsidP="00E02D4B">
      <w:pPr>
        <w:pStyle w:val="BodyText"/>
        <w:rPr>
          <w:color w:val="000000"/>
          <w:szCs w:val="24"/>
        </w:rPr>
      </w:pPr>
    </w:p>
    <w:p w:rsidR="00E02D4B" w:rsidRPr="002F41DC" w:rsidRDefault="002F41DC" w:rsidP="002F41DC">
      <w:pPr>
        <w:pStyle w:val="BodyText"/>
        <w:jc w:val="center"/>
        <w:rPr>
          <w:color w:val="1F497D" w:themeColor="text2"/>
          <w:sz w:val="32"/>
          <w:szCs w:val="24"/>
        </w:rPr>
      </w:pPr>
      <w:r w:rsidRPr="002F41DC">
        <w:rPr>
          <w:color w:val="1F497D" w:themeColor="text2"/>
          <w:sz w:val="32"/>
          <w:szCs w:val="24"/>
        </w:rPr>
        <w:t>Course Advisory Team</w:t>
      </w:r>
    </w:p>
    <w:p w:rsidR="00E02D4B" w:rsidRPr="002F41DC" w:rsidRDefault="00E02D4B" w:rsidP="002F41DC">
      <w:pPr>
        <w:pStyle w:val="BodyText"/>
        <w:tabs>
          <w:tab w:val="clear" w:pos="567"/>
          <w:tab w:val="clear" w:pos="1560"/>
          <w:tab w:val="clear" w:pos="2268"/>
          <w:tab w:val="clear" w:pos="4820"/>
          <w:tab w:val="clear" w:pos="8505"/>
          <w:tab w:val="left" w:pos="5245"/>
        </w:tabs>
        <w:ind w:left="2694"/>
        <w:jc w:val="left"/>
        <w:rPr>
          <w:color w:val="000000"/>
          <w:szCs w:val="24"/>
        </w:rPr>
      </w:pPr>
      <w:r w:rsidRPr="002F41DC">
        <w:rPr>
          <w:color w:val="000000"/>
          <w:szCs w:val="24"/>
        </w:rPr>
        <w:t xml:space="preserve">Senior School Deputy </w:t>
      </w:r>
      <w:r w:rsidRPr="002F41DC">
        <w:rPr>
          <w:color w:val="000000"/>
          <w:szCs w:val="24"/>
        </w:rPr>
        <w:tab/>
      </w:r>
      <w:proofErr w:type="spellStart"/>
      <w:r w:rsidRPr="002F41DC">
        <w:rPr>
          <w:color w:val="000000"/>
          <w:szCs w:val="24"/>
        </w:rPr>
        <w:t>Mr</w:t>
      </w:r>
      <w:proofErr w:type="spellEnd"/>
      <w:r w:rsidRPr="002F41DC">
        <w:rPr>
          <w:color w:val="000000"/>
          <w:szCs w:val="24"/>
        </w:rPr>
        <w:t xml:space="preserve"> David Norcliffe</w:t>
      </w:r>
    </w:p>
    <w:p w:rsidR="00E02D4B" w:rsidRPr="002F41DC" w:rsidRDefault="00CE3F1F" w:rsidP="002F41DC">
      <w:pPr>
        <w:pStyle w:val="BodyText"/>
        <w:tabs>
          <w:tab w:val="clear" w:pos="567"/>
          <w:tab w:val="clear" w:pos="1560"/>
          <w:tab w:val="clear" w:pos="2268"/>
          <w:tab w:val="clear" w:pos="4820"/>
          <w:tab w:val="clear" w:pos="8505"/>
          <w:tab w:val="left" w:pos="5245"/>
          <w:tab w:val="left" w:pos="5387"/>
        </w:tabs>
        <w:ind w:left="2694"/>
        <w:jc w:val="left"/>
        <w:rPr>
          <w:color w:val="000000"/>
          <w:szCs w:val="24"/>
        </w:rPr>
      </w:pPr>
      <w:r>
        <w:rPr>
          <w:color w:val="000000"/>
          <w:szCs w:val="24"/>
        </w:rPr>
        <w:t xml:space="preserve">Manager of Operations </w:t>
      </w:r>
      <w:r>
        <w:rPr>
          <w:color w:val="000000"/>
          <w:szCs w:val="24"/>
        </w:rPr>
        <w:tab/>
      </w:r>
      <w:proofErr w:type="spellStart"/>
      <w:r>
        <w:rPr>
          <w:color w:val="000000"/>
          <w:szCs w:val="24"/>
        </w:rPr>
        <w:t>M</w:t>
      </w:r>
      <w:r w:rsidR="00E02D4B" w:rsidRPr="002F41DC">
        <w:rPr>
          <w:color w:val="000000"/>
          <w:szCs w:val="24"/>
        </w:rPr>
        <w:t>s</w:t>
      </w:r>
      <w:proofErr w:type="spellEnd"/>
      <w:r w:rsidR="00E02D4B" w:rsidRPr="002F41DC">
        <w:rPr>
          <w:color w:val="000000"/>
          <w:szCs w:val="24"/>
        </w:rPr>
        <w:t xml:space="preserve"> Lauren Findlay</w:t>
      </w:r>
    </w:p>
    <w:p w:rsidR="00E02D4B" w:rsidRPr="002F41DC" w:rsidRDefault="002F41DC" w:rsidP="002F41DC">
      <w:pPr>
        <w:pStyle w:val="BodyText"/>
        <w:tabs>
          <w:tab w:val="clear" w:pos="567"/>
          <w:tab w:val="clear" w:pos="1560"/>
          <w:tab w:val="clear" w:pos="2268"/>
          <w:tab w:val="clear" w:pos="4820"/>
          <w:tab w:val="clear" w:pos="8505"/>
          <w:tab w:val="left" w:pos="5245"/>
        </w:tabs>
        <w:ind w:left="2694"/>
        <w:jc w:val="left"/>
        <w:rPr>
          <w:color w:val="000000"/>
          <w:szCs w:val="24"/>
        </w:rPr>
      </w:pPr>
      <w:r>
        <w:rPr>
          <w:color w:val="000000"/>
          <w:szCs w:val="24"/>
        </w:rPr>
        <w:t>VET Coordinator</w:t>
      </w:r>
      <w:r>
        <w:rPr>
          <w:color w:val="000000"/>
          <w:szCs w:val="24"/>
        </w:rPr>
        <w:tab/>
      </w:r>
      <w:proofErr w:type="spellStart"/>
      <w:r w:rsidR="00E02D4B" w:rsidRPr="002F41DC">
        <w:rPr>
          <w:color w:val="000000"/>
          <w:szCs w:val="24"/>
        </w:rPr>
        <w:t>Mrs</w:t>
      </w:r>
      <w:proofErr w:type="spellEnd"/>
      <w:r w:rsidR="00E02D4B" w:rsidRPr="002F41DC">
        <w:rPr>
          <w:color w:val="000000"/>
          <w:szCs w:val="24"/>
        </w:rPr>
        <w:t xml:space="preserve"> Linley Stewart</w:t>
      </w:r>
    </w:p>
    <w:p w:rsidR="00E02D4B" w:rsidRDefault="00E02D4B" w:rsidP="00E02D4B">
      <w:pPr>
        <w:pStyle w:val="BodyText"/>
        <w:tabs>
          <w:tab w:val="clear" w:pos="567"/>
          <w:tab w:val="clear" w:pos="1560"/>
          <w:tab w:val="clear" w:pos="2268"/>
          <w:tab w:val="clear" w:pos="4820"/>
          <w:tab w:val="clear" w:pos="8505"/>
        </w:tabs>
        <w:jc w:val="center"/>
        <w:rPr>
          <w:color w:val="000000"/>
          <w:szCs w:val="24"/>
        </w:rPr>
      </w:pPr>
    </w:p>
    <w:p w:rsidR="0008442D" w:rsidRPr="002F41DC" w:rsidRDefault="0008442D" w:rsidP="00E02D4B">
      <w:pPr>
        <w:pStyle w:val="BodyText"/>
        <w:tabs>
          <w:tab w:val="clear" w:pos="567"/>
          <w:tab w:val="clear" w:pos="1560"/>
          <w:tab w:val="clear" w:pos="2268"/>
          <w:tab w:val="clear" w:pos="4820"/>
          <w:tab w:val="clear" w:pos="8505"/>
        </w:tabs>
        <w:jc w:val="center"/>
        <w:rPr>
          <w:color w:val="000000"/>
          <w:szCs w:val="24"/>
        </w:rPr>
      </w:pPr>
    </w:p>
    <w:p w:rsidR="00E02D4B" w:rsidRPr="002F41DC" w:rsidRDefault="002F41DC" w:rsidP="002F41DC">
      <w:pPr>
        <w:pStyle w:val="BodyText"/>
        <w:tabs>
          <w:tab w:val="clear" w:pos="567"/>
          <w:tab w:val="clear" w:pos="1560"/>
          <w:tab w:val="clear" w:pos="2268"/>
          <w:tab w:val="clear" w:pos="4820"/>
          <w:tab w:val="clear" w:pos="8505"/>
        </w:tabs>
        <w:ind w:left="2835"/>
        <w:jc w:val="left"/>
        <w:rPr>
          <w:color w:val="000000"/>
          <w:szCs w:val="24"/>
        </w:rPr>
      </w:pPr>
      <w:r w:rsidRPr="002F41DC">
        <w:rPr>
          <w:color w:val="000000"/>
          <w:szCs w:val="24"/>
        </w:rPr>
        <w:t xml:space="preserve">Additional </w:t>
      </w:r>
      <w:r w:rsidR="00E02D4B" w:rsidRPr="002F41DC">
        <w:rPr>
          <w:color w:val="000000"/>
          <w:szCs w:val="24"/>
        </w:rPr>
        <w:t>Course Advisors</w:t>
      </w:r>
    </w:p>
    <w:p w:rsidR="00CE3F1F" w:rsidRDefault="00CE3F1F" w:rsidP="001307C1">
      <w:pPr>
        <w:pStyle w:val="BodyText"/>
        <w:numPr>
          <w:ilvl w:val="0"/>
          <w:numId w:val="14"/>
        </w:numPr>
        <w:tabs>
          <w:tab w:val="clear" w:pos="567"/>
          <w:tab w:val="clear" w:pos="1560"/>
          <w:tab w:val="clear" w:pos="2268"/>
          <w:tab w:val="clear" w:pos="4820"/>
          <w:tab w:val="clear" w:pos="8505"/>
        </w:tabs>
        <w:ind w:left="3544"/>
        <w:jc w:val="left"/>
        <w:rPr>
          <w:color w:val="000000"/>
          <w:szCs w:val="24"/>
        </w:rPr>
      </w:pPr>
      <w:proofErr w:type="spellStart"/>
      <w:r>
        <w:rPr>
          <w:color w:val="000000"/>
          <w:szCs w:val="24"/>
        </w:rPr>
        <w:t>Mr</w:t>
      </w:r>
      <w:proofErr w:type="spellEnd"/>
      <w:r>
        <w:rPr>
          <w:color w:val="000000"/>
          <w:szCs w:val="24"/>
        </w:rPr>
        <w:t xml:space="preserve"> David De </w:t>
      </w:r>
      <w:proofErr w:type="spellStart"/>
      <w:r>
        <w:rPr>
          <w:color w:val="000000"/>
          <w:szCs w:val="24"/>
        </w:rPr>
        <w:t>Meo</w:t>
      </w:r>
      <w:proofErr w:type="spellEnd"/>
    </w:p>
    <w:p w:rsidR="00E02D4B" w:rsidRPr="00CE3F1F" w:rsidRDefault="00E02D4B" w:rsidP="001307C1">
      <w:pPr>
        <w:pStyle w:val="BodyText"/>
        <w:numPr>
          <w:ilvl w:val="0"/>
          <w:numId w:val="14"/>
        </w:numPr>
        <w:tabs>
          <w:tab w:val="clear" w:pos="567"/>
          <w:tab w:val="clear" w:pos="1560"/>
          <w:tab w:val="clear" w:pos="2268"/>
          <w:tab w:val="clear" w:pos="4820"/>
          <w:tab w:val="clear" w:pos="8505"/>
        </w:tabs>
        <w:ind w:left="3544"/>
        <w:jc w:val="left"/>
        <w:rPr>
          <w:color w:val="000000"/>
          <w:szCs w:val="24"/>
        </w:rPr>
      </w:pPr>
      <w:proofErr w:type="spellStart"/>
      <w:r w:rsidRPr="002F41DC">
        <w:rPr>
          <w:color w:val="000000"/>
          <w:szCs w:val="24"/>
        </w:rPr>
        <w:t>Mr</w:t>
      </w:r>
      <w:proofErr w:type="spellEnd"/>
      <w:r w:rsidRPr="002F41DC">
        <w:rPr>
          <w:color w:val="000000"/>
          <w:szCs w:val="24"/>
        </w:rPr>
        <w:t xml:space="preserve"> Glenn </w:t>
      </w:r>
      <w:proofErr w:type="spellStart"/>
      <w:r w:rsidRPr="002F41DC">
        <w:rPr>
          <w:color w:val="000000"/>
          <w:szCs w:val="24"/>
        </w:rPr>
        <w:t>Henly</w:t>
      </w:r>
      <w:proofErr w:type="spellEnd"/>
    </w:p>
    <w:p w:rsidR="00E02D4B" w:rsidRPr="002F41DC" w:rsidRDefault="00E02D4B" w:rsidP="001307C1">
      <w:pPr>
        <w:pStyle w:val="BodyText"/>
        <w:numPr>
          <w:ilvl w:val="0"/>
          <w:numId w:val="14"/>
        </w:numPr>
        <w:tabs>
          <w:tab w:val="clear" w:pos="567"/>
          <w:tab w:val="clear" w:pos="1560"/>
          <w:tab w:val="clear" w:pos="2268"/>
          <w:tab w:val="clear" w:pos="4820"/>
          <w:tab w:val="clear" w:pos="8505"/>
        </w:tabs>
        <w:ind w:left="3544"/>
        <w:jc w:val="left"/>
        <w:rPr>
          <w:color w:val="000000"/>
          <w:szCs w:val="24"/>
        </w:rPr>
      </w:pPr>
      <w:proofErr w:type="spellStart"/>
      <w:r w:rsidRPr="002F41DC">
        <w:rPr>
          <w:color w:val="000000"/>
          <w:szCs w:val="24"/>
        </w:rPr>
        <w:t>Mrs</w:t>
      </w:r>
      <w:proofErr w:type="spellEnd"/>
      <w:r w:rsidRPr="002F41DC">
        <w:rPr>
          <w:color w:val="000000"/>
          <w:szCs w:val="24"/>
        </w:rPr>
        <w:t xml:space="preserve"> Rhonda Roberts</w:t>
      </w:r>
    </w:p>
    <w:p w:rsidR="00E02D4B" w:rsidRPr="002F41DC" w:rsidRDefault="00E02D4B" w:rsidP="001307C1">
      <w:pPr>
        <w:pStyle w:val="BodyText"/>
        <w:numPr>
          <w:ilvl w:val="0"/>
          <w:numId w:val="14"/>
        </w:numPr>
        <w:tabs>
          <w:tab w:val="clear" w:pos="567"/>
          <w:tab w:val="clear" w:pos="1560"/>
          <w:tab w:val="clear" w:pos="2268"/>
          <w:tab w:val="clear" w:pos="4820"/>
          <w:tab w:val="clear" w:pos="8505"/>
        </w:tabs>
        <w:ind w:left="3544"/>
        <w:jc w:val="left"/>
        <w:rPr>
          <w:color w:val="000000"/>
          <w:szCs w:val="24"/>
        </w:rPr>
      </w:pPr>
      <w:proofErr w:type="spellStart"/>
      <w:r w:rsidRPr="002F41DC">
        <w:rPr>
          <w:color w:val="000000"/>
          <w:szCs w:val="24"/>
        </w:rPr>
        <w:t>M</w:t>
      </w:r>
      <w:r w:rsidR="00ED7304">
        <w:rPr>
          <w:color w:val="000000"/>
          <w:szCs w:val="24"/>
        </w:rPr>
        <w:t>r</w:t>
      </w:r>
      <w:r w:rsidRPr="002F41DC">
        <w:rPr>
          <w:color w:val="000000"/>
          <w:szCs w:val="24"/>
        </w:rPr>
        <w:t>s</w:t>
      </w:r>
      <w:proofErr w:type="spellEnd"/>
      <w:r w:rsidRPr="002F41DC">
        <w:rPr>
          <w:color w:val="000000"/>
          <w:szCs w:val="24"/>
        </w:rPr>
        <w:t xml:space="preserve"> </w:t>
      </w:r>
      <w:r w:rsidR="00ED7304">
        <w:rPr>
          <w:color w:val="000000"/>
          <w:szCs w:val="24"/>
        </w:rPr>
        <w:t>Alish</w:t>
      </w:r>
      <w:r w:rsidR="00244053">
        <w:rPr>
          <w:color w:val="000000"/>
          <w:szCs w:val="24"/>
        </w:rPr>
        <w:t>a</w:t>
      </w:r>
      <w:r w:rsidR="00ED7304">
        <w:rPr>
          <w:color w:val="000000"/>
          <w:szCs w:val="24"/>
        </w:rPr>
        <w:t xml:space="preserve"> </w:t>
      </w:r>
      <w:proofErr w:type="spellStart"/>
      <w:r w:rsidR="00ED7304">
        <w:rPr>
          <w:color w:val="000000"/>
          <w:szCs w:val="24"/>
        </w:rPr>
        <w:t>Bayliss</w:t>
      </w:r>
      <w:proofErr w:type="spellEnd"/>
      <w:r w:rsidR="00ED7304">
        <w:rPr>
          <w:color w:val="000000"/>
          <w:szCs w:val="24"/>
        </w:rPr>
        <w:t xml:space="preserve"> </w:t>
      </w:r>
    </w:p>
    <w:p w:rsidR="00E02D4B" w:rsidRDefault="00E02D4B" w:rsidP="00E02D4B">
      <w:pPr>
        <w:pStyle w:val="BodyText"/>
        <w:tabs>
          <w:tab w:val="clear" w:pos="567"/>
          <w:tab w:val="clear" w:pos="1560"/>
          <w:tab w:val="clear" w:pos="2268"/>
          <w:tab w:val="clear" w:pos="4820"/>
          <w:tab w:val="clear" w:pos="8505"/>
        </w:tabs>
        <w:rPr>
          <w:color w:val="000000"/>
          <w:szCs w:val="24"/>
        </w:rPr>
      </w:pPr>
    </w:p>
    <w:p w:rsidR="0008442D" w:rsidRDefault="0008442D" w:rsidP="00E02D4B">
      <w:pPr>
        <w:pStyle w:val="BodyText"/>
        <w:tabs>
          <w:tab w:val="clear" w:pos="567"/>
          <w:tab w:val="clear" w:pos="1560"/>
          <w:tab w:val="clear" w:pos="2268"/>
          <w:tab w:val="clear" w:pos="4820"/>
          <w:tab w:val="clear" w:pos="8505"/>
        </w:tabs>
        <w:rPr>
          <w:color w:val="000000"/>
          <w:szCs w:val="24"/>
        </w:rPr>
      </w:pPr>
    </w:p>
    <w:p w:rsidR="00E02D4B" w:rsidRDefault="002F41DC" w:rsidP="00E02D4B">
      <w:pPr>
        <w:pStyle w:val="BodyText"/>
        <w:rPr>
          <w:color w:val="000000"/>
          <w:szCs w:val="24"/>
        </w:rPr>
      </w:pPr>
      <w:r w:rsidRPr="002F41DC">
        <w:rPr>
          <w:color w:val="000000"/>
          <w:szCs w:val="24"/>
        </w:rPr>
        <w:t>This</w:t>
      </w:r>
      <w:r w:rsidRPr="002F41DC">
        <w:rPr>
          <w:b/>
          <w:color w:val="000000"/>
          <w:szCs w:val="24"/>
        </w:rPr>
        <w:t xml:space="preserve"> Guide to Subject Selection</w:t>
      </w:r>
      <w:r w:rsidR="00E02D4B" w:rsidRPr="002F41DC">
        <w:rPr>
          <w:b/>
          <w:color w:val="000000"/>
          <w:szCs w:val="24"/>
        </w:rPr>
        <w:t xml:space="preserve"> </w:t>
      </w:r>
      <w:r w:rsidR="00E02D4B" w:rsidRPr="002F41DC">
        <w:rPr>
          <w:color w:val="000000"/>
          <w:szCs w:val="24"/>
        </w:rPr>
        <w:t>identifies the selection requirements for Year 11 and 12 students, while a number of pages contain information regarding WACE requirements and sources of additional career information.</w:t>
      </w:r>
    </w:p>
    <w:p w:rsidR="0008442D" w:rsidRPr="002F41DC" w:rsidRDefault="0008442D" w:rsidP="00E02D4B">
      <w:pPr>
        <w:pStyle w:val="BodyText"/>
        <w:rPr>
          <w:color w:val="000000"/>
          <w:szCs w:val="24"/>
        </w:rPr>
      </w:pPr>
    </w:p>
    <w:p w:rsidR="00E02D4B" w:rsidRPr="002F41DC" w:rsidRDefault="00E02D4B" w:rsidP="00E02D4B">
      <w:pPr>
        <w:pStyle w:val="BodyText"/>
        <w:rPr>
          <w:color w:val="000000"/>
          <w:szCs w:val="24"/>
        </w:rPr>
      </w:pPr>
      <w:r w:rsidRPr="002F41DC">
        <w:rPr>
          <w:color w:val="000000"/>
          <w:szCs w:val="24"/>
        </w:rPr>
        <w:t xml:space="preserve">All Year 10 </w:t>
      </w:r>
      <w:r w:rsidR="002F41DC" w:rsidRPr="00255571">
        <w:rPr>
          <w:b/>
          <w:color w:val="000000"/>
          <w:szCs w:val="24"/>
        </w:rPr>
        <w:t>(Year 11 in 201</w:t>
      </w:r>
      <w:r w:rsidR="000848DA">
        <w:rPr>
          <w:b/>
          <w:color w:val="000000"/>
          <w:szCs w:val="24"/>
        </w:rPr>
        <w:t>9</w:t>
      </w:r>
      <w:r w:rsidRPr="00255571">
        <w:rPr>
          <w:color w:val="000000"/>
          <w:szCs w:val="24"/>
        </w:rPr>
        <w:t>)</w:t>
      </w:r>
      <w:r w:rsidRPr="002F41DC">
        <w:rPr>
          <w:color w:val="000000"/>
          <w:szCs w:val="24"/>
        </w:rPr>
        <w:t xml:space="preserve"> students will work with a Course Advisory Teacher to select the best combination of courses for their chosen career pathway.</w:t>
      </w:r>
    </w:p>
    <w:p w:rsidR="002F41DC" w:rsidRDefault="002F41DC" w:rsidP="002F41DC">
      <w:pPr>
        <w:rPr>
          <w:szCs w:val="24"/>
        </w:rPr>
      </w:pPr>
    </w:p>
    <w:p w:rsidR="0008442D" w:rsidRPr="002F41DC" w:rsidRDefault="0008442D" w:rsidP="002F41DC">
      <w:pPr>
        <w:rPr>
          <w:szCs w:val="24"/>
        </w:rPr>
      </w:pPr>
    </w:p>
    <w:p w:rsidR="002F41DC" w:rsidRPr="002F41DC" w:rsidRDefault="002F41DC" w:rsidP="002F41DC">
      <w:pPr>
        <w:rPr>
          <w:szCs w:val="24"/>
        </w:rPr>
      </w:pPr>
    </w:p>
    <w:p w:rsidR="009E7C83" w:rsidRDefault="009E7C83" w:rsidP="001862B9">
      <w:pPr>
        <w:rPr>
          <w:b/>
          <w:color w:val="1F497D" w:themeColor="text2"/>
          <w:sz w:val="28"/>
          <w:szCs w:val="28"/>
        </w:rPr>
        <w:sectPr w:rsidR="009E7C83" w:rsidSect="00262B30">
          <w:pgSz w:w="11906" w:h="16838"/>
          <w:pgMar w:top="851" w:right="1134" w:bottom="851" w:left="1134" w:header="709" w:footer="709" w:gutter="0"/>
          <w:pgBorders w:offsetFrom="page">
            <w:top w:val="single" w:sz="4" w:space="24" w:color="auto"/>
            <w:left w:val="single" w:sz="4" w:space="24" w:color="auto"/>
            <w:bottom w:val="single" w:sz="4" w:space="24" w:color="auto"/>
            <w:right w:val="single" w:sz="4" w:space="24" w:color="auto"/>
          </w:pgBorders>
          <w:pgNumType w:fmt="numberInDash"/>
          <w:cols w:space="708"/>
          <w:docGrid w:linePitch="360"/>
        </w:sectPr>
      </w:pPr>
    </w:p>
    <w:p w:rsidR="000734E0" w:rsidRDefault="000734E0" w:rsidP="001862B9">
      <w:pPr>
        <w:rPr>
          <w:b/>
          <w:color w:val="1F497D" w:themeColor="text2"/>
          <w:sz w:val="28"/>
          <w:szCs w:val="28"/>
          <w:u w:val="single"/>
        </w:rPr>
      </w:pPr>
    </w:p>
    <w:p w:rsidR="00546842" w:rsidRDefault="00546842" w:rsidP="001862B9">
      <w:pPr>
        <w:rPr>
          <w:b/>
          <w:color w:val="1F497D" w:themeColor="text2"/>
          <w:sz w:val="28"/>
          <w:szCs w:val="28"/>
          <w:u w:val="single"/>
        </w:rPr>
      </w:pPr>
    </w:p>
    <w:p w:rsidR="00546842" w:rsidRDefault="00546842" w:rsidP="00244053">
      <w:pPr>
        <w:rPr>
          <w:rStyle w:val="Hyperlink"/>
          <w:rFonts w:cstheme="minorHAnsi"/>
          <w:szCs w:val="24"/>
        </w:rPr>
        <w:sectPr w:rsidR="00546842" w:rsidSect="00546842">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pgNumType w:start="1"/>
          <w:cols w:num="2" w:space="708"/>
          <w:titlePg/>
          <w:docGrid w:linePitch="360"/>
        </w:sectPr>
      </w:pPr>
    </w:p>
    <w:p w:rsidR="0008442D" w:rsidRDefault="0008442D">
      <w:pPr>
        <w:rPr>
          <w:b/>
          <w:color w:val="1F497D" w:themeColor="text2"/>
          <w:sz w:val="28"/>
          <w:szCs w:val="28"/>
          <w:u w:val="single"/>
        </w:rPr>
      </w:pPr>
      <w:r>
        <w:rPr>
          <w:b/>
          <w:color w:val="1F497D" w:themeColor="text2"/>
          <w:sz w:val="28"/>
          <w:szCs w:val="28"/>
          <w:u w:val="single"/>
        </w:rPr>
        <w:lastRenderedPageBreak/>
        <w:br w:type="page"/>
      </w:r>
    </w:p>
    <w:p w:rsidR="00F34C88" w:rsidRPr="00B9287B" w:rsidRDefault="0008442D" w:rsidP="001862B9">
      <w:pPr>
        <w:rPr>
          <w:b/>
          <w:color w:val="1F497D" w:themeColor="text2"/>
          <w:sz w:val="28"/>
          <w:szCs w:val="28"/>
          <w:u w:val="single"/>
        </w:rPr>
      </w:pPr>
      <w:r>
        <w:rPr>
          <w:b/>
          <w:color w:val="1F497D" w:themeColor="text2"/>
          <w:sz w:val="28"/>
          <w:szCs w:val="28"/>
          <w:u w:val="single"/>
        </w:rPr>
        <w:lastRenderedPageBreak/>
        <w:t>I</w:t>
      </w:r>
      <w:r w:rsidR="00F34C88" w:rsidRPr="00B9287B">
        <w:rPr>
          <w:b/>
          <w:color w:val="1F497D" w:themeColor="text2"/>
          <w:sz w:val="28"/>
          <w:szCs w:val="28"/>
          <w:u w:val="single"/>
        </w:rPr>
        <w:t>NTRODUCTION</w:t>
      </w:r>
    </w:p>
    <w:p w:rsidR="00F34C88" w:rsidRPr="00B9287B" w:rsidRDefault="00F34C88" w:rsidP="00AF5D30">
      <w:pPr>
        <w:rPr>
          <w:rFonts w:cstheme="minorHAnsi"/>
          <w:szCs w:val="24"/>
        </w:rPr>
      </w:pPr>
      <w:r w:rsidRPr="00B9287B">
        <w:rPr>
          <w:rFonts w:cstheme="minorHAnsi"/>
          <w:szCs w:val="24"/>
        </w:rPr>
        <w:t xml:space="preserve">This handbook has been written to provide information to parents and students to enable them to make informed decisions about directions for Year 11 and 12 in </w:t>
      </w:r>
      <w:r w:rsidR="00906728">
        <w:rPr>
          <w:rFonts w:cstheme="minorHAnsi"/>
          <w:szCs w:val="24"/>
        </w:rPr>
        <w:t>2019/2020</w:t>
      </w:r>
      <w:r w:rsidRPr="00B9287B">
        <w:rPr>
          <w:rFonts w:cstheme="minorHAnsi"/>
          <w:szCs w:val="24"/>
        </w:rPr>
        <w:t>.</w:t>
      </w:r>
    </w:p>
    <w:p w:rsidR="00F34C88" w:rsidRPr="00B9287B" w:rsidRDefault="00F34C88" w:rsidP="00AF5D30">
      <w:pPr>
        <w:rPr>
          <w:rFonts w:cstheme="minorHAnsi"/>
          <w:szCs w:val="24"/>
        </w:rPr>
      </w:pPr>
    </w:p>
    <w:p w:rsidR="00F34C88" w:rsidRPr="00B9287B" w:rsidRDefault="00F34C88" w:rsidP="00AF5D30">
      <w:pPr>
        <w:rPr>
          <w:rFonts w:cstheme="minorHAnsi"/>
          <w:szCs w:val="24"/>
        </w:rPr>
      </w:pPr>
      <w:r w:rsidRPr="00B9287B">
        <w:rPr>
          <w:rFonts w:cstheme="minorHAnsi"/>
          <w:szCs w:val="24"/>
        </w:rPr>
        <w:t xml:space="preserve">Changes to senior school secondary education are ongoing as the school system adjusts to raising of the school leaving age, the new courses, increasing competition for university and TAFE places, and changes in the employment scene as well as changes to the WACE requirements over the next few years. </w:t>
      </w:r>
    </w:p>
    <w:p w:rsidR="00F34C88" w:rsidRPr="00B9287B" w:rsidRDefault="00F34C88" w:rsidP="00AF5D30">
      <w:pPr>
        <w:rPr>
          <w:rFonts w:cstheme="minorHAnsi"/>
          <w:szCs w:val="24"/>
        </w:rPr>
      </w:pPr>
    </w:p>
    <w:p w:rsidR="00F34C88" w:rsidRPr="00B9287B" w:rsidRDefault="00F34C88" w:rsidP="00AF5D30">
      <w:pPr>
        <w:rPr>
          <w:rFonts w:cstheme="minorHAnsi"/>
          <w:szCs w:val="24"/>
        </w:rPr>
      </w:pPr>
      <w:r w:rsidRPr="00B9287B">
        <w:rPr>
          <w:rFonts w:cstheme="minorHAnsi"/>
          <w:szCs w:val="24"/>
        </w:rPr>
        <w:t>Please note that the information contained in the booklet is current as of May 201</w:t>
      </w:r>
      <w:r w:rsidR="002F41DC" w:rsidRPr="00B9287B">
        <w:rPr>
          <w:rFonts w:cstheme="minorHAnsi"/>
          <w:szCs w:val="24"/>
        </w:rPr>
        <w:t>7</w:t>
      </w:r>
      <w:r w:rsidRPr="00B9287B">
        <w:rPr>
          <w:rFonts w:cstheme="minorHAnsi"/>
          <w:szCs w:val="24"/>
        </w:rPr>
        <w:t xml:space="preserve">. If parents/guardians or students need to find out further developments they can access the </w:t>
      </w:r>
      <w:proofErr w:type="spellStart"/>
      <w:r w:rsidRPr="00B9287B">
        <w:rPr>
          <w:rFonts w:cstheme="minorHAnsi"/>
          <w:szCs w:val="24"/>
        </w:rPr>
        <w:t>Schools</w:t>
      </w:r>
      <w:proofErr w:type="spellEnd"/>
      <w:r w:rsidRPr="00B9287B">
        <w:rPr>
          <w:rFonts w:cstheme="minorHAnsi"/>
          <w:szCs w:val="24"/>
        </w:rPr>
        <w:t xml:space="preserve"> Curriculum and Standards Authority website – </w:t>
      </w:r>
      <w:hyperlink r:id="rId29" w:history="1">
        <w:r w:rsidRPr="00B9287B">
          <w:rPr>
            <w:rStyle w:val="Hyperlink"/>
            <w:rFonts w:cstheme="minorHAnsi"/>
            <w:szCs w:val="24"/>
          </w:rPr>
          <w:t>http://www.scsa.wa.edu.au/</w:t>
        </w:r>
      </w:hyperlink>
      <w:r w:rsidRPr="00B9287B">
        <w:rPr>
          <w:rFonts w:cstheme="minorHAnsi"/>
          <w:szCs w:val="24"/>
        </w:rPr>
        <w:t xml:space="preserve"> - to keep abreast of any changes that may occur.</w:t>
      </w:r>
    </w:p>
    <w:p w:rsidR="000C3D07" w:rsidRDefault="000C3D07" w:rsidP="00AF5D30">
      <w:pPr>
        <w:rPr>
          <w:rFonts w:cstheme="minorHAnsi"/>
          <w:b/>
          <w:szCs w:val="22"/>
        </w:rPr>
      </w:pPr>
    </w:p>
    <w:p w:rsidR="000C3D07" w:rsidRPr="007F01F4" w:rsidRDefault="000C3D07" w:rsidP="00AF5D30">
      <w:pPr>
        <w:rPr>
          <w:rFonts w:cstheme="minorHAnsi"/>
          <w:b/>
          <w:szCs w:val="22"/>
        </w:rPr>
      </w:pPr>
      <w:r w:rsidRPr="000C3D07">
        <w:rPr>
          <w:rFonts w:cstheme="minorHAnsi"/>
          <w:noProof/>
          <w:szCs w:val="22"/>
          <w:lang w:eastAsia="en-AU"/>
        </w:rPr>
        <mc:AlternateContent>
          <mc:Choice Requires="wps">
            <w:drawing>
              <wp:anchor distT="0" distB="0" distL="114300" distR="114300" simplePos="0" relativeHeight="251828224" behindDoc="0" locked="0" layoutInCell="1" allowOverlap="1" wp14:anchorId="39EEB522" wp14:editId="15A7A1CF">
                <wp:simplePos x="0" y="0"/>
                <wp:positionH relativeFrom="column">
                  <wp:posOffset>-9525</wp:posOffset>
                </wp:positionH>
                <wp:positionV relativeFrom="paragraph">
                  <wp:posOffset>19686</wp:posOffset>
                </wp:positionV>
                <wp:extent cx="6650182" cy="6515100"/>
                <wp:effectExtent l="57150" t="38100" r="74930" b="952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0182" cy="651510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525743" w:rsidRPr="00B9287B" w:rsidRDefault="00525743" w:rsidP="000C3D07">
                            <w:pPr>
                              <w:rPr>
                                <w:b/>
                                <w:color w:val="1F497D" w:themeColor="text2"/>
                                <w:sz w:val="28"/>
                                <w:szCs w:val="28"/>
                                <w:u w:val="single"/>
                              </w:rPr>
                            </w:pPr>
                            <w:r w:rsidRPr="00B9287B">
                              <w:rPr>
                                <w:b/>
                                <w:color w:val="1F497D" w:themeColor="text2"/>
                                <w:sz w:val="28"/>
                                <w:szCs w:val="28"/>
                                <w:u w:val="single"/>
                              </w:rPr>
                              <w:t>CHOOSING WISELY</w:t>
                            </w:r>
                          </w:p>
                          <w:p w:rsidR="00525743" w:rsidRPr="00B9287B" w:rsidRDefault="00525743" w:rsidP="000C3D07">
                            <w:pPr>
                              <w:rPr>
                                <w:rFonts w:cstheme="minorHAnsi"/>
                                <w:szCs w:val="24"/>
                              </w:rPr>
                            </w:pPr>
                            <w:r w:rsidRPr="00B9287B">
                              <w:rPr>
                                <w:rFonts w:cstheme="minorHAnsi"/>
                                <w:szCs w:val="24"/>
                              </w:rPr>
                              <w:t>Students must consider choices wisely.  All senior school students should ask themselves the following questions when selecting a course:</w:t>
                            </w:r>
                          </w:p>
                          <w:p w:rsidR="00525743" w:rsidRPr="00B9287B" w:rsidRDefault="00525743" w:rsidP="000C3D07">
                            <w:pPr>
                              <w:numPr>
                                <w:ilvl w:val="0"/>
                                <w:numId w:val="3"/>
                              </w:numPr>
                              <w:tabs>
                                <w:tab w:val="left" w:pos="1560"/>
                              </w:tabs>
                              <w:rPr>
                                <w:rFonts w:cstheme="minorHAnsi"/>
                                <w:szCs w:val="24"/>
                              </w:rPr>
                            </w:pPr>
                            <w:r w:rsidRPr="00B9287B">
                              <w:rPr>
                                <w:rFonts w:cstheme="minorHAnsi"/>
                                <w:szCs w:val="24"/>
                              </w:rPr>
                              <w:t xml:space="preserve">What occupations are of interest? </w:t>
                            </w:r>
                          </w:p>
                          <w:p w:rsidR="00525743" w:rsidRPr="00B9287B" w:rsidRDefault="00525743" w:rsidP="000C3D07">
                            <w:pPr>
                              <w:numPr>
                                <w:ilvl w:val="0"/>
                                <w:numId w:val="3"/>
                              </w:numPr>
                              <w:tabs>
                                <w:tab w:val="left" w:pos="1560"/>
                              </w:tabs>
                              <w:rPr>
                                <w:rFonts w:cstheme="minorHAnsi"/>
                                <w:szCs w:val="24"/>
                              </w:rPr>
                            </w:pPr>
                            <w:r w:rsidRPr="00B9287B">
                              <w:rPr>
                                <w:rFonts w:cstheme="minorHAnsi"/>
                                <w:szCs w:val="24"/>
                              </w:rPr>
                              <w:t>Which subjects do I need for the occupations that interest me?</w:t>
                            </w:r>
                          </w:p>
                          <w:p w:rsidR="00525743" w:rsidRPr="00B9287B" w:rsidRDefault="00525743" w:rsidP="000C3D07">
                            <w:pPr>
                              <w:numPr>
                                <w:ilvl w:val="0"/>
                                <w:numId w:val="3"/>
                              </w:numPr>
                              <w:tabs>
                                <w:tab w:val="left" w:pos="1560"/>
                              </w:tabs>
                              <w:rPr>
                                <w:rFonts w:cstheme="minorHAnsi"/>
                                <w:szCs w:val="24"/>
                              </w:rPr>
                            </w:pPr>
                            <w:r w:rsidRPr="00B9287B">
                              <w:rPr>
                                <w:rFonts w:cstheme="minorHAnsi"/>
                                <w:szCs w:val="24"/>
                              </w:rPr>
                              <w:t>What are my subject pathways?</w:t>
                            </w:r>
                          </w:p>
                          <w:p w:rsidR="00525743" w:rsidRPr="00B9287B" w:rsidRDefault="00525743" w:rsidP="000C3D07">
                            <w:pPr>
                              <w:numPr>
                                <w:ilvl w:val="0"/>
                                <w:numId w:val="3"/>
                              </w:numPr>
                              <w:tabs>
                                <w:tab w:val="left" w:pos="1560"/>
                              </w:tabs>
                              <w:rPr>
                                <w:rFonts w:cstheme="minorHAnsi"/>
                                <w:szCs w:val="24"/>
                              </w:rPr>
                            </w:pPr>
                            <w:r w:rsidRPr="00B9287B">
                              <w:rPr>
                                <w:rFonts w:cstheme="minorHAnsi"/>
                                <w:szCs w:val="24"/>
                              </w:rPr>
                              <w:t xml:space="preserve">What am I good at? What subjects do I find difficult?  </w:t>
                            </w:r>
                          </w:p>
                          <w:p w:rsidR="00525743" w:rsidRPr="00B9287B" w:rsidRDefault="00525743" w:rsidP="000C3D07">
                            <w:pPr>
                              <w:numPr>
                                <w:ilvl w:val="0"/>
                                <w:numId w:val="3"/>
                              </w:numPr>
                              <w:tabs>
                                <w:tab w:val="left" w:pos="1560"/>
                              </w:tabs>
                              <w:rPr>
                                <w:rFonts w:cstheme="minorHAnsi"/>
                                <w:szCs w:val="24"/>
                              </w:rPr>
                            </w:pPr>
                            <w:r w:rsidRPr="00B9287B">
                              <w:rPr>
                                <w:rFonts w:cstheme="minorHAnsi"/>
                                <w:szCs w:val="24"/>
                              </w:rPr>
                              <w:t>What are my current levels of achievement?</w:t>
                            </w:r>
                          </w:p>
                          <w:p w:rsidR="00525743" w:rsidRPr="00B9287B" w:rsidRDefault="00525743" w:rsidP="000C3D07">
                            <w:pPr>
                              <w:tabs>
                                <w:tab w:val="left" w:pos="1560"/>
                              </w:tabs>
                              <w:ind w:left="360"/>
                              <w:rPr>
                                <w:rFonts w:cstheme="minorHAnsi"/>
                                <w:szCs w:val="24"/>
                                <w:highlight w:val="yellow"/>
                              </w:rPr>
                            </w:pPr>
                          </w:p>
                          <w:p w:rsidR="00525743" w:rsidRPr="00B9287B" w:rsidRDefault="00525743" w:rsidP="000C3D07">
                            <w:pPr>
                              <w:tabs>
                                <w:tab w:val="left" w:pos="1560"/>
                              </w:tabs>
                              <w:rPr>
                                <w:rFonts w:cstheme="minorHAnsi"/>
                                <w:szCs w:val="24"/>
                              </w:rPr>
                            </w:pPr>
                            <w:r w:rsidRPr="00B9287B">
                              <w:rPr>
                                <w:rFonts w:cstheme="minorHAnsi"/>
                                <w:szCs w:val="24"/>
                              </w:rPr>
                              <w:t>Forward planning is essential if you are to make the most of your opportunities. Take the time to access and research quality career information. It is very difficult to change subjects once the timetable has been set. The following guidelines may be helpful:</w:t>
                            </w:r>
                          </w:p>
                          <w:p w:rsidR="00525743" w:rsidRPr="00B9287B" w:rsidRDefault="00525743" w:rsidP="000C3D07">
                            <w:pPr>
                              <w:rPr>
                                <w:rFonts w:cstheme="minorHAnsi"/>
                                <w:szCs w:val="24"/>
                              </w:rPr>
                            </w:pPr>
                          </w:p>
                          <w:p w:rsidR="00525743" w:rsidRPr="00B9287B" w:rsidRDefault="00525743" w:rsidP="001307C1">
                            <w:pPr>
                              <w:pStyle w:val="ListParagraph"/>
                              <w:numPr>
                                <w:ilvl w:val="0"/>
                                <w:numId w:val="17"/>
                              </w:numPr>
                              <w:rPr>
                                <w:rFonts w:ascii="Tw Cen MT" w:hAnsi="Tw Cen MT" w:cstheme="minorHAnsi"/>
                                <w:b/>
                                <w:szCs w:val="24"/>
                              </w:rPr>
                            </w:pPr>
                            <w:r w:rsidRPr="00B9287B">
                              <w:rPr>
                                <w:rFonts w:ascii="Tw Cen MT" w:hAnsi="Tw Cen MT" w:cstheme="minorHAnsi"/>
                                <w:b/>
                                <w:szCs w:val="24"/>
                              </w:rPr>
                              <w:t>Relate subjects to current career information.</w:t>
                            </w:r>
                          </w:p>
                          <w:p w:rsidR="00525743" w:rsidRDefault="00525743" w:rsidP="000C3D07">
                            <w:pPr>
                              <w:ind w:left="284"/>
                              <w:rPr>
                                <w:rFonts w:cstheme="minorHAnsi"/>
                                <w:szCs w:val="24"/>
                              </w:rPr>
                            </w:pPr>
                            <w:r w:rsidRPr="00B9287B">
                              <w:rPr>
                                <w:rFonts w:cstheme="minorHAnsi"/>
                                <w:szCs w:val="24"/>
                              </w:rPr>
                              <w:t xml:space="preserve">It is helpful to have a few career choices in mind before choosing subjects.  If you are unsure about this at present, seek help in trying to choose a course that will keep several career options open to you.  </w:t>
                            </w:r>
                          </w:p>
                          <w:p w:rsidR="00525743" w:rsidRPr="00B9287B" w:rsidRDefault="00525743" w:rsidP="000C3D07">
                            <w:pPr>
                              <w:ind w:left="284"/>
                              <w:rPr>
                                <w:rFonts w:cstheme="minorHAnsi"/>
                                <w:szCs w:val="24"/>
                              </w:rPr>
                            </w:pPr>
                          </w:p>
                          <w:p w:rsidR="00525743" w:rsidRPr="00B9287B" w:rsidRDefault="00525743" w:rsidP="001307C1">
                            <w:pPr>
                              <w:pStyle w:val="ListParagraph"/>
                              <w:numPr>
                                <w:ilvl w:val="0"/>
                                <w:numId w:val="17"/>
                              </w:numPr>
                              <w:rPr>
                                <w:rFonts w:ascii="Tw Cen MT" w:hAnsi="Tw Cen MT" w:cstheme="minorHAnsi"/>
                                <w:b/>
                                <w:szCs w:val="24"/>
                              </w:rPr>
                            </w:pPr>
                            <w:r w:rsidRPr="00B9287B">
                              <w:rPr>
                                <w:rFonts w:ascii="Tw Cen MT" w:hAnsi="Tw Cen MT" w:cstheme="minorHAnsi"/>
                                <w:b/>
                                <w:szCs w:val="24"/>
                              </w:rPr>
                              <w:t>Find out about the full list of subjects the school offers.</w:t>
                            </w:r>
                          </w:p>
                          <w:p w:rsidR="00525743" w:rsidRPr="00B9287B" w:rsidRDefault="00525743" w:rsidP="000C3D07">
                            <w:pPr>
                              <w:ind w:left="284"/>
                              <w:rPr>
                                <w:rFonts w:cstheme="minorHAnsi"/>
                                <w:szCs w:val="24"/>
                              </w:rPr>
                            </w:pPr>
                            <w:r w:rsidRPr="00B9287B">
                              <w:rPr>
                                <w:rFonts w:cstheme="minorHAnsi"/>
                                <w:szCs w:val="24"/>
                              </w:rPr>
                              <w:t>Check out each subject carefully.  To do this it will be necessary to:</w:t>
                            </w:r>
                          </w:p>
                          <w:p w:rsidR="00525743" w:rsidRPr="00B9287B" w:rsidRDefault="00525743" w:rsidP="000C3D07">
                            <w:pPr>
                              <w:numPr>
                                <w:ilvl w:val="0"/>
                                <w:numId w:val="2"/>
                              </w:numPr>
                              <w:tabs>
                                <w:tab w:val="clear" w:pos="720"/>
                                <w:tab w:val="num" w:pos="1134"/>
                              </w:tabs>
                              <w:ind w:hanging="11"/>
                              <w:rPr>
                                <w:rFonts w:cstheme="minorHAnsi"/>
                                <w:szCs w:val="24"/>
                              </w:rPr>
                            </w:pPr>
                            <w:r w:rsidRPr="00B9287B">
                              <w:rPr>
                                <w:rFonts w:cstheme="minorHAnsi"/>
                                <w:szCs w:val="24"/>
                              </w:rPr>
                              <w:t>Read the subject descriptions in this booklet;</w:t>
                            </w:r>
                          </w:p>
                          <w:p w:rsidR="00525743" w:rsidRPr="00B9287B" w:rsidRDefault="00525743" w:rsidP="000C3D07">
                            <w:pPr>
                              <w:numPr>
                                <w:ilvl w:val="0"/>
                                <w:numId w:val="2"/>
                              </w:numPr>
                              <w:tabs>
                                <w:tab w:val="clear" w:pos="720"/>
                                <w:tab w:val="num" w:pos="1134"/>
                              </w:tabs>
                              <w:ind w:hanging="11"/>
                              <w:rPr>
                                <w:rFonts w:cstheme="minorHAnsi"/>
                                <w:szCs w:val="24"/>
                              </w:rPr>
                            </w:pPr>
                            <w:r w:rsidRPr="00B9287B">
                              <w:rPr>
                                <w:rFonts w:cstheme="minorHAnsi"/>
                                <w:szCs w:val="24"/>
                              </w:rPr>
                              <w:t>Talk to teachers and the Head of Learning Area for each subject;</w:t>
                            </w:r>
                          </w:p>
                          <w:p w:rsidR="00525743" w:rsidRPr="00B9287B" w:rsidRDefault="00525743" w:rsidP="000C3D07">
                            <w:pPr>
                              <w:numPr>
                                <w:ilvl w:val="0"/>
                                <w:numId w:val="2"/>
                              </w:numPr>
                              <w:tabs>
                                <w:tab w:val="clear" w:pos="720"/>
                                <w:tab w:val="num" w:pos="1134"/>
                              </w:tabs>
                              <w:ind w:hanging="11"/>
                              <w:rPr>
                                <w:rFonts w:cstheme="minorHAnsi"/>
                                <w:szCs w:val="24"/>
                              </w:rPr>
                            </w:pPr>
                            <w:r w:rsidRPr="00B9287B">
                              <w:rPr>
                                <w:rFonts w:cstheme="minorHAnsi"/>
                                <w:szCs w:val="24"/>
                              </w:rPr>
                              <w:t>Talk to students currently enrolled in the subject; and</w:t>
                            </w:r>
                          </w:p>
                          <w:p w:rsidR="00525743" w:rsidRDefault="00525743" w:rsidP="000C3D07">
                            <w:pPr>
                              <w:numPr>
                                <w:ilvl w:val="0"/>
                                <w:numId w:val="2"/>
                              </w:numPr>
                              <w:tabs>
                                <w:tab w:val="clear" w:pos="720"/>
                                <w:tab w:val="num" w:pos="1134"/>
                              </w:tabs>
                              <w:ind w:hanging="11"/>
                              <w:rPr>
                                <w:rFonts w:cstheme="minorHAnsi"/>
                                <w:szCs w:val="24"/>
                              </w:rPr>
                            </w:pPr>
                            <w:r w:rsidRPr="00B9287B">
                              <w:rPr>
                                <w:rFonts w:cstheme="minorHAnsi"/>
                                <w:szCs w:val="24"/>
                              </w:rPr>
                              <w:t>Read the VET Courses and Policies booklet.</w:t>
                            </w:r>
                          </w:p>
                          <w:p w:rsidR="00525743" w:rsidRPr="00B9287B" w:rsidRDefault="00525743" w:rsidP="00B9287B">
                            <w:pPr>
                              <w:rPr>
                                <w:rFonts w:cstheme="minorHAnsi"/>
                                <w:szCs w:val="24"/>
                              </w:rPr>
                            </w:pPr>
                          </w:p>
                          <w:p w:rsidR="00525743" w:rsidRPr="00B9287B" w:rsidRDefault="00525743" w:rsidP="001307C1">
                            <w:pPr>
                              <w:pStyle w:val="ListParagraph"/>
                              <w:numPr>
                                <w:ilvl w:val="0"/>
                                <w:numId w:val="17"/>
                              </w:numPr>
                              <w:rPr>
                                <w:rFonts w:ascii="Tw Cen MT" w:hAnsi="Tw Cen MT" w:cstheme="minorHAnsi"/>
                                <w:b/>
                                <w:szCs w:val="24"/>
                              </w:rPr>
                            </w:pPr>
                            <w:r w:rsidRPr="00B9287B">
                              <w:rPr>
                                <w:rFonts w:ascii="Tw Cen MT" w:hAnsi="Tw Cen MT" w:cstheme="minorHAnsi"/>
                                <w:b/>
                                <w:szCs w:val="24"/>
                              </w:rPr>
                              <w:t>Decide on the subjects that suit your requirements and abilities.</w:t>
                            </w:r>
                          </w:p>
                          <w:p w:rsidR="00525743" w:rsidRDefault="00525743" w:rsidP="000C3D07">
                            <w:pPr>
                              <w:ind w:left="284"/>
                              <w:rPr>
                                <w:rFonts w:cstheme="minorHAnsi"/>
                                <w:szCs w:val="24"/>
                              </w:rPr>
                            </w:pPr>
                            <w:r w:rsidRPr="00B9287B">
                              <w:rPr>
                                <w:rFonts w:cstheme="minorHAnsi"/>
                                <w:szCs w:val="24"/>
                              </w:rPr>
                              <w:t>Students need to remember that all ATAR courses will have an examination that must be taken if you wish to qualify for direct university entrance.  Any General course will not have an examination but students need to remember that results for all units can count towards TAFE entry.  Remember TAFE is a valid pathway to university and careers.</w:t>
                            </w:r>
                          </w:p>
                          <w:p w:rsidR="00525743" w:rsidRPr="00B9287B" w:rsidRDefault="00525743" w:rsidP="00B9287B">
                            <w:pPr>
                              <w:rPr>
                                <w:rFonts w:cstheme="minorHAnsi"/>
                                <w:szCs w:val="24"/>
                              </w:rPr>
                            </w:pPr>
                          </w:p>
                          <w:p w:rsidR="00525743" w:rsidRPr="00B9287B" w:rsidRDefault="00525743" w:rsidP="001307C1">
                            <w:pPr>
                              <w:pStyle w:val="ListParagraph"/>
                              <w:numPr>
                                <w:ilvl w:val="0"/>
                                <w:numId w:val="17"/>
                              </w:numPr>
                              <w:rPr>
                                <w:rFonts w:ascii="Tw Cen MT" w:hAnsi="Tw Cen MT" w:cstheme="minorHAnsi"/>
                                <w:b/>
                                <w:szCs w:val="24"/>
                              </w:rPr>
                            </w:pPr>
                            <w:r w:rsidRPr="00B9287B">
                              <w:rPr>
                                <w:rFonts w:ascii="Tw Cen MT" w:hAnsi="Tw Cen MT" w:cstheme="minorHAnsi"/>
                                <w:b/>
                                <w:szCs w:val="24"/>
                              </w:rPr>
                              <w:t>Be prepared to ask for help.</w:t>
                            </w:r>
                          </w:p>
                          <w:p w:rsidR="00525743" w:rsidRPr="00B9287B" w:rsidRDefault="00525743" w:rsidP="000C3D07">
                            <w:pPr>
                              <w:ind w:left="284"/>
                              <w:rPr>
                                <w:rFonts w:cstheme="minorHAnsi"/>
                                <w:szCs w:val="24"/>
                              </w:rPr>
                            </w:pPr>
                            <w:r w:rsidRPr="00B9287B">
                              <w:rPr>
                                <w:rFonts w:cstheme="minorHAnsi"/>
                                <w:szCs w:val="24"/>
                              </w:rPr>
                              <w:t xml:space="preserve">There are many people around to talk to – </w:t>
                            </w:r>
                          </w:p>
                          <w:p w:rsidR="00525743" w:rsidRPr="00B9287B" w:rsidRDefault="00525743" w:rsidP="000C3D07">
                            <w:pPr>
                              <w:numPr>
                                <w:ilvl w:val="0"/>
                                <w:numId w:val="1"/>
                              </w:numPr>
                              <w:tabs>
                                <w:tab w:val="clear" w:pos="792"/>
                                <w:tab w:val="num" w:pos="1560"/>
                              </w:tabs>
                              <w:ind w:left="1560" w:hanging="600"/>
                              <w:rPr>
                                <w:rFonts w:cstheme="minorHAnsi"/>
                                <w:szCs w:val="24"/>
                              </w:rPr>
                            </w:pPr>
                            <w:r w:rsidRPr="00B9287B">
                              <w:rPr>
                                <w:rFonts w:cstheme="minorHAnsi"/>
                                <w:szCs w:val="24"/>
                              </w:rPr>
                              <w:t>parents</w:t>
                            </w:r>
                          </w:p>
                          <w:p w:rsidR="00525743" w:rsidRPr="00B9287B" w:rsidRDefault="00525743" w:rsidP="000C3D07">
                            <w:pPr>
                              <w:numPr>
                                <w:ilvl w:val="0"/>
                                <w:numId w:val="1"/>
                              </w:numPr>
                              <w:tabs>
                                <w:tab w:val="clear" w:pos="792"/>
                                <w:tab w:val="num" w:pos="1560"/>
                              </w:tabs>
                              <w:ind w:left="1560" w:hanging="600"/>
                              <w:rPr>
                                <w:rFonts w:cstheme="minorHAnsi"/>
                                <w:szCs w:val="24"/>
                              </w:rPr>
                            </w:pPr>
                            <w:r w:rsidRPr="00B9287B">
                              <w:rPr>
                                <w:rFonts w:cstheme="minorHAnsi"/>
                                <w:szCs w:val="24"/>
                              </w:rPr>
                              <w:t>career education teachers</w:t>
                            </w:r>
                          </w:p>
                          <w:p w:rsidR="00525743" w:rsidRPr="00B9287B" w:rsidRDefault="00525743" w:rsidP="000C3D07">
                            <w:pPr>
                              <w:numPr>
                                <w:ilvl w:val="0"/>
                                <w:numId w:val="1"/>
                              </w:numPr>
                              <w:tabs>
                                <w:tab w:val="clear" w:pos="792"/>
                                <w:tab w:val="num" w:pos="1560"/>
                              </w:tabs>
                              <w:ind w:left="1560" w:hanging="600"/>
                              <w:rPr>
                                <w:rFonts w:cstheme="minorHAnsi"/>
                                <w:szCs w:val="24"/>
                              </w:rPr>
                            </w:pPr>
                            <w:r w:rsidRPr="00B9287B">
                              <w:rPr>
                                <w:rFonts w:cstheme="minorHAnsi"/>
                                <w:szCs w:val="24"/>
                              </w:rPr>
                              <w:t>TAFE and University admission officers</w:t>
                            </w:r>
                          </w:p>
                          <w:p w:rsidR="00525743" w:rsidRPr="00B9287B" w:rsidRDefault="00525743" w:rsidP="000C3D07">
                            <w:pPr>
                              <w:numPr>
                                <w:ilvl w:val="0"/>
                                <w:numId w:val="1"/>
                              </w:numPr>
                              <w:tabs>
                                <w:tab w:val="clear" w:pos="792"/>
                                <w:tab w:val="num" w:pos="1560"/>
                                <w:tab w:val="left" w:pos="8505"/>
                              </w:tabs>
                              <w:ind w:left="1560" w:hanging="600"/>
                              <w:rPr>
                                <w:rFonts w:cstheme="minorHAnsi"/>
                                <w:szCs w:val="24"/>
                              </w:rPr>
                            </w:pPr>
                            <w:r w:rsidRPr="00B9287B">
                              <w:rPr>
                                <w:rFonts w:cstheme="minorHAnsi"/>
                                <w:szCs w:val="24"/>
                              </w:rPr>
                              <w:t>Vocational Education &amp; Training (VET) Program Coordinator</w:t>
                            </w:r>
                          </w:p>
                          <w:p w:rsidR="00525743" w:rsidRPr="00B9287B" w:rsidRDefault="00525743" w:rsidP="000C3D07">
                            <w:pPr>
                              <w:numPr>
                                <w:ilvl w:val="0"/>
                                <w:numId w:val="1"/>
                              </w:numPr>
                              <w:tabs>
                                <w:tab w:val="clear" w:pos="792"/>
                                <w:tab w:val="num" w:pos="1560"/>
                              </w:tabs>
                              <w:ind w:left="1560" w:hanging="600"/>
                              <w:rPr>
                                <w:rFonts w:cstheme="minorHAnsi"/>
                                <w:szCs w:val="24"/>
                              </w:rPr>
                            </w:pPr>
                            <w:r w:rsidRPr="00B9287B">
                              <w:rPr>
                                <w:rFonts w:cstheme="minorHAnsi"/>
                                <w:szCs w:val="24"/>
                              </w:rPr>
                              <w:t>Careers Reference Centre staff</w:t>
                            </w:r>
                          </w:p>
                          <w:p w:rsidR="00525743" w:rsidRPr="00B9287B" w:rsidRDefault="00525743" w:rsidP="000C3D07">
                            <w:pPr>
                              <w:ind w:left="1272" w:firstLine="288"/>
                              <w:rPr>
                                <w:rFonts w:cstheme="minorHAnsi"/>
                                <w:szCs w:val="24"/>
                              </w:rPr>
                            </w:pPr>
                          </w:p>
                          <w:p w:rsidR="00525743" w:rsidRPr="00B9287B" w:rsidRDefault="00525743" w:rsidP="000C3D07">
                            <w:pPr>
                              <w:tabs>
                                <w:tab w:val="left" w:pos="284"/>
                              </w:tabs>
                              <w:rPr>
                                <w:rFonts w:cstheme="minorHAnsi"/>
                                <w:szCs w:val="24"/>
                              </w:rPr>
                            </w:pPr>
                            <w:r w:rsidRPr="00B9287B">
                              <w:rPr>
                                <w:rFonts w:cstheme="minorHAnsi"/>
                                <w:szCs w:val="24"/>
                              </w:rPr>
                              <w:tab/>
                              <w:t xml:space="preserve">Additional information may be obtained from </w:t>
                            </w:r>
                            <w:hyperlink r:id="rId30" w:history="1">
                              <w:r w:rsidRPr="00B9287B">
                                <w:rPr>
                                  <w:rStyle w:val="Hyperlink"/>
                                  <w:szCs w:val="24"/>
                                </w:rPr>
                                <w:t>http://www.education.gov.au/job-guide</w:t>
                              </w:r>
                            </w:hyperlink>
                            <w:r w:rsidRPr="00B9287B">
                              <w:rPr>
                                <w:szCs w:val="24"/>
                              </w:rPr>
                              <w:t xml:space="preserve"> </w:t>
                            </w:r>
                          </w:p>
                          <w:p w:rsidR="00525743" w:rsidRDefault="005257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5pt;margin-top:1.55pt;width:523.65pt;height:513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" fillcolor="#a7bfde [1620]" strokecolor="#4579b8 [3044]">
                <v:fill color2="#e4ecf5 [500]" rotate="t" angle="180" colors="0 #a3c4ff;22938f #bfd5ff;1 #e5eeff" focus="100%" type="gradient"/>
                <v:shadow on="t" color="black" opacity="24903f" origin=",.5" offset="0,.55556mm"/>
                <v:textbox>
                  <w:txbxContent>
                    <w:p w:rsidR="00525743" w:rsidRPr="00B9287B" w:rsidRDefault="00525743" w:rsidP="000C3D07">
                      <w:pPr>
                        <w:rPr>
                          <w:b/>
                          <w:color w:val="1F497D" w:themeColor="text2"/>
                          <w:sz w:val="28"/>
                          <w:szCs w:val="28"/>
                          <w:u w:val="single"/>
                        </w:rPr>
                      </w:pPr>
                      <w:r w:rsidRPr="00B9287B">
                        <w:rPr>
                          <w:b/>
                          <w:color w:val="1F497D" w:themeColor="text2"/>
                          <w:sz w:val="28"/>
                          <w:szCs w:val="28"/>
                          <w:u w:val="single"/>
                        </w:rPr>
                        <w:t>CHOOSING WISELY</w:t>
                      </w:r>
                    </w:p>
                    <w:p w:rsidR="00525743" w:rsidRPr="00B9287B" w:rsidRDefault="00525743" w:rsidP="000C3D07">
                      <w:pPr>
                        <w:rPr>
                          <w:rFonts w:cstheme="minorHAnsi"/>
                          <w:szCs w:val="24"/>
                        </w:rPr>
                      </w:pPr>
                      <w:r w:rsidRPr="00B9287B">
                        <w:rPr>
                          <w:rFonts w:cstheme="minorHAnsi"/>
                          <w:szCs w:val="24"/>
                        </w:rPr>
                        <w:t>Students must consider choices wisely.  All senior school students should ask themselves the following questions when selecting a course:</w:t>
                      </w:r>
                    </w:p>
                    <w:p w:rsidR="00525743" w:rsidRPr="00B9287B" w:rsidRDefault="00525743" w:rsidP="000C3D07">
                      <w:pPr>
                        <w:numPr>
                          <w:ilvl w:val="0"/>
                          <w:numId w:val="3"/>
                        </w:numPr>
                        <w:tabs>
                          <w:tab w:val="left" w:pos="1560"/>
                        </w:tabs>
                        <w:rPr>
                          <w:rFonts w:cstheme="minorHAnsi"/>
                          <w:szCs w:val="24"/>
                        </w:rPr>
                      </w:pPr>
                      <w:r w:rsidRPr="00B9287B">
                        <w:rPr>
                          <w:rFonts w:cstheme="minorHAnsi"/>
                          <w:szCs w:val="24"/>
                        </w:rPr>
                        <w:t xml:space="preserve">What occupations are of interest? </w:t>
                      </w:r>
                    </w:p>
                    <w:p w:rsidR="00525743" w:rsidRPr="00B9287B" w:rsidRDefault="00525743" w:rsidP="000C3D07">
                      <w:pPr>
                        <w:numPr>
                          <w:ilvl w:val="0"/>
                          <w:numId w:val="3"/>
                        </w:numPr>
                        <w:tabs>
                          <w:tab w:val="left" w:pos="1560"/>
                        </w:tabs>
                        <w:rPr>
                          <w:rFonts w:cstheme="minorHAnsi"/>
                          <w:szCs w:val="24"/>
                        </w:rPr>
                      </w:pPr>
                      <w:r w:rsidRPr="00B9287B">
                        <w:rPr>
                          <w:rFonts w:cstheme="minorHAnsi"/>
                          <w:szCs w:val="24"/>
                        </w:rPr>
                        <w:t>Which subjects do I need for the occupations that interest me?</w:t>
                      </w:r>
                    </w:p>
                    <w:p w:rsidR="00525743" w:rsidRPr="00B9287B" w:rsidRDefault="00525743" w:rsidP="000C3D07">
                      <w:pPr>
                        <w:numPr>
                          <w:ilvl w:val="0"/>
                          <w:numId w:val="3"/>
                        </w:numPr>
                        <w:tabs>
                          <w:tab w:val="left" w:pos="1560"/>
                        </w:tabs>
                        <w:rPr>
                          <w:rFonts w:cstheme="minorHAnsi"/>
                          <w:szCs w:val="24"/>
                        </w:rPr>
                      </w:pPr>
                      <w:r w:rsidRPr="00B9287B">
                        <w:rPr>
                          <w:rFonts w:cstheme="minorHAnsi"/>
                          <w:szCs w:val="24"/>
                        </w:rPr>
                        <w:t>What are my subject pathways?</w:t>
                      </w:r>
                    </w:p>
                    <w:p w:rsidR="00525743" w:rsidRPr="00B9287B" w:rsidRDefault="00525743" w:rsidP="000C3D07">
                      <w:pPr>
                        <w:numPr>
                          <w:ilvl w:val="0"/>
                          <w:numId w:val="3"/>
                        </w:numPr>
                        <w:tabs>
                          <w:tab w:val="left" w:pos="1560"/>
                        </w:tabs>
                        <w:rPr>
                          <w:rFonts w:cstheme="minorHAnsi"/>
                          <w:szCs w:val="24"/>
                        </w:rPr>
                      </w:pPr>
                      <w:r w:rsidRPr="00B9287B">
                        <w:rPr>
                          <w:rFonts w:cstheme="minorHAnsi"/>
                          <w:szCs w:val="24"/>
                        </w:rPr>
                        <w:t xml:space="preserve">What am I good at? What subjects do I find difficult?  </w:t>
                      </w:r>
                    </w:p>
                    <w:p w:rsidR="00525743" w:rsidRPr="00B9287B" w:rsidRDefault="00525743" w:rsidP="000C3D07">
                      <w:pPr>
                        <w:numPr>
                          <w:ilvl w:val="0"/>
                          <w:numId w:val="3"/>
                        </w:numPr>
                        <w:tabs>
                          <w:tab w:val="left" w:pos="1560"/>
                        </w:tabs>
                        <w:rPr>
                          <w:rFonts w:cstheme="minorHAnsi"/>
                          <w:szCs w:val="24"/>
                        </w:rPr>
                      </w:pPr>
                      <w:r w:rsidRPr="00B9287B">
                        <w:rPr>
                          <w:rFonts w:cstheme="minorHAnsi"/>
                          <w:szCs w:val="24"/>
                        </w:rPr>
                        <w:t>What are my current levels of achievement?</w:t>
                      </w:r>
                    </w:p>
                    <w:p w:rsidR="00525743" w:rsidRPr="00B9287B" w:rsidRDefault="00525743" w:rsidP="000C3D07">
                      <w:pPr>
                        <w:tabs>
                          <w:tab w:val="left" w:pos="1560"/>
                        </w:tabs>
                        <w:ind w:left="360"/>
                        <w:rPr>
                          <w:rFonts w:cstheme="minorHAnsi"/>
                          <w:szCs w:val="24"/>
                          <w:highlight w:val="yellow"/>
                        </w:rPr>
                      </w:pPr>
                    </w:p>
                    <w:p w:rsidR="00525743" w:rsidRPr="00B9287B" w:rsidRDefault="00525743" w:rsidP="000C3D07">
                      <w:pPr>
                        <w:tabs>
                          <w:tab w:val="left" w:pos="1560"/>
                        </w:tabs>
                        <w:rPr>
                          <w:rFonts w:cstheme="minorHAnsi"/>
                          <w:szCs w:val="24"/>
                        </w:rPr>
                      </w:pPr>
                      <w:r w:rsidRPr="00B9287B">
                        <w:rPr>
                          <w:rFonts w:cstheme="minorHAnsi"/>
                          <w:szCs w:val="24"/>
                        </w:rPr>
                        <w:t>Forward planning is essential if you are to make the most of your opportunities. Take the time to access and research quality career information. It is very difficult to change subjects once the timetable has been set. The following guidelines may be helpful:</w:t>
                      </w:r>
                    </w:p>
                    <w:p w:rsidR="00525743" w:rsidRPr="00B9287B" w:rsidRDefault="00525743" w:rsidP="000C3D07">
                      <w:pPr>
                        <w:rPr>
                          <w:rFonts w:cstheme="minorHAnsi"/>
                          <w:szCs w:val="24"/>
                        </w:rPr>
                      </w:pPr>
                    </w:p>
                    <w:p w:rsidR="00525743" w:rsidRPr="00B9287B" w:rsidRDefault="00525743" w:rsidP="001307C1">
                      <w:pPr>
                        <w:pStyle w:val="ListParagraph"/>
                        <w:numPr>
                          <w:ilvl w:val="0"/>
                          <w:numId w:val="17"/>
                        </w:numPr>
                        <w:rPr>
                          <w:rFonts w:ascii="Tw Cen MT" w:hAnsi="Tw Cen MT" w:cstheme="minorHAnsi"/>
                          <w:b/>
                          <w:szCs w:val="24"/>
                        </w:rPr>
                      </w:pPr>
                      <w:r w:rsidRPr="00B9287B">
                        <w:rPr>
                          <w:rFonts w:ascii="Tw Cen MT" w:hAnsi="Tw Cen MT" w:cstheme="minorHAnsi"/>
                          <w:b/>
                          <w:szCs w:val="24"/>
                        </w:rPr>
                        <w:t>Relate subjects to current career information.</w:t>
                      </w:r>
                    </w:p>
                    <w:p w:rsidR="00525743" w:rsidRDefault="00525743" w:rsidP="000C3D07">
                      <w:pPr>
                        <w:ind w:left="284"/>
                        <w:rPr>
                          <w:rFonts w:cstheme="minorHAnsi"/>
                          <w:szCs w:val="24"/>
                        </w:rPr>
                      </w:pPr>
                      <w:r w:rsidRPr="00B9287B">
                        <w:rPr>
                          <w:rFonts w:cstheme="minorHAnsi"/>
                          <w:szCs w:val="24"/>
                        </w:rPr>
                        <w:t xml:space="preserve">It is helpful to have a few career choices in mind before choosing subjects.  If you are unsure about this at present, seek help in trying to choose a course that will keep several career options open to you.  </w:t>
                      </w:r>
                    </w:p>
                    <w:p w:rsidR="00525743" w:rsidRPr="00B9287B" w:rsidRDefault="00525743" w:rsidP="000C3D07">
                      <w:pPr>
                        <w:ind w:left="284"/>
                        <w:rPr>
                          <w:rFonts w:cstheme="minorHAnsi"/>
                          <w:szCs w:val="24"/>
                        </w:rPr>
                      </w:pPr>
                    </w:p>
                    <w:p w:rsidR="00525743" w:rsidRPr="00B9287B" w:rsidRDefault="00525743" w:rsidP="001307C1">
                      <w:pPr>
                        <w:pStyle w:val="ListParagraph"/>
                        <w:numPr>
                          <w:ilvl w:val="0"/>
                          <w:numId w:val="17"/>
                        </w:numPr>
                        <w:rPr>
                          <w:rFonts w:ascii="Tw Cen MT" w:hAnsi="Tw Cen MT" w:cstheme="minorHAnsi"/>
                          <w:b/>
                          <w:szCs w:val="24"/>
                        </w:rPr>
                      </w:pPr>
                      <w:r w:rsidRPr="00B9287B">
                        <w:rPr>
                          <w:rFonts w:ascii="Tw Cen MT" w:hAnsi="Tw Cen MT" w:cstheme="minorHAnsi"/>
                          <w:b/>
                          <w:szCs w:val="24"/>
                        </w:rPr>
                        <w:t>Find out about the full list of subjects the school offers.</w:t>
                      </w:r>
                    </w:p>
                    <w:p w:rsidR="00525743" w:rsidRPr="00B9287B" w:rsidRDefault="00525743" w:rsidP="000C3D07">
                      <w:pPr>
                        <w:ind w:left="284"/>
                        <w:rPr>
                          <w:rFonts w:cstheme="minorHAnsi"/>
                          <w:szCs w:val="24"/>
                        </w:rPr>
                      </w:pPr>
                      <w:r w:rsidRPr="00B9287B">
                        <w:rPr>
                          <w:rFonts w:cstheme="minorHAnsi"/>
                          <w:szCs w:val="24"/>
                        </w:rPr>
                        <w:t>Check out each subject carefully.  To do this it will be necessary to:</w:t>
                      </w:r>
                    </w:p>
                    <w:p w:rsidR="00525743" w:rsidRPr="00B9287B" w:rsidRDefault="00525743" w:rsidP="000C3D07">
                      <w:pPr>
                        <w:numPr>
                          <w:ilvl w:val="0"/>
                          <w:numId w:val="2"/>
                        </w:numPr>
                        <w:tabs>
                          <w:tab w:val="clear" w:pos="720"/>
                          <w:tab w:val="num" w:pos="1134"/>
                        </w:tabs>
                        <w:ind w:hanging="11"/>
                        <w:rPr>
                          <w:rFonts w:cstheme="minorHAnsi"/>
                          <w:szCs w:val="24"/>
                        </w:rPr>
                      </w:pPr>
                      <w:r w:rsidRPr="00B9287B">
                        <w:rPr>
                          <w:rFonts w:cstheme="minorHAnsi"/>
                          <w:szCs w:val="24"/>
                        </w:rPr>
                        <w:t>Read the subject descriptions in this booklet;</w:t>
                      </w:r>
                    </w:p>
                    <w:p w:rsidR="00525743" w:rsidRPr="00B9287B" w:rsidRDefault="00525743" w:rsidP="000C3D07">
                      <w:pPr>
                        <w:numPr>
                          <w:ilvl w:val="0"/>
                          <w:numId w:val="2"/>
                        </w:numPr>
                        <w:tabs>
                          <w:tab w:val="clear" w:pos="720"/>
                          <w:tab w:val="num" w:pos="1134"/>
                        </w:tabs>
                        <w:ind w:hanging="11"/>
                        <w:rPr>
                          <w:rFonts w:cstheme="minorHAnsi"/>
                          <w:szCs w:val="24"/>
                        </w:rPr>
                      </w:pPr>
                      <w:r w:rsidRPr="00B9287B">
                        <w:rPr>
                          <w:rFonts w:cstheme="minorHAnsi"/>
                          <w:szCs w:val="24"/>
                        </w:rPr>
                        <w:t>Talk to teachers and the Head of Learning Area for each subject;</w:t>
                      </w:r>
                    </w:p>
                    <w:p w:rsidR="00525743" w:rsidRPr="00B9287B" w:rsidRDefault="00525743" w:rsidP="000C3D07">
                      <w:pPr>
                        <w:numPr>
                          <w:ilvl w:val="0"/>
                          <w:numId w:val="2"/>
                        </w:numPr>
                        <w:tabs>
                          <w:tab w:val="clear" w:pos="720"/>
                          <w:tab w:val="num" w:pos="1134"/>
                        </w:tabs>
                        <w:ind w:hanging="11"/>
                        <w:rPr>
                          <w:rFonts w:cstheme="minorHAnsi"/>
                          <w:szCs w:val="24"/>
                        </w:rPr>
                      </w:pPr>
                      <w:r w:rsidRPr="00B9287B">
                        <w:rPr>
                          <w:rFonts w:cstheme="minorHAnsi"/>
                          <w:szCs w:val="24"/>
                        </w:rPr>
                        <w:t>Talk to students currently enrolled in the subject; and</w:t>
                      </w:r>
                    </w:p>
                    <w:p w:rsidR="00525743" w:rsidRDefault="00525743" w:rsidP="000C3D07">
                      <w:pPr>
                        <w:numPr>
                          <w:ilvl w:val="0"/>
                          <w:numId w:val="2"/>
                        </w:numPr>
                        <w:tabs>
                          <w:tab w:val="clear" w:pos="720"/>
                          <w:tab w:val="num" w:pos="1134"/>
                        </w:tabs>
                        <w:ind w:hanging="11"/>
                        <w:rPr>
                          <w:rFonts w:cstheme="minorHAnsi"/>
                          <w:szCs w:val="24"/>
                        </w:rPr>
                      </w:pPr>
                      <w:r w:rsidRPr="00B9287B">
                        <w:rPr>
                          <w:rFonts w:cstheme="minorHAnsi"/>
                          <w:szCs w:val="24"/>
                        </w:rPr>
                        <w:t>Read the VET Courses and Policies booklet.</w:t>
                      </w:r>
                    </w:p>
                    <w:p w:rsidR="00525743" w:rsidRPr="00B9287B" w:rsidRDefault="00525743" w:rsidP="00B9287B">
                      <w:pPr>
                        <w:rPr>
                          <w:rFonts w:cstheme="minorHAnsi"/>
                          <w:szCs w:val="24"/>
                        </w:rPr>
                      </w:pPr>
                    </w:p>
                    <w:p w:rsidR="00525743" w:rsidRPr="00B9287B" w:rsidRDefault="00525743" w:rsidP="001307C1">
                      <w:pPr>
                        <w:pStyle w:val="ListParagraph"/>
                        <w:numPr>
                          <w:ilvl w:val="0"/>
                          <w:numId w:val="17"/>
                        </w:numPr>
                        <w:rPr>
                          <w:rFonts w:ascii="Tw Cen MT" w:hAnsi="Tw Cen MT" w:cstheme="minorHAnsi"/>
                          <w:b/>
                          <w:szCs w:val="24"/>
                        </w:rPr>
                      </w:pPr>
                      <w:r w:rsidRPr="00B9287B">
                        <w:rPr>
                          <w:rFonts w:ascii="Tw Cen MT" w:hAnsi="Tw Cen MT" w:cstheme="minorHAnsi"/>
                          <w:b/>
                          <w:szCs w:val="24"/>
                        </w:rPr>
                        <w:t>Decide on the subjects that suit your requirements and abilities.</w:t>
                      </w:r>
                    </w:p>
                    <w:p w:rsidR="00525743" w:rsidRDefault="00525743" w:rsidP="000C3D07">
                      <w:pPr>
                        <w:ind w:left="284"/>
                        <w:rPr>
                          <w:rFonts w:cstheme="minorHAnsi"/>
                          <w:szCs w:val="24"/>
                        </w:rPr>
                      </w:pPr>
                      <w:r w:rsidRPr="00B9287B">
                        <w:rPr>
                          <w:rFonts w:cstheme="minorHAnsi"/>
                          <w:szCs w:val="24"/>
                        </w:rPr>
                        <w:t>Students need to remember that all ATAR courses will have an examination that must be taken if you wish to qualify for direct university entrance.  Any General course will not have an examination but students need to remember that results for all units can count towards TAFE entry.  Remember TAFE is a valid pathway to university and careers.</w:t>
                      </w:r>
                    </w:p>
                    <w:p w:rsidR="00525743" w:rsidRPr="00B9287B" w:rsidRDefault="00525743" w:rsidP="00B9287B">
                      <w:pPr>
                        <w:rPr>
                          <w:rFonts w:cstheme="minorHAnsi"/>
                          <w:szCs w:val="24"/>
                        </w:rPr>
                      </w:pPr>
                    </w:p>
                    <w:p w:rsidR="00525743" w:rsidRPr="00B9287B" w:rsidRDefault="00525743" w:rsidP="001307C1">
                      <w:pPr>
                        <w:pStyle w:val="ListParagraph"/>
                        <w:numPr>
                          <w:ilvl w:val="0"/>
                          <w:numId w:val="17"/>
                        </w:numPr>
                        <w:rPr>
                          <w:rFonts w:ascii="Tw Cen MT" w:hAnsi="Tw Cen MT" w:cstheme="minorHAnsi"/>
                          <w:b/>
                          <w:szCs w:val="24"/>
                        </w:rPr>
                      </w:pPr>
                      <w:r w:rsidRPr="00B9287B">
                        <w:rPr>
                          <w:rFonts w:ascii="Tw Cen MT" w:hAnsi="Tw Cen MT" w:cstheme="minorHAnsi"/>
                          <w:b/>
                          <w:szCs w:val="24"/>
                        </w:rPr>
                        <w:t>Be prepared to ask for help.</w:t>
                      </w:r>
                    </w:p>
                    <w:p w:rsidR="00525743" w:rsidRPr="00B9287B" w:rsidRDefault="00525743" w:rsidP="000C3D07">
                      <w:pPr>
                        <w:ind w:left="284"/>
                        <w:rPr>
                          <w:rFonts w:cstheme="minorHAnsi"/>
                          <w:szCs w:val="24"/>
                        </w:rPr>
                      </w:pPr>
                      <w:r w:rsidRPr="00B9287B">
                        <w:rPr>
                          <w:rFonts w:cstheme="minorHAnsi"/>
                          <w:szCs w:val="24"/>
                        </w:rPr>
                        <w:t xml:space="preserve">There are many people around to talk to – </w:t>
                      </w:r>
                    </w:p>
                    <w:p w:rsidR="00525743" w:rsidRPr="00B9287B" w:rsidRDefault="00525743" w:rsidP="000C3D07">
                      <w:pPr>
                        <w:numPr>
                          <w:ilvl w:val="0"/>
                          <w:numId w:val="1"/>
                        </w:numPr>
                        <w:tabs>
                          <w:tab w:val="clear" w:pos="792"/>
                          <w:tab w:val="num" w:pos="1560"/>
                        </w:tabs>
                        <w:ind w:left="1560" w:hanging="600"/>
                        <w:rPr>
                          <w:rFonts w:cstheme="minorHAnsi"/>
                          <w:szCs w:val="24"/>
                        </w:rPr>
                      </w:pPr>
                      <w:r w:rsidRPr="00B9287B">
                        <w:rPr>
                          <w:rFonts w:cstheme="minorHAnsi"/>
                          <w:szCs w:val="24"/>
                        </w:rPr>
                        <w:t>parents</w:t>
                      </w:r>
                    </w:p>
                    <w:p w:rsidR="00525743" w:rsidRPr="00B9287B" w:rsidRDefault="00525743" w:rsidP="000C3D07">
                      <w:pPr>
                        <w:numPr>
                          <w:ilvl w:val="0"/>
                          <w:numId w:val="1"/>
                        </w:numPr>
                        <w:tabs>
                          <w:tab w:val="clear" w:pos="792"/>
                          <w:tab w:val="num" w:pos="1560"/>
                        </w:tabs>
                        <w:ind w:left="1560" w:hanging="600"/>
                        <w:rPr>
                          <w:rFonts w:cstheme="minorHAnsi"/>
                          <w:szCs w:val="24"/>
                        </w:rPr>
                      </w:pPr>
                      <w:r w:rsidRPr="00B9287B">
                        <w:rPr>
                          <w:rFonts w:cstheme="minorHAnsi"/>
                          <w:szCs w:val="24"/>
                        </w:rPr>
                        <w:t>career education teachers</w:t>
                      </w:r>
                    </w:p>
                    <w:p w:rsidR="00525743" w:rsidRPr="00B9287B" w:rsidRDefault="00525743" w:rsidP="000C3D07">
                      <w:pPr>
                        <w:numPr>
                          <w:ilvl w:val="0"/>
                          <w:numId w:val="1"/>
                        </w:numPr>
                        <w:tabs>
                          <w:tab w:val="clear" w:pos="792"/>
                          <w:tab w:val="num" w:pos="1560"/>
                        </w:tabs>
                        <w:ind w:left="1560" w:hanging="600"/>
                        <w:rPr>
                          <w:rFonts w:cstheme="minorHAnsi"/>
                          <w:szCs w:val="24"/>
                        </w:rPr>
                      </w:pPr>
                      <w:r w:rsidRPr="00B9287B">
                        <w:rPr>
                          <w:rFonts w:cstheme="minorHAnsi"/>
                          <w:szCs w:val="24"/>
                        </w:rPr>
                        <w:t>TAFE and University admission officers</w:t>
                      </w:r>
                    </w:p>
                    <w:p w:rsidR="00525743" w:rsidRPr="00B9287B" w:rsidRDefault="00525743" w:rsidP="000C3D07">
                      <w:pPr>
                        <w:numPr>
                          <w:ilvl w:val="0"/>
                          <w:numId w:val="1"/>
                        </w:numPr>
                        <w:tabs>
                          <w:tab w:val="clear" w:pos="792"/>
                          <w:tab w:val="num" w:pos="1560"/>
                          <w:tab w:val="left" w:pos="8505"/>
                        </w:tabs>
                        <w:ind w:left="1560" w:hanging="600"/>
                        <w:rPr>
                          <w:rFonts w:cstheme="minorHAnsi"/>
                          <w:szCs w:val="24"/>
                        </w:rPr>
                      </w:pPr>
                      <w:r w:rsidRPr="00B9287B">
                        <w:rPr>
                          <w:rFonts w:cstheme="minorHAnsi"/>
                          <w:szCs w:val="24"/>
                        </w:rPr>
                        <w:t>Vocational Education &amp; Training (VET) Program Coordinator</w:t>
                      </w:r>
                    </w:p>
                    <w:p w:rsidR="00525743" w:rsidRPr="00B9287B" w:rsidRDefault="00525743" w:rsidP="000C3D07">
                      <w:pPr>
                        <w:numPr>
                          <w:ilvl w:val="0"/>
                          <w:numId w:val="1"/>
                        </w:numPr>
                        <w:tabs>
                          <w:tab w:val="clear" w:pos="792"/>
                          <w:tab w:val="num" w:pos="1560"/>
                        </w:tabs>
                        <w:ind w:left="1560" w:hanging="600"/>
                        <w:rPr>
                          <w:rFonts w:cstheme="minorHAnsi"/>
                          <w:szCs w:val="24"/>
                        </w:rPr>
                      </w:pPr>
                      <w:r w:rsidRPr="00B9287B">
                        <w:rPr>
                          <w:rFonts w:cstheme="minorHAnsi"/>
                          <w:szCs w:val="24"/>
                        </w:rPr>
                        <w:t>Careers Reference Centre staff</w:t>
                      </w:r>
                    </w:p>
                    <w:p w:rsidR="00525743" w:rsidRPr="00B9287B" w:rsidRDefault="00525743" w:rsidP="000C3D07">
                      <w:pPr>
                        <w:ind w:left="1272" w:firstLine="288"/>
                        <w:rPr>
                          <w:rFonts w:cstheme="minorHAnsi"/>
                          <w:szCs w:val="24"/>
                        </w:rPr>
                      </w:pPr>
                    </w:p>
                    <w:p w:rsidR="00525743" w:rsidRPr="00B9287B" w:rsidRDefault="00525743" w:rsidP="000C3D07">
                      <w:pPr>
                        <w:tabs>
                          <w:tab w:val="left" w:pos="284"/>
                        </w:tabs>
                        <w:rPr>
                          <w:rFonts w:cstheme="minorHAnsi"/>
                          <w:szCs w:val="24"/>
                        </w:rPr>
                      </w:pPr>
                      <w:r w:rsidRPr="00B9287B">
                        <w:rPr>
                          <w:rFonts w:cstheme="minorHAnsi"/>
                          <w:szCs w:val="24"/>
                        </w:rPr>
                        <w:tab/>
                        <w:t xml:space="preserve">Additional information may be obtained from </w:t>
                      </w:r>
                      <w:hyperlink r:id="rId31" w:history="1">
                        <w:r w:rsidRPr="00B9287B">
                          <w:rPr>
                            <w:rStyle w:val="Hyperlink"/>
                            <w:szCs w:val="24"/>
                          </w:rPr>
                          <w:t>http://www.education.gov.au/job-guide</w:t>
                        </w:r>
                      </w:hyperlink>
                      <w:r w:rsidRPr="00B9287B">
                        <w:rPr>
                          <w:szCs w:val="24"/>
                        </w:rPr>
                        <w:t xml:space="preserve"> </w:t>
                      </w:r>
                    </w:p>
                    <w:p w:rsidR="00525743" w:rsidRDefault="00525743"/>
                  </w:txbxContent>
                </v:textbox>
              </v:shape>
            </w:pict>
          </mc:Fallback>
        </mc:AlternateContent>
      </w:r>
    </w:p>
    <w:p w:rsidR="00F34C88" w:rsidRDefault="00F34C88" w:rsidP="00AF5D30">
      <w:pPr>
        <w:rPr>
          <w:rFonts w:cstheme="minorHAnsi"/>
          <w:b/>
          <w:szCs w:val="22"/>
        </w:rPr>
      </w:pPr>
    </w:p>
    <w:p w:rsidR="004715A2" w:rsidRDefault="004715A2" w:rsidP="00AF5D30">
      <w:pPr>
        <w:rPr>
          <w:rFonts w:cstheme="minorHAnsi"/>
          <w:b/>
          <w:szCs w:val="22"/>
        </w:rPr>
      </w:pPr>
    </w:p>
    <w:p w:rsidR="004715A2" w:rsidRPr="007F01F4" w:rsidRDefault="004715A2" w:rsidP="00AF5D30">
      <w:pPr>
        <w:rPr>
          <w:rFonts w:cstheme="minorHAnsi"/>
          <w:b/>
          <w:szCs w:val="22"/>
        </w:rPr>
      </w:pPr>
    </w:p>
    <w:p w:rsidR="00F34C88" w:rsidRPr="0039722C" w:rsidRDefault="00F34C88" w:rsidP="00AF5D30">
      <w:pPr>
        <w:rPr>
          <w:rFonts w:cstheme="minorHAnsi"/>
          <w:b/>
          <w:szCs w:val="22"/>
          <w14:shadow w14:blurRad="50800" w14:dist="38100" w14:dir="2700000" w14:sx="100000" w14:sy="100000" w14:kx="0" w14:ky="0" w14:algn="tl">
            <w14:srgbClr w14:val="000000">
              <w14:alpha w14:val="60000"/>
            </w14:srgbClr>
          </w14:shadow>
        </w:rPr>
      </w:pPr>
    </w:p>
    <w:p w:rsidR="00F34C88" w:rsidRPr="0039722C" w:rsidRDefault="00F34C88" w:rsidP="00AF5D30">
      <w:pPr>
        <w:rPr>
          <w:rFonts w:cstheme="minorHAnsi"/>
          <w:b/>
          <w:szCs w:val="22"/>
          <w14:shadow w14:blurRad="50800" w14:dist="38100" w14:dir="2700000" w14:sx="100000" w14:sy="100000" w14:kx="0" w14:ky="0" w14:algn="tl">
            <w14:srgbClr w14:val="000000">
              <w14:alpha w14:val="60000"/>
            </w14:srgbClr>
          </w14:shadow>
        </w:rPr>
      </w:pPr>
    </w:p>
    <w:p w:rsidR="00EB5760" w:rsidRPr="0039722C" w:rsidRDefault="00EB5760" w:rsidP="00AF5D30">
      <w:pPr>
        <w:rPr>
          <w:rFonts w:cstheme="minorHAnsi"/>
          <w:b/>
          <w:szCs w:val="22"/>
          <w14:shadow w14:blurRad="50800" w14:dist="38100" w14:dir="2700000" w14:sx="100000" w14:sy="100000" w14:kx="0" w14:ky="0" w14:algn="tl">
            <w14:srgbClr w14:val="000000">
              <w14:alpha w14:val="60000"/>
            </w14:srgbClr>
          </w14:shadow>
        </w:rPr>
      </w:pPr>
      <w:r w:rsidRPr="0039722C">
        <w:rPr>
          <w:rFonts w:cstheme="minorHAnsi"/>
          <w:b/>
          <w:szCs w:val="22"/>
          <w14:shadow w14:blurRad="50800" w14:dist="38100" w14:dir="2700000" w14:sx="100000" w14:sy="100000" w14:kx="0" w14:ky="0" w14:algn="tl">
            <w14:srgbClr w14:val="000000">
              <w14:alpha w14:val="60000"/>
            </w14:srgbClr>
          </w14:shadow>
        </w:rPr>
        <w:br w:type="page"/>
      </w:r>
    </w:p>
    <w:p w:rsidR="00F34C88" w:rsidRPr="00B9287B" w:rsidRDefault="00F34C88" w:rsidP="001862B9">
      <w:pPr>
        <w:rPr>
          <w:b/>
          <w:color w:val="1F497D" w:themeColor="text2"/>
          <w:sz w:val="28"/>
          <w:szCs w:val="28"/>
          <w:u w:val="single"/>
        </w:rPr>
      </w:pPr>
      <w:r w:rsidRPr="00B9287B">
        <w:rPr>
          <w:b/>
          <w:color w:val="1F497D" w:themeColor="text2"/>
          <w:sz w:val="28"/>
          <w:szCs w:val="28"/>
          <w:u w:val="single"/>
        </w:rPr>
        <w:lastRenderedPageBreak/>
        <w:t xml:space="preserve">UNDERSTANDING YEARS 11 &amp; 12 </w:t>
      </w:r>
    </w:p>
    <w:p w:rsidR="00B9287B" w:rsidRPr="00B9287B" w:rsidRDefault="00B9287B" w:rsidP="00AF5D30">
      <w:pPr>
        <w:rPr>
          <w:rFonts w:cstheme="minorHAnsi"/>
          <w:szCs w:val="24"/>
        </w:rPr>
      </w:pPr>
    </w:p>
    <w:p w:rsidR="00D85213" w:rsidRPr="00FB3755" w:rsidRDefault="00D85213" w:rsidP="00D85213">
      <w:pPr>
        <w:rPr>
          <w:rFonts w:cstheme="minorHAnsi"/>
          <w:szCs w:val="24"/>
        </w:rPr>
      </w:pPr>
      <w:r w:rsidRPr="00FB3755">
        <w:rPr>
          <w:rFonts w:cstheme="minorHAnsi"/>
          <w:szCs w:val="24"/>
        </w:rPr>
        <w:t xml:space="preserve">Students commencing Year 11 at Thornlie SHS in </w:t>
      </w:r>
      <w:r>
        <w:rPr>
          <w:rFonts w:cstheme="minorHAnsi"/>
          <w:szCs w:val="24"/>
        </w:rPr>
        <w:t>2019</w:t>
      </w:r>
      <w:r w:rsidRPr="00FB3755">
        <w:rPr>
          <w:rFonts w:cstheme="minorHAnsi"/>
          <w:szCs w:val="24"/>
        </w:rPr>
        <w:t xml:space="preserve"> have a choice of two pathways –</w:t>
      </w:r>
      <w:r>
        <w:rPr>
          <w:rFonts w:cstheme="minorHAnsi"/>
          <w:szCs w:val="24"/>
        </w:rPr>
        <w:t>General</w:t>
      </w:r>
      <w:r w:rsidR="00DB0AFA">
        <w:rPr>
          <w:rFonts w:cstheme="minorHAnsi"/>
          <w:szCs w:val="24"/>
        </w:rPr>
        <w:t xml:space="preserve"> or ATAR</w:t>
      </w:r>
      <w:r w:rsidRPr="00FB3755">
        <w:rPr>
          <w:rFonts w:cstheme="minorHAnsi"/>
          <w:szCs w:val="24"/>
        </w:rPr>
        <w:t>.  Students are advised to choose the pathway that bests suits their intended post school destination.</w:t>
      </w:r>
    </w:p>
    <w:p w:rsidR="00D85213" w:rsidRPr="00FB3755" w:rsidRDefault="00D85213" w:rsidP="00D85213">
      <w:pPr>
        <w:rPr>
          <w:rFonts w:cstheme="minorHAnsi"/>
          <w:szCs w:val="24"/>
        </w:rPr>
      </w:pPr>
    </w:p>
    <w:p w:rsidR="00DB0AFA" w:rsidRPr="00FB3755" w:rsidRDefault="00F34C88" w:rsidP="00DB0AFA">
      <w:pPr>
        <w:rPr>
          <w:rFonts w:cstheme="minorHAnsi"/>
          <w:szCs w:val="24"/>
        </w:rPr>
      </w:pPr>
      <w:r w:rsidRPr="00B9287B">
        <w:rPr>
          <w:rFonts w:cstheme="minorHAnsi"/>
          <w:noProof/>
          <w:szCs w:val="24"/>
        </w:rPr>
        <w:t xml:space="preserve">All students should enrol in the Course </w:t>
      </w:r>
      <w:r w:rsidRPr="00B9287B">
        <w:rPr>
          <w:rFonts w:cstheme="minorHAnsi"/>
          <w:b/>
          <w:noProof/>
          <w:szCs w:val="24"/>
        </w:rPr>
        <w:t>which best matches their previous level of achievement</w:t>
      </w:r>
      <w:r w:rsidRPr="00B9287B">
        <w:rPr>
          <w:rFonts w:cstheme="minorHAnsi"/>
          <w:noProof/>
          <w:szCs w:val="24"/>
        </w:rPr>
        <w:t xml:space="preserve">.  </w:t>
      </w:r>
      <w:r w:rsidR="00DB0AFA">
        <w:rPr>
          <w:rFonts w:cstheme="minorHAnsi"/>
          <w:szCs w:val="24"/>
        </w:rPr>
        <w:t>Below is an outline of the two</w:t>
      </w:r>
      <w:r w:rsidR="00DB0AFA" w:rsidRPr="00FB3755">
        <w:rPr>
          <w:rFonts w:cstheme="minorHAnsi"/>
          <w:szCs w:val="24"/>
        </w:rPr>
        <w:t xml:space="preserve"> pathways and their possible subject combinations.</w:t>
      </w:r>
    </w:p>
    <w:p w:rsidR="00F34C88" w:rsidRPr="00B9287B" w:rsidRDefault="00F34C88" w:rsidP="00AF5D30">
      <w:pPr>
        <w:rPr>
          <w:rFonts w:cstheme="minorHAnsi"/>
          <w:noProof/>
          <w:szCs w:val="24"/>
        </w:rPr>
      </w:pPr>
    </w:p>
    <w:p w:rsidR="00F34C88" w:rsidRPr="00B9287B" w:rsidRDefault="00F34C88" w:rsidP="00AF5D30">
      <w:pPr>
        <w:rPr>
          <w:rFonts w:cstheme="minorHAnsi"/>
          <w:noProof/>
          <w:szCs w:val="24"/>
        </w:rPr>
      </w:pPr>
      <w:r w:rsidRPr="00B9287B">
        <w:rPr>
          <w:rFonts w:cstheme="minorHAnsi"/>
          <w:noProof/>
          <w:szCs w:val="24"/>
        </w:rPr>
        <w:t xml:space="preserve">Your </w:t>
      </w:r>
      <w:r w:rsidR="00D85213">
        <w:rPr>
          <w:rFonts w:cstheme="minorHAnsi"/>
          <w:noProof/>
          <w:szCs w:val="24"/>
        </w:rPr>
        <w:t xml:space="preserve">child’s </w:t>
      </w:r>
      <w:r w:rsidRPr="00B9287B">
        <w:rPr>
          <w:rFonts w:cstheme="minorHAnsi"/>
          <w:noProof/>
          <w:szCs w:val="24"/>
        </w:rPr>
        <w:t xml:space="preserve">current teachers can recommend which course is best suited to </w:t>
      </w:r>
      <w:r w:rsidR="00D85213">
        <w:rPr>
          <w:rFonts w:cstheme="minorHAnsi"/>
          <w:noProof/>
          <w:szCs w:val="24"/>
        </w:rPr>
        <w:t>them</w:t>
      </w:r>
      <w:r w:rsidRPr="00B9287B">
        <w:rPr>
          <w:rFonts w:cstheme="minorHAnsi"/>
          <w:noProof/>
          <w:szCs w:val="24"/>
        </w:rPr>
        <w:t>.</w:t>
      </w:r>
    </w:p>
    <w:p w:rsidR="00F34C88" w:rsidRPr="00B9287B" w:rsidRDefault="00F34C88" w:rsidP="00AF5D30">
      <w:pPr>
        <w:rPr>
          <w:rFonts w:cstheme="minorHAnsi"/>
          <w:szCs w:val="24"/>
        </w:rPr>
      </w:pPr>
    </w:p>
    <w:p w:rsidR="004715A2" w:rsidRPr="00B9287B" w:rsidRDefault="00F34C88" w:rsidP="00AF5D30">
      <w:pPr>
        <w:rPr>
          <w:rFonts w:cstheme="minorHAnsi"/>
          <w:b/>
          <w:szCs w:val="24"/>
        </w:rPr>
      </w:pPr>
      <w:r w:rsidRPr="00B9287B">
        <w:rPr>
          <w:rFonts w:cstheme="minorHAnsi"/>
          <w:b/>
          <w:szCs w:val="24"/>
        </w:rPr>
        <w:t>Please note that th</w:t>
      </w:r>
      <w:r w:rsidR="00D85213">
        <w:rPr>
          <w:rFonts w:cstheme="minorHAnsi"/>
          <w:b/>
          <w:szCs w:val="24"/>
        </w:rPr>
        <w:t>e subjects chosen for study in Y</w:t>
      </w:r>
      <w:r w:rsidRPr="00B9287B">
        <w:rPr>
          <w:rFonts w:cstheme="minorHAnsi"/>
          <w:b/>
          <w:szCs w:val="24"/>
        </w:rPr>
        <w:t xml:space="preserve">ear 11 </w:t>
      </w:r>
      <w:r w:rsidR="00D85213">
        <w:rPr>
          <w:rFonts w:cstheme="minorHAnsi"/>
          <w:b/>
          <w:szCs w:val="24"/>
        </w:rPr>
        <w:t>must continue to be studied in Y</w:t>
      </w:r>
      <w:r w:rsidRPr="00B9287B">
        <w:rPr>
          <w:rFonts w:cstheme="minorHAnsi"/>
          <w:b/>
          <w:szCs w:val="24"/>
        </w:rPr>
        <w:t>ear 12.</w:t>
      </w:r>
    </w:p>
    <w:p w:rsidR="004715A2" w:rsidRDefault="004715A2" w:rsidP="00D85213">
      <w:pPr>
        <w:tabs>
          <w:tab w:val="left" w:pos="1710"/>
        </w:tabs>
        <w:rPr>
          <w:rFonts w:cstheme="minorHAnsi"/>
          <w:szCs w:val="24"/>
        </w:rPr>
      </w:pPr>
    </w:p>
    <w:p w:rsidR="00DB0AFA" w:rsidRDefault="00DB0AFA" w:rsidP="00D85213">
      <w:pPr>
        <w:tabs>
          <w:tab w:val="left" w:pos="1710"/>
        </w:tabs>
        <w:rPr>
          <w:rFonts w:cstheme="minorHAnsi"/>
          <w:szCs w:val="24"/>
        </w:rPr>
      </w:pPr>
    </w:p>
    <w:p w:rsidR="00D85213" w:rsidRDefault="00D85213" w:rsidP="00D85213">
      <w:pPr>
        <w:rPr>
          <w:rFonts w:cstheme="minorHAnsi"/>
          <w:szCs w:val="24"/>
        </w:rPr>
      </w:pPr>
      <w:r w:rsidRPr="001862B9">
        <w:rPr>
          <w:b/>
          <w:color w:val="1F497D" w:themeColor="text2"/>
          <w:sz w:val="28"/>
          <w:szCs w:val="28"/>
        </w:rPr>
        <w:t>PATHWAYS</w:t>
      </w:r>
    </w:p>
    <w:p w:rsidR="00D85213" w:rsidRDefault="00D85213" w:rsidP="00D85213">
      <w:pPr>
        <w:rPr>
          <w:rFonts w:cstheme="minorHAnsi"/>
          <w:szCs w:val="24"/>
        </w:rPr>
      </w:pPr>
      <w:r w:rsidRPr="00FB3755">
        <w:rPr>
          <w:rFonts w:cstheme="minorHAnsi"/>
          <w:noProof/>
          <w:szCs w:val="24"/>
          <w:lang w:eastAsia="en-AU"/>
        </w:rPr>
        <mc:AlternateContent>
          <mc:Choice Requires="wps">
            <w:drawing>
              <wp:anchor distT="0" distB="0" distL="114300" distR="114300" simplePos="0" relativeHeight="251900928" behindDoc="0" locked="0" layoutInCell="1" allowOverlap="1" wp14:anchorId="5AF74E7A" wp14:editId="5C8A74B6">
                <wp:simplePos x="0" y="0"/>
                <wp:positionH relativeFrom="column">
                  <wp:posOffset>5938</wp:posOffset>
                </wp:positionH>
                <wp:positionV relativeFrom="paragraph">
                  <wp:posOffset>70881</wp:posOffset>
                </wp:positionV>
                <wp:extent cx="6638290" cy="1403985"/>
                <wp:effectExtent l="0" t="0" r="10160" b="2603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290" cy="140398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525743" w:rsidRPr="00FB3755" w:rsidRDefault="00525743" w:rsidP="001307C1">
                            <w:pPr>
                              <w:pStyle w:val="ListParagraph"/>
                              <w:numPr>
                                <w:ilvl w:val="0"/>
                                <w:numId w:val="10"/>
                              </w:numPr>
                              <w:spacing w:line="240" w:lineRule="auto"/>
                              <w:ind w:left="360"/>
                              <w:rPr>
                                <w:rFonts w:ascii="Tw Cen MT" w:hAnsi="Tw Cen MT" w:cstheme="minorHAnsi"/>
                                <w:b/>
                                <w:sz w:val="24"/>
                                <w:szCs w:val="24"/>
                              </w:rPr>
                            </w:pPr>
                            <w:r>
                              <w:rPr>
                                <w:rFonts w:ascii="Tw Cen MT" w:hAnsi="Tw Cen MT" w:cstheme="minorHAnsi"/>
                                <w:b/>
                                <w:sz w:val="24"/>
                                <w:szCs w:val="24"/>
                              </w:rPr>
                              <w:t>General</w:t>
                            </w:r>
                            <w:r w:rsidRPr="00FB3755">
                              <w:rPr>
                                <w:rFonts w:ascii="Tw Cen MT" w:hAnsi="Tw Cen MT" w:cstheme="minorHAnsi"/>
                                <w:b/>
                                <w:sz w:val="24"/>
                                <w:szCs w:val="24"/>
                              </w:rPr>
                              <w:t xml:space="preserve"> Pathway – To gain entry to TAFE, Apprenticeship or Employment</w:t>
                            </w:r>
                          </w:p>
                          <w:p w:rsidR="00525743" w:rsidRPr="00FB3755" w:rsidRDefault="00525743" w:rsidP="00D85213">
                            <w:pPr>
                              <w:rPr>
                                <w:rFonts w:cstheme="minorHAnsi"/>
                                <w:szCs w:val="24"/>
                              </w:rPr>
                            </w:pPr>
                          </w:p>
                          <w:p w:rsidR="00525743" w:rsidRPr="00FB3755" w:rsidRDefault="00525743" w:rsidP="00D85213">
                            <w:pPr>
                              <w:rPr>
                                <w:rFonts w:cstheme="minorHAnsi"/>
                                <w:szCs w:val="24"/>
                              </w:rPr>
                            </w:pPr>
                            <w:r w:rsidRPr="00FB3755">
                              <w:rPr>
                                <w:rFonts w:cstheme="minorHAnsi"/>
                                <w:szCs w:val="24"/>
                              </w:rPr>
                              <w:t xml:space="preserve">Students who are not studying the ATAR pathway must study the </w:t>
                            </w:r>
                            <w:r>
                              <w:rPr>
                                <w:rFonts w:cstheme="minorHAnsi"/>
                                <w:szCs w:val="24"/>
                              </w:rPr>
                              <w:t>General</w:t>
                            </w:r>
                            <w:r w:rsidRPr="00FB3755">
                              <w:rPr>
                                <w:rFonts w:cstheme="minorHAnsi"/>
                                <w:szCs w:val="24"/>
                              </w:rPr>
                              <w:t xml:space="preserve"> pathway.</w:t>
                            </w:r>
                            <w:r>
                              <w:rPr>
                                <w:rFonts w:cstheme="minorHAnsi"/>
                                <w:szCs w:val="24"/>
                              </w:rPr>
                              <w:t xml:space="preserve"> </w:t>
                            </w:r>
                            <w:r w:rsidRPr="00FB3755">
                              <w:rPr>
                                <w:rFonts w:cstheme="minorHAnsi"/>
                                <w:szCs w:val="24"/>
                              </w:rPr>
                              <w:t xml:space="preserve">Students studying the </w:t>
                            </w:r>
                            <w:r>
                              <w:rPr>
                                <w:rFonts w:cstheme="minorHAnsi"/>
                                <w:szCs w:val="24"/>
                              </w:rPr>
                              <w:t>General</w:t>
                            </w:r>
                            <w:r w:rsidRPr="00FB3755">
                              <w:rPr>
                                <w:rFonts w:cstheme="minorHAnsi"/>
                                <w:szCs w:val="24"/>
                              </w:rPr>
                              <w:t xml:space="preserve"> pathway at Thornlie SHS must enrol in </w:t>
                            </w:r>
                            <w:r w:rsidRPr="00FB3755">
                              <w:rPr>
                                <w:rFonts w:cstheme="minorHAnsi"/>
                                <w:b/>
                                <w:i/>
                                <w:szCs w:val="24"/>
                              </w:rPr>
                              <w:t xml:space="preserve">one </w:t>
                            </w:r>
                            <w:r w:rsidRPr="00FB3755">
                              <w:rPr>
                                <w:rFonts w:cstheme="minorHAnsi"/>
                                <w:szCs w:val="24"/>
                              </w:rPr>
                              <w:t xml:space="preserve">Certificate course.  </w:t>
                            </w:r>
                            <w:r>
                              <w:rPr>
                                <w:rFonts w:cstheme="minorHAnsi"/>
                                <w:szCs w:val="24"/>
                              </w:rPr>
                              <w:t xml:space="preserve"> </w:t>
                            </w:r>
                            <w:r w:rsidRPr="00FB3755">
                              <w:rPr>
                                <w:rFonts w:cstheme="minorHAnsi"/>
                                <w:szCs w:val="24"/>
                              </w:rPr>
                              <w:t>For the other 5 subjects it is recommended that students choose General subjects.</w:t>
                            </w:r>
                          </w:p>
                          <w:p w:rsidR="00525743" w:rsidRPr="00FB3755" w:rsidRDefault="00525743" w:rsidP="00D85213">
                            <w:pPr>
                              <w:rPr>
                                <w:rFonts w:cstheme="minorHAnsi"/>
                                <w:szCs w:val="24"/>
                              </w:rPr>
                            </w:pPr>
                          </w:p>
                          <w:p w:rsidR="00525743" w:rsidRPr="00FB3755" w:rsidRDefault="00525743" w:rsidP="00D85213">
                            <w:pPr>
                              <w:rPr>
                                <w:rFonts w:cstheme="minorHAnsi"/>
                                <w:szCs w:val="24"/>
                              </w:rPr>
                            </w:pPr>
                            <w:r w:rsidRPr="00FB3755">
                              <w:rPr>
                                <w:rFonts w:cstheme="minorHAnsi"/>
                                <w:szCs w:val="24"/>
                              </w:rPr>
                              <w:t>Certificate Pathway students</w:t>
                            </w:r>
                            <w:r>
                              <w:rPr>
                                <w:rFonts w:cstheme="minorHAnsi"/>
                                <w:szCs w:val="24"/>
                              </w:rPr>
                              <w:t xml:space="preserve"> should ideally combine their certificate course with General subjects only, however selecting one ATAR course is permitted if their </w:t>
                            </w:r>
                            <w:r w:rsidRPr="00FB3755">
                              <w:rPr>
                                <w:rFonts w:cstheme="minorHAnsi"/>
                                <w:szCs w:val="24"/>
                              </w:rPr>
                              <w:t>intended career requires.  For example students wishing to become an Electricia</w:t>
                            </w:r>
                            <w:r>
                              <w:rPr>
                                <w:rFonts w:cstheme="minorHAnsi"/>
                                <w:szCs w:val="24"/>
                              </w:rPr>
                              <w:t>n will need to study ATAR Maths (Provided they obtain their teachers recommendation)</w:t>
                            </w:r>
                          </w:p>
                          <w:p w:rsidR="00525743" w:rsidRPr="00FB3755" w:rsidRDefault="00525743" w:rsidP="00D85213">
                            <w:pPr>
                              <w:rPr>
                                <w:rFonts w:cstheme="minorHAnsi"/>
                                <w:szCs w:val="24"/>
                              </w:rPr>
                            </w:pPr>
                          </w:p>
                          <w:p w:rsidR="00525743" w:rsidRPr="00FB3755" w:rsidRDefault="00525743" w:rsidP="00D85213">
                            <w:pPr>
                              <w:rPr>
                                <w:rFonts w:cstheme="minorHAnsi"/>
                                <w:szCs w:val="24"/>
                              </w:rPr>
                            </w:pPr>
                            <w:r w:rsidRPr="00FB3755">
                              <w:rPr>
                                <w:rFonts w:cstheme="minorHAnsi"/>
                                <w:szCs w:val="24"/>
                              </w:rPr>
                              <w:t>Possible subject combinations:</w:t>
                            </w:r>
                          </w:p>
                          <w:p w:rsidR="00525743" w:rsidRPr="00FB3755" w:rsidRDefault="00525743" w:rsidP="001307C1">
                            <w:pPr>
                              <w:pStyle w:val="ListParagraph"/>
                              <w:numPr>
                                <w:ilvl w:val="0"/>
                                <w:numId w:val="9"/>
                              </w:numPr>
                              <w:spacing w:line="240" w:lineRule="auto"/>
                              <w:rPr>
                                <w:rFonts w:ascii="Tw Cen MT" w:hAnsi="Tw Cen MT" w:cstheme="minorHAnsi"/>
                                <w:sz w:val="24"/>
                                <w:szCs w:val="24"/>
                              </w:rPr>
                            </w:pPr>
                            <w:r w:rsidRPr="00FB3755">
                              <w:rPr>
                                <w:rFonts w:ascii="Tw Cen MT" w:hAnsi="Tw Cen MT" w:cstheme="minorHAnsi"/>
                                <w:sz w:val="24"/>
                                <w:szCs w:val="24"/>
                              </w:rPr>
                              <w:t>1 CERTFICATE COURSE and 5 GENERAL  subjects</w:t>
                            </w:r>
                          </w:p>
                          <w:p w:rsidR="00525743" w:rsidRPr="00FB3755" w:rsidRDefault="00525743" w:rsidP="001307C1">
                            <w:pPr>
                              <w:pStyle w:val="ListParagraph"/>
                              <w:numPr>
                                <w:ilvl w:val="0"/>
                                <w:numId w:val="9"/>
                              </w:numPr>
                              <w:spacing w:line="240" w:lineRule="auto"/>
                              <w:rPr>
                                <w:rFonts w:ascii="Tw Cen MT" w:hAnsi="Tw Cen MT" w:cstheme="minorHAnsi"/>
                                <w:sz w:val="24"/>
                                <w:szCs w:val="24"/>
                              </w:rPr>
                            </w:pPr>
                            <w:r w:rsidRPr="00FB3755">
                              <w:rPr>
                                <w:rFonts w:ascii="Tw Cen MT" w:hAnsi="Tw Cen MT" w:cstheme="minorHAnsi"/>
                                <w:sz w:val="24"/>
                                <w:szCs w:val="24"/>
                              </w:rPr>
                              <w:t>1 CERTFICATE COURSE, 4 GENERAL  subjects and 1 ATAR subject</w:t>
                            </w:r>
                          </w:p>
                          <w:p w:rsidR="00525743" w:rsidRDefault="00525743" w:rsidP="001307C1">
                            <w:pPr>
                              <w:pStyle w:val="ListParagraph"/>
                              <w:numPr>
                                <w:ilvl w:val="0"/>
                                <w:numId w:val="9"/>
                              </w:numPr>
                              <w:spacing w:line="240" w:lineRule="auto"/>
                              <w:rPr>
                                <w:rFonts w:ascii="Tw Cen MT" w:hAnsi="Tw Cen MT" w:cstheme="minorHAnsi"/>
                                <w:sz w:val="24"/>
                                <w:szCs w:val="24"/>
                              </w:rPr>
                            </w:pPr>
                            <w:r w:rsidRPr="00FB3755">
                              <w:rPr>
                                <w:rFonts w:ascii="Tw Cen MT" w:hAnsi="Tw Cen MT" w:cstheme="minorHAnsi"/>
                                <w:sz w:val="24"/>
                                <w:szCs w:val="24"/>
                              </w:rPr>
                              <w:t>1 CERTFICATE COURSE, 3 GENERAL  subjects and 2</w:t>
                            </w:r>
                            <w:r>
                              <w:rPr>
                                <w:rFonts w:ascii="Tw Cen MT" w:hAnsi="Tw Cen MT" w:cstheme="minorHAnsi"/>
                                <w:sz w:val="24"/>
                                <w:szCs w:val="24"/>
                              </w:rPr>
                              <w:t>*</w:t>
                            </w:r>
                            <w:r w:rsidRPr="00FB3755">
                              <w:rPr>
                                <w:rFonts w:ascii="Tw Cen MT" w:hAnsi="Tw Cen MT" w:cstheme="minorHAnsi"/>
                                <w:sz w:val="24"/>
                                <w:szCs w:val="24"/>
                              </w:rPr>
                              <w:t xml:space="preserve"> ATAR subjects</w:t>
                            </w:r>
                          </w:p>
                          <w:p w:rsidR="00525743" w:rsidRPr="005C13EF" w:rsidRDefault="00525743" w:rsidP="001307C1">
                            <w:pPr>
                              <w:pStyle w:val="ListParagraph"/>
                              <w:numPr>
                                <w:ilvl w:val="1"/>
                                <w:numId w:val="9"/>
                              </w:numPr>
                              <w:spacing w:line="240" w:lineRule="auto"/>
                              <w:rPr>
                                <w:rFonts w:ascii="Tw Cen MT" w:hAnsi="Tw Cen MT" w:cstheme="minorHAnsi"/>
                                <w:i/>
                                <w:sz w:val="24"/>
                                <w:szCs w:val="24"/>
                              </w:rPr>
                            </w:pPr>
                            <w:r>
                              <w:rPr>
                                <w:rFonts w:ascii="Tw Cen MT" w:hAnsi="Tw Cen MT" w:cstheme="minorHAnsi"/>
                                <w:i/>
                                <w:sz w:val="24"/>
                                <w:szCs w:val="24"/>
                              </w:rPr>
                              <w:t>*</w:t>
                            </w:r>
                            <w:r w:rsidRPr="005C13EF">
                              <w:rPr>
                                <w:rFonts w:ascii="Tw Cen MT" w:hAnsi="Tw Cen MT" w:cstheme="minorHAnsi"/>
                                <w:i/>
                                <w:sz w:val="24"/>
                                <w:szCs w:val="24"/>
                              </w:rPr>
                              <w:t>This option is not generally recommended, and should a student wish to do so, a follow up course selection meeting will need to be scheduled with the Deputy Principal: Senior School in Term 3.</w:t>
                            </w:r>
                          </w:p>
                          <w:p w:rsidR="00525743" w:rsidRDefault="00525743" w:rsidP="00D8521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45pt;margin-top:5.6pt;width:522.7pt;height:110.55pt;z-index:251900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" fillcolor="white [3201]" strokecolor="#4f81bd [3204]" strokeweight="2pt">
                <v:textbox style="mso-fit-shape-to-text:t">
                  <w:txbxContent>
                    <w:p w:rsidR="00525743" w:rsidRPr="00FB3755" w:rsidRDefault="00525743" w:rsidP="001307C1">
                      <w:pPr>
                        <w:pStyle w:val="ListParagraph"/>
                        <w:numPr>
                          <w:ilvl w:val="0"/>
                          <w:numId w:val="10"/>
                        </w:numPr>
                        <w:spacing w:line="240" w:lineRule="auto"/>
                        <w:ind w:left="360"/>
                        <w:rPr>
                          <w:rFonts w:ascii="Tw Cen MT" w:hAnsi="Tw Cen MT" w:cstheme="minorHAnsi"/>
                          <w:b/>
                          <w:sz w:val="24"/>
                          <w:szCs w:val="24"/>
                        </w:rPr>
                      </w:pPr>
                      <w:r>
                        <w:rPr>
                          <w:rFonts w:ascii="Tw Cen MT" w:hAnsi="Tw Cen MT" w:cstheme="minorHAnsi"/>
                          <w:b/>
                          <w:sz w:val="24"/>
                          <w:szCs w:val="24"/>
                        </w:rPr>
                        <w:t>General</w:t>
                      </w:r>
                      <w:r w:rsidRPr="00FB3755">
                        <w:rPr>
                          <w:rFonts w:ascii="Tw Cen MT" w:hAnsi="Tw Cen MT" w:cstheme="minorHAnsi"/>
                          <w:b/>
                          <w:sz w:val="24"/>
                          <w:szCs w:val="24"/>
                        </w:rPr>
                        <w:t xml:space="preserve"> Pathway – To gain entry to TAFE, Apprenticeship or Employment</w:t>
                      </w:r>
                    </w:p>
                    <w:p w:rsidR="00525743" w:rsidRPr="00FB3755" w:rsidRDefault="00525743" w:rsidP="00D85213">
                      <w:pPr>
                        <w:rPr>
                          <w:rFonts w:cstheme="minorHAnsi"/>
                          <w:szCs w:val="24"/>
                        </w:rPr>
                      </w:pPr>
                    </w:p>
                    <w:p w:rsidR="00525743" w:rsidRPr="00FB3755" w:rsidRDefault="00525743" w:rsidP="00D85213">
                      <w:pPr>
                        <w:rPr>
                          <w:rFonts w:cstheme="minorHAnsi"/>
                          <w:szCs w:val="24"/>
                        </w:rPr>
                      </w:pPr>
                      <w:r w:rsidRPr="00FB3755">
                        <w:rPr>
                          <w:rFonts w:cstheme="minorHAnsi"/>
                          <w:szCs w:val="24"/>
                        </w:rPr>
                        <w:t xml:space="preserve">Students who are not studying the ATAR pathway must study the </w:t>
                      </w:r>
                      <w:r>
                        <w:rPr>
                          <w:rFonts w:cstheme="minorHAnsi"/>
                          <w:szCs w:val="24"/>
                        </w:rPr>
                        <w:t>General</w:t>
                      </w:r>
                      <w:r w:rsidRPr="00FB3755">
                        <w:rPr>
                          <w:rFonts w:cstheme="minorHAnsi"/>
                          <w:szCs w:val="24"/>
                        </w:rPr>
                        <w:t xml:space="preserve"> pathway.</w:t>
                      </w:r>
                      <w:r>
                        <w:rPr>
                          <w:rFonts w:cstheme="minorHAnsi"/>
                          <w:szCs w:val="24"/>
                        </w:rPr>
                        <w:t xml:space="preserve"> </w:t>
                      </w:r>
                      <w:r w:rsidRPr="00FB3755">
                        <w:rPr>
                          <w:rFonts w:cstheme="minorHAnsi"/>
                          <w:szCs w:val="24"/>
                        </w:rPr>
                        <w:t xml:space="preserve">Students studying the </w:t>
                      </w:r>
                      <w:r>
                        <w:rPr>
                          <w:rFonts w:cstheme="minorHAnsi"/>
                          <w:szCs w:val="24"/>
                        </w:rPr>
                        <w:t>General</w:t>
                      </w:r>
                      <w:r w:rsidRPr="00FB3755">
                        <w:rPr>
                          <w:rFonts w:cstheme="minorHAnsi"/>
                          <w:szCs w:val="24"/>
                        </w:rPr>
                        <w:t xml:space="preserve"> pathway at Thornlie SHS must enrol in </w:t>
                      </w:r>
                      <w:r w:rsidRPr="00FB3755">
                        <w:rPr>
                          <w:rFonts w:cstheme="minorHAnsi"/>
                          <w:b/>
                          <w:i/>
                          <w:szCs w:val="24"/>
                        </w:rPr>
                        <w:t xml:space="preserve">one </w:t>
                      </w:r>
                      <w:r w:rsidRPr="00FB3755">
                        <w:rPr>
                          <w:rFonts w:cstheme="minorHAnsi"/>
                          <w:szCs w:val="24"/>
                        </w:rPr>
                        <w:t xml:space="preserve">Certificate course.  </w:t>
                      </w:r>
                      <w:r>
                        <w:rPr>
                          <w:rFonts w:cstheme="minorHAnsi"/>
                          <w:szCs w:val="24"/>
                        </w:rPr>
                        <w:t xml:space="preserve"> </w:t>
                      </w:r>
                      <w:r w:rsidRPr="00FB3755">
                        <w:rPr>
                          <w:rFonts w:cstheme="minorHAnsi"/>
                          <w:szCs w:val="24"/>
                        </w:rPr>
                        <w:t>For the other 5 subjects it is recommended that students choose General subjects.</w:t>
                      </w:r>
                    </w:p>
                    <w:p w:rsidR="00525743" w:rsidRPr="00FB3755" w:rsidRDefault="00525743" w:rsidP="00D85213">
                      <w:pPr>
                        <w:rPr>
                          <w:rFonts w:cstheme="minorHAnsi"/>
                          <w:szCs w:val="24"/>
                        </w:rPr>
                      </w:pPr>
                    </w:p>
                    <w:p w:rsidR="00525743" w:rsidRPr="00FB3755" w:rsidRDefault="00525743" w:rsidP="00D85213">
                      <w:pPr>
                        <w:rPr>
                          <w:rFonts w:cstheme="minorHAnsi"/>
                          <w:szCs w:val="24"/>
                        </w:rPr>
                      </w:pPr>
                      <w:r w:rsidRPr="00FB3755">
                        <w:rPr>
                          <w:rFonts w:cstheme="minorHAnsi"/>
                          <w:szCs w:val="24"/>
                        </w:rPr>
                        <w:t>Certificate Pathway students</w:t>
                      </w:r>
                      <w:r>
                        <w:rPr>
                          <w:rFonts w:cstheme="minorHAnsi"/>
                          <w:szCs w:val="24"/>
                        </w:rPr>
                        <w:t xml:space="preserve"> should ideally combine their certificate course with General subjects only, however selecting one ATAR course is permitted if their </w:t>
                      </w:r>
                      <w:r w:rsidRPr="00FB3755">
                        <w:rPr>
                          <w:rFonts w:cstheme="minorHAnsi"/>
                          <w:szCs w:val="24"/>
                        </w:rPr>
                        <w:t>intended career requires.  For example students wishing to become an Electricia</w:t>
                      </w:r>
                      <w:r>
                        <w:rPr>
                          <w:rFonts w:cstheme="minorHAnsi"/>
                          <w:szCs w:val="24"/>
                        </w:rPr>
                        <w:t>n will need to study ATAR Maths (Provided they obtain their teachers recommendation)</w:t>
                      </w:r>
                    </w:p>
                    <w:p w:rsidR="00525743" w:rsidRPr="00FB3755" w:rsidRDefault="00525743" w:rsidP="00D85213">
                      <w:pPr>
                        <w:rPr>
                          <w:rFonts w:cstheme="minorHAnsi"/>
                          <w:szCs w:val="24"/>
                        </w:rPr>
                      </w:pPr>
                    </w:p>
                    <w:p w:rsidR="00525743" w:rsidRPr="00FB3755" w:rsidRDefault="00525743" w:rsidP="00D85213">
                      <w:pPr>
                        <w:rPr>
                          <w:rFonts w:cstheme="minorHAnsi"/>
                          <w:szCs w:val="24"/>
                        </w:rPr>
                      </w:pPr>
                      <w:r w:rsidRPr="00FB3755">
                        <w:rPr>
                          <w:rFonts w:cstheme="minorHAnsi"/>
                          <w:szCs w:val="24"/>
                        </w:rPr>
                        <w:t>Possible subject combinations:</w:t>
                      </w:r>
                    </w:p>
                    <w:p w:rsidR="00525743" w:rsidRPr="00FB3755" w:rsidRDefault="00525743" w:rsidP="001307C1">
                      <w:pPr>
                        <w:pStyle w:val="ListParagraph"/>
                        <w:numPr>
                          <w:ilvl w:val="0"/>
                          <w:numId w:val="9"/>
                        </w:numPr>
                        <w:spacing w:line="240" w:lineRule="auto"/>
                        <w:rPr>
                          <w:rFonts w:ascii="Tw Cen MT" w:hAnsi="Tw Cen MT" w:cstheme="minorHAnsi"/>
                          <w:sz w:val="24"/>
                          <w:szCs w:val="24"/>
                        </w:rPr>
                      </w:pPr>
                      <w:r w:rsidRPr="00FB3755">
                        <w:rPr>
                          <w:rFonts w:ascii="Tw Cen MT" w:hAnsi="Tw Cen MT" w:cstheme="minorHAnsi"/>
                          <w:sz w:val="24"/>
                          <w:szCs w:val="24"/>
                        </w:rPr>
                        <w:t>1 CERTFICATE COURSE and 5 GENERAL  subjects</w:t>
                      </w:r>
                    </w:p>
                    <w:p w:rsidR="00525743" w:rsidRPr="00FB3755" w:rsidRDefault="00525743" w:rsidP="001307C1">
                      <w:pPr>
                        <w:pStyle w:val="ListParagraph"/>
                        <w:numPr>
                          <w:ilvl w:val="0"/>
                          <w:numId w:val="9"/>
                        </w:numPr>
                        <w:spacing w:line="240" w:lineRule="auto"/>
                        <w:rPr>
                          <w:rFonts w:ascii="Tw Cen MT" w:hAnsi="Tw Cen MT" w:cstheme="minorHAnsi"/>
                          <w:sz w:val="24"/>
                          <w:szCs w:val="24"/>
                        </w:rPr>
                      </w:pPr>
                      <w:r w:rsidRPr="00FB3755">
                        <w:rPr>
                          <w:rFonts w:ascii="Tw Cen MT" w:hAnsi="Tw Cen MT" w:cstheme="minorHAnsi"/>
                          <w:sz w:val="24"/>
                          <w:szCs w:val="24"/>
                        </w:rPr>
                        <w:t>1 CERTFICATE COURSE, 4 GENERAL  subjects and 1 ATAR subject</w:t>
                      </w:r>
                    </w:p>
                    <w:p w:rsidR="00525743" w:rsidRDefault="00525743" w:rsidP="001307C1">
                      <w:pPr>
                        <w:pStyle w:val="ListParagraph"/>
                        <w:numPr>
                          <w:ilvl w:val="0"/>
                          <w:numId w:val="9"/>
                        </w:numPr>
                        <w:spacing w:line="240" w:lineRule="auto"/>
                        <w:rPr>
                          <w:rFonts w:ascii="Tw Cen MT" w:hAnsi="Tw Cen MT" w:cstheme="minorHAnsi"/>
                          <w:sz w:val="24"/>
                          <w:szCs w:val="24"/>
                        </w:rPr>
                      </w:pPr>
                      <w:r w:rsidRPr="00FB3755">
                        <w:rPr>
                          <w:rFonts w:ascii="Tw Cen MT" w:hAnsi="Tw Cen MT" w:cstheme="minorHAnsi"/>
                          <w:sz w:val="24"/>
                          <w:szCs w:val="24"/>
                        </w:rPr>
                        <w:t>1 CERTFICATE COURSE, 3 GENERAL  subjects and 2</w:t>
                      </w:r>
                      <w:r>
                        <w:rPr>
                          <w:rFonts w:ascii="Tw Cen MT" w:hAnsi="Tw Cen MT" w:cstheme="minorHAnsi"/>
                          <w:sz w:val="24"/>
                          <w:szCs w:val="24"/>
                        </w:rPr>
                        <w:t>*</w:t>
                      </w:r>
                      <w:r w:rsidRPr="00FB3755">
                        <w:rPr>
                          <w:rFonts w:ascii="Tw Cen MT" w:hAnsi="Tw Cen MT" w:cstheme="minorHAnsi"/>
                          <w:sz w:val="24"/>
                          <w:szCs w:val="24"/>
                        </w:rPr>
                        <w:t xml:space="preserve"> ATAR subjects</w:t>
                      </w:r>
                    </w:p>
                    <w:p w:rsidR="00525743" w:rsidRPr="005C13EF" w:rsidRDefault="00525743" w:rsidP="001307C1">
                      <w:pPr>
                        <w:pStyle w:val="ListParagraph"/>
                        <w:numPr>
                          <w:ilvl w:val="1"/>
                          <w:numId w:val="9"/>
                        </w:numPr>
                        <w:spacing w:line="240" w:lineRule="auto"/>
                        <w:rPr>
                          <w:rFonts w:ascii="Tw Cen MT" w:hAnsi="Tw Cen MT" w:cstheme="minorHAnsi"/>
                          <w:i/>
                          <w:sz w:val="24"/>
                          <w:szCs w:val="24"/>
                        </w:rPr>
                      </w:pPr>
                      <w:r>
                        <w:rPr>
                          <w:rFonts w:ascii="Tw Cen MT" w:hAnsi="Tw Cen MT" w:cstheme="minorHAnsi"/>
                          <w:i/>
                          <w:sz w:val="24"/>
                          <w:szCs w:val="24"/>
                        </w:rPr>
                        <w:t>*</w:t>
                      </w:r>
                      <w:r w:rsidRPr="005C13EF">
                        <w:rPr>
                          <w:rFonts w:ascii="Tw Cen MT" w:hAnsi="Tw Cen MT" w:cstheme="minorHAnsi"/>
                          <w:i/>
                          <w:sz w:val="24"/>
                          <w:szCs w:val="24"/>
                        </w:rPr>
                        <w:t>This option is not generally recommended, and should a student wish to do so, a follow up course selection meeting will need to be scheduled with the Deputy Principal: Senior School in Term 3.</w:t>
                      </w:r>
                    </w:p>
                    <w:p w:rsidR="00525743" w:rsidRDefault="00525743" w:rsidP="00D85213"/>
                  </w:txbxContent>
                </v:textbox>
              </v:shape>
            </w:pict>
          </mc:Fallback>
        </mc:AlternateContent>
      </w:r>
    </w:p>
    <w:p w:rsidR="00D85213" w:rsidRDefault="00D85213" w:rsidP="00D85213">
      <w:pPr>
        <w:rPr>
          <w:rFonts w:cstheme="minorHAnsi"/>
          <w:szCs w:val="24"/>
        </w:rPr>
      </w:pPr>
    </w:p>
    <w:p w:rsidR="00D85213" w:rsidRDefault="00D85213" w:rsidP="00D85213">
      <w:pPr>
        <w:rPr>
          <w:rFonts w:cstheme="minorHAnsi"/>
          <w:szCs w:val="24"/>
        </w:rPr>
      </w:pPr>
    </w:p>
    <w:p w:rsidR="00DB0AFA" w:rsidRDefault="00DB0AFA" w:rsidP="00D85213">
      <w:pPr>
        <w:rPr>
          <w:rFonts w:cstheme="minorHAnsi"/>
          <w:szCs w:val="24"/>
        </w:rPr>
      </w:pPr>
    </w:p>
    <w:p w:rsidR="00DB0AFA" w:rsidRDefault="00DB0AFA" w:rsidP="00D85213">
      <w:pPr>
        <w:rPr>
          <w:rFonts w:cstheme="minorHAnsi"/>
          <w:szCs w:val="24"/>
        </w:rPr>
      </w:pPr>
    </w:p>
    <w:p w:rsidR="00DB0AFA" w:rsidRDefault="00DB0AFA" w:rsidP="00D85213">
      <w:pPr>
        <w:rPr>
          <w:rFonts w:cstheme="minorHAnsi"/>
          <w:szCs w:val="24"/>
        </w:rPr>
      </w:pPr>
    </w:p>
    <w:p w:rsidR="00DB0AFA" w:rsidRDefault="00DB0AFA" w:rsidP="00D85213">
      <w:pPr>
        <w:rPr>
          <w:rFonts w:cstheme="minorHAnsi"/>
          <w:szCs w:val="24"/>
        </w:rPr>
      </w:pPr>
    </w:p>
    <w:p w:rsidR="00DB0AFA" w:rsidRDefault="00DB0AFA" w:rsidP="00D85213">
      <w:pPr>
        <w:rPr>
          <w:rFonts w:cstheme="minorHAnsi"/>
          <w:szCs w:val="24"/>
        </w:rPr>
      </w:pPr>
    </w:p>
    <w:p w:rsidR="00DB0AFA" w:rsidRDefault="00DB0AFA" w:rsidP="00D85213">
      <w:pPr>
        <w:rPr>
          <w:rFonts w:cstheme="minorHAnsi"/>
          <w:szCs w:val="24"/>
        </w:rPr>
      </w:pPr>
    </w:p>
    <w:p w:rsidR="00DB0AFA" w:rsidRDefault="00DB0AFA" w:rsidP="00D85213">
      <w:pPr>
        <w:rPr>
          <w:rFonts w:cstheme="minorHAnsi"/>
          <w:szCs w:val="24"/>
        </w:rPr>
      </w:pPr>
    </w:p>
    <w:p w:rsidR="00DB0AFA" w:rsidRDefault="00DB0AFA" w:rsidP="00D85213">
      <w:pPr>
        <w:rPr>
          <w:rFonts w:cstheme="minorHAnsi"/>
          <w:szCs w:val="24"/>
        </w:rPr>
      </w:pPr>
    </w:p>
    <w:p w:rsidR="00DB0AFA" w:rsidRDefault="00DB0AFA" w:rsidP="00D85213">
      <w:pPr>
        <w:rPr>
          <w:rFonts w:cstheme="minorHAnsi"/>
          <w:szCs w:val="24"/>
        </w:rPr>
      </w:pPr>
    </w:p>
    <w:p w:rsidR="00DB0AFA" w:rsidRDefault="00DB0AFA" w:rsidP="00D85213">
      <w:pPr>
        <w:rPr>
          <w:rFonts w:cstheme="minorHAnsi"/>
          <w:szCs w:val="24"/>
        </w:rPr>
      </w:pPr>
    </w:p>
    <w:p w:rsidR="00DB0AFA" w:rsidRDefault="00DB0AFA" w:rsidP="00D85213">
      <w:pPr>
        <w:rPr>
          <w:rFonts w:cstheme="minorHAnsi"/>
          <w:szCs w:val="24"/>
        </w:rPr>
      </w:pPr>
    </w:p>
    <w:p w:rsidR="00DB0AFA" w:rsidRDefault="00DB0AFA" w:rsidP="00D85213">
      <w:pPr>
        <w:rPr>
          <w:rFonts w:cstheme="minorHAnsi"/>
          <w:szCs w:val="24"/>
        </w:rPr>
      </w:pPr>
    </w:p>
    <w:p w:rsidR="00D85213" w:rsidRDefault="00D85213" w:rsidP="00D85213">
      <w:pPr>
        <w:rPr>
          <w:rFonts w:cstheme="minorHAnsi"/>
          <w:szCs w:val="24"/>
        </w:rPr>
      </w:pPr>
    </w:p>
    <w:p w:rsidR="00D85213" w:rsidRDefault="00D85213" w:rsidP="00D85213">
      <w:pPr>
        <w:rPr>
          <w:rFonts w:cstheme="minorHAnsi"/>
          <w:szCs w:val="24"/>
        </w:rPr>
      </w:pPr>
    </w:p>
    <w:p w:rsidR="00D85213" w:rsidRDefault="00D85213" w:rsidP="00D85213">
      <w:pPr>
        <w:rPr>
          <w:rFonts w:cstheme="minorHAnsi"/>
          <w:szCs w:val="24"/>
        </w:rPr>
      </w:pPr>
    </w:p>
    <w:p w:rsidR="00D85213" w:rsidRDefault="00D85213" w:rsidP="00D85213">
      <w:pPr>
        <w:rPr>
          <w:rFonts w:cstheme="minorHAnsi"/>
          <w:szCs w:val="24"/>
        </w:rPr>
      </w:pPr>
    </w:p>
    <w:p w:rsidR="00D85213" w:rsidRDefault="00D85213" w:rsidP="00D85213">
      <w:pPr>
        <w:rPr>
          <w:rFonts w:cstheme="minorHAnsi"/>
          <w:szCs w:val="24"/>
        </w:rPr>
      </w:pPr>
    </w:p>
    <w:p w:rsidR="00D85213" w:rsidRDefault="00D85213" w:rsidP="00D85213">
      <w:pPr>
        <w:rPr>
          <w:rFonts w:cstheme="minorHAnsi"/>
          <w:szCs w:val="24"/>
        </w:rPr>
      </w:pPr>
    </w:p>
    <w:p w:rsidR="00D85213" w:rsidRDefault="00DB0AFA" w:rsidP="00D85213">
      <w:pPr>
        <w:rPr>
          <w:rFonts w:cstheme="minorHAnsi"/>
          <w:szCs w:val="24"/>
        </w:rPr>
      </w:pPr>
      <w:r w:rsidRPr="00FB3755">
        <w:rPr>
          <w:rFonts w:cstheme="minorHAnsi"/>
          <w:noProof/>
          <w:szCs w:val="24"/>
          <w:lang w:eastAsia="en-AU"/>
        </w:rPr>
        <mc:AlternateContent>
          <mc:Choice Requires="wps">
            <w:drawing>
              <wp:anchor distT="0" distB="0" distL="114300" distR="114300" simplePos="0" relativeHeight="251902976" behindDoc="0" locked="0" layoutInCell="1" allowOverlap="1" wp14:anchorId="46AC5484" wp14:editId="5C332318">
                <wp:simplePos x="0" y="0"/>
                <wp:positionH relativeFrom="column">
                  <wp:posOffset>5715</wp:posOffset>
                </wp:positionH>
                <wp:positionV relativeFrom="paragraph">
                  <wp:posOffset>70485</wp:posOffset>
                </wp:positionV>
                <wp:extent cx="6638290" cy="1403985"/>
                <wp:effectExtent l="0" t="0" r="10160" b="1079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290" cy="140398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525743" w:rsidRPr="00FB3755" w:rsidRDefault="00525743" w:rsidP="001307C1">
                            <w:pPr>
                              <w:pStyle w:val="ListParagraph"/>
                              <w:numPr>
                                <w:ilvl w:val="0"/>
                                <w:numId w:val="10"/>
                              </w:numPr>
                              <w:spacing w:line="240" w:lineRule="auto"/>
                              <w:ind w:left="360"/>
                              <w:rPr>
                                <w:rFonts w:ascii="Tw Cen MT" w:hAnsi="Tw Cen MT" w:cstheme="minorHAnsi"/>
                                <w:b/>
                                <w:sz w:val="24"/>
                                <w:szCs w:val="24"/>
                              </w:rPr>
                            </w:pPr>
                            <w:r w:rsidRPr="00FB3755">
                              <w:rPr>
                                <w:rFonts w:ascii="Tw Cen MT" w:hAnsi="Tw Cen MT" w:cstheme="minorHAnsi"/>
                                <w:b/>
                                <w:sz w:val="24"/>
                                <w:szCs w:val="24"/>
                              </w:rPr>
                              <w:t>ATAR Pathway – To gain direct entry to university</w:t>
                            </w:r>
                          </w:p>
                          <w:p w:rsidR="00525743" w:rsidRPr="00FB3755" w:rsidRDefault="00525743" w:rsidP="00DB0AFA">
                            <w:pPr>
                              <w:rPr>
                                <w:rFonts w:cstheme="minorHAnsi"/>
                                <w:szCs w:val="24"/>
                              </w:rPr>
                            </w:pPr>
                            <w:r w:rsidRPr="00FB3755">
                              <w:rPr>
                                <w:rFonts w:cstheme="minorHAnsi"/>
                                <w:szCs w:val="24"/>
                              </w:rPr>
                              <w:t xml:space="preserve">To determine a student’s ATAR their 4 highest scoring subjects are used.  For this reason a student intending to obtain an ATAR must study at least 4 ATAR subjects in Years 11 &amp; 12.  </w:t>
                            </w:r>
                          </w:p>
                          <w:p w:rsidR="00525743" w:rsidRPr="00FB3755" w:rsidRDefault="00525743" w:rsidP="00DB0AFA">
                            <w:pPr>
                              <w:rPr>
                                <w:rFonts w:cstheme="minorHAnsi"/>
                                <w:szCs w:val="24"/>
                              </w:rPr>
                            </w:pPr>
                          </w:p>
                          <w:p w:rsidR="00525743" w:rsidRPr="00FB3755" w:rsidRDefault="00525743" w:rsidP="00DB0AFA">
                            <w:pPr>
                              <w:rPr>
                                <w:rFonts w:cstheme="minorHAnsi"/>
                                <w:szCs w:val="24"/>
                              </w:rPr>
                            </w:pPr>
                            <w:r w:rsidRPr="00FB3755">
                              <w:rPr>
                                <w:rFonts w:cstheme="minorHAnsi"/>
                                <w:szCs w:val="24"/>
                              </w:rPr>
                              <w:t>Students may choose to have a “back-up” subject (in case they do not perform well in one of their exams) and select 5 ATAR subjects.  This is a wise decision, however students need to realise that 5 ATAR subjects presents more work than 4 ATAR subjects.</w:t>
                            </w:r>
                          </w:p>
                          <w:p w:rsidR="00525743" w:rsidRPr="00FB3755" w:rsidRDefault="00525743" w:rsidP="00DB0AFA">
                            <w:pPr>
                              <w:rPr>
                                <w:rFonts w:cstheme="minorHAnsi"/>
                                <w:szCs w:val="24"/>
                              </w:rPr>
                            </w:pPr>
                          </w:p>
                          <w:p w:rsidR="00525743" w:rsidRPr="00FB3755" w:rsidRDefault="00525743" w:rsidP="00DB0AFA">
                            <w:pPr>
                              <w:rPr>
                                <w:rFonts w:cstheme="minorHAnsi"/>
                                <w:szCs w:val="24"/>
                              </w:rPr>
                            </w:pPr>
                            <w:r w:rsidRPr="00FB3755">
                              <w:rPr>
                                <w:rFonts w:cstheme="minorHAnsi"/>
                                <w:szCs w:val="24"/>
                              </w:rPr>
                              <w:t>ATAR students will also need to study one Certificate Course, which will assist in achieving TAFE entry should they choose that option.</w:t>
                            </w:r>
                          </w:p>
                          <w:p w:rsidR="00525743" w:rsidRPr="00FB3755" w:rsidRDefault="00525743" w:rsidP="00DB0AFA">
                            <w:pPr>
                              <w:rPr>
                                <w:rFonts w:cstheme="minorHAnsi"/>
                                <w:szCs w:val="24"/>
                              </w:rPr>
                            </w:pPr>
                          </w:p>
                          <w:p w:rsidR="00525743" w:rsidRDefault="00525743" w:rsidP="00DB0AFA">
                            <w:pPr>
                              <w:rPr>
                                <w:rFonts w:cstheme="minorHAnsi"/>
                                <w:szCs w:val="24"/>
                              </w:rPr>
                            </w:pPr>
                            <w:r w:rsidRPr="00FB3755">
                              <w:rPr>
                                <w:rFonts w:cstheme="minorHAnsi"/>
                                <w:szCs w:val="24"/>
                              </w:rPr>
                              <w:t>Possible subject combinations:</w:t>
                            </w:r>
                          </w:p>
                          <w:p w:rsidR="00525743" w:rsidRPr="00FB3755" w:rsidRDefault="00525743" w:rsidP="001307C1">
                            <w:pPr>
                              <w:pStyle w:val="ListParagraph"/>
                              <w:numPr>
                                <w:ilvl w:val="0"/>
                                <w:numId w:val="8"/>
                              </w:numPr>
                              <w:spacing w:line="240" w:lineRule="auto"/>
                              <w:rPr>
                                <w:rFonts w:ascii="Tw Cen MT" w:hAnsi="Tw Cen MT" w:cstheme="minorHAnsi"/>
                                <w:sz w:val="24"/>
                                <w:szCs w:val="24"/>
                              </w:rPr>
                            </w:pPr>
                            <w:r w:rsidRPr="00FB3755">
                              <w:rPr>
                                <w:rFonts w:ascii="Tw Cen MT" w:hAnsi="Tw Cen MT" w:cstheme="minorHAnsi"/>
                                <w:sz w:val="24"/>
                                <w:szCs w:val="24"/>
                              </w:rPr>
                              <w:t>4 ATAR subjects, 1 GENERAL subject and 1 CERTIFICATE COURSE*</w:t>
                            </w:r>
                          </w:p>
                          <w:p w:rsidR="00525743" w:rsidRPr="00FB3755" w:rsidRDefault="00525743" w:rsidP="001307C1">
                            <w:pPr>
                              <w:pStyle w:val="ListParagraph"/>
                              <w:numPr>
                                <w:ilvl w:val="0"/>
                                <w:numId w:val="8"/>
                              </w:numPr>
                              <w:spacing w:line="240" w:lineRule="auto"/>
                              <w:rPr>
                                <w:rFonts w:ascii="Tw Cen MT" w:hAnsi="Tw Cen MT" w:cstheme="minorHAnsi"/>
                                <w:sz w:val="24"/>
                                <w:szCs w:val="24"/>
                              </w:rPr>
                            </w:pPr>
                            <w:r w:rsidRPr="00FB3755">
                              <w:rPr>
                                <w:rFonts w:ascii="Tw Cen MT" w:hAnsi="Tw Cen MT" w:cstheme="minorHAnsi"/>
                                <w:sz w:val="24"/>
                                <w:szCs w:val="24"/>
                              </w:rPr>
                              <w:t>5 ATAR subjects and 1 CERTIFICATE COURSE*</w:t>
                            </w:r>
                          </w:p>
                          <w:p w:rsidR="00525743" w:rsidRPr="00FB3755" w:rsidRDefault="00525743" w:rsidP="00DB0AFA">
                            <w:pPr>
                              <w:rPr>
                                <w:rFonts w:cstheme="minorHAnsi"/>
                                <w:szCs w:val="24"/>
                              </w:rPr>
                            </w:pPr>
                          </w:p>
                          <w:p w:rsidR="00525743" w:rsidRPr="00FB3755" w:rsidRDefault="00525743" w:rsidP="00DB0AFA">
                            <w:pPr>
                              <w:rPr>
                                <w:rFonts w:cstheme="minorHAnsi"/>
                                <w:b/>
                                <w:i/>
                                <w:szCs w:val="24"/>
                              </w:rPr>
                            </w:pPr>
                            <w:r w:rsidRPr="00FB3755">
                              <w:rPr>
                                <w:rFonts w:cstheme="minorHAnsi"/>
                                <w:b/>
                                <w:i/>
                                <w:szCs w:val="24"/>
                              </w:rPr>
                              <w:t>* Please note: ATAR students select</w:t>
                            </w:r>
                            <w:r>
                              <w:rPr>
                                <w:rFonts w:cstheme="minorHAnsi"/>
                                <w:b/>
                                <w:i/>
                                <w:szCs w:val="24"/>
                              </w:rPr>
                              <w:t xml:space="preserve">ing Certificate II in Child Care or </w:t>
                            </w:r>
                            <w:r w:rsidRPr="00FB3755">
                              <w:rPr>
                                <w:rFonts w:cstheme="minorHAnsi"/>
                                <w:b/>
                                <w:i/>
                                <w:szCs w:val="24"/>
                              </w:rPr>
                              <w:t xml:space="preserve">Hospitality </w:t>
                            </w:r>
                            <w:r>
                              <w:rPr>
                                <w:rFonts w:cstheme="minorHAnsi"/>
                                <w:b/>
                                <w:i/>
                                <w:szCs w:val="24"/>
                              </w:rPr>
                              <w:t>will be required undertake the</w:t>
                            </w:r>
                            <w:r w:rsidRPr="00FB3755">
                              <w:rPr>
                                <w:rFonts w:cstheme="minorHAnsi"/>
                                <w:b/>
                                <w:i/>
                                <w:szCs w:val="24"/>
                              </w:rPr>
                              <w:t xml:space="preserve"> Workplace Learnin</w:t>
                            </w:r>
                            <w:r>
                              <w:rPr>
                                <w:rFonts w:cstheme="minorHAnsi"/>
                                <w:b/>
                                <w:i/>
                                <w:szCs w:val="24"/>
                              </w:rPr>
                              <w:t>g requirements of these courses at the end of Year 11.</w:t>
                            </w:r>
                          </w:p>
                          <w:p w:rsidR="00525743" w:rsidRDefault="00525743" w:rsidP="00DB0AF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45pt;margin-top:5.55pt;width:522.7pt;height:110.55pt;z-index:251902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" fillcolor="white [3201]" strokecolor="#4f81bd [3204]" strokeweight="2pt">
                <v:textbox style="mso-fit-shape-to-text:t">
                  <w:txbxContent>
                    <w:p w:rsidR="00525743" w:rsidRPr="00FB3755" w:rsidRDefault="00525743" w:rsidP="001307C1">
                      <w:pPr>
                        <w:pStyle w:val="ListParagraph"/>
                        <w:numPr>
                          <w:ilvl w:val="0"/>
                          <w:numId w:val="10"/>
                        </w:numPr>
                        <w:spacing w:line="240" w:lineRule="auto"/>
                        <w:ind w:left="360"/>
                        <w:rPr>
                          <w:rFonts w:ascii="Tw Cen MT" w:hAnsi="Tw Cen MT" w:cstheme="minorHAnsi"/>
                          <w:b/>
                          <w:sz w:val="24"/>
                          <w:szCs w:val="24"/>
                        </w:rPr>
                      </w:pPr>
                      <w:r w:rsidRPr="00FB3755">
                        <w:rPr>
                          <w:rFonts w:ascii="Tw Cen MT" w:hAnsi="Tw Cen MT" w:cstheme="minorHAnsi"/>
                          <w:b/>
                          <w:sz w:val="24"/>
                          <w:szCs w:val="24"/>
                        </w:rPr>
                        <w:t>ATAR Pathway – To gain direct entry to university</w:t>
                      </w:r>
                    </w:p>
                    <w:p w:rsidR="00525743" w:rsidRPr="00FB3755" w:rsidRDefault="00525743" w:rsidP="00DB0AFA">
                      <w:pPr>
                        <w:rPr>
                          <w:rFonts w:cstheme="minorHAnsi"/>
                          <w:szCs w:val="24"/>
                        </w:rPr>
                      </w:pPr>
                      <w:r w:rsidRPr="00FB3755">
                        <w:rPr>
                          <w:rFonts w:cstheme="minorHAnsi"/>
                          <w:szCs w:val="24"/>
                        </w:rPr>
                        <w:t xml:space="preserve">To determine a student’s ATAR their 4 highest scoring subjects are used.  For this reason a student intending to obtain an ATAR must study at least 4 ATAR subjects in Years 11 &amp; 12.  </w:t>
                      </w:r>
                    </w:p>
                    <w:p w:rsidR="00525743" w:rsidRPr="00FB3755" w:rsidRDefault="00525743" w:rsidP="00DB0AFA">
                      <w:pPr>
                        <w:rPr>
                          <w:rFonts w:cstheme="minorHAnsi"/>
                          <w:szCs w:val="24"/>
                        </w:rPr>
                      </w:pPr>
                    </w:p>
                    <w:p w:rsidR="00525743" w:rsidRPr="00FB3755" w:rsidRDefault="00525743" w:rsidP="00DB0AFA">
                      <w:pPr>
                        <w:rPr>
                          <w:rFonts w:cstheme="minorHAnsi"/>
                          <w:szCs w:val="24"/>
                        </w:rPr>
                      </w:pPr>
                      <w:r w:rsidRPr="00FB3755">
                        <w:rPr>
                          <w:rFonts w:cstheme="minorHAnsi"/>
                          <w:szCs w:val="24"/>
                        </w:rPr>
                        <w:t>Students may choose to have a “back-up” subject (in case they do not perform well in one of their exams) and select 5 ATAR subjects.  This is a wise decision, however students need to realise that 5 ATAR subjects presents more work than 4 ATAR subjects.</w:t>
                      </w:r>
                    </w:p>
                    <w:p w:rsidR="00525743" w:rsidRPr="00FB3755" w:rsidRDefault="00525743" w:rsidP="00DB0AFA">
                      <w:pPr>
                        <w:rPr>
                          <w:rFonts w:cstheme="minorHAnsi"/>
                          <w:szCs w:val="24"/>
                        </w:rPr>
                      </w:pPr>
                    </w:p>
                    <w:p w:rsidR="00525743" w:rsidRPr="00FB3755" w:rsidRDefault="00525743" w:rsidP="00DB0AFA">
                      <w:pPr>
                        <w:rPr>
                          <w:rFonts w:cstheme="minorHAnsi"/>
                          <w:szCs w:val="24"/>
                        </w:rPr>
                      </w:pPr>
                      <w:r w:rsidRPr="00FB3755">
                        <w:rPr>
                          <w:rFonts w:cstheme="minorHAnsi"/>
                          <w:szCs w:val="24"/>
                        </w:rPr>
                        <w:t>ATAR students will also need to study one Certificate Course, which will assist in achieving TAFE entry should they choose that option.</w:t>
                      </w:r>
                    </w:p>
                    <w:p w:rsidR="00525743" w:rsidRPr="00FB3755" w:rsidRDefault="00525743" w:rsidP="00DB0AFA">
                      <w:pPr>
                        <w:rPr>
                          <w:rFonts w:cstheme="minorHAnsi"/>
                          <w:szCs w:val="24"/>
                        </w:rPr>
                      </w:pPr>
                    </w:p>
                    <w:p w:rsidR="00525743" w:rsidRDefault="00525743" w:rsidP="00DB0AFA">
                      <w:pPr>
                        <w:rPr>
                          <w:rFonts w:cstheme="minorHAnsi"/>
                          <w:szCs w:val="24"/>
                        </w:rPr>
                      </w:pPr>
                      <w:r w:rsidRPr="00FB3755">
                        <w:rPr>
                          <w:rFonts w:cstheme="minorHAnsi"/>
                          <w:szCs w:val="24"/>
                        </w:rPr>
                        <w:t>Possible subject combinations:</w:t>
                      </w:r>
                    </w:p>
                    <w:p w:rsidR="00525743" w:rsidRPr="00FB3755" w:rsidRDefault="00525743" w:rsidP="001307C1">
                      <w:pPr>
                        <w:pStyle w:val="ListParagraph"/>
                        <w:numPr>
                          <w:ilvl w:val="0"/>
                          <w:numId w:val="8"/>
                        </w:numPr>
                        <w:spacing w:line="240" w:lineRule="auto"/>
                        <w:rPr>
                          <w:rFonts w:ascii="Tw Cen MT" w:hAnsi="Tw Cen MT" w:cstheme="minorHAnsi"/>
                          <w:sz w:val="24"/>
                          <w:szCs w:val="24"/>
                        </w:rPr>
                      </w:pPr>
                      <w:r w:rsidRPr="00FB3755">
                        <w:rPr>
                          <w:rFonts w:ascii="Tw Cen MT" w:hAnsi="Tw Cen MT" w:cstheme="minorHAnsi"/>
                          <w:sz w:val="24"/>
                          <w:szCs w:val="24"/>
                        </w:rPr>
                        <w:t>4 ATAR subjects, 1 GENERAL subject and 1 CERTIFICATE COURSE*</w:t>
                      </w:r>
                    </w:p>
                    <w:p w:rsidR="00525743" w:rsidRPr="00FB3755" w:rsidRDefault="00525743" w:rsidP="001307C1">
                      <w:pPr>
                        <w:pStyle w:val="ListParagraph"/>
                        <w:numPr>
                          <w:ilvl w:val="0"/>
                          <w:numId w:val="8"/>
                        </w:numPr>
                        <w:spacing w:line="240" w:lineRule="auto"/>
                        <w:rPr>
                          <w:rFonts w:ascii="Tw Cen MT" w:hAnsi="Tw Cen MT" w:cstheme="minorHAnsi"/>
                          <w:sz w:val="24"/>
                          <w:szCs w:val="24"/>
                        </w:rPr>
                      </w:pPr>
                      <w:r w:rsidRPr="00FB3755">
                        <w:rPr>
                          <w:rFonts w:ascii="Tw Cen MT" w:hAnsi="Tw Cen MT" w:cstheme="minorHAnsi"/>
                          <w:sz w:val="24"/>
                          <w:szCs w:val="24"/>
                        </w:rPr>
                        <w:t>5 ATAR subjects and 1 CERTIFICATE COURSE*</w:t>
                      </w:r>
                    </w:p>
                    <w:p w:rsidR="00525743" w:rsidRPr="00FB3755" w:rsidRDefault="00525743" w:rsidP="00DB0AFA">
                      <w:pPr>
                        <w:rPr>
                          <w:rFonts w:cstheme="minorHAnsi"/>
                          <w:szCs w:val="24"/>
                        </w:rPr>
                      </w:pPr>
                    </w:p>
                    <w:p w:rsidR="00525743" w:rsidRPr="00FB3755" w:rsidRDefault="00525743" w:rsidP="00DB0AFA">
                      <w:pPr>
                        <w:rPr>
                          <w:rFonts w:cstheme="minorHAnsi"/>
                          <w:b/>
                          <w:i/>
                          <w:szCs w:val="24"/>
                        </w:rPr>
                      </w:pPr>
                      <w:r w:rsidRPr="00FB3755">
                        <w:rPr>
                          <w:rFonts w:cstheme="minorHAnsi"/>
                          <w:b/>
                          <w:i/>
                          <w:szCs w:val="24"/>
                        </w:rPr>
                        <w:t>* Please note: ATAR students select</w:t>
                      </w:r>
                      <w:r>
                        <w:rPr>
                          <w:rFonts w:cstheme="minorHAnsi"/>
                          <w:b/>
                          <w:i/>
                          <w:szCs w:val="24"/>
                        </w:rPr>
                        <w:t xml:space="preserve">ing Certificate II in Child Care or </w:t>
                      </w:r>
                      <w:r w:rsidRPr="00FB3755">
                        <w:rPr>
                          <w:rFonts w:cstheme="minorHAnsi"/>
                          <w:b/>
                          <w:i/>
                          <w:szCs w:val="24"/>
                        </w:rPr>
                        <w:t xml:space="preserve">Hospitality </w:t>
                      </w:r>
                      <w:r>
                        <w:rPr>
                          <w:rFonts w:cstheme="minorHAnsi"/>
                          <w:b/>
                          <w:i/>
                          <w:szCs w:val="24"/>
                        </w:rPr>
                        <w:t>will be required undertake the</w:t>
                      </w:r>
                      <w:r w:rsidRPr="00FB3755">
                        <w:rPr>
                          <w:rFonts w:cstheme="minorHAnsi"/>
                          <w:b/>
                          <w:i/>
                          <w:szCs w:val="24"/>
                        </w:rPr>
                        <w:t xml:space="preserve"> Workplace Learnin</w:t>
                      </w:r>
                      <w:r>
                        <w:rPr>
                          <w:rFonts w:cstheme="minorHAnsi"/>
                          <w:b/>
                          <w:i/>
                          <w:szCs w:val="24"/>
                        </w:rPr>
                        <w:t>g requirements of these courses at the end of Year 11.</w:t>
                      </w:r>
                    </w:p>
                    <w:p w:rsidR="00525743" w:rsidRDefault="00525743" w:rsidP="00DB0AFA"/>
                  </w:txbxContent>
                </v:textbox>
              </v:shape>
            </w:pict>
          </mc:Fallback>
        </mc:AlternateContent>
      </w:r>
    </w:p>
    <w:p w:rsidR="00D85213" w:rsidRDefault="00D85213" w:rsidP="00D85213">
      <w:pPr>
        <w:rPr>
          <w:rFonts w:cstheme="minorHAnsi"/>
          <w:szCs w:val="24"/>
        </w:rPr>
      </w:pPr>
    </w:p>
    <w:p w:rsidR="00D85213" w:rsidRDefault="00D85213" w:rsidP="00D85213">
      <w:pPr>
        <w:rPr>
          <w:rFonts w:cstheme="minorHAnsi"/>
          <w:szCs w:val="24"/>
        </w:rPr>
      </w:pPr>
    </w:p>
    <w:p w:rsidR="00D85213" w:rsidRDefault="00D85213" w:rsidP="00D85213">
      <w:pPr>
        <w:rPr>
          <w:rFonts w:cstheme="minorHAnsi"/>
          <w:szCs w:val="24"/>
        </w:rPr>
      </w:pPr>
    </w:p>
    <w:p w:rsidR="00D85213" w:rsidRDefault="00D85213" w:rsidP="00D85213">
      <w:pPr>
        <w:rPr>
          <w:rFonts w:cstheme="minorHAnsi"/>
          <w:szCs w:val="24"/>
        </w:rPr>
      </w:pPr>
    </w:p>
    <w:p w:rsidR="00DB0AFA" w:rsidRDefault="00DB0AFA" w:rsidP="00D85213">
      <w:pPr>
        <w:rPr>
          <w:rFonts w:cstheme="minorHAnsi"/>
          <w:szCs w:val="24"/>
        </w:rPr>
      </w:pPr>
    </w:p>
    <w:p w:rsidR="00DB0AFA" w:rsidRDefault="00DB0AFA" w:rsidP="00D85213">
      <w:pPr>
        <w:rPr>
          <w:rFonts w:cstheme="minorHAnsi"/>
          <w:szCs w:val="24"/>
        </w:rPr>
      </w:pPr>
    </w:p>
    <w:p w:rsidR="00DB0AFA" w:rsidRDefault="00DB0AFA" w:rsidP="00D85213">
      <w:pPr>
        <w:rPr>
          <w:rFonts w:cstheme="minorHAnsi"/>
          <w:szCs w:val="24"/>
        </w:rPr>
      </w:pPr>
    </w:p>
    <w:p w:rsidR="00DB0AFA" w:rsidRDefault="00DB0AFA" w:rsidP="00D85213">
      <w:pPr>
        <w:rPr>
          <w:rFonts w:cstheme="minorHAnsi"/>
          <w:szCs w:val="24"/>
        </w:rPr>
      </w:pPr>
    </w:p>
    <w:p w:rsidR="00DB0AFA" w:rsidRDefault="00DB0AFA" w:rsidP="00D85213">
      <w:pPr>
        <w:rPr>
          <w:rFonts w:cstheme="minorHAnsi"/>
          <w:szCs w:val="24"/>
        </w:rPr>
      </w:pPr>
    </w:p>
    <w:p w:rsidR="00DB0AFA" w:rsidRDefault="00DB0AFA" w:rsidP="00D85213">
      <w:pPr>
        <w:rPr>
          <w:rFonts w:cstheme="minorHAnsi"/>
          <w:szCs w:val="24"/>
        </w:rPr>
      </w:pPr>
    </w:p>
    <w:p w:rsidR="00DB0AFA" w:rsidRDefault="00DB0AFA" w:rsidP="00D85213">
      <w:pPr>
        <w:rPr>
          <w:rFonts w:cstheme="minorHAnsi"/>
          <w:szCs w:val="24"/>
        </w:rPr>
      </w:pPr>
    </w:p>
    <w:p w:rsidR="00DB0AFA" w:rsidRDefault="00DB0AFA" w:rsidP="00D85213">
      <w:pPr>
        <w:rPr>
          <w:rFonts w:cstheme="minorHAnsi"/>
          <w:szCs w:val="24"/>
        </w:rPr>
      </w:pPr>
    </w:p>
    <w:p w:rsidR="00DB0AFA" w:rsidRDefault="00DB0AFA" w:rsidP="00D85213">
      <w:pPr>
        <w:rPr>
          <w:rFonts w:cstheme="minorHAnsi"/>
          <w:szCs w:val="24"/>
        </w:rPr>
      </w:pPr>
    </w:p>
    <w:p w:rsidR="00DB0AFA" w:rsidRDefault="00DB0AFA" w:rsidP="00D85213">
      <w:pPr>
        <w:rPr>
          <w:rFonts w:cstheme="minorHAnsi"/>
          <w:szCs w:val="24"/>
        </w:rPr>
      </w:pPr>
    </w:p>
    <w:p w:rsidR="00DB0AFA" w:rsidRDefault="00DB0AFA" w:rsidP="00D85213">
      <w:pPr>
        <w:rPr>
          <w:rFonts w:cstheme="minorHAnsi"/>
          <w:szCs w:val="24"/>
        </w:rPr>
      </w:pPr>
    </w:p>
    <w:p w:rsidR="00DB0AFA" w:rsidRDefault="00DB0AFA" w:rsidP="00D85213">
      <w:pPr>
        <w:rPr>
          <w:rFonts w:cstheme="minorHAnsi"/>
          <w:szCs w:val="24"/>
        </w:rPr>
      </w:pPr>
    </w:p>
    <w:p w:rsidR="00DB0AFA" w:rsidRDefault="00DB0AFA" w:rsidP="00D85213">
      <w:pPr>
        <w:rPr>
          <w:rFonts w:cstheme="minorHAnsi"/>
          <w:szCs w:val="24"/>
        </w:rPr>
      </w:pPr>
    </w:p>
    <w:p w:rsidR="00DB0AFA" w:rsidRDefault="00DB0AFA" w:rsidP="00D85213">
      <w:pPr>
        <w:rPr>
          <w:rFonts w:cstheme="minorHAnsi"/>
          <w:szCs w:val="24"/>
        </w:rPr>
      </w:pPr>
    </w:p>
    <w:p w:rsidR="00DB0AFA" w:rsidRDefault="00DB0AFA" w:rsidP="00D85213">
      <w:pPr>
        <w:rPr>
          <w:rFonts w:cstheme="minorHAnsi"/>
          <w:szCs w:val="24"/>
        </w:rPr>
      </w:pPr>
    </w:p>
    <w:p w:rsidR="00DB0AFA" w:rsidRDefault="00DB0AFA" w:rsidP="00D85213">
      <w:pPr>
        <w:rPr>
          <w:rFonts w:cstheme="minorHAnsi"/>
          <w:szCs w:val="24"/>
        </w:rPr>
      </w:pPr>
    </w:p>
    <w:p w:rsidR="00D85213" w:rsidRPr="009E57A1" w:rsidRDefault="00D85213" w:rsidP="00D85213">
      <w:pPr>
        <w:pStyle w:val="BasicParagraph"/>
        <w:spacing w:after="0" w:line="240" w:lineRule="auto"/>
        <w:jc w:val="center"/>
        <w:rPr>
          <w:rFonts w:ascii="Tw Cen MT" w:hAnsi="Tw Cen MT" w:cstheme="minorHAnsi"/>
        </w:rPr>
      </w:pPr>
      <w:r w:rsidRPr="009E57A1">
        <w:rPr>
          <w:rFonts w:ascii="Tw Cen MT" w:hAnsi="Tw Cen MT" w:cstheme="minorHAnsi"/>
        </w:rPr>
        <w:t xml:space="preserve">The </w:t>
      </w:r>
      <w:r w:rsidR="00DB0AFA" w:rsidRPr="009E57A1">
        <w:rPr>
          <w:rFonts w:ascii="Tw Cen MT" w:hAnsi="Tw Cen MT" w:cstheme="minorHAnsi"/>
        </w:rPr>
        <w:t>booklet outlines</w:t>
      </w:r>
      <w:r w:rsidRPr="009E57A1">
        <w:rPr>
          <w:rFonts w:ascii="Tw Cen MT" w:hAnsi="Tw Cen MT" w:cstheme="minorHAnsi"/>
        </w:rPr>
        <w:t xml:space="preserve"> the wide range of courses that our school, Thornlie SHS, offers to Year 11 Students.</w:t>
      </w:r>
    </w:p>
    <w:p w:rsidR="00D85213" w:rsidRPr="009E57A1" w:rsidRDefault="00D85213" w:rsidP="00D85213">
      <w:pPr>
        <w:pStyle w:val="BasicParagraph"/>
        <w:spacing w:after="0" w:line="240" w:lineRule="auto"/>
        <w:jc w:val="center"/>
        <w:rPr>
          <w:rFonts w:ascii="Tw Cen MT" w:hAnsi="Tw Cen MT" w:cstheme="minorHAnsi"/>
          <w:highlight w:val="yellow"/>
        </w:rPr>
      </w:pPr>
    </w:p>
    <w:p w:rsidR="009E57A1" w:rsidRPr="009E57A1" w:rsidRDefault="00D85213" w:rsidP="009E57A1">
      <w:pPr>
        <w:pStyle w:val="BasicParagraph"/>
        <w:spacing w:after="0" w:line="240" w:lineRule="auto"/>
        <w:rPr>
          <w:rFonts w:ascii="Tw Cen MT" w:hAnsi="Tw Cen MT" w:cstheme="minorHAnsi"/>
        </w:rPr>
      </w:pPr>
      <w:r w:rsidRPr="009E57A1">
        <w:rPr>
          <w:rFonts w:ascii="Tw Cen MT" w:hAnsi="Tw Cen MT" w:cstheme="minorHAnsi"/>
        </w:rPr>
        <w:t xml:space="preserve">We are a fully comprehensive senior school with Certificate, </w:t>
      </w:r>
      <w:r w:rsidR="009E57A1" w:rsidRPr="009E57A1">
        <w:rPr>
          <w:rFonts w:ascii="Tw Cen MT" w:hAnsi="Tw Cen MT" w:cstheme="minorHAnsi"/>
        </w:rPr>
        <w:t xml:space="preserve">Foundation, General and Endorsed </w:t>
      </w:r>
      <w:r w:rsidRPr="009E57A1">
        <w:rPr>
          <w:rFonts w:ascii="Tw Cen MT" w:hAnsi="Tw Cen MT" w:cstheme="minorHAnsi"/>
        </w:rPr>
        <w:t>course</w:t>
      </w:r>
      <w:r w:rsidR="009E57A1" w:rsidRPr="009E57A1">
        <w:rPr>
          <w:rFonts w:ascii="Tw Cen MT" w:hAnsi="Tw Cen MT" w:cstheme="minorHAnsi"/>
        </w:rPr>
        <w:t>s</w:t>
      </w:r>
      <w:r w:rsidRPr="009E57A1">
        <w:rPr>
          <w:rFonts w:ascii="Tw Cen MT" w:hAnsi="Tw Cen MT" w:cstheme="minorHAnsi"/>
        </w:rPr>
        <w:t xml:space="preserve"> available</w:t>
      </w:r>
      <w:r w:rsidR="00DB0AFA" w:rsidRPr="009E57A1">
        <w:rPr>
          <w:rFonts w:ascii="Tw Cen MT" w:hAnsi="Tw Cen MT" w:cstheme="minorHAnsi"/>
        </w:rPr>
        <w:t>.</w:t>
      </w:r>
      <w:r w:rsidR="009E57A1" w:rsidRPr="009E57A1">
        <w:rPr>
          <w:rFonts w:ascii="Tw Cen MT" w:hAnsi="Tw Cen MT" w:cstheme="minorHAnsi"/>
        </w:rPr>
        <w:t xml:space="preserve"> For ease of identification, courses have been highlighted as the following:</w:t>
      </w:r>
    </w:p>
    <w:p w:rsidR="009E57A1" w:rsidRDefault="009E57A1" w:rsidP="009E57A1">
      <w:pPr>
        <w:shd w:val="clear" w:color="auto" w:fill="FABF8F" w:themeFill="accent6" w:themeFillTint="99"/>
        <w:rPr>
          <w:rFonts w:cstheme="minorHAnsi"/>
          <w:szCs w:val="24"/>
        </w:rPr>
        <w:sectPr w:rsidR="009E57A1" w:rsidSect="00262B30">
          <w:footerReference w:type="first" r:id="rId32"/>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pgNumType w:fmt="numberInDash"/>
          <w:cols w:space="708"/>
          <w:titlePg/>
          <w:docGrid w:linePitch="360"/>
        </w:sectPr>
      </w:pPr>
    </w:p>
    <w:p w:rsidR="009E57A1" w:rsidRPr="009E57A1" w:rsidRDefault="009E57A1" w:rsidP="009E57A1">
      <w:pPr>
        <w:shd w:val="clear" w:color="auto" w:fill="FABF8F" w:themeFill="accent6" w:themeFillTint="99"/>
        <w:jc w:val="center"/>
        <w:rPr>
          <w:rFonts w:cstheme="minorHAnsi"/>
          <w:b/>
          <w:szCs w:val="24"/>
        </w:rPr>
      </w:pPr>
      <w:r w:rsidRPr="009E57A1">
        <w:rPr>
          <w:rFonts w:cstheme="minorHAnsi"/>
          <w:b/>
          <w:szCs w:val="24"/>
        </w:rPr>
        <w:lastRenderedPageBreak/>
        <w:t>Certificate</w:t>
      </w:r>
    </w:p>
    <w:p w:rsidR="009E57A1" w:rsidRPr="009E57A1" w:rsidRDefault="009E57A1" w:rsidP="009E57A1">
      <w:pPr>
        <w:shd w:val="clear" w:color="auto" w:fill="FFFF66"/>
        <w:jc w:val="center"/>
        <w:rPr>
          <w:rFonts w:cstheme="minorHAnsi"/>
          <w:b/>
          <w:szCs w:val="24"/>
        </w:rPr>
      </w:pPr>
      <w:r w:rsidRPr="009E57A1">
        <w:rPr>
          <w:rFonts w:cstheme="minorHAnsi"/>
          <w:b/>
          <w:szCs w:val="24"/>
        </w:rPr>
        <w:lastRenderedPageBreak/>
        <w:t>Foundation</w:t>
      </w:r>
    </w:p>
    <w:p w:rsidR="009E57A1" w:rsidRDefault="009E57A1" w:rsidP="009E57A1">
      <w:pPr>
        <w:shd w:val="clear" w:color="auto" w:fill="92CDDC" w:themeFill="accent5" w:themeFillTint="99"/>
        <w:jc w:val="center"/>
        <w:rPr>
          <w:rFonts w:cstheme="minorHAnsi"/>
          <w:b/>
          <w:szCs w:val="24"/>
        </w:rPr>
      </w:pPr>
      <w:r w:rsidRPr="009E57A1">
        <w:rPr>
          <w:rFonts w:cstheme="minorHAnsi"/>
          <w:b/>
          <w:szCs w:val="24"/>
        </w:rPr>
        <w:lastRenderedPageBreak/>
        <w:t>General</w:t>
      </w:r>
    </w:p>
    <w:p w:rsidR="009E57A1" w:rsidRDefault="009E57A1" w:rsidP="009E57A1">
      <w:pPr>
        <w:shd w:val="clear" w:color="auto" w:fill="B2A1C7" w:themeFill="accent4" w:themeFillTint="99"/>
        <w:jc w:val="center"/>
        <w:rPr>
          <w:rFonts w:cstheme="minorHAnsi"/>
          <w:b/>
          <w:szCs w:val="24"/>
        </w:rPr>
      </w:pPr>
      <w:r>
        <w:rPr>
          <w:rFonts w:cstheme="minorHAnsi"/>
          <w:b/>
          <w:szCs w:val="24"/>
        </w:rPr>
        <w:lastRenderedPageBreak/>
        <w:t xml:space="preserve">Endorsed </w:t>
      </w:r>
    </w:p>
    <w:p w:rsidR="009E57A1" w:rsidRPr="009E57A1" w:rsidRDefault="009E57A1" w:rsidP="009E57A1">
      <w:pPr>
        <w:shd w:val="clear" w:color="auto" w:fill="C2D69B" w:themeFill="accent3" w:themeFillTint="99"/>
        <w:jc w:val="center"/>
        <w:rPr>
          <w:rFonts w:cstheme="minorHAnsi"/>
          <w:b/>
          <w:szCs w:val="24"/>
        </w:rPr>
      </w:pPr>
      <w:r w:rsidRPr="009E57A1">
        <w:rPr>
          <w:rFonts w:cstheme="minorHAnsi"/>
          <w:b/>
          <w:szCs w:val="24"/>
        </w:rPr>
        <w:lastRenderedPageBreak/>
        <w:t>ATAR</w:t>
      </w:r>
    </w:p>
    <w:p w:rsidR="009E57A1" w:rsidRDefault="009E57A1" w:rsidP="009E57A1">
      <w:pPr>
        <w:rPr>
          <w:rFonts w:cstheme="minorHAnsi"/>
          <w:szCs w:val="24"/>
        </w:rPr>
        <w:sectPr w:rsidR="009E57A1" w:rsidSect="009E57A1">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pgNumType w:fmt="numberInDash"/>
          <w:cols w:num="5" w:space="709"/>
          <w:titlePg/>
          <w:docGrid w:linePitch="360"/>
        </w:sectPr>
      </w:pPr>
    </w:p>
    <w:p w:rsidR="009E57A1" w:rsidRDefault="009E57A1" w:rsidP="009E57A1">
      <w:pPr>
        <w:rPr>
          <w:rFonts w:cstheme="minorHAnsi"/>
          <w:szCs w:val="24"/>
        </w:rPr>
      </w:pPr>
    </w:p>
    <w:p w:rsidR="00F34C88" w:rsidRPr="00C576D4" w:rsidRDefault="00F34C88" w:rsidP="001862B9">
      <w:pPr>
        <w:rPr>
          <w:b/>
          <w:color w:val="1F497D" w:themeColor="text2"/>
          <w:sz w:val="32"/>
          <w:szCs w:val="32"/>
          <w:u w:val="single"/>
        </w:rPr>
      </w:pPr>
      <w:r w:rsidRPr="00C576D4">
        <w:rPr>
          <w:b/>
          <w:color w:val="1F497D" w:themeColor="text2"/>
          <w:sz w:val="32"/>
          <w:szCs w:val="32"/>
          <w:u w:val="single"/>
        </w:rPr>
        <w:lastRenderedPageBreak/>
        <w:t>TERTIARY ENTRANCE REQUIREMENTS</w:t>
      </w:r>
    </w:p>
    <w:p w:rsidR="00F34C88" w:rsidRPr="00B9287B" w:rsidRDefault="00F34C88" w:rsidP="00AF5D30">
      <w:pPr>
        <w:rPr>
          <w:rFonts w:cstheme="minorHAnsi"/>
          <w:b/>
          <w:i/>
          <w:szCs w:val="24"/>
        </w:rPr>
      </w:pPr>
      <w:r w:rsidRPr="00B9287B">
        <w:rPr>
          <w:rFonts w:cstheme="minorHAnsi"/>
          <w:b/>
          <w:i/>
          <w:szCs w:val="24"/>
        </w:rPr>
        <w:t>UP-TO-DATE INFORMATION WILL BE PUBLISHED ON THE TISC WEBSITE IN JU</w:t>
      </w:r>
      <w:r w:rsidR="000C3D07" w:rsidRPr="00B9287B">
        <w:rPr>
          <w:rFonts w:cstheme="minorHAnsi"/>
          <w:b/>
          <w:i/>
          <w:szCs w:val="24"/>
        </w:rPr>
        <w:t>LY 2017</w:t>
      </w:r>
      <w:r w:rsidRPr="00B9287B">
        <w:rPr>
          <w:rFonts w:cstheme="minorHAnsi"/>
          <w:b/>
          <w:i/>
          <w:szCs w:val="24"/>
        </w:rPr>
        <w:t>.</w:t>
      </w:r>
    </w:p>
    <w:p w:rsidR="005C44DB" w:rsidRDefault="00C576D4" w:rsidP="00AF5D30">
      <w:pPr>
        <w:pStyle w:val="NormalWeb"/>
        <w:spacing w:before="0" w:after="0"/>
        <w:rPr>
          <w:rStyle w:val="content-text-smallsubhead1"/>
          <w:rFonts w:ascii="Tw Cen MT" w:hAnsi="Tw Cen MT" w:cstheme="minorHAnsi"/>
          <w:color w:val="auto"/>
          <w:sz w:val="24"/>
          <w:szCs w:val="24"/>
          <w:lang w:val="en-AU"/>
        </w:rPr>
      </w:pPr>
      <w:r w:rsidRPr="00C576D4">
        <w:rPr>
          <w:rStyle w:val="content-text-smallsubhead1"/>
          <w:rFonts w:ascii="Tw Cen MT" w:hAnsi="Tw Cen MT" w:cstheme="minorHAnsi"/>
          <w:color w:val="auto"/>
          <w:sz w:val="24"/>
          <w:szCs w:val="24"/>
          <w:lang w:val="en-AU" w:eastAsia="en-AU"/>
        </w:rPr>
        <mc:AlternateContent>
          <mc:Choice Requires="wps">
            <w:drawing>
              <wp:anchor distT="0" distB="0" distL="114300" distR="114300" simplePos="0" relativeHeight="251834368" behindDoc="0" locked="0" layoutInCell="1" allowOverlap="1" wp14:anchorId="30D63313" wp14:editId="24723433">
                <wp:simplePos x="0" y="0"/>
                <wp:positionH relativeFrom="column">
                  <wp:align>center</wp:align>
                </wp:positionH>
                <wp:positionV relativeFrom="paragraph">
                  <wp:posOffset>0</wp:posOffset>
                </wp:positionV>
                <wp:extent cx="6519545" cy="1403985"/>
                <wp:effectExtent l="57150" t="38100" r="71755" b="9017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9553" cy="1403985"/>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525743" w:rsidRPr="00B9287B" w:rsidRDefault="00525743" w:rsidP="00C576D4">
                            <w:pPr>
                              <w:pStyle w:val="content-text-body"/>
                              <w:spacing w:before="0" w:beforeAutospacing="0" w:after="0" w:afterAutospacing="0" w:line="360" w:lineRule="auto"/>
                              <w:rPr>
                                <w:rFonts w:cstheme="minorHAnsi"/>
                                <w:color w:val="auto"/>
                                <w:sz w:val="24"/>
                                <w:szCs w:val="24"/>
                              </w:rPr>
                            </w:pPr>
                            <w:r w:rsidRPr="00B9287B">
                              <w:rPr>
                                <w:rFonts w:cstheme="minorHAnsi"/>
                                <w:color w:val="auto"/>
                                <w:sz w:val="24"/>
                                <w:szCs w:val="24"/>
                              </w:rPr>
                              <w:t xml:space="preserve">To be considered for university admission as a school leaver, an applicant must - </w:t>
                            </w:r>
                          </w:p>
                          <w:p w:rsidR="00525743" w:rsidRPr="00B9287B" w:rsidRDefault="00525743" w:rsidP="001307C1">
                            <w:pPr>
                              <w:numPr>
                                <w:ilvl w:val="0"/>
                                <w:numId w:val="19"/>
                              </w:numPr>
                              <w:spacing w:line="360" w:lineRule="auto"/>
                              <w:rPr>
                                <w:rFonts w:cstheme="minorHAnsi"/>
                                <w:szCs w:val="24"/>
                              </w:rPr>
                            </w:pPr>
                            <w:r w:rsidRPr="00B9287B">
                              <w:rPr>
                                <w:rFonts w:cstheme="minorHAnsi"/>
                                <w:szCs w:val="24"/>
                              </w:rPr>
                              <w:t xml:space="preserve">meet the requirements for the </w:t>
                            </w:r>
                            <w:hyperlink r:id="rId33" w:history="1">
                              <w:r w:rsidRPr="00B9287B">
                                <w:rPr>
                                  <w:rStyle w:val="Hyperlink"/>
                                  <w:rFonts w:cstheme="minorHAnsi"/>
                                  <w:b/>
                                  <w:bCs/>
                                  <w:szCs w:val="24"/>
                                </w:rPr>
                                <w:t>Western Australian Certificate of Education (WACE)</w:t>
                              </w:r>
                            </w:hyperlink>
                            <w:r w:rsidRPr="00B9287B">
                              <w:rPr>
                                <w:rFonts w:cstheme="minorHAnsi"/>
                                <w:szCs w:val="24"/>
                              </w:rPr>
                              <w:t xml:space="preserve"> as prescribed by the </w:t>
                            </w:r>
                            <w:proofErr w:type="spellStart"/>
                            <w:r w:rsidRPr="00B9287B">
                              <w:rPr>
                                <w:rFonts w:cstheme="minorHAnsi"/>
                                <w:szCs w:val="24"/>
                              </w:rPr>
                              <w:t>Schools</w:t>
                            </w:r>
                            <w:proofErr w:type="spellEnd"/>
                            <w:r w:rsidRPr="00B9287B">
                              <w:rPr>
                                <w:rFonts w:cstheme="minorHAnsi"/>
                                <w:szCs w:val="24"/>
                              </w:rPr>
                              <w:t xml:space="preserve"> Curriculum and Standards Authority,</w:t>
                            </w:r>
                          </w:p>
                          <w:p w:rsidR="00525743" w:rsidRPr="00B9287B" w:rsidRDefault="00525743" w:rsidP="001307C1">
                            <w:pPr>
                              <w:numPr>
                                <w:ilvl w:val="0"/>
                                <w:numId w:val="19"/>
                              </w:numPr>
                              <w:spacing w:line="360" w:lineRule="auto"/>
                              <w:rPr>
                                <w:rFonts w:cstheme="minorHAnsi"/>
                                <w:szCs w:val="24"/>
                              </w:rPr>
                            </w:pPr>
                            <w:r w:rsidRPr="00B9287B">
                              <w:rPr>
                                <w:rFonts w:cstheme="minorHAnsi"/>
                                <w:szCs w:val="24"/>
                              </w:rPr>
                              <w:t>achieve</w:t>
                            </w:r>
                            <w:r w:rsidRPr="00B9287B">
                              <w:rPr>
                                <w:rStyle w:val="content-text-link1"/>
                                <w:rFonts w:ascii="Tw Cen MT" w:eastAsia="HGSoeiKakugothicUB" w:hAnsi="Tw Cen MT" w:cstheme="minorHAnsi"/>
                                <w:sz w:val="24"/>
                                <w:szCs w:val="24"/>
                              </w:rPr>
                              <w:t xml:space="preserve"> </w:t>
                            </w:r>
                            <w:hyperlink r:id="rId34" w:history="1">
                              <w:r w:rsidRPr="00B9287B">
                                <w:rPr>
                                  <w:rStyle w:val="Hyperlink"/>
                                  <w:rFonts w:cstheme="minorHAnsi"/>
                                  <w:b/>
                                  <w:bCs/>
                                  <w:szCs w:val="24"/>
                                </w:rPr>
                                <w:t>competence in English</w:t>
                              </w:r>
                            </w:hyperlink>
                            <w:r w:rsidRPr="00B9287B">
                              <w:rPr>
                                <w:rStyle w:val="Strong"/>
                                <w:rFonts w:cstheme="minorHAnsi"/>
                                <w:szCs w:val="24"/>
                              </w:rPr>
                              <w:t xml:space="preserve"> </w:t>
                            </w:r>
                            <w:r w:rsidRPr="00B9287B">
                              <w:rPr>
                                <w:rFonts w:cstheme="minorHAnsi"/>
                                <w:szCs w:val="24"/>
                              </w:rPr>
                              <w:t xml:space="preserve">as prescribed by the individual universities, </w:t>
                            </w:r>
                          </w:p>
                          <w:p w:rsidR="00525743" w:rsidRPr="00B9287B" w:rsidRDefault="00525743" w:rsidP="001307C1">
                            <w:pPr>
                              <w:numPr>
                                <w:ilvl w:val="0"/>
                                <w:numId w:val="19"/>
                              </w:numPr>
                              <w:spacing w:line="360" w:lineRule="auto"/>
                              <w:rPr>
                                <w:rFonts w:cstheme="minorHAnsi"/>
                                <w:szCs w:val="24"/>
                              </w:rPr>
                            </w:pPr>
                            <w:r w:rsidRPr="00B9287B">
                              <w:rPr>
                                <w:rFonts w:cstheme="minorHAnsi"/>
                                <w:szCs w:val="24"/>
                              </w:rPr>
                              <w:t xml:space="preserve">obtain a sufficiently high </w:t>
                            </w:r>
                            <w:hyperlink r:id="rId35" w:history="1">
                              <w:r w:rsidRPr="00B9287B">
                                <w:rPr>
                                  <w:rStyle w:val="Hyperlink"/>
                                  <w:rFonts w:cstheme="minorHAnsi"/>
                                  <w:b/>
                                  <w:szCs w:val="24"/>
                                </w:rPr>
                                <w:t xml:space="preserve">Australian </w:t>
                              </w:r>
                              <w:r w:rsidRPr="00B9287B">
                                <w:rPr>
                                  <w:rStyle w:val="Hyperlink"/>
                                  <w:rFonts w:cstheme="minorHAnsi"/>
                                  <w:b/>
                                  <w:bCs/>
                                  <w:szCs w:val="24"/>
                                </w:rPr>
                                <w:t>Tertiary Admission R</w:t>
                              </w:r>
                              <w:r w:rsidRPr="00B9287B">
                                <w:rPr>
                                  <w:rStyle w:val="Hyperlink"/>
                                  <w:rFonts w:cstheme="minorHAnsi"/>
                                  <w:b/>
                                  <w:szCs w:val="24"/>
                                </w:rPr>
                                <w:t>ank</w:t>
                              </w:r>
                            </w:hyperlink>
                            <w:r w:rsidRPr="00B9287B">
                              <w:rPr>
                                <w:rStyle w:val="Strong"/>
                                <w:rFonts w:cstheme="minorHAnsi"/>
                                <w:szCs w:val="24"/>
                              </w:rPr>
                              <w:t xml:space="preserve"> (ATAR)</w:t>
                            </w:r>
                            <w:r w:rsidRPr="00B9287B">
                              <w:rPr>
                                <w:rFonts w:cstheme="minorHAnsi"/>
                                <w:szCs w:val="24"/>
                              </w:rPr>
                              <w:t xml:space="preserve"> for entry to a particular university and/or course (Edith Cowan University may not require an ATAR for some pathways); and </w:t>
                            </w:r>
                          </w:p>
                          <w:p w:rsidR="00525743" w:rsidRPr="00C576D4" w:rsidRDefault="00525743" w:rsidP="001307C1">
                            <w:pPr>
                              <w:numPr>
                                <w:ilvl w:val="0"/>
                                <w:numId w:val="19"/>
                              </w:numPr>
                              <w:spacing w:line="360" w:lineRule="auto"/>
                              <w:rPr>
                                <w:rFonts w:cstheme="minorHAnsi"/>
                                <w:szCs w:val="24"/>
                              </w:rPr>
                            </w:pPr>
                            <w:proofErr w:type="gramStart"/>
                            <w:r w:rsidRPr="00B9287B">
                              <w:rPr>
                                <w:rFonts w:cstheme="minorHAnsi"/>
                                <w:szCs w:val="24"/>
                              </w:rPr>
                              <w:t>satisfy</w:t>
                            </w:r>
                            <w:proofErr w:type="gramEnd"/>
                            <w:r w:rsidRPr="00B9287B">
                              <w:rPr>
                                <w:rFonts w:cstheme="minorHAnsi"/>
                                <w:szCs w:val="24"/>
                              </w:rPr>
                              <w:t xml:space="preserve"> any </w:t>
                            </w:r>
                            <w:hyperlink r:id="rId36" w:history="1">
                              <w:r w:rsidRPr="00B9287B">
                                <w:rPr>
                                  <w:rStyle w:val="Hyperlink"/>
                                  <w:rFonts w:cstheme="minorHAnsi"/>
                                  <w:b/>
                                  <w:bCs/>
                                  <w:szCs w:val="24"/>
                                </w:rPr>
                                <w:t>prerequisites</w:t>
                              </w:r>
                            </w:hyperlink>
                            <w:r w:rsidRPr="00B9287B">
                              <w:rPr>
                                <w:rFonts w:cstheme="minorHAnsi"/>
                                <w:szCs w:val="24"/>
                              </w:rPr>
                              <w:t xml:space="preserve"> or special requirements for entry to particular courses.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0;margin-top:0;width:513.35pt;height:110.55pt;z-index:251834368;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" fillcolor="#a7bfde [1620]" strokecolor="#4579b8 [3044]">
                <v:fill color2="#e4ecf5 [500]" rotate="t" angle="180" colors="0 #a3c4ff;22938f #bfd5ff;1 #e5eeff" focus="100%" type="gradient"/>
                <v:shadow on="t" color="black" opacity="24903f" origin=",.5" offset="0,.55556mm"/>
                <v:textbox style="mso-fit-shape-to-text:t">
                  <w:txbxContent>
                    <w:p w:rsidR="00525743" w:rsidRPr="00B9287B" w:rsidRDefault="00525743" w:rsidP="00C576D4">
                      <w:pPr>
                        <w:pStyle w:val="content-text-body"/>
                        <w:spacing w:before="0" w:beforeAutospacing="0" w:after="0" w:afterAutospacing="0" w:line="360" w:lineRule="auto"/>
                        <w:rPr>
                          <w:rFonts w:cstheme="minorHAnsi"/>
                          <w:color w:val="auto"/>
                          <w:sz w:val="24"/>
                          <w:szCs w:val="24"/>
                        </w:rPr>
                      </w:pPr>
                      <w:r w:rsidRPr="00B9287B">
                        <w:rPr>
                          <w:rFonts w:cstheme="minorHAnsi"/>
                          <w:color w:val="auto"/>
                          <w:sz w:val="24"/>
                          <w:szCs w:val="24"/>
                        </w:rPr>
                        <w:t xml:space="preserve">To be considered for university admission as a school leaver, an applicant must - </w:t>
                      </w:r>
                    </w:p>
                    <w:p w:rsidR="00525743" w:rsidRPr="00B9287B" w:rsidRDefault="00525743" w:rsidP="001307C1">
                      <w:pPr>
                        <w:numPr>
                          <w:ilvl w:val="0"/>
                          <w:numId w:val="19"/>
                        </w:numPr>
                        <w:spacing w:line="360" w:lineRule="auto"/>
                        <w:rPr>
                          <w:rFonts w:cstheme="minorHAnsi"/>
                          <w:szCs w:val="24"/>
                        </w:rPr>
                      </w:pPr>
                      <w:r w:rsidRPr="00B9287B">
                        <w:rPr>
                          <w:rFonts w:cstheme="minorHAnsi"/>
                          <w:szCs w:val="24"/>
                        </w:rPr>
                        <w:t xml:space="preserve">meet the requirements for the </w:t>
                      </w:r>
                      <w:hyperlink r:id="rId37" w:history="1">
                        <w:r w:rsidRPr="00B9287B">
                          <w:rPr>
                            <w:rStyle w:val="Hyperlink"/>
                            <w:rFonts w:cstheme="minorHAnsi"/>
                            <w:b/>
                            <w:bCs/>
                            <w:szCs w:val="24"/>
                          </w:rPr>
                          <w:t>Western Australian Certificate of Education (WACE)</w:t>
                        </w:r>
                      </w:hyperlink>
                      <w:r w:rsidRPr="00B9287B">
                        <w:rPr>
                          <w:rFonts w:cstheme="minorHAnsi"/>
                          <w:szCs w:val="24"/>
                        </w:rPr>
                        <w:t xml:space="preserve"> as prescribed by the </w:t>
                      </w:r>
                      <w:proofErr w:type="spellStart"/>
                      <w:r w:rsidRPr="00B9287B">
                        <w:rPr>
                          <w:rFonts w:cstheme="minorHAnsi"/>
                          <w:szCs w:val="24"/>
                        </w:rPr>
                        <w:t>Schools</w:t>
                      </w:r>
                      <w:proofErr w:type="spellEnd"/>
                      <w:r w:rsidRPr="00B9287B">
                        <w:rPr>
                          <w:rFonts w:cstheme="minorHAnsi"/>
                          <w:szCs w:val="24"/>
                        </w:rPr>
                        <w:t xml:space="preserve"> Curriculum and Standards Authority,</w:t>
                      </w:r>
                    </w:p>
                    <w:p w:rsidR="00525743" w:rsidRPr="00B9287B" w:rsidRDefault="00525743" w:rsidP="001307C1">
                      <w:pPr>
                        <w:numPr>
                          <w:ilvl w:val="0"/>
                          <w:numId w:val="19"/>
                        </w:numPr>
                        <w:spacing w:line="360" w:lineRule="auto"/>
                        <w:rPr>
                          <w:rFonts w:cstheme="minorHAnsi"/>
                          <w:szCs w:val="24"/>
                        </w:rPr>
                      </w:pPr>
                      <w:r w:rsidRPr="00B9287B">
                        <w:rPr>
                          <w:rFonts w:cstheme="minorHAnsi"/>
                          <w:szCs w:val="24"/>
                        </w:rPr>
                        <w:t>achieve</w:t>
                      </w:r>
                      <w:r w:rsidRPr="00B9287B">
                        <w:rPr>
                          <w:rStyle w:val="content-text-link1"/>
                          <w:rFonts w:ascii="Tw Cen MT" w:eastAsia="HGSoeiKakugothicUB" w:hAnsi="Tw Cen MT" w:cstheme="minorHAnsi"/>
                          <w:sz w:val="24"/>
                          <w:szCs w:val="24"/>
                        </w:rPr>
                        <w:t xml:space="preserve"> </w:t>
                      </w:r>
                      <w:hyperlink r:id="rId38" w:history="1">
                        <w:r w:rsidRPr="00B9287B">
                          <w:rPr>
                            <w:rStyle w:val="Hyperlink"/>
                            <w:rFonts w:cstheme="minorHAnsi"/>
                            <w:b/>
                            <w:bCs/>
                            <w:szCs w:val="24"/>
                          </w:rPr>
                          <w:t>competence in English</w:t>
                        </w:r>
                      </w:hyperlink>
                      <w:r w:rsidRPr="00B9287B">
                        <w:rPr>
                          <w:rStyle w:val="Strong"/>
                          <w:rFonts w:cstheme="minorHAnsi"/>
                          <w:szCs w:val="24"/>
                        </w:rPr>
                        <w:t xml:space="preserve"> </w:t>
                      </w:r>
                      <w:r w:rsidRPr="00B9287B">
                        <w:rPr>
                          <w:rFonts w:cstheme="minorHAnsi"/>
                          <w:szCs w:val="24"/>
                        </w:rPr>
                        <w:t xml:space="preserve">as prescribed by the individual universities, </w:t>
                      </w:r>
                    </w:p>
                    <w:p w:rsidR="00525743" w:rsidRPr="00B9287B" w:rsidRDefault="00525743" w:rsidP="001307C1">
                      <w:pPr>
                        <w:numPr>
                          <w:ilvl w:val="0"/>
                          <w:numId w:val="19"/>
                        </w:numPr>
                        <w:spacing w:line="360" w:lineRule="auto"/>
                        <w:rPr>
                          <w:rFonts w:cstheme="minorHAnsi"/>
                          <w:szCs w:val="24"/>
                        </w:rPr>
                      </w:pPr>
                      <w:r w:rsidRPr="00B9287B">
                        <w:rPr>
                          <w:rFonts w:cstheme="minorHAnsi"/>
                          <w:szCs w:val="24"/>
                        </w:rPr>
                        <w:t xml:space="preserve">obtain a sufficiently high </w:t>
                      </w:r>
                      <w:hyperlink r:id="rId39" w:history="1">
                        <w:r w:rsidRPr="00B9287B">
                          <w:rPr>
                            <w:rStyle w:val="Hyperlink"/>
                            <w:rFonts w:cstheme="minorHAnsi"/>
                            <w:b/>
                            <w:szCs w:val="24"/>
                          </w:rPr>
                          <w:t xml:space="preserve">Australian </w:t>
                        </w:r>
                        <w:r w:rsidRPr="00B9287B">
                          <w:rPr>
                            <w:rStyle w:val="Hyperlink"/>
                            <w:rFonts w:cstheme="minorHAnsi"/>
                            <w:b/>
                            <w:bCs/>
                            <w:szCs w:val="24"/>
                          </w:rPr>
                          <w:t>Tertiary Admission R</w:t>
                        </w:r>
                        <w:r w:rsidRPr="00B9287B">
                          <w:rPr>
                            <w:rStyle w:val="Hyperlink"/>
                            <w:rFonts w:cstheme="minorHAnsi"/>
                            <w:b/>
                            <w:szCs w:val="24"/>
                          </w:rPr>
                          <w:t>ank</w:t>
                        </w:r>
                      </w:hyperlink>
                      <w:r w:rsidRPr="00B9287B">
                        <w:rPr>
                          <w:rStyle w:val="Strong"/>
                          <w:rFonts w:cstheme="minorHAnsi"/>
                          <w:szCs w:val="24"/>
                        </w:rPr>
                        <w:t xml:space="preserve"> (ATAR)</w:t>
                      </w:r>
                      <w:r w:rsidRPr="00B9287B">
                        <w:rPr>
                          <w:rFonts w:cstheme="minorHAnsi"/>
                          <w:szCs w:val="24"/>
                        </w:rPr>
                        <w:t xml:space="preserve"> for entry to a particular university and/or course (Edith Cowan University may not require an ATAR for some pathways); and </w:t>
                      </w:r>
                    </w:p>
                    <w:p w:rsidR="00525743" w:rsidRPr="00C576D4" w:rsidRDefault="00525743" w:rsidP="001307C1">
                      <w:pPr>
                        <w:numPr>
                          <w:ilvl w:val="0"/>
                          <w:numId w:val="19"/>
                        </w:numPr>
                        <w:spacing w:line="360" w:lineRule="auto"/>
                        <w:rPr>
                          <w:rFonts w:cstheme="minorHAnsi"/>
                          <w:szCs w:val="24"/>
                        </w:rPr>
                      </w:pPr>
                      <w:proofErr w:type="gramStart"/>
                      <w:r w:rsidRPr="00B9287B">
                        <w:rPr>
                          <w:rFonts w:cstheme="minorHAnsi"/>
                          <w:szCs w:val="24"/>
                        </w:rPr>
                        <w:t>satisfy</w:t>
                      </w:r>
                      <w:proofErr w:type="gramEnd"/>
                      <w:r w:rsidRPr="00B9287B">
                        <w:rPr>
                          <w:rFonts w:cstheme="minorHAnsi"/>
                          <w:szCs w:val="24"/>
                        </w:rPr>
                        <w:t xml:space="preserve"> any </w:t>
                      </w:r>
                      <w:hyperlink r:id="rId40" w:history="1">
                        <w:r w:rsidRPr="00B9287B">
                          <w:rPr>
                            <w:rStyle w:val="Hyperlink"/>
                            <w:rFonts w:cstheme="minorHAnsi"/>
                            <w:b/>
                            <w:bCs/>
                            <w:szCs w:val="24"/>
                          </w:rPr>
                          <w:t>prerequisites</w:t>
                        </w:r>
                      </w:hyperlink>
                      <w:r w:rsidRPr="00B9287B">
                        <w:rPr>
                          <w:rFonts w:cstheme="minorHAnsi"/>
                          <w:szCs w:val="24"/>
                        </w:rPr>
                        <w:t xml:space="preserve"> or special requirements for entry to particular courses. </w:t>
                      </w:r>
                    </w:p>
                  </w:txbxContent>
                </v:textbox>
              </v:shape>
            </w:pict>
          </mc:Fallback>
        </mc:AlternateContent>
      </w:r>
    </w:p>
    <w:p w:rsidR="00C576D4" w:rsidRDefault="00C576D4" w:rsidP="00AF5D30">
      <w:pPr>
        <w:pStyle w:val="NormalWeb"/>
        <w:spacing w:before="0" w:after="0"/>
        <w:rPr>
          <w:rStyle w:val="content-text-smallsubhead1"/>
          <w:rFonts w:ascii="Tw Cen MT" w:hAnsi="Tw Cen MT" w:cstheme="minorHAnsi"/>
          <w:color w:val="auto"/>
          <w:sz w:val="24"/>
          <w:szCs w:val="24"/>
          <w:lang w:val="en-AU"/>
        </w:rPr>
      </w:pPr>
    </w:p>
    <w:p w:rsidR="00C576D4" w:rsidRDefault="00C576D4" w:rsidP="00AF5D30">
      <w:pPr>
        <w:pStyle w:val="NormalWeb"/>
        <w:spacing w:before="0" w:after="0"/>
        <w:rPr>
          <w:rStyle w:val="content-text-smallsubhead1"/>
          <w:rFonts w:ascii="Tw Cen MT" w:hAnsi="Tw Cen MT" w:cstheme="minorHAnsi"/>
          <w:color w:val="auto"/>
          <w:sz w:val="24"/>
          <w:szCs w:val="24"/>
          <w:lang w:val="en-AU"/>
        </w:rPr>
      </w:pPr>
    </w:p>
    <w:p w:rsidR="00C576D4" w:rsidRDefault="00C576D4" w:rsidP="00AF5D30">
      <w:pPr>
        <w:pStyle w:val="NormalWeb"/>
        <w:spacing w:before="0" w:after="0"/>
        <w:rPr>
          <w:rStyle w:val="content-text-smallsubhead1"/>
          <w:rFonts w:ascii="Tw Cen MT" w:hAnsi="Tw Cen MT" w:cstheme="minorHAnsi"/>
          <w:color w:val="auto"/>
          <w:sz w:val="24"/>
          <w:szCs w:val="24"/>
          <w:lang w:val="en-AU"/>
        </w:rPr>
      </w:pPr>
    </w:p>
    <w:p w:rsidR="00C576D4" w:rsidRDefault="00C576D4" w:rsidP="00AF5D30">
      <w:pPr>
        <w:pStyle w:val="NormalWeb"/>
        <w:spacing w:before="0" w:after="0"/>
        <w:rPr>
          <w:rStyle w:val="content-text-smallsubhead1"/>
          <w:rFonts w:ascii="Tw Cen MT" w:hAnsi="Tw Cen MT" w:cstheme="minorHAnsi"/>
          <w:color w:val="auto"/>
          <w:sz w:val="24"/>
          <w:szCs w:val="24"/>
          <w:lang w:val="en-AU"/>
        </w:rPr>
      </w:pPr>
    </w:p>
    <w:p w:rsidR="00C576D4" w:rsidRDefault="00C576D4" w:rsidP="00AF5D30">
      <w:pPr>
        <w:pStyle w:val="NormalWeb"/>
        <w:spacing w:before="0" w:after="0"/>
        <w:rPr>
          <w:rStyle w:val="content-text-smallsubhead1"/>
          <w:rFonts w:ascii="Tw Cen MT" w:hAnsi="Tw Cen MT" w:cstheme="minorHAnsi"/>
          <w:color w:val="auto"/>
          <w:sz w:val="24"/>
          <w:szCs w:val="24"/>
          <w:lang w:val="en-AU"/>
        </w:rPr>
      </w:pPr>
    </w:p>
    <w:p w:rsidR="00C576D4" w:rsidRDefault="00C576D4" w:rsidP="00AF5D30">
      <w:pPr>
        <w:pStyle w:val="NormalWeb"/>
        <w:spacing w:before="0" w:after="0"/>
        <w:rPr>
          <w:rStyle w:val="content-text-smallsubhead1"/>
          <w:rFonts w:ascii="Tw Cen MT" w:hAnsi="Tw Cen MT" w:cstheme="minorHAnsi"/>
          <w:color w:val="auto"/>
          <w:sz w:val="24"/>
          <w:szCs w:val="24"/>
          <w:lang w:val="en-AU"/>
        </w:rPr>
      </w:pPr>
    </w:p>
    <w:p w:rsidR="00C576D4" w:rsidRDefault="00C576D4" w:rsidP="00AF5D30">
      <w:pPr>
        <w:pStyle w:val="NormalWeb"/>
        <w:spacing w:before="0" w:after="0"/>
        <w:rPr>
          <w:rStyle w:val="content-text-smallsubhead1"/>
          <w:rFonts w:ascii="Tw Cen MT" w:hAnsi="Tw Cen MT" w:cstheme="minorHAnsi"/>
          <w:color w:val="auto"/>
          <w:sz w:val="24"/>
          <w:szCs w:val="24"/>
          <w:lang w:val="en-AU"/>
        </w:rPr>
      </w:pPr>
    </w:p>
    <w:p w:rsidR="00C576D4" w:rsidRDefault="00C576D4" w:rsidP="00AF5D30">
      <w:pPr>
        <w:pStyle w:val="NormalWeb"/>
        <w:spacing w:before="0" w:after="0"/>
        <w:rPr>
          <w:rStyle w:val="content-text-smallsubhead1"/>
          <w:rFonts w:ascii="Tw Cen MT" w:hAnsi="Tw Cen MT" w:cstheme="minorHAnsi"/>
          <w:color w:val="auto"/>
          <w:sz w:val="24"/>
          <w:szCs w:val="24"/>
          <w:lang w:val="en-AU"/>
        </w:rPr>
      </w:pPr>
    </w:p>
    <w:p w:rsidR="00C576D4" w:rsidRDefault="00C576D4" w:rsidP="00AF5D30">
      <w:pPr>
        <w:pStyle w:val="NormalWeb"/>
        <w:spacing w:before="0" w:after="0"/>
        <w:rPr>
          <w:rStyle w:val="content-text-smallsubhead1"/>
          <w:rFonts w:ascii="Tw Cen MT" w:hAnsi="Tw Cen MT" w:cstheme="minorHAnsi"/>
          <w:color w:val="auto"/>
          <w:sz w:val="24"/>
          <w:szCs w:val="24"/>
          <w:lang w:val="en-AU"/>
        </w:rPr>
      </w:pPr>
    </w:p>
    <w:p w:rsidR="00C576D4" w:rsidRDefault="00C576D4" w:rsidP="00AF5D30">
      <w:pPr>
        <w:pStyle w:val="NormalWeb"/>
        <w:spacing w:before="0" w:after="0"/>
        <w:rPr>
          <w:rStyle w:val="content-text-smallsubhead1"/>
          <w:rFonts w:ascii="Tw Cen MT" w:hAnsi="Tw Cen MT" w:cstheme="minorHAnsi"/>
          <w:color w:val="auto"/>
          <w:sz w:val="24"/>
          <w:szCs w:val="24"/>
          <w:lang w:val="en-AU"/>
        </w:rPr>
      </w:pPr>
    </w:p>
    <w:p w:rsidR="00C576D4" w:rsidRDefault="00C576D4" w:rsidP="00AF5D30">
      <w:pPr>
        <w:pStyle w:val="NormalWeb"/>
        <w:spacing w:before="0" w:after="0"/>
        <w:rPr>
          <w:rStyle w:val="content-text-smallsubhead1"/>
          <w:rFonts w:ascii="Tw Cen MT" w:hAnsi="Tw Cen MT" w:cstheme="minorHAnsi"/>
          <w:color w:val="auto"/>
          <w:sz w:val="24"/>
          <w:szCs w:val="24"/>
          <w:lang w:val="en-AU"/>
        </w:rPr>
      </w:pPr>
    </w:p>
    <w:p w:rsidR="005C44DB" w:rsidRPr="00B9287B" w:rsidRDefault="00F34C88" w:rsidP="00AF5D30">
      <w:pPr>
        <w:pStyle w:val="NormalWeb"/>
        <w:spacing w:before="0" w:after="0"/>
        <w:rPr>
          <w:rStyle w:val="content-text-smallsubhead1"/>
          <w:rFonts w:ascii="Tw Cen MT" w:hAnsi="Tw Cen MT" w:cstheme="minorHAnsi"/>
          <w:color w:val="auto"/>
          <w:sz w:val="24"/>
          <w:szCs w:val="24"/>
          <w:lang w:val="en-AU"/>
        </w:rPr>
      </w:pPr>
      <w:r w:rsidRPr="00B9287B">
        <w:rPr>
          <w:rStyle w:val="content-text-smallsubhead1"/>
          <w:rFonts w:ascii="Tw Cen MT" w:hAnsi="Tw Cen MT" w:cstheme="minorHAnsi"/>
          <w:color w:val="auto"/>
          <w:sz w:val="24"/>
          <w:szCs w:val="24"/>
          <w:lang w:val="en-AU"/>
        </w:rPr>
        <w:t xml:space="preserve">Portfolio Pathway University </w:t>
      </w:r>
    </w:p>
    <w:p w:rsidR="00F34C88" w:rsidRPr="00B9287B" w:rsidRDefault="00F34C88" w:rsidP="00AF5D30">
      <w:pPr>
        <w:pStyle w:val="NormalWeb"/>
        <w:spacing w:before="0" w:after="0"/>
        <w:rPr>
          <w:rFonts w:ascii="Tw Cen MT" w:hAnsi="Tw Cen MT" w:cstheme="minorHAnsi"/>
          <w:color w:val="auto"/>
          <w:szCs w:val="24"/>
          <w:lang w:val="en-AU"/>
        </w:rPr>
      </w:pPr>
      <w:r w:rsidRPr="00B9287B">
        <w:rPr>
          <w:rStyle w:val="content-text-body1"/>
          <w:rFonts w:ascii="Tw Cen MT" w:hAnsi="Tw Cen MT" w:cstheme="minorHAnsi"/>
          <w:color w:val="auto"/>
          <w:sz w:val="24"/>
          <w:szCs w:val="24"/>
          <w:lang w:val="en-AU"/>
        </w:rPr>
        <w:t>In addition to the requirements outlined above, some universities offer an additional pathway for entry by school leaver students.</w:t>
      </w:r>
    </w:p>
    <w:p w:rsidR="00F34C88" w:rsidRPr="00B9287B" w:rsidRDefault="00F34C88" w:rsidP="00AF5D30">
      <w:pPr>
        <w:pStyle w:val="NormalWeb"/>
        <w:spacing w:before="0" w:after="0"/>
        <w:rPr>
          <w:rFonts w:ascii="Tw Cen MT" w:hAnsi="Tw Cen MT" w:cstheme="minorHAnsi"/>
          <w:color w:val="333333"/>
          <w:szCs w:val="24"/>
          <w:lang w:val="en-AU"/>
        </w:rPr>
      </w:pPr>
      <w:r w:rsidRPr="00B9287B">
        <w:rPr>
          <w:rStyle w:val="content-text-body1"/>
          <w:rFonts w:ascii="Tw Cen MT" w:hAnsi="Tw Cen MT" w:cstheme="minorHAnsi"/>
          <w:color w:val="auto"/>
          <w:sz w:val="24"/>
          <w:szCs w:val="24"/>
          <w:lang w:val="en-AU"/>
        </w:rPr>
        <w:t>Detailed information about the requirements for the Portfolio Entry Pathway may be obtained from each individual university’s website.</w:t>
      </w:r>
    </w:p>
    <w:p w:rsidR="00F34C88" w:rsidRPr="00B9287B" w:rsidRDefault="00F34C88" w:rsidP="00AF5D30">
      <w:pPr>
        <w:pStyle w:val="content-text-body"/>
        <w:spacing w:before="0" w:beforeAutospacing="0" w:after="0" w:afterAutospacing="0"/>
        <w:rPr>
          <w:rFonts w:cstheme="minorHAnsi"/>
          <w:color w:val="auto"/>
          <w:sz w:val="24"/>
          <w:szCs w:val="24"/>
        </w:rPr>
      </w:pPr>
    </w:p>
    <w:p w:rsidR="00F34C88" w:rsidRPr="00B9287B" w:rsidRDefault="00F34C88" w:rsidP="00AF5D30">
      <w:pPr>
        <w:rPr>
          <w:rFonts w:cstheme="minorHAnsi"/>
          <w:szCs w:val="24"/>
        </w:rPr>
      </w:pPr>
      <w:r w:rsidRPr="00B9287B">
        <w:rPr>
          <w:rFonts w:cstheme="minorHAnsi"/>
          <w:szCs w:val="24"/>
        </w:rPr>
        <w:t xml:space="preserve">Full details regarding individual university entrance requirements and processes are available from the TISC website: </w:t>
      </w:r>
      <w:hyperlink r:id="rId41" w:history="1">
        <w:r w:rsidRPr="00B9287B">
          <w:rPr>
            <w:rStyle w:val="Hyperlink"/>
            <w:rFonts w:cstheme="minorHAnsi"/>
            <w:szCs w:val="24"/>
          </w:rPr>
          <w:t>www.tisc.edu.au</w:t>
        </w:r>
      </w:hyperlink>
      <w:r w:rsidRPr="00B9287B">
        <w:rPr>
          <w:rFonts w:cstheme="minorHAnsi"/>
          <w:szCs w:val="24"/>
        </w:rPr>
        <w:t xml:space="preserve">.  The University Admission </w:t>
      </w:r>
      <w:r w:rsidR="0039722C" w:rsidRPr="00B9287B">
        <w:rPr>
          <w:rFonts w:cstheme="minorHAnsi"/>
          <w:szCs w:val="24"/>
        </w:rPr>
        <w:t>201</w:t>
      </w:r>
      <w:r w:rsidR="000848DA">
        <w:rPr>
          <w:rFonts w:cstheme="minorHAnsi"/>
          <w:szCs w:val="24"/>
        </w:rPr>
        <w:t>9</w:t>
      </w:r>
      <w:r w:rsidRPr="00B9287B">
        <w:rPr>
          <w:rFonts w:cstheme="minorHAnsi"/>
          <w:szCs w:val="24"/>
        </w:rPr>
        <w:t xml:space="preserve"> </w:t>
      </w:r>
      <w:proofErr w:type="gramStart"/>
      <w:r w:rsidRPr="00B9287B">
        <w:rPr>
          <w:rFonts w:cstheme="minorHAnsi"/>
          <w:szCs w:val="24"/>
        </w:rPr>
        <w:t>booklet is available on the website, but please note</w:t>
      </w:r>
      <w:proofErr w:type="gramEnd"/>
      <w:r w:rsidRPr="00B9287B">
        <w:rPr>
          <w:rFonts w:cstheme="minorHAnsi"/>
          <w:szCs w:val="24"/>
        </w:rPr>
        <w:t xml:space="preserve"> that is it subject to change.</w:t>
      </w:r>
    </w:p>
    <w:p w:rsidR="00F34C88" w:rsidRPr="00AF5D30" w:rsidRDefault="00F34C88" w:rsidP="00AF5D30">
      <w:pPr>
        <w:rPr>
          <w:rStyle w:val="Style10pt"/>
          <w:rFonts w:cstheme="minorHAnsi"/>
          <w:sz w:val="22"/>
          <w:szCs w:val="22"/>
          <w:highlight w:val="yellow"/>
        </w:rPr>
      </w:pPr>
    </w:p>
    <w:p w:rsidR="00C576D4" w:rsidRPr="00C576D4" w:rsidRDefault="00C576D4" w:rsidP="00C576D4">
      <w:pPr>
        <w:pStyle w:val="content-text-smallsubhead"/>
        <w:spacing w:before="0" w:beforeAutospacing="0" w:after="0" w:afterAutospacing="0"/>
        <w:rPr>
          <w:rStyle w:val="Strong"/>
          <w:b/>
          <w:bCs w:val="0"/>
          <w:color w:val="000000"/>
          <w:sz w:val="24"/>
          <w:szCs w:val="24"/>
        </w:rPr>
      </w:pPr>
      <w:r w:rsidRPr="00C576D4">
        <w:rPr>
          <w:rStyle w:val="Strong"/>
          <w:b/>
          <w:bCs w:val="0"/>
          <w:color w:val="000000"/>
          <w:sz w:val="24"/>
          <w:szCs w:val="24"/>
        </w:rPr>
        <w:t>University Application Procedures</w:t>
      </w:r>
    </w:p>
    <w:p w:rsidR="00C576D4" w:rsidRPr="00C576D4" w:rsidRDefault="00C576D4" w:rsidP="00C576D4">
      <w:pPr>
        <w:pStyle w:val="content-text-smallsubhead"/>
        <w:spacing w:before="0" w:beforeAutospacing="0" w:after="0" w:afterAutospacing="0"/>
        <w:rPr>
          <w:color w:val="000000"/>
          <w:sz w:val="24"/>
          <w:szCs w:val="24"/>
        </w:rPr>
      </w:pPr>
      <w:r w:rsidRPr="00C576D4">
        <w:rPr>
          <w:rStyle w:val="content-text-body1"/>
          <w:rFonts w:ascii="Tw Cen MT" w:hAnsi="Tw Cen MT"/>
          <w:b w:val="0"/>
          <w:bCs w:val="0"/>
          <w:color w:val="000000"/>
          <w:sz w:val="24"/>
          <w:szCs w:val="24"/>
        </w:rPr>
        <w:t>Information about applying to the universities and admission to undergraduate courses will be sent to Year 12 students at their schools in August. Application will be via TISC's website.</w:t>
      </w:r>
    </w:p>
    <w:p w:rsidR="00C576D4" w:rsidRPr="00C576D4" w:rsidRDefault="00C576D4" w:rsidP="00C576D4">
      <w:pPr>
        <w:pStyle w:val="content-text-body"/>
        <w:spacing w:before="0" w:beforeAutospacing="0" w:after="0" w:afterAutospacing="0"/>
        <w:jc w:val="both"/>
        <w:rPr>
          <w:color w:val="000000"/>
          <w:sz w:val="24"/>
          <w:szCs w:val="24"/>
        </w:rPr>
      </w:pPr>
      <w:r w:rsidRPr="00C576D4">
        <w:rPr>
          <w:color w:val="000000"/>
          <w:sz w:val="24"/>
          <w:szCs w:val="24"/>
        </w:rPr>
        <w:t>The closing date for applications without incurring a late fee is normally the end of September. Offers of admission are made by the universities in the second half of January and in early February.</w:t>
      </w:r>
    </w:p>
    <w:p w:rsidR="00C576D4" w:rsidRPr="00C576D4" w:rsidRDefault="00C576D4" w:rsidP="00C576D4">
      <w:pPr>
        <w:pStyle w:val="content-text-body"/>
        <w:spacing w:before="0" w:beforeAutospacing="0" w:after="0" w:afterAutospacing="0"/>
        <w:jc w:val="both"/>
        <w:rPr>
          <w:color w:val="000000"/>
          <w:sz w:val="24"/>
          <w:szCs w:val="24"/>
        </w:rPr>
      </w:pPr>
    </w:p>
    <w:p w:rsidR="00C576D4" w:rsidRPr="00C576D4" w:rsidRDefault="00C576D4" w:rsidP="00C576D4">
      <w:pPr>
        <w:pStyle w:val="content-text-body"/>
        <w:spacing w:before="0" w:beforeAutospacing="0" w:after="0" w:afterAutospacing="0"/>
        <w:jc w:val="both"/>
        <w:rPr>
          <w:color w:val="000000"/>
          <w:sz w:val="24"/>
          <w:szCs w:val="24"/>
        </w:rPr>
      </w:pPr>
      <w:r w:rsidRPr="00C576D4">
        <w:rPr>
          <w:color w:val="000000"/>
          <w:sz w:val="24"/>
          <w:szCs w:val="24"/>
        </w:rPr>
        <w:t>Any further information about application procedures may be obtained from TISC. Enquiries about mid-year entry, external studies and particular course requirements should be directed to the university concerned.</w:t>
      </w:r>
    </w:p>
    <w:p w:rsidR="00C576D4" w:rsidRPr="00C576D4" w:rsidRDefault="00C576D4" w:rsidP="00C576D4">
      <w:pPr>
        <w:pStyle w:val="content-text-body"/>
        <w:spacing w:before="0" w:beforeAutospacing="0" w:after="0" w:afterAutospacing="0"/>
        <w:jc w:val="both"/>
        <w:rPr>
          <w:color w:val="000000"/>
          <w:sz w:val="24"/>
          <w:szCs w:val="24"/>
        </w:rPr>
      </w:pPr>
      <w:r w:rsidRPr="00C576D4">
        <w:rPr>
          <w:color w:val="000000"/>
          <w:sz w:val="24"/>
          <w:szCs w:val="24"/>
        </w:rPr>
        <w:t xml:space="preserve">Applications need to be made through TISC when the applicant is: </w:t>
      </w:r>
    </w:p>
    <w:p w:rsidR="00C576D4" w:rsidRPr="00C576D4" w:rsidRDefault="00C576D4" w:rsidP="001307C1">
      <w:pPr>
        <w:numPr>
          <w:ilvl w:val="0"/>
          <w:numId w:val="18"/>
        </w:numPr>
        <w:jc w:val="both"/>
        <w:rPr>
          <w:rFonts w:cs="Arial"/>
          <w:color w:val="000000"/>
          <w:szCs w:val="24"/>
        </w:rPr>
      </w:pPr>
      <w:r w:rsidRPr="00C576D4">
        <w:rPr>
          <w:rFonts w:cs="Arial"/>
          <w:color w:val="000000"/>
          <w:szCs w:val="24"/>
        </w:rPr>
        <w:t>an Australian citizen,</w:t>
      </w:r>
    </w:p>
    <w:p w:rsidR="00C576D4" w:rsidRPr="00C576D4" w:rsidRDefault="00C576D4" w:rsidP="001307C1">
      <w:pPr>
        <w:numPr>
          <w:ilvl w:val="0"/>
          <w:numId w:val="18"/>
        </w:numPr>
        <w:jc w:val="both"/>
        <w:rPr>
          <w:rFonts w:cs="Arial"/>
          <w:color w:val="000000"/>
          <w:szCs w:val="24"/>
        </w:rPr>
      </w:pPr>
      <w:r w:rsidRPr="00C576D4">
        <w:rPr>
          <w:rFonts w:cs="Arial"/>
          <w:color w:val="000000"/>
          <w:szCs w:val="24"/>
        </w:rPr>
        <w:t xml:space="preserve">a New Zealand citizen, </w:t>
      </w:r>
    </w:p>
    <w:p w:rsidR="00C576D4" w:rsidRPr="00C576D4" w:rsidRDefault="00C576D4" w:rsidP="001307C1">
      <w:pPr>
        <w:numPr>
          <w:ilvl w:val="0"/>
          <w:numId w:val="18"/>
        </w:numPr>
        <w:jc w:val="both"/>
        <w:rPr>
          <w:rFonts w:cs="Arial"/>
          <w:color w:val="000000"/>
          <w:szCs w:val="24"/>
        </w:rPr>
      </w:pPr>
      <w:r w:rsidRPr="00C576D4">
        <w:rPr>
          <w:rFonts w:cs="Arial"/>
          <w:color w:val="000000"/>
          <w:szCs w:val="24"/>
        </w:rPr>
        <w:t xml:space="preserve">Approved/granted Australian permanent resident status. </w:t>
      </w:r>
    </w:p>
    <w:p w:rsidR="00C576D4" w:rsidRPr="00C576D4" w:rsidRDefault="00C576D4" w:rsidP="00C576D4">
      <w:pPr>
        <w:pStyle w:val="content-text-body"/>
        <w:spacing w:before="0" w:beforeAutospacing="0" w:after="0" w:afterAutospacing="0"/>
        <w:jc w:val="both"/>
        <w:rPr>
          <w:color w:val="000000"/>
          <w:sz w:val="24"/>
          <w:szCs w:val="24"/>
        </w:rPr>
      </w:pPr>
      <w:r w:rsidRPr="00C576D4">
        <w:rPr>
          <w:color w:val="000000"/>
          <w:sz w:val="24"/>
          <w:szCs w:val="24"/>
        </w:rPr>
        <w:t>International students do not fit these categories and will need to apply directly to the International Office at the relevant university.</w:t>
      </w:r>
    </w:p>
    <w:p w:rsidR="00C576D4" w:rsidRPr="00C576D4" w:rsidRDefault="00C576D4" w:rsidP="00C576D4">
      <w:pPr>
        <w:jc w:val="both"/>
        <w:rPr>
          <w:rFonts w:cs="Arial"/>
          <w:color w:val="000000"/>
          <w:szCs w:val="24"/>
        </w:rPr>
      </w:pPr>
      <w:r w:rsidRPr="00C576D4">
        <w:rPr>
          <w:rFonts w:cs="Arial"/>
          <w:color w:val="000000"/>
          <w:szCs w:val="24"/>
        </w:rPr>
        <w:t xml:space="preserve">Full details regarding individual university entrance requirements and processes are available from the TISC website: </w:t>
      </w:r>
      <w:hyperlink r:id="rId42" w:history="1">
        <w:r w:rsidRPr="00C576D4">
          <w:rPr>
            <w:rStyle w:val="Hyperlink"/>
            <w:rFonts w:cs="Arial"/>
            <w:b/>
            <w:szCs w:val="24"/>
          </w:rPr>
          <w:t>http://www.tisc.edu.au</w:t>
        </w:r>
      </w:hyperlink>
    </w:p>
    <w:p w:rsidR="00C576D4" w:rsidRPr="00C576D4" w:rsidRDefault="00C576D4" w:rsidP="00AF5D30">
      <w:pPr>
        <w:rPr>
          <w:rStyle w:val="Style10pt"/>
          <w:rFonts w:cstheme="minorHAnsi"/>
          <w:b/>
          <w:sz w:val="24"/>
          <w:szCs w:val="24"/>
          <w:highlight w:val="yellow"/>
        </w:rPr>
      </w:pPr>
    </w:p>
    <w:p w:rsidR="00EB5760" w:rsidRPr="00C576D4" w:rsidRDefault="00EB5760" w:rsidP="00AF5D30">
      <w:pPr>
        <w:rPr>
          <w:rStyle w:val="Style10pt"/>
          <w:rFonts w:cstheme="minorHAnsi"/>
          <w:b/>
          <w:sz w:val="24"/>
          <w:szCs w:val="24"/>
          <w:highlight w:val="yellow"/>
        </w:rPr>
      </w:pPr>
    </w:p>
    <w:p w:rsidR="00F34C88" w:rsidRPr="004715A2" w:rsidRDefault="00F34C88" w:rsidP="001862B9">
      <w:pPr>
        <w:rPr>
          <w:b/>
          <w:color w:val="1F497D" w:themeColor="text2"/>
          <w:sz w:val="28"/>
          <w:szCs w:val="28"/>
        </w:rPr>
      </w:pPr>
      <w:r w:rsidRPr="004715A2">
        <w:rPr>
          <w:b/>
          <w:color w:val="1F497D" w:themeColor="text2"/>
          <w:sz w:val="28"/>
          <w:szCs w:val="28"/>
        </w:rPr>
        <w:t>TRAINING WA STATE TRAINING PROVIDERS (formerly known as TAFE)</w:t>
      </w:r>
    </w:p>
    <w:p w:rsidR="00F34C88" w:rsidRPr="0076666A" w:rsidRDefault="00F34C88" w:rsidP="00AF5D30">
      <w:pPr>
        <w:rPr>
          <w:rStyle w:val="Style10pt"/>
          <w:rFonts w:cstheme="minorHAnsi"/>
          <w:b/>
          <w:sz w:val="22"/>
          <w:szCs w:val="22"/>
        </w:rPr>
      </w:pPr>
    </w:p>
    <w:p w:rsidR="00F34C88" w:rsidRPr="00C576D4" w:rsidRDefault="00F34C88" w:rsidP="00AF5D30">
      <w:pPr>
        <w:rPr>
          <w:rFonts w:cstheme="minorHAnsi"/>
          <w:szCs w:val="24"/>
        </w:rPr>
      </w:pPr>
      <w:r w:rsidRPr="00C576D4">
        <w:rPr>
          <w:rFonts w:cstheme="minorHAnsi"/>
          <w:szCs w:val="24"/>
        </w:rPr>
        <w:t>State Training Providers (STP) offers courses for vocational education and training, apprenticeships and traineeships, support for workplace learning and courses for business and industry.</w:t>
      </w:r>
    </w:p>
    <w:p w:rsidR="00F34C88" w:rsidRPr="00C576D4" w:rsidRDefault="00F34C88" w:rsidP="00AF5D30">
      <w:pPr>
        <w:pStyle w:val="Style10ptJustified"/>
        <w:tabs>
          <w:tab w:val="clear" w:pos="720"/>
        </w:tabs>
        <w:ind w:left="0" w:firstLine="0"/>
        <w:jc w:val="left"/>
        <w:rPr>
          <w:rFonts w:cstheme="minorHAnsi"/>
          <w:sz w:val="24"/>
          <w:szCs w:val="24"/>
        </w:rPr>
      </w:pPr>
    </w:p>
    <w:p w:rsidR="00F34C88" w:rsidRPr="00C576D4" w:rsidRDefault="00F34C88" w:rsidP="00AF5D30">
      <w:pPr>
        <w:rPr>
          <w:rFonts w:cstheme="minorHAnsi"/>
          <w:szCs w:val="24"/>
        </w:rPr>
      </w:pPr>
      <w:r w:rsidRPr="00C576D4">
        <w:rPr>
          <w:rFonts w:cstheme="minorHAnsi"/>
          <w:szCs w:val="24"/>
        </w:rPr>
        <w:t>To gain entry into a State Training Provider (STP), applicants need to meet the entrance requirements for the chosen course.  Where a course is deemed to be competitive, applicants are required to meet both the entrance requirements and selection criteria.  Selection criteria will focus on secondary education achievement, skill development, previous qualifications and workplace learning (paid or unpaid).Courses that require selection criteria to be met will clearly indicate this below the entrance requirement information.</w:t>
      </w:r>
    </w:p>
    <w:p w:rsidR="00F34C88" w:rsidRPr="00C576D4" w:rsidRDefault="005D75E2" w:rsidP="00AF5D30">
      <w:pPr>
        <w:pStyle w:val="Style10ptJustified"/>
        <w:tabs>
          <w:tab w:val="clear" w:pos="720"/>
        </w:tabs>
        <w:ind w:left="0" w:firstLine="0"/>
        <w:jc w:val="left"/>
        <w:rPr>
          <w:rFonts w:cstheme="minorHAnsi"/>
          <w:sz w:val="24"/>
          <w:szCs w:val="24"/>
        </w:rPr>
      </w:pPr>
      <w:r w:rsidRPr="005D75E2">
        <w:rPr>
          <w:rFonts w:cstheme="minorHAnsi"/>
          <w:noProof/>
          <w:szCs w:val="24"/>
          <w:lang w:eastAsia="en-AU"/>
        </w:rPr>
        <mc:AlternateContent>
          <mc:Choice Requires="wps">
            <w:drawing>
              <wp:anchor distT="0" distB="0" distL="114300" distR="114300" simplePos="0" relativeHeight="251838464" behindDoc="1" locked="0" layoutInCell="1" allowOverlap="1" wp14:anchorId="4C494944" wp14:editId="328C8D25">
                <wp:simplePos x="0" y="0"/>
                <wp:positionH relativeFrom="column">
                  <wp:posOffset>4004310</wp:posOffset>
                </wp:positionH>
                <wp:positionV relativeFrom="paragraph">
                  <wp:posOffset>60960</wp:posOffset>
                </wp:positionV>
                <wp:extent cx="2707005" cy="1403985"/>
                <wp:effectExtent l="0" t="0" r="17145" b="11430"/>
                <wp:wrapTight wrapText="bothSides">
                  <wp:wrapPolygon edited="0">
                    <wp:start x="0" y="0"/>
                    <wp:lineTo x="0" y="21452"/>
                    <wp:lineTo x="21585" y="21452"/>
                    <wp:lineTo x="21585" y="0"/>
                    <wp:lineTo x="0" y="0"/>
                  </wp:wrapPolygon>
                </wp:wrapTight>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7005" cy="140398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525743" w:rsidRPr="00C576D4" w:rsidRDefault="00525743" w:rsidP="005D75E2">
                            <w:pPr>
                              <w:rPr>
                                <w:rFonts w:cstheme="minorHAnsi"/>
                                <w:szCs w:val="24"/>
                                <w:u w:val="single"/>
                              </w:rPr>
                            </w:pPr>
                            <w:r w:rsidRPr="00C576D4">
                              <w:rPr>
                                <w:rFonts w:cstheme="minorHAnsi"/>
                                <w:szCs w:val="24"/>
                                <w:u w:val="single"/>
                              </w:rPr>
                              <w:t>The Career Centre (Perth City Centre)</w:t>
                            </w:r>
                          </w:p>
                          <w:p w:rsidR="00525743" w:rsidRPr="00C576D4" w:rsidRDefault="00525743" w:rsidP="005D75E2">
                            <w:pPr>
                              <w:rPr>
                                <w:rFonts w:cstheme="minorHAnsi"/>
                                <w:szCs w:val="24"/>
                              </w:rPr>
                            </w:pPr>
                            <w:r w:rsidRPr="00C576D4">
                              <w:rPr>
                                <w:rFonts w:cstheme="minorHAnsi"/>
                                <w:szCs w:val="24"/>
                              </w:rPr>
                              <w:t xml:space="preserve">GPO </w:t>
                            </w:r>
                            <w:proofErr w:type="gramStart"/>
                            <w:r w:rsidRPr="00C576D4">
                              <w:rPr>
                                <w:rFonts w:cstheme="minorHAnsi"/>
                                <w:szCs w:val="24"/>
                              </w:rPr>
                              <w:t>Building</w:t>
                            </w:r>
                            <w:r>
                              <w:rPr>
                                <w:rFonts w:cstheme="minorHAnsi"/>
                                <w:szCs w:val="24"/>
                              </w:rPr>
                              <w:t xml:space="preserve"> :</w:t>
                            </w:r>
                            <w:proofErr w:type="gramEnd"/>
                            <w:r>
                              <w:rPr>
                                <w:rFonts w:cstheme="minorHAnsi"/>
                                <w:szCs w:val="24"/>
                              </w:rPr>
                              <w:t xml:space="preserve"> Level 7</w:t>
                            </w:r>
                          </w:p>
                          <w:p w:rsidR="00525743" w:rsidRPr="00C576D4" w:rsidRDefault="00525743" w:rsidP="005D75E2">
                            <w:pPr>
                              <w:rPr>
                                <w:rFonts w:cstheme="minorHAnsi"/>
                                <w:szCs w:val="24"/>
                              </w:rPr>
                            </w:pPr>
                            <w:r w:rsidRPr="00C576D4">
                              <w:rPr>
                                <w:rFonts w:cstheme="minorHAnsi"/>
                                <w:szCs w:val="24"/>
                              </w:rPr>
                              <w:t>3 Forrest Place</w:t>
                            </w:r>
                          </w:p>
                          <w:p w:rsidR="00525743" w:rsidRPr="00C576D4" w:rsidRDefault="00525743" w:rsidP="005D75E2">
                            <w:pPr>
                              <w:rPr>
                                <w:rFonts w:cstheme="minorHAnsi"/>
                                <w:szCs w:val="24"/>
                              </w:rPr>
                            </w:pPr>
                            <w:r w:rsidRPr="00C576D4">
                              <w:rPr>
                                <w:rFonts w:cstheme="minorHAnsi"/>
                                <w:szCs w:val="24"/>
                              </w:rPr>
                              <w:t>Perth WA 6000</w:t>
                            </w:r>
                          </w:p>
                          <w:p w:rsidR="00525743" w:rsidRPr="00C576D4" w:rsidRDefault="00525743" w:rsidP="005D75E2">
                            <w:pPr>
                              <w:pStyle w:val="Style10ptJustified"/>
                              <w:tabs>
                                <w:tab w:val="clear" w:pos="720"/>
                              </w:tabs>
                              <w:ind w:left="0" w:firstLine="0"/>
                              <w:jc w:val="left"/>
                              <w:rPr>
                                <w:rFonts w:cstheme="minorHAnsi"/>
                                <w:sz w:val="24"/>
                                <w:szCs w:val="24"/>
                              </w:rPr>
                            </w:pPr>
                            <w:r w:rsidRPr="00C576D4">
                              <w:rPr>
                                <w:rFonts w:cstheme="minorHAnsi"/>
                                <w:b/>
                                <w:sz w:val="24"/>
                                <w:szCs w:val="24"/>
                              </w:rPr>
                              <w:t xml:space="preserve">Email: </w:t>
                            </w:r>
                            <w:hyperlink r:id="rId43" w:history="1">
                              <w:r w:rsidRPr="00C576D4">
                                <w:rPr>
                                  <w:rStyle w:val="Hyperlink"/>
                                  <w:rFonts w:cstheme="minorHAnsi"/>
                                  <w:sz w:val="24"/>
                                  <w:szCs w:val="24"/>
                                </w:rPr>
                                <w:t>career.centre@dtwd.wa.gov.au</w:t>
                              </w:r>
                            </w:hyperlink>
                            <w:r w:rsidRPr="00C576D4">
                              <w:rPr>
                                <w:rFonts w:cstheme="minorHAnsi"/>
                                <w:sz w:val="24"/>
                                <w:szCs w:val="24"/>
                              </w:rPr>
                              <w:t xml:space="preserve"> </w:t>
                            </w:r>
                          </w:p>
                          <w:p w:rsidR="00525743" w:rsidRPr="005D75E2" w:rsidRDefault="00525743">
                            <w:pPr>
                              <w:rPr>
                                <w:rFonts w:cstheme="minorHAnsi"/>
                                <w:szCs w:val="24"/>
                              </w:rPr>
                            </w:pPr>
                            <w:r w:rsidRPr="00C576D4">
                              <w:rPr>
                                <w:rFonts w:cstheme="minorHAnsi"/>
                                <w:b/>
                                <w:szCs w:val="24"/>
                              </w:rPr>
                              <w:t xml:space="preserve">Phone: </w:t>
                            </w:r>
                            <w:r w:rsidRPr="00C576D4">
                              <w:rPr>
                                <w:rFonts w:cstheme="minorHAnsi"/>
                                <w:szCs w:val="24"/>
                              </w:rPr>
                              <w:t>13 23 98</w:t>
                            </w:r>
                            <w:r w:rsidRPr="00C576D4">
                              <w:rPr>
                                <w:rFonts w:cstheme="minorHAnsi"/>
                                <w:b/>
                                <w:szCs w:val="24"/>
                              </w:rPr>
                              <w:t xml:space="preserve"> or</w:t>
                            </w:r>
                            <w:r w:rsidRPr="00C576D4">
                              <w:rPr>
                                <w:rFonts w:cstheme="minorHAnsi"/>
                                <w:szCs w:val="24"/>
                              </w:rPr>
                              <w:t xml:space="preserve"> 9224 6500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315.3pt;margin-top:4.8pt;width:213.15pt;height:110.55pt;z-index:-251478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" fillcolor="white [3201]" strokecolor="#4f81bd [3204]" strokeweight="2pt">
                <v:textbox style="mso-fit-shape-to-text:t">
                  <w:txbxContent>
                    <w:p w:rsidR="00525743" w:rsidRPr="00C576D4" w:rsidRDefault="00525743" w:rsidP="005D75E2">
                      <w:pPr>
                        <w:rPr>
                          <w:rFonts w:cstheme="minorHAnsi"/>
                          <w:szCs w:val="24"/>
                          <w:u w:val="single"/>
                        </w:rPr>
                      </w:pPr>
                      <w:r w:rsidRPr="00C576D4">
                        <w:rPr>
                          <w:rFonts w:cstheme="minorHAnsi"/>
                          <w:szCs w:val="24"/>
                          <w:u w:val="single"/>
                        </w:rPr>
                        <w:t>The Career Centre (Perth City Centre)</w:t>
                      </w:r>
                    </w:p>
                    <w:p w:rsidR="00525743" w:rsidRPr="00C576D4" w:rsidRDefault="00525743" w:rsidP="005D75E2">
                      <w:pPr>
                        <w:rPr>
                          <w:rFonts w:cstheme="minorHAnsi"/>
                          <w:szCs w:val="24"/>
                        </w:rPr>
                      </w:pPr>
                      <w:r w:rsidRPr="00C576D4">
                        <w:rPr>
                          <w:rFonts w:cstheme="minorHAnsi"/>
                          <w:szCs w:val="24"/>
                        </w:rPr>
                        <w:t xml:space="preserve">GPO </w:t>
                      </w:r>
                      <w:proofErr w:type="gramStart"/>
                      <w:r w:rsidRPr="00C576D4">
                        <w:rPr>
                          <w:rFonts w:cstheme="minorHAnsi"/>
                          <w:szCs w:val="24"/>
                        </w:rPr>
                        <w:t>Building</w:t>
                      </w:r>
                      <w:r>
                        <w:rPr>
                          <w:rFonts w:cstheme="minorHAnsi"/>
                          <w:szCs w:val="24"/>
                        </w:rPr>
                        <w:t xml:space="preserve"> :</w:t>
                      </w:r>
                      <w:proofErr w:type="gramEnd"/>
                      <w:r>
                        <w:rPr>
                          <w:rFonts w:cstheme="minorHAnsi"/>
                          <w:szCs w:val="24"/>
                        </w:rPr>
                        <w:t xml:space="preserve"> Level 7</w:t>
                      </w:r>
                    </w:p>
                    <w:p w:rsidR="00525743" w:rsidRPr="00C576D4" w:rsidRDefault="00525743" w:rsidP="005D75E2">
                      <w:pPr>
                        <w:rPr>
                          <w:rFonts w:cstheme="minorHAnsi"/>
                          <w:szCs w:val="24"/>
                        </w:rPr>
                      </w:pPr>
                      <w:r w:rsidRPr="00C576D4">
                        <w:rPr>
                          <w:rFonts w:cstheme="minorHAnsi"/>
                          <w:szCs w:val="24"/>
                        </w:rPr>
                        <w:t>3 Forrest Place</w:t>
                      </w:r>
                    </w:p>
                    <w:p w:rsidR="00525743" w:rsidRPr="00C576D4" w:rsidRDefault="00525743" w:rsidP="005D75E2">
                      <w:pPr>
                        <w:rPr>
                          <w:rFonts w:cstheme="minorHAnsi"/>
                          <w:szCs w:val="24"/>
                        </w:rPr>
                      </w:pPr>
                      <w:r w:rsidRPr="00C576D4">
                        <w:rPr>
                          <w:rFonts w:cstheme="minorHAnsi"/>
                          <w:szCs w:val="24"/>
                        </w:rPr>
                        <w:t>Perth WA 6000</w:t>
                      </w:r>
                    </w:p>
                    <w:p w:rsidR="00525743" w:rsidRPr="00C576D4" w:rsidRDefault="00525743" w:rsidP="005D75E2">
                      <w:pPr>
                        <w:pStyle w:val="Style10ptJustified"/>
                        <w:tabs>
                          <w:tab w:val="clear" w:pos="720"/>
                        </w:tabs>
                        <w:ind w:left="0" w:firstLine="0"/>
                        <w:jc w:val="left"/>
                        <w:rPr>
                          <w:rFonts w:cstheme="minorHAnsi"/>
                          <w:sz w:val="24"/>
                          <w:szCs w:val="24"/>
                        </w:rPr>
                      </w:pPr>
                      <w:r w:rsidRPr="00C576D4">
                        <w:rPr>
                          <w:rFonts w:cstheme="minorHAnsi"/>
                          <w:b/>
                          <w:sz w:val="24"/>
                          <w:szCs w:val="24"/>
                        </w:rPr>
                        <w:t xml:space="preserve">Email: </w:t>
                      </w:r>
                      <w:hyperlink r:id="rId44" w:history="1">
                        <w:r w:rsidRPr="00C576D4">
                          <w:rPr>
                            <w:rStyle w:val="Hyperlink"/>
                            <w:rFonts w:cstheme="minorHAnsi"/>
                            <w:sz w:val="24"/>
                            <w:szCs w:val="24"/>
                          </w:rPr>
                          <w:t>career.centre@dtwd.wa.gov.au</w:t>
                        </w:r>
                      </w:hyperlink>
                      <w:r w:rsidRPr="00C576D4">
                        <w:rPr>
                          <w:rFonts w:cstheme="minorHAnsi"/>
                          <w:sz w:val="24"/>
                          <w:szCs w:val="24"/>
                        </w:rPr>
                        <w:t xml:space="preserve"> </w:t>
                      </w:r>
                    </w:p>
                    <w:p w:rsidR="00525743" w:rsidRPr="005D75E2" w:rsidRDefault="00525743">
                      <w:pPr>
                        <w:rPr>
                          <w:rFonts w:cstheme="minorHAnsi"/>
                          <w:szCs w:val="24"/>
                        </w:rPr>
                      </w:pPr>
                      <w:r w:rsidRPr="00C576D4">
                        <w:rPr>
                          <w:rFonts w:cstheme="minorHAnsi"/>
                          <w:b/>
                          <w:szCs w:val="24"/>
                        </w:rPr>
                        <w:t xml:space="preserve">Phone: </w:t>
                      </w:r>
                      <w:r w:rsidRPr="00C576D4">
                        <w:rPr>
                          <w:rFonts w:cstheme="minorHAnsi"/>
                          <w:szCs w:val="24"/>
                        </w:rPr>
                        <w:t>13 23 98</w:t>
                      </w:r>
                      <w:r w:rsidRPr="00C576D4">
                        <w:rPr>
                          <w:rFonts w:cstheme="minorHAnsi"/>
                          <w:b/>
                          <w:szCs w:val="24"/>
                        </w:rPr>
                        <w:t xml:space="preserve"> or</w:t>
                      </w:r>
                      <w:r w:rsidRPr="00C576D4">
                        <w:rPr>
                          <w:rFonts w:cstheme="minorHAnsi"/>
                          <w:szCs w:val="24"/>
                        </w:rPr>
                        <w:t xml:space="preserve"> 9224 6500</w:t>
                      </w:r>
                    </w:p>
                  </w:txbxContent>
                </v:textbox>
                <w10:wrap type="tight"/>
              </v:shape>
            </w:pict>
          </mc:Fallback>
        </mc:AlternateContent>
      </w:r>
    </w:p>
    <w:p w:rsidR="00F34C88" w:rsidRPr="00C576D4" w:rsidRDefault="00F34C88" w:rsidP="005D75E2">
      <w:pPr>
        <w:rPr>
          <w:rFonts w:cstheme="minorHAnsi"/>
          <w:szCs w:val="24"/>
        </w:rPr>
      </w:pPr>
      <w:r w:rsidRPr="00C576D4">
        <w:rPr>
          <w:rFonts w:cstheme="minorHAnsi"/>
          <w:szCs w:val="24"/>
        </w:rPr>
        <w:t xml:space="preserve">Students who are interested in applying for State Training Provider (STP) courses are strongly advised to access the latest information from </w:t>
      </w:r>
      <w:hyperlink r:id="rId45" w:history="1">
        <w:r w:rsidR="0039722C" w:rsidRPr="00C576D4">
          <w:rPr>
            <w:rStyle w:val="Hyperlink"/>
            <w:szCs w:val="24"/>
          </w:rPr>
          <w:t>www.tafechoices.com</w:t>
        </w:r>
      </w:hyperlink>
      <w:r w:rsidR="0039722C" w:rsidRPr="00C576D4">
        <w:rPr>
          <w:szCs w:val="24"/>
        </w:rPr>
        <w:t xml:space="preserve"> </w:t>
      </w:r>
      <w:r w:rsidR="00C576D4" w:rsidRPr="00C576D4">
        <w:rPr>
          <w:szCs w:val="24"/>
        </w:rPr>
        <w:t xml:space="preserve">   </w:t>
      </w:r>
      <w:r w:rsidRPr="00C576D4">
        <w:rPr>
          <w:rFonts w:cstheme="minorHAnsi"/>
          <w:szCs w:val="24"/>
        </w:rPr>
        <w:t>Students will find detailed information on the website, but if more information or clarif</w:t>
      </w:r>
      <w:r w:rsidR="005D75E2">
        <w:rPr>
          <w:rFonts w:cstheme="minorHAnsi"/>
          <w:szCs w:val="24"/>
        </w:rPr>
        <w:t xml:space="preserve">ication is needed, then contact </w:t>
      </w:r>
      <w:r w:rsidR="005D75E2" w:rsidRPr="00C576D4">
        <w:rPr>
          <w:rFonts w:cstheme="minorHAnsi"/>
          <w:szCs w:val="24"/>
          <w:u w:val="single"/>
        </w:rPr>
        <w:t>The Career Centre</w:t>
      </w:r>
      <w:r w:rsidR="005D75E2">
        <w:rPr>
          <w:rFonts w:cstheme="minorHAnsi"/>
          <w:szCs w:val="24"/>
          <w:u w:val="single"/>
        </w:rPr>
        <w:t>.</w:t>
      </w:r>
    </w:p>
    <w:p w:rsidR="00C576D4" w:rsidRPr="00C576D4" w:rsidRDefault="00C576D4">
      <w:pPr>
        <w:rPr>
          <w:b/>
          <w:color w:val="1F497D" w:themeColor="text2"/>
          <w:szCs w:val="24"/>
        </w:rPr>
      </w:pPr>
    </w:p>
    <w:p w:rsidR="00B34CA7" w:rsidRPr="001862B9" w:rsidRDefault="00B34CA7" w:rsidP="001862B9">
      <w:pPr>
        <w:rPr>
          <w:b/>
          <w:color w:val="1F497D" w:themeColor="text2"/>
          <w:sz w:val="28"/>
          <w:szCs w:val="28"/>
        </w:rPr>
      </w:pPr>
      <w:r w:rsidRPr="001862B9">
        <w:rPr>
          <w:b/>
          <w:color w:val="1F497D" w:themeColor="text2"/>
          <w:sz w:val="28"/>
          <w:szCs w:val="28"/>
        </w:rPr>
        <w:lastRenderedPageBreak/>
        <w:t>APPRENTICESHIPS AND TRAINEESHIPS</w:t>
      </w:r>
    </w:p>
    <w:p w:rsidR="00B34CA7" w:rsidRPr="005D75E2" w:rsidRDefault="00B34CA7" w:rsidP="00AF5D30">
      <w:pPr>
        <w:rPr>
          <w:rFonts w:cstheme="minorHAnsi"/>
          <w:szCs w:val="24"/>
        </w:rPr>
      </w:pPr>
      <w:r w:rsidRPr="005D75E2">
        <w:rPr>
          <w:rFonts w:cstheme="minorHAnsi"/>
          <w:szCs w:val="24"/>
        </w:rPr>
        <w:t>Students can begin a training qualification in Years 11 and 12 at the same time as completing the Western Australian Certificate of Education (WACE) through one of TWO programs: School Based Apprenticeship or School Based Traineeship Students generally attend school for three days and spend one day in the workplace and one day at a registered training organisation.</w:t>
      </w:r>
    </w:p>
    <w:p w:rsidR="00B34CA7" w:rsidRPr="005D75E2" w:rsidRDefault="00B34CA7" w:rsidP="00AF5D30">
      <w:pPr>
        <w:rPr>
          <w:rFonts w:cstheme="minorHAnsi"/>
          <w:szCs w:val="24"/>
        </w:rPr>
      </w:pPr>
    </w:p>
    <w:p w:rsidR="00B34CA7" w:rsidRDefault="00B34CA7" w:rsidP="00AF5D30">
      <w:pPr>
        <w:rPr>
          <w:rFonts w:cstheme="minorHAnsi"/>
          <w:szCs w:val="24"/>
        </w:rPr>
      </w:pPr>
      <w:r w:rsidRPr="005D75E2">
        <w:rPr>
          <w:rFonts w:cstheme="minorHAnsi"/>
          <w:szCs w:val="24"/>
        </w:rPr>
        <w:t>Apprenticeships and traineeships combine practical experience at work with structured training that leads to a nationally recognised qualification.  If students are interested in technical trades such as bricklaying or cabinet making, then they would consider an apprenticeship.  Traineeships are usually in non-trade areas such as hospitality, business, manufacturing and health.</w:t>
      </w:r>
    </w:p>
    <w:p w:rsidR="005D75E2" w:rsidRDefault="00244053" w:rsidP="00AF5D30">
      <w:pPr>
        <w:rPr>
          <w:rFonts w:cstheme="minorHAnsi"/>
          <w:szCs w:val="24"/>
        </w:rPr>
      </w:pPr>
      <w:r w:rsidRPr="005D75E2">
        <w:rPr>
          <w:rFonts w:cstheme="minorHAnsi"/>
          <w:noProof/>
          <w:szCs w:val="24"/>
          <w:lang w:eastAsia="en-AU"/>
        </w:rPr>
        <mc:AlternateContent>
          <mc:Choice Requires="wps">
            <w:drawing>
              <wp:anchor distT="0" distB="0" distL="114300" distR="114300" simplePos="0" relativeHeight="251840512" behindDoc="0" locked="0" layoutInCell="1" allowOverlap="1" wp14:anchorId="550F9D4E" wp14:editId="5312A382">
                <wp:simplePos x="0" y="0"/>
                <wp:positionH relativeFrom="column">
                  <wp:posOffset>0</wp:posOffset>
                </wp:positionH>
                <wp:positionV relativeFrom="paragraph">
                  <wp:posOffset>142241</wp:posOffset>
                </wp:positionV>
                <wp:extent cx="6614160" cy="3143250"/>
                <wp:effectExtent l="57150" t="38100" r="72390" b="952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160" cy="314325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525743" w:rsidRPr="005D75E2" w:rsidRDefault="00525743" w:rsidP="001307C1">
                            <w:pPr>
                              <w:pStyle w:val="ListParagraph"/>
                              <w:numPr>
                                <w:ilvl w:val="0"/>
                                <w:numId w:val="20"/>
                              </w:numPr>
                              <w:rPr>
                                <w:rFonts w:ascii="Tw Cen MT" w:hAnsi="Tw Cen MT" w:cstheme="minorHAnsi"/>
                                <w:b/>
                                <w:szCs w:val="24"/>
                              </w:rPr>
                            </w:pPr>
                            <w:r w:rsidRPr="005D75E2">
                              <w:rPr>
                                <w:rFonts w:ascii="Tw Cen MT" w:hAnsi="Tw Cen MT" w:cstheme="minorHAnsi"/>
                                <w:b/>
                                <w:szCs w:val="24"/>
                              </w:rPr>
                              <w:t>School Based Apprenticeships:</w:t>
                            </w:r>
                          </w:p>
                          <w:p w:rsidR="00525743" w:rsidRPr="005D75E2" w:rsidRDefault="00525743" w:rsidP="005D75E2">
                            <w:pPr>
                              <w:rPr>
                                <w:rFonts w:cstheme="minorHAnsi"/>
                                <w:szCs w:val="24"/>
                              </w:rPr>
                            </w:pPr>
                            <w:r w:rsidRPr="005D75E2">
                              <w:rPr>
                                <w:rFonts w:cstheme="minorHAnsi"/>
                                <w:szCs w:val="24"/>
                              </w:rPr>
                              <w:t>School based apprenticeships allow students in Years 11 and 12 to start an apprenticeship while still at school.  Students enter into a legal binding contract between the employer, the student and parent/guardian to complete the apprenticeship.</w:t>
                            </w:r>
                          </w:p>
                          <w:p w:rsidR="00525743" w:rsidRPr="005D75E2" w:rsidRDefault="00525743" w:rsidP="005D75E2">
                            <w:pPr>
                              <w:rPr>
                                <w:rFonts w:cstheme="minorHAnsi"/>
                                <w:szCs w:val="24"/>
                              </w:rPr>
                            </w:pPr>
                          </w:p>
                          <w:p w:rsidR="00525743" w:rsidRPr="005D75E2" w:rsidRDefault="00525743" w:rsidP="005D75E2">
                            <w:pPr>
                              <w:rPr>
                                <w:rFonts w:cstheme="minorHAnsi"/>
                                <w:szCs w:val="24"/>
                              </w:rPr>
                            </w:pPr>
                            <w:r w:rsidRPr="005D75E2">
                              <w:rPr>
                                <w:rFonts w:cstheme="minorHAnsi"/>
                                <w:szCs w:val="24"/>
                              </w:rPr>
                              <w:t>Apprentices enter into a contract with an employer who teaches all aspects of a trade.  Apprenticeships are structured programs where students learn on the job and attend training at a Training WA (TAFE) college or another registered training provider.</w:t>
                            </w:r>
                          </w:p>
                          <w:p w:rsidR="00525743" w:rsidRPr="005D75E2" w:rsidRDefault="00525743" w:rsidP="005D75E2">
                            <w:pPr>
                              <w:rPr>
                                <w:rFonts w:cstheme="minorHAnsi"/>
                                <w:szCs w:val="24"/>
                              </w:rPr>
                            </w:pPr>
                          </w:p>
                          <w:p w:rsidR="00525743" w:rsidRPr="005D75E2" w:rsidRDefault="00525743" w:rsidP="001307C1">
                            <w:pPr>
                              <w:pStyle w:val="ListParagraph"/>
                              <w:numPr>
                                <w:ilvl w:val="0"/>
                                <w:numId w:val="20"/>
                              </w:numPr>
                              <w:rPr>
                                <w:rFonts w:ascii="Tw Cen MT" w:hAnsi="Tw Cen MT" w:cstheme="minorHAnsi"/>
                                <w:b/>
                                <w:szCs w:val="24"/>
                              </w:rPr>
                            </w:pPr>
                            <w:r w:rsidRPr="005D75E2">
                              <w:rPr>
                                <w:rFonts w:ascii="Tw Cen MT" w:hAnsi="Tw Cen MT" w:cstheme="minorHAnsi"/>
                                <w:b/>
                                <w:szCs w:val="24"/>
                              </w:rPr>
                              <w:t>School Based Traineeships:</w:t>
                            </w:r>
                          </w:p>
                          <w:p w:rsidR="00525743" w:rsidRPr="005D75E2" w:rsidRDefault="00525743" w:rsidP="005D75E2">
                            <w:pPr>
                              <w:rPr>
                                <w:rFonts w:cstheme="minorHAnsi"/>
                                <w:szCs w:val="24"/>
                              </w:rPr>
                            </w:pPr>
                            <w:r w:rsidRPr="005D75E2">
                              <w:rPr>
                                <w:rFonts w:cstheme="minorHAnsi"/>
                                <w:szCs w:val="24"/>
                              </w:rPr>
                              <w:t>School based traineeships allow students in Years 11 and 12 to develop skills and get paid while they prepare for a career in the workforce.  Students work towards secondary graduation and an industry recognised qualification.</w:t>
                            </w:r>
                          </w:p>
                          <w:p w:rsidR="00525743" w:rsidRPr="005D75E2" w:rsidRDefault="00525743" w:rsidP="005D75E2">
                            <w:pPr>
                              <w:rPr>
                                <w:rFonts w:cstheme="minorHAnsi"/>
                                <w:szCs w:val="24"/>
                              </w:rPr>
                            </w:pPr>
                          </w:p>
                          <w:p w:rsidR="00525743" w:rsidRPr="005D75E2" w:rsidRDefault="00525743" w:rsidP="005D75E2">
                            <w:pPr>
                              <w:rPr>
                                <w:rFonts w:cstheme="minorHAnsi"/>
                                <w:szCs w:val="24"/>
                              </w:rPr>
                            </w:pPr>
                            <w:r w:rsidRPr="005D75E2">
                              <w:rPr>
                                <w:rFonts w:cstheme="minorHAnsi"/>
                                <w:szCs w:val="24"/>
                              </w:rPr>
                              <w:t xml:space="preserve">Students enter into a legally binding contract between the employer, the student and parent/guardian to complete the traineeship. Trainees enter into a contract with an employer in order to gain hands-on skills and work experience while earning a wage. </w:t>
                            </w:r>
                          </w:p>
                          <w:p w:rsidR="00525743" w:rsidRPr="005D75E2" w:rsidRDefault="00525743" w:rsidP="005D75E2">
                            <w:pPr>
                              <w:rPr>
                                <w:rFonts w:cstheme="minorHAnsi"/>
                                <w:b/>
                                <w:szCs w:val="24"/>
                                <w:highlight w:val="yellow"/>
                                <w:lang w:eastAsia="en-AU"/>
                              </w:rPr>
                            </w:pPr>
                          </w:p>
                          <w:p w:rsidR="00525743" w:rsidRPr="005D75E2" w:rsidRDefault="00525743" w:rsidP="001307C1">
                            <w:pPr>
                              <w:pStyle w:val="ListParagraph"/>
                              <w:numPr>
                                <w:ilvl w:val="0"/>
                                <w:numId w:val="20"/>
                              </w:numPr>
                              <w:rPr>
                                <w:rFonts w:ascii="Tw Cen MT" w:hAnsi="Tw Cen MT" w:cstheme="minorHAnsi"/>
                                <w:b/>
                                <w:szCs w:val="24"/>
                                <w:lang w:eastAsia="en-AU"/>
                              </w:rPr>
                            </w:pPr>
                            <w:r w:rsidRPr="005D75E2">
                              <w:rPr>
                                <w:rFonts w:ascii="Tw Cen MT" w:hAnsi="Tw Cen MT" w:cstheme="minorHAnsi"/>
                                <w:b/>
                                <w:szCs w:val="24"/>
                                <w:lang w:eastAsia="en-AU"/>
                              </w:rPr>
                              <w:t>Aboriginal School Based Training:</w:t>
                            </w:r>
                          </w:p>
                          <w:p w:rsidR="00525743" w:rsidRDefault="00525743" w:rsidP="005D75E2">
                            <w:r w:rsidRPr="005D75E2">
                              <w:rPr>
                                <w:rFonts w:cstheme="minorHAnsi"/>
                                <w:szCs w:val="24"/>
                                <w:lang w:eastAsia="en-AU"/>
                              </w:rPr>
                              <w:t>Aboriginal School Based Training helps students start an apprenticeship or traineeship whilst attending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0;margin-top:11.2pt;width:520.8pt;height:24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" fillcolor="#a7bfde [1620]" strokecolor="#4579b8 [3044]">
                <v:fill color2="#e4ecf5 [500]" rotate="t" angle="180" colors="0 #a3c4ff;22938f #bfd5ff;1 #e5eeff" focus="100%" type="gradient"/>
                <v:shadow on="t" color="black" opacity="24903f" origin=",.5" offset="0,.55556mm"/>
                <v:textbox>
                  <w:txbxContent>
                    <w:p w:rsidR="00525743" w:rsidRPr="005D75E2" w:rsidRDefault="00525743" w:rsidP="001307C1">
                      <w:pPr>
                        <w:pStyle w:val="ListParagraph"/>
                        <w:numPr>
                          <w:ilvl w:val="0"/>
                          <w:numId w:val="20"/>
                        </w:numPr>
                        <w:rPr>
                          <w:rFonts w:ascii="Tw Cen MT" w:hAnsi="Tw Cen MT" w:cstheme="minorHAnsi"/>
                          <w:b/>
                          <w:szCs w:val="24"/>
                        </w:rPr>
                      </w:pPr>
                      <w:r w:rsidRPr="005D75E2">
                        <w:rPr>
                          <w:rFonts w:ascii="Tw Cen MT" w:hAnsi="Tw Cen MT" w:cstheme="minorHAnsi"/>
                          <w:b/>
                          <w:szCs w:val="24"/>
                        </w:rPr>
                        <w:t>School Based Apprenticeships:</w:t>
                      </w:r>
                    </w:p>
                    <w:p w:rsidR="00525743" w:rsidRPr="005D75E2" w:rsidRDefault="00525743" w:rsidP="005D75E2">
                      <w:pPr>
                        <w:rPr>
                          <w:rFonts w:cstheme="minorHAnsi"/>
                          <w:szCs w:val="24"/>
                        </w:rPr>
                      </w:pPr>
                      <w:r w:rsidRPr="005D75E2">
                        <w:rPr>
                          <w:rFonts w:cstheme="minorHAnsi"/>
                          <w:szCs w:val="24"/>
                        </w:rPr>
                        <w:t>School based apprenticeships allow students in Years 11 and 12 to start an apprenticeship while still at school.  Students enter into a legal binding contract between the employer, the student and parent/guardian to complete the apprenticeship.</w:t>
                      </w:r>
                    </w:p>
                    <w:p w:rsidR="00525743" w:rsidRPr="005D75E2" w:rsidRDefault="00525743" w:rsidP="005D75E2">
                      <w:pPr>
                        <w:rPr>
                          <w:rFonts w:cstheme="minorHAnsi"/>
                          <w:szCs w:val="24"/>
                        </w:rPr>
                      </w:pPr>
                    </w:p>
                    <w:p w:rsidR="00525743" w:rsidRPr="005D75E2" w:rsidRDefault="00525743" w:rsidP="005D75E2">
                      <w:pPr>
                        <w:rPr>
                          <w:rFonts w:cstheme="minorHAnsi"/>
                          <w:szCs w:val="24"/>
                        </w:rPr>
                      </w:pPr>
                      <w:r w:rsidRPr="005D75E2">
                        <w:rPr>
                          <w:rFonts w:cstheme="minorHAnsi"/>
                          <w:szCs w:val="24"/>
                        </w:rPr>
                        <w:t>Apprentices enter into a contract with an employer who teaches all aspects of a trade.  Apprenticeships are structured programs where students learn on the job and attend training at a Training WA (TAFE) college or another registered training provider.</w:t>
                      </w:r>
                    </w:p>
                    <w:p w:rsidR="00525743" w:rsidRPr="005D75E2" w:rsidRDefault="00525743" w:rsidP="005D75E2">
                      <w:pPr>
                        <w:rPr>
                          <w:rFonts w:cstheme="minorHAnsi"/>
                          <w:szCs w:val="24"/>
                        </w:rPr>
                      </w:pPr>
                    </w:p>
                    <w:p w:rsidR="00525743" w:rsidRPr="005D75E2" w:rsidRDefault="00525743" w:rsidP="001307C1">
                      <w:pPr>
                        <w:pStyle w:val="ListParagraph"/>
                        <w:numPr>
                          <w:ilvl w:val="0"/>
                          <w:numId w:val="20"/>
                        </w:numPr>
                        <w:rPr>
                          <w:rFonts w:ascii="Tw Cen MT" w:hAnsi="Tw Cen MT" w:cstheme="minorHAnsi"/>
                          <w:b/>
                          <w:szCs w:val="24"/>
                        </w:rPr>
                      </w:pPr>
                      <w:r w:rsidRPr="005D75E2">
                        <w:rPr>
                          <w:rFonts w:ascii="Tw Cen MT" w:hAnsi="Tw Cen MT" w:cstheme="minorHAnsi"/>
                          <w:b/>
                          <w:szCs w:val="24"/>
                        </w:rPr>
                        <w:t>School Based Traineeships:</w:t>
                      </w:r>
                    </w:p>
                    <w:p w:rsidR="00525743" w:rsidRPr="005D75E2" w:rsidRDefault="00525743" w:rsidP="005D75E2">
                      <w:pPr>
                        <w:rPr>
                          <w:rFonts w:cstheme="minorHAnsi"/>
                          <w:szCs w:val="24"/>
                        </w:rPr>
                      </w:pPr>
                      <w:r w:rsidRPr="005D75E2">
                        <w:rPr>
                          <w:rFonts w:cstheme="minorHAnsi"/>
                          <w:szCs w:val="24"/>
                        </w:rPr>
                        <w:t>School based traineeships allow students in Years 11 and 12 to develop skills and get paid while they prepare for a career in the workforce.  Students work towards secondary graduation and an industry recognised qualification.</w:t>
                      </w:r>
                    </w:p>
                    <w:p w:rsidR="00525743" w:rsidRPr="005D75E2" w:rsidRDefault="00525743" w:rsidP="005D75E2">
                      <w:pPr>
                        <w:rPr>
                          <w:rFonts w:cstheme="minorHAnsi"/>
                          <w:szCs w:val="24"/>
                        </w:rPr>
                      </w:pPr>
                    </w:p>
                    <w:p w:rsidR="00525743" w:rsidRPr="005D75E2" w:rsidRDefault="00525743" w:rsidP="005D75E2">
                      <w:pPr>
                        <w:rPr>
                          <w:rFonts w:cstheme="minorHAnsi"/>
                          <w:szCs w:val="24"/>
                        </w:rPr>
                      </w:pPr>
                      <w:r w:rsidRPr="005D75E2">
                        <w:rPr>
                          <w:rFonts w:cstheme="minorHAnsi"/>
                          <w:szCs w:val="24"/>
                        </w:rPr>
                        <w:t xml:space="preserve">Students enter into a legally binding contract between the employer, the student and parent/guardian to complete the traineeship. Trainees enter into a contract with an employer in order to gain hands-on skills and work experience while earning a wage. </w:t>
                      </w:r>
                    </w:p>
                    <w:p w:rsidR="00525743" w:rsidRPr="005D75E2" w:rsidRDefault="00525743" w:rsidP="005D75E2">
                      <w:pPr>
                        <w:rPr>
                          <w:rFonts w:cstheme="minorHAnsi"/>
                          <w:b/>
                          <w:szCs w:val="24"/>
                          <w:highlight w:val="yellow"/>
                          <w:lang w:eastAsia="en-AU"/>
                        </w:rPr>
                      </w:pPr>
                    </w:p>
                    <w:p w:rsidR="00525743" w:rsidRPr="005D75E2" w:rsidRDefault="00525743" w:rsidP="001307C1">
                      <w:pPr>
                        <w:pStyle w:val="ListParagraph"/>
                        <w:numPr>
                          <w:ilvl w:val="0"/>
                          <w:numId w:val="20"/>
                        </w:numPr>
                        <w:rPr>
                          <w:rFonts w:ascii="Tw Cen MT" w:hAnsi="Tw Cen MT" w:cstheme="minorHAnsi"/>
                          <w:b/>
                          <w:szCs w:val="24"/>
                          <w:lang w:eastAsia="en-AU"/>
                        </w:rPr>
                      </w:pPr>
                      <w:r w:rsidRPr="005D75E2">
                        <w:rPr>
                          <w:rFonts w:ascii="Tw Cen MT" w:hAnsi="Tw Cen MT" w:cstheme="minorHAnsi"/>
                          <w:b/>
                          <w:szCs w:val="24"/>
                          <w:lang w:eastAsia="en-AU"/>
                        </w:rPr>
                        <w:t>Aboriginal School Based Training:</w:t>
                      </w:r>
                    </w:p>
                    <w:p w:rsidR="00525743" w:rsidRDefault="00525743" w:rsidP="005D75E2">
                      <w:r w:rsidRPr="005D75E2">
                        <w:rPr>
                          <w:rFonts w:cstheme="minorHAnsi"/>
                          <w:szCs w:val="24"/>
                          <w:lang w:eastAsia="en-AU"/>
                        </w:rPr>
                        <w:t>Aboriginal School Based Training helps students start an apprenticeship or traineeship whilst attending school.</w:t>
                      </w:r>
                    </w:p>
                  </w:txbxContent>
                </v:textbox>
              </v:shape>
            </w:pict>
          </mc:Fallback>
        </mc:AlternateContent>
      </w:r>
    </w:p>
    <w:p w:rsidR="005D75E2" w:rsidRDefault="005D75E2" w:rsidP="00AF5D30">
      <w:pPr>
        <w:rPr>
          <w:rFonts w:cstheme="minorHAnsi"/>
          <w:szCs w:val="24"/>
        </w:rPr>
      </w:pPr>
    </w:p>
    <w:p w:rsidR="005D75E2" w:rsidRDefault="005D75E2" w:rsidP="00AF5D30">
      <w:pPr>
        <w:rPr>
          <w:rFonts w:cstheme="minorHAnsi"/>
          <w:szCs w:val="24"/>
        </w:rPr>
      </w:pPr>
    </w:p>
    <w:p w:rsidR="005D75E2" w:rsidRDefault="005D75E2" w:rsidP="00AF5D30">
      <w:pPr>
        <w:rPr>
          <w:rFonts w:cstheme="minorHAnsi"/>
          <w:szCs w:val="24"/>
        </w:rPr>
      </w:pPr>
    </w:p>
    <w:p w:rsidR="005D75E2" w:rsidRDefault="005D75E2" w:rsidP="00AF5D30">
      <w:pPr>
        <w:rPr>
          <w:rFonts w:cstheme="minorHAnsi"/>
          <w:szCs w:val="24"/>
        </w:rPr>
      </w:pPr>
    </w:p>
    <w:p w:rsidR="005D75E2" w:rsidRDefault="005D75E2" w:rsidP="00AF5D30">
      <w:pPr>
        <w:rPr>
          <w:rFonts w:cstheme="minorHAnsi"/>
          <w:szCs w:val="24"/>
        </w:rPr>
      </w:pPr>
    </w:p>
    <w:p w:rsidR="00244053" w:rsidRDefault="00244053" w:rsidP="00AF5D30">
      <w:pPr>
        <w:rPr>
          <w:rFonts w:cstheme="minorHAnsi"/>
          <w:szCs w:val="24"/>
        </w:rPr>
      </w:pPr>
    </w:p>
    <w:p w:rsidR="00244053" w:rsidRDefault="00244053" w:rsidP="00AF5D30">
      <w:pPr>
        <w:rPr>
          <w:rFonts w:cstheme="minorHAnsi"/>
          <w:szCs w:val="24"/>
        </w:rPr>
      </w:pPr>
    </w:p>
    <w:p w:rsidR="00244053" w:rsidRDefault="00244053" w:rsidP="00AF5D30">
      <w:pPr>
        <w:rPr>
          <w:rFonts w:cstheme="minorHAnsi"/>
          <w:szCs w:val="24"/>
        </w:rPr>
      </w:pPr>
    </w:p>
    <w:p w:rsidR="00244053" w:rsidRDefault="00244053" w:rsidP="00AF5D30">
      <w:pPr>
        <w:rPr>
          <w:rFonts w:cstheme="minorHAnsi"/>
          <w:szCs w:val="24"/>
        </w:rPr>
      </w:pPr>
    </w:p>
    <w:p w:rsidR="00244053" w:rsidRDefault="00244053" w:rsidP="00AF5D30">
      <w:pPr>
        <w:rPr>
          <w:rFonts w:cstheme="minorHAnsi"/>
          <w:szCs w:val="24"/>
        </w:rPr>
      </w:pPr>
    </w:p>
    <w:p w:rsidR="00244053" w:rsidRDefault="00244053" w:rsidP="00AF5D30">
      <w:pPr>
        <w:rPr>
          <w:rFonts w:cstheme="minorHAnsi"/>
          <w:szCs w:val="24"/>
        </w:rPr>
      </w:pPr>
    </w:p>
    <w:p w:rsidR="005D75E2" w:rsidRDefault="005D75E2" w:rsidP="00AF5D30">
      <w:pPr>
        <w:rPr>
          <w:rFonts w:cstheme="minorHAnsi"/>
          <w:szCs w:val="24"/>
        </w:rPr>
      </w:pPr>
    </w:p>
    <w:p w:rsidR="005D75E2" w:rsidRDefault="005D75E2" w:rsidP="00AF5D30">
      <w:pPr>
        <w:rPr>
          <w:rFonts w:cstheme="minorHAnsi"/>
          <w:szCs w:val="24"/>
        </w:rPr>
      </w:pPr>
    </w:p>
    <w:p w:rsidR="005D75E2" w:rsidRDefault="005D75E2" w:rsidP="00AF5D30">
      <w:pPr>
        <w:rPr>
          <w:rFonts w:cstheme="minorHAnsi"/>
          <w:szCs w:val="24"/>
        </w:rPr>
      </w:pPr>
    </w:p>
    <w:p w:rsidR="005D75E2" w:rsidRDefault="005D75E2" w:rsidP="00AF5D30">
      <w:pPr>
        <w:rPr>
          <w:rFonts w:cstheme="minorHAnsi"/>
          <w:szCs w:val="24"/>
        </w:rPr>
      </w:pPr>
    </w:p>
    <w:p w:rsidR="005D75E2" w:rsidRDefault="005D75E2" w:rsidP="00AF5D30">
      <w:pPr>
        <w:rPr>
          <w:rFonts w:cstheme="minorHAnsi"/>
          <w:szCs w:val="24"/>
        </w:rPr>
      </w:pPr>
    </w:p>
    <w:p w:rsidR="005D75E2" w:rsidRDefault="005D75E2" w:rsidP="00AF5D30">
      <w:pPr>
        <w:rPr>
          <w:rFonts w:cstheme="minorHAnsi"/>
          <w:szCs w:val="24"/>
        </w:rPr>
      </w:pPr>
    </w:p>
    <w:p w:rsidR="005D75E2" w:rsidRDefault="005D75E2" w:rsidP="00AF5D30">
      <w:pPr>
        <w:rPr>
          <w:rFonts w:cstheme="minorHAnsi"/>
          <w:szCs w:val="24"/>
        </w:rPr>
      </w:pPr>
    </w:p>
    <w:p w:rsidR="005D75E2" w:rsidRDefault="005D75E2" w:rsidP="00AF5D30">
      <w:pPr>
        <w:rPr>
          <w:rFonts w:cstheme="minorHAnsi"/>
          <w:szCs w:val="24"/>
        </w:rPr>
      </w:pPr>
    </w:p>
    <w:p w:rsidR="005D75E2" w:rsidRDefault="005D75E2" w:rsidP="00AF5D30">
      <w:pPr>
        <w:rPr>
          <w:rFonts w:cstheme="minorHAnsi"/>
          <w:szCs w:val="24"/>
        </w:rPr>
      </w:pPr>
    </w:p>
    <w:p w:rsidR="005D75E2" w:rsidRDefault="005D75E2" w:rsidP="00AF5D30">
      <w:pPr>
        <w:rPr>
          <w:rFonts w:cstheme="minorHAnsi"/>
          <w:szCs w:val="24"/>
        </w:rPr>
      </w:pPr>
    </w:p>
    <w:p w:rsidR="00B34CA7" w:rsidRPr="005D75E2" w:rsidRDefault="00B34CA7" w:rsidP="00C576D4">
      <w:pPr>
        <w:rPr>
          <w:rFonts w:cstheme="minorHAnsi"/>
          <w:szCs w:val="24"/>
          <w:lang w:eastAsia="en-AU"/>
        </w:rPr>
      </w:pPr>
      <w:r w:rsidRPr="005D75E2">
        <w:rPr>
          <w:rFonts w:cstheme="minorHAnsi"/>
          <w:szCs w:val="24"/>
          <w:lang w:eastAsia="en-AU"/>
        </w:rPr>
        <w:t>As an apprentice or trainee, students are employed by a group training organisation, which pl</w:t>
      </w:r>
      <w:r w:rsidR="005D75E2">
        <w:rPr>
          <w:rFonts w:cstheme="minorHAnsi"/>
          <w:szCs w:val="24"/>
          <w:lang w:eastAsia="en-AU"/>
        </w:rPr>
        <w:t xml:space="preserve">aces them with host employers. </w:t>
      </w:r>
      <w:r w:rsidRPr="005D75E2">
        <w:rPr>
          <w:rFonts w:cstheme="minorHAnsi"/>
          <w:szCs w:val="24"/>
          <w:lang w:eastAsia="en-AU"/>
        </w:rPr>
        <w:t>Students spend time in the workplace with the host employers and time training with the training providers.</w:t>
      </w:r>
      <w:r w:rsidR="00C576D4" w:rsidRPr="005D75E2">
        <w:rPr>
          <w:rFonts w:cstheme="minorHAnsi"/>
          <w:szCs w:val="24"/>
          <w:lang w:eastAsia="en-AU"/>
        </w:rPr>
        <w:t xml:space="preserve"> </w:t>
      </w:r>
      <w:r w:rsidRPr="005D75E2">
        <w:rPr>
          <w:rFonts w:cstheme="minorHAnsi"/>
          <w:szCs w:val="24"/>
          <w:lang w:eastAsia="en-AU"/>
        </w:rPr>
        <w:t>Students are paid and gain skills for the real world.</w:t>
      </w:r>
    </w:p>
    <w:p w:rsidR="00B34CA7" w:rsidRPr="005D75E2" w:rsidRDefault="00B34CA7" w:rsidP="00C576D4">
      <w:pPr>
        <w:rPr>
          <w:rFonts w:cstheme="minorHAnsi"/>
          <w:szCs w:val="24"/>
        </w:rPr>
      </w:pPr>
      <w:r w:rsidRPr="005D75E2">
        <w:rPr>
          <w:rFonts w:cstheme="minorHAnsi"/>
          <w:b/>
          <w:szCs w:val="24"/>
        </w:rPr>
        <w:t>Find out more by going to:</w:t>
      </w:r>
      <w:r w:rsidR="00C576D4" w:rsidRPr="005D75E2">
        <w:rPr>
          <w:rFonts w:cstheme="minorHAnsi"/>
          <w:b/>
          <w:szCs w:val="24"/>
        </w:rPr>
        <w:t xml:space="preserve"> </w:t>
      </w:r>
      <w:hyperlink r:id="rId46" w:history="1">
        <w:r w:rsidR="0076666A" w:rsidRPr="005D75E2">
          <w:rPr>
            <w:rStyle w:val="Hyperlink"/>
            <w:rFonts w:cstheme="minorHAnsi"/>
            <w:szCs w:val="24"/>
          </w:rPr>
          <w:t>http://www.dtwd.wa.gov.au/employeesandstudents</w:t>
        </w:r>
      </w:hyperlink>
      <w:r w:rsidR="0076666A" w:rsidRPr="005D75E2">
        <w:rPr>
          <w:rFonts w:cstheme="minorHAnsi"/>
          <w:szCs w:val="24"/>
        </w:rPr>
        <w:t xml:space="preserve"> </w:t>
      </w:r>
    </w:p>
    <w:p w:rsidR="00F34C88" w:rsidRPr="00FB3755" w:rsidRDefault="00F34C88" w:rsidP="005C13EF">
      <w:pPr>
        <w:rPr>
          <w:rFonts w:eastAsia="Calibri" w:cstheme="minorHAnsi"/>
          <w:szCs w:val="24"/>
        </w:rPr>
      </w:pPr>
    </w:p>
    <w:p w:rsidR="00DA4FFA" w:rsidRPr="001862B9" w:rsidRDefault="00DA4FFA" w:rsidP="00DA4FFA">
      <w:pPr>
        <w:rPr>
          <w:b/>
          <w:color w:val="1F497D" w:themeColor="text2"/>
          <w:sz w:val="28"/>
          <w:szCs w:val="28"/>
        </w:rPr>
      </w:pPr>
      <w:r w:rsidRPr="001862B9">
        <w:rPr>
          <w:b/>
          <w:color w:val="1F497D" w:themeColor="text2"/>
          <w:sz w:val="28"/>
          <w:szCs w:val="28"/>
        </w:rPr>
        <w:t>CAREERS AND EDUCATION WEBSITES</w:t>
      </w:r>
    </w:p>
    <w:p w:rsidR="00DA4FFA" w:rsidRPr="006335A0" w:rsidRDefault="00DA4FFA" w:rsidP="00DA4FFA">
      <w:pPr>
        <w:rPr>
          <w:rFonts w:cstheme="minorHAnsi"/>
          <w:szCs w:val="24"/>
        </w:rPr>
      </w:pPr>
      <w:r w:rsidRPr="006335A0">
        <w:rPr>
          <w:rFonts w:cstheme="minorHAnsi"/>
          <w:szCs w:val="24"/>
        </w:rPr>
        <w:t xml:space="preserve">The following websites may help students </w:t>
      </w:r>
      <w:r>
        <w:rPr>
          <w:rFonts w:cstheme="minorHAnsi"/>
          <w:szCs w:val="24"/>
        </w:rPr>
        <w:t xml:space="preserve">to investigate and </w:t>
      </w:r>
      <w:r w:rsidRPr="006335A0">
        <w:rPr>
          <w:rFonts w:cstheme="minorHAnsi"/>
          <w:szCs w:val="24"/>
        </w:rPr>
        <w:t>determine their post-school options.</w:t>
      </w:r>
    </w:p>
    <w:p w:rsidR="00DA4FFA" w:rsidRPr="006335A0" w:rsidRDefault="00DA4FFA" w:rsidP="00DA4FFA">
      <w:pPr>
        <w:rPr>
          <w:rFonts w:cstheme="minorHAnsi"/>
          <w:b/>
          <w:szCs w:val="24"/>
        </w:rPr>
        <w:sectPr w:rsidR="00DA4FFA" w:rsidRPr="006335A0" w:rsidSect="009E57A1">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pgNumType w:fmt="numberInDash"/>
          <w:cols w:space="708"/>
          <w:titlePg/>
          <w:docGrid w:linePitch="360"/>
        </w:sectPr>
      </w:pPr>
    </w:p>
    <w:p w:rsidR="00DA4FFA" w:rsidRPr="00546842" w:rsidRDefault="00DA4FFA" w:rsidP="001307C1">
      <w:pPr>
        <w:pStyle w:val="ListParagraph"/>
        <w:numPr>
          <w:ilvl w:val="0"/>
          <w:numId w:val="31"/>
        </w:numPr>
        <w:rPr>
          <w:rFonts w:ascii="Tw Cen MT" w:hAnsi="Tw Cen MT" w:cstheme="minorHAnsi"/>
          <w:b/>
          <w:szCs w:val="24"/>
        </w:rPr>
      </w:pPr>
      <w:r w:rsidRPr="00546842">
        <w:rPr>
          <w:rFonts w:ascii="Tw Cen MT" w:hAnsi="Tw Cen MT" w:cstheme="minorHAnsi"/>
          <w:b/>
          <w:szCs w:val="24"/>
        </w:rPr>
        <w:lastRenderedPageBreak/>
        <w:t>Apprenticeships and Traineeships</w:t>
      </w:r>
    </w:p>
    <w:p w:rsidR="00DA4FFA" w:rsidRPr="00546842" w:rsidRDefault="00A920BA" w:rsidP="00DA4FFA">
      <w:pPr>
        <w:pStyle w:val="ListParagraph"/>
        <w:rPr>
          <w:rFonts w:ascii="Tw Cen MT" w:hAnsi="Tw Cen MT" w:cstheme="minorHAnsi"/>
          <w:szCs w:val="24"/>
        </w:rPr>
      </w:pPr>
      <w:hyperlink r:id="rId47" w:history="1">
        <w:r w:rsidR="00DA4FFA" w:rsidRPr="00546842">
          <w:rPr>
            <w:rStyle w:val="Hyperlink"/>
            <w:rFonts w:ascii="Tw Cen MT" w:hAnsi="Tw Cen MT" w:cstheme="minorHAnsi"/>
            <w:szCs w:val="24"/>
          </w:rPr>
          <w:t>www.dtwd.wa.gov.au</w:t>
        </w:r>
      </w:hyperlink>
      <w:r w:rsidR="00DA4FFA" w:rsidRPr="00546842">
        <w:rPr>
          <w:rFonts w:ascii="Tw Cen MT" w:hAnsi="Tw Cen MT" w:cstheme="minorHAnsi"/>
          <w:szCs w:val="24"/>
        </w:rPr>
        <w:t>.</w:t>
      </w:r>
    </w:p>
    <w:p w:rsidR="00DA4FFA" w:rsidRPr="00546842" w:rsidRDefault="00DA4FFA" w:rsidP="001307C1">
      <w:pPr>
        <w:pStyle w:val="ListParagraph"/>
        <w:numPr>
          <w:ilvl w:val="0"/>
          <w:numId w:val="31"/>
        </w:numPr>
        <w:rPr>
          <w:rFonts w:ascii="Tw Cen MT" w:hAnsi="Tw Cen MT" w:cstheme="minorHAnsi"/>
          <w:b/>
          <w:szCs w:val="24"/>
        </w:rPr>
      </w:pPr>
      <w:r w:rsidRPr="00546842">
        <w:rPr>
          <w:rFonts w:ascii="Tw Cen MT" w:hAnsi="Tw Cen MT" w:cstheme="minorHAnsi"/>
          <w:b/>
          <w:szCs w:val="24"/>
        </w:rPr>
        <w:t>Australian Defence Force Academy</w:t>
      </w:r>
    </w:p>
    <w:p w:rsidR="00DA4FFA" w:rsidRPr="00546842" w:rsidRDefault="00A920BA" w:rsidP="00DA4FFA">
      <w:pPr>
        <w:pStyle w:val="ListParagraph"/>
        <w:rPr>
          <w:rFonts w:ascii="Tw Cen MT" w:hAnsi="Tw Cen MT" w:cstheme="minorHAnsi"/>
          <w:szCs w:val="24"/>
          <w:u w:val="single"/>
        </w:rPr>
      </w:pPr>
      <w:hyperlink r:id="rId48" w:history="1">
        <w:r w:rsidR="00DA4FFA" w:rsidRPr="00546842">
          <w:rPr>
            <w:rStyle w:val="Hyperlink"/>
            <w:rFonts w:ascii="Tw Cen MT" w:hAnsi="Tw Cen MT" w:cstheme="minorHAnsi"/>
            <w:szCs w:val="24"/>
          </w:rPr>
          <w:t>www.defencejobs.gov.au</w:t>
        </w:r>
      </w:hyperlink>
      <w:r w:rsidR="00DA4FFA" w:rsidRPr="00546842">
        <w:rPr>
          <w:rFonts w:ascii="Tw Cen MT" w:hAnsi="Tw Cen MT" w:cstheme="minorHAnsi"/>
          <w:szCs w:val="24"/>
          <w:u w:val="single"/>
        </w:rPr>
        <w:t xml:space="preserve"> </w:t>
      </w:r>
    </w:p>
    <w:p w:rsidR="00DA4FFA" w:rsidRPr="00546842" w:rsidRDefault="00DA4FFA" w:rsidP="001307C1">
      <w:pPr>
        <w:pStyle w:val="ListParagraph"/>
        <w:numPr>
          <w:ilvl w:val="0"/>
          <w:numId w:val="31"/>
        </w:numPr>
        <w:rPr>
          <w:rFonts w:ascii="Tw Cen MT" w:hAnsi="Tw Cen MT" w:cstheme="minorHAnsi"/>
          <w:b/>
          <w:szCs w:val="24"/>
        </w:rPr>
      </w:pPr>
      <w:r w:rsidRPr="00546842">
        <w:rPr>
          <w:rFonts w:ascii="Tw Cen MT" w:hAnsi="Tw Cen MT" w:cstheme="minorHAnsi"/>
          <w:b/>
          <w:szCs w:val="24"/>
        </w:rPr>
        <w:t>Australia wide job search</w:t>
      </w:r>
    </w:p>
    <w:p w:rsidR="00DA4FFA" w:rsidRPr="00546842" w:rsidRDefault="00A920BA" w:rsidP="00DA4FFA">
      <w:pPr>
        <w:pStyle w:val="ListParagraph"/>
        <w:rPr>
          <w:rFonts w:ascii="Tw Cen MT" w:hAnsi="Tw Cen MT" w:cstheme="minorHAnsi"/>
          <w:szCs w:val="24"/>
        </w:rPr>
      </w:pPr>
      <w:hyperlink r:id="rId49" w:history="1">
        <w:r w:rsidR="00DA4FFA" w:rsidRPr="00546842">
          <w:rPr>
            <w:rStyle w:val="Hyperlink"/>
            <w:rFonts w:ascii="Tw Cen MT" w:hAnsi="Tw Cen MT" w:cstheme="minorHAnsi"/>
            <w:szCs w:val="24"/>
          </w:rPr>
          <w:t>www.jobsearch.gov.au</w:t>
        </w:r>
      </w:hyperlink>
    </w:p>
    <w:p w:rsidR="00DA4FFA" w:rsidRPr="00546842" w:rsidRDefault="00DA4FFA" w:rsidP="001307C1">
      <w:pPr>
        <w:pStyle w:val="ListParagraph"/>
        <w:numPr>
          <w:ilvl w:val="0"/>
          <w:numId w:val="31"/>
        </w:numPr>
        <w:rPr>
          <w:rFonts w:ascii="Tw Cen MT" w:hAnsi="Tw Cen MT" w:cstheme="minorHAnsi"/>
          <w:b/>
          <w:szCs w:val="24"/>
        </w:rPr>
      </w:pPr>
      <w:r w:rsidRPr="00546842">
        <w:rPr>
          <w:rFonts w:ascii="Tw Cen MT" w:hAnsi="Tw Cen MT" w:cstheme="minorHAnsi"/>
          <w:b/>
          <w:szCs w:val="24"/>
        </w:rPr>
        <w:t>Career, employment, training information in Western Australia</w:t>
      </w:r>
    </w:p>
    <w:p w:rsidR="00DA4FFA" w:rsidRPr="00546842" w:rsidRDefault="00A920BA" w:rsidP="00DA4FFA">
      <w:pPr>
        <w:pStyle w:val="ListParagraph"/>
        <w:rPr>
          <w:rStyle w:val="Style10pt"/>
          <w:rFonts w:ascii="Tw Cen MT" w:hAnsi="Tw Cen MT" w:cstheme="minorHAnsi"/>
          <w:sz w:val="24"/>
          <w:szCs w:val="24"/>
        </w:rPr>
      </w:pPr>
      <w:hyperlink r:id="rId50" w:history="1">
        <w:r w:rsidR="00DA4FFA" w:rsidRPr="00546842">
          <w:rPr>
            <w:rStyle w:val="Hyperlink"/>
            <w:rFonts w:ascii="Tw Cen MT" w:hAnsi="Tw Cen MT" w:cstheme="minorHAnsi"/>
            <w:szCs w:val="24"/>
          </w:rPr>
          <w:t>www.careercentre.dtwd.wa.gov.au</w:t>
        </w:r>
      </w:hyperlink>
    </w:p>
    <w:p w:rsidR="00DA4FFA" w:rsidRPr="00546842" w:rsidRDefault="00DA4FFA" w:rsidP="001307C1">
      <w:pPr>
        <w:pStyle w:val="ListParagraph"/>
        <w:numPr>
          <w:ilvl w:val="0"/>
          <w:numId w:val="31"/>
        </w:numPr>
        <w:rPr>
          <w:rFonts w:ascii="Tw Cen MT" w:hAnsi="Tw Cen MT" w:cstheme="minorHAnsi"/>
          <w:b/>
          <w:szCs w:val="24"/>
        </w:rPr>
      </w:pPr>
      <w:r w:rsidRPr="00546842">
        <w:rPr>
          <w:rFonts w:ascii="Tw Cen MT" w:hAnsi="Tw Cen MT" w:cstheme="minorHAnsi"/>
          <w:b/>
          <w:szCs w:val="24"/>
        </w:rPr>
        <w:t>Career research</w:t>
      </w:r>
    </w:p>
    <w:p w:rsidR="00DA4FFA" w:rsidRPr="00546842" w:rsidRDefault="00A920BA" w:rsidP="00DA4FFA">
      <w:pPr>
        <w:pStyle w:val="ListParagraph"/>
        <w:rPr>
          <w:rFonts w:ascii="Tw Cen MT" w:hAnsi="Tw Cen MT" w:cstheme="minorHAnsi"/>
          <w:szCs w:val="24"/>
        </w:rPr>
      </w:pPr>
      <w:hyperlink r:id="rId51" w:history="1">
        <w:r w:rsidR="00DA4FFA" w:rsidRPr="00546842">
          <w:rPr>
            <w:rStyle w:val="Hyperlink"/>
            <w:rFonts w:ascii="Tw Cen MT" w:hAnsi="Tw Cen MT" w:cstheme="minorHAnsi"/>
            <w:szCs w:val="24"/>
          </w:rPr>
          <w:t>www.careersonline.com.au</w:t>
        </w:r>
      </w:hyperlink>
    </w:p>
    <w:p w:rsidR="00DA4FFA" w:rsidRPr="00546842" w:rsidRDefault="00DA4FFA" w:rsidP="001307C1">
      <w:pPr>
        <w:pStyle w:val="ListParagraph"/>
        <w:numPr>
          <w:ilvl w:val="0"/>
          <w:numId w:val="31"/>
        </w:numPr>
        <w:rPr>
          <w:rFonts w:ascii="Tw Cen MT" w:hAnsi="Tw Cen MT" w:cstheme="minorHAnsi"/>
          <w:b/>
          <w:szCs w:val="24"/>
        </w:rPr>
      </w:pPr>
      <w:r w:rsidRPr="00546842">
        <w:rPr>
          <w:rFonts w:ascii="Tw Cen MT" w:hAnsi="Tw Cen MT" w:cstheme="minorHAnsi"/>
          <w:b/>
          <w:szCs w:val="24"/>
        </w:rPr>
        <w:t>Centrelink</w:t>
      </w:r>
    </w:p>
    <w:p w:rsidR="00DA4FFA" w:rsidRPr="00546842" w:rsidRDefault="00A920BA" w:rsidP="00DA4FFA">
      <w:pPr>
        <w:pStyle w:val="ListParagraph"/>
        <w:rPr>
          <w:rFonts w:ascii="Tw Cen MT" w:hAnsi="Tw Cen MT" w:cstheme="minorHAnsi"/>
          <w:szCs w:val="24"/>
        </w:rPr>
      </w:pPr>
      <w:hyperlink r:id="rId52" w:history="1">
        <w:r w:rsidR="00DA4FFA" w:rsidRPr="00546842">
          <w:rPr>
            <w:rStyle w:val="Hyperlink"/>
            <w:rFonts w:ascii="Tw Cen MT" w:hAnsi="Tw Cen MT" w:cstheme="minorHAnsi"/>
            <w:szCs w:val="24"/>
          </w:rPr>
          <w:t>www.humanservices.gov.au</w:t>
        </w:r>
      </w:hyperlink>
    </w:p>
    <w:p w:rsidR="00DA4FFA" w:rsidRPr="00546842" w:rsidRDefault="00DA4FFA" w:rsidP="001307C1">
      <w:pPr>
        <w:pStyle w:val="ListParagraph"/>
        <w:numPr>
          <w:ilvl w:val="0"/>
          <w:numId w:val="31"/>
        </w:numPr>
        <w:rPr>
          <w:rFonts w:ascii="Tw Cen MT" w:hAnsi="Tw Cen MT" w:cstheme="minorHAnsi"/>
          <w:b/>
          <w:szCs w:val="24"/>
        </w:rPr>
      </w:pPr>
      <w:r w:rsidRPr="00546842">
        <w:rPr>
          <w:rFonts w:ascii="Tw Cen MT" w:hAnsi="Tw Cen MT" w:cstheme="minorHAnsi"/>
          <w:b/>
          <w:szCs w:val="24"/>
        </w:rPr>
        <w:t>Curtin University</w:t>
      </w:r>
    </w:p>
    <w:p w:rsidR="00DA4FFA" w:rsidRPr="00546842" w:rsidRDefault="00A920BA" w:rsidP="00DA4FFA">
      <w:pPr>
        <w:pStyle w:val="ListParagraph"/>
        <w:rPr>
          <w:rFonts w:ascii="Tw Cen MT" w:hAnsi="Tw Cen MT" w:cstheme="minorHAnsi"/>
          <w:szCs w:val="24"/>
        </w:rPr>
      </w:pPr>
      <w:hyperlink r:id="rId53" w:history="1">
        <w:r w:rsidR="00DA4FFA" w:rsidRPr="00546842">
          <w:rPr>
            <w:rStyle w:val="Hyperlink"/>
            <w:rFonts w:ascii="Tw Cen MT" w:hAnsi="Tw Cen MT" w:cstheme="minorHAnsi"/>
            <w:szCs w:val="24"/>
          </w:rPr>
          <w:t>www.curtin.edu.au</w:t>
        </w:r>
      </w:hyperlink>
    </w:p>
    <w:p w:rsidR="00DA4FFA" w:rsidRPr="00546842" w:rsidRDefault="00DA4FFA" w:rsidP="001307C1">
      <w:pPr>
        <w:pStyle w:val="ListParagraph"/>
        <w:numPr>
          <w:ilvl w:val="0"/>
          <w:numId w:val="31"/>
        </w:numPr>
        <w:rPr>
          <w:rFonts w:ascii="Tw Cen MT" w:hAnsi="Tw Cen MT" w:cstheme="minorHAnsi"/>
          <w:b/>
          <w:szCs w:val="24"/>
        </w:rPr>
      </w:pPr>
      <w:r w:rsidRPr="00546842">
        <w:rPr>
          <w:rFonts w:ascii="Tw Cen MT" w:hAnsi="Tw Cen MT" w:cstheme="minorHAnsi"/>
          <w:b/>
          <w:szCs w:val="24"/>
        </w:rPr>
        <w:t>Edith Cowan University</w:t>
      </w:r>
    </w:p>
    <w:p w:rsidR="00DA4FFA" w:rsidRPr="00546842" w:rsidRDefault="00A920BA" w:rsidP="00DA4FFA">
      <w:pPr>
        <w:pStyle w:val="ListParagraph"/>
        <w:rPr>
          <w:rFonts w:ascii="Tw Cen MT" w:hAnsi="Tw Cen MT" w:cstheme="minorHAnsi"/>
          <w:szCs w:val="24"/>
          <w:u w:val="single"/>
        </w:rPr>
      </w:pPr>
      <w:hyperlink r:id="rId54" w:history="1">
        <w:r w:rsidR="00DA4FFA" w:rsidRPr="00546842">
          <w:rPr>
            <w:rStyle w:val="Hyperlink"/>
            <w:rFonts w:ascii="Tw Cen MT" w:hAnsi="Tw Cen MT" w:cstheme="minorHAnsi"/>
            <w:szCs w:val="24"/>
          </w:rPr>
          <w:t>www.ecu.edu.au</w:t>
        </w:r>
      </w:hyperlink>
    </w:p>
    <w:p w:rsidR="00DA4FFA" w:rsidRPr="00546842" w:rsidRDefault="00DA4FFA" w:rsidP="001307C1">
      <w:pPr>
        <w:pStyle w:val="ListParagraph"/>
        <w:numPr>
          <w:ilvl w:val="0"/>
          <w:numId w:val="31"/>
        </w:numPr>
        <w:rPr>
          <w:rFonts w:ascii="Tw Cen MT" w:hAnsi="Tw Cen MT" w:cstheme="minorHAnsi"/>
          <w:b/>
          <w:szCs w:val="24"/>
        </w:rPr>
      </w:pPr>
      <w:r w:rsidRPr="00546842">
        <w:rPr>
          <w:rFonts w:ascii="Tw Cen MT" w:hAnsi="Tw Cen MT" w:cstheme="minorHAnsi"/>
          <w:b/>
          <w:szCs w:val="24"/>
        </w:rPr>
        <w:t>Education Services Australia</w:t>
      </w:r>
    </w:p>
    <w:p w:rsidR="00DA4FFA" w:rsidRPr="00546842" w:rsidRDefault="00A920BA" w:rsidP="00DA4FFA">
      <w:pPr>
        <w:pStyle w:val="ListParagraph"/>
        <w:rPr>
          <w:rFonts w:ascii="Tw Cen MT" w:hAnsi="Tw Cen MT" w:cstheme="minorHAnsi"/>
          <w:szCs w:val="24"/>
        </w:rPr>
      </w:pPr>
      <w:hyperlink r:id="rId55" w:history="1">
        <w:r w:rsidR="00DA4FFA" w:rsidRPr="00546842">
          <w:rPr>
            <w:rStyle w:val="Hyperlink"/>
            <w:rFonts w:ascii="Tw Cen MT" w:hAnsi="Tw Cen MT" w:cstheme="minorHAnsi"/>
            <w:szCs w:val="24"/>
          </w:rPr>
          <w:t>http://www.esa.edu.au</w:t>
        </w:r>
      </w:hyperlink>
      <w:r w:rsidR="00DA4FFA" w:rsidRPr="00546842">
        <w:rPr>
          <w:rFonts w:ascii="Tw Cen MT" w:hAnsi="Tw Cen MT" w:cstheme="minorHAnsi"/>
          <w:szCs w:val="24"/>
        </w:rPr>
        <w:t xml:space="preserve"> </w:t>
      </w:r>
    </w:p>
    <w:p w:rsidR="00DA4FFA" w:rsidRPr="00546842" w:rsidRDefault="00DA4FFA" w:rsidP="001307C1">
      <w:pPr>
        <w:pStyle w:val="ListParagraph"/>
        <w:numPr>
          <w:ilvl w:val="0"/>
          <w:numId w:val="31"/>
        </w:numPr>
        <w:rPr>
          <w:rFonts w:ascii="Tw Cen MT" w:hAnsi="Tw Cen MT" w:cstheme="minorHAnsi"/>
          <w:b/>
          <w:szCs w:val="24"/>
        </w:rPr>
      </w:pPr>
      <w:r w:rsidRPr="00546842">
        <w:rPr>
          <w:rFonts w:ascii="Tw Cen MT" w:hAnsi="Tw Cen MT" w:cstheme="minorHAnsi"/>
          <w:b/>
          <w:szCs w:val="24"/>
        </w:rPr>
        <w:lastRenderedPageBreak/>
        <w:t>Job Resources Australia</w:t>
      </w:r>
    </w:p>
    <w:p w:rsidR="00DA4FFA" w:rsidRPr="00546842" w:rsidRDefault="00A920BA" w:rsidP="00DA4FFA">
      <w:pPr>
        <w:pStyle w:val="ListParagraph"/>
        <w:rPr>
          <w:rFonts w:ascii="Tw Cen MT" w:hAnsi="Tw Cen MT" w:cstheme="minorHAnsi"/>
          <w:szCs w:val="24"/>
        </w:rPr>
      </w:pPr>
      <w:hyperlink r:id="rId56" w:history="1">
        <w:r w:rsidR="00DA4FFA" w:rsidRPr="00546842">
          <w:rPr>
            <w:rStyle w:val="Hyperlink"/>
            <w:rFonts w:ascii="Tw Cen MT" w:hAnsi="Tw Cen MT" w:cstheme="minorHAnsi"/>
            <w:szCs w:val="24"/>
          </w:rPr>
          <w:t>www.education.gov.au/youth</w:t>
        </w:r>
      </w:hyperlink>
      <w:r w:rsidR="00DA4FFA" w:rsidRPr="00546842">
        <w:rPr>
          <w:rFonts w:ascii="Tw Cen MT" w:hAnsi="Tw Cen MT" w:cstheme="minorHAnsi"/>
          <w:szCs w:val="24"/>
        </w:rPr>
        <w:t xml:space="preserve"> </w:t>
      </w:r>
    </w:p>
    <w:p w:rsidR="00DA4FFA" w:rsidRPr="00546842" w:rsidRDefault="00DA4FFA" w:rsidP="001307C1">
      <w:pPr>
        <w:pStyle w:val="ListParagraph"/>
        <w:numPr>
          <w:ilvl w:val="0"/>
          <w:numId w:val="31"/>
        </w:numPr>
        <w:rPr>
          <w:rFonts w:ascii="Tw Cen MT" w:hAnsi="Tw Cen MT" w:cstheme="minorHAnsi"/>
          <w:b/>
          <w:szCs w:val="24"/>
        </w:rPr>
      </w:pPr>
      <w:r w:rsidRPr="00546842">
        <w:rPr>
          <w:rFonts w:ascii="Tw Cen MT" w:hAnsi="Tw Cen MT" w:cstheme="minorHAnsi"/>
          <w:b/>
          <w:szCs w:val="24"/>
        </w:rPr>
        <w:t>Murdoch University</w:t>
      </w:r>
    </w:p>
    <w:p w:rsidR="00DA4FFA" w:rsidRPr="00546842" w:rsidRDefault="00A920BA" w:rsidP="00DA4FFA">
      <w:pPr>
        <w:pStyle w:val="ListParagraph"/>
        <w:rPr>
          <w:rFonts w:ascii="Tw Cen MT" w:hAnsi="Tw Cen MT" w:cstheme="minorHAnsi"/>
          <w:szCs w:val="24"/>
        </w:rPr>
      </w:pPr>
      <w:hyperlink r:id="rId57" w:history="1">
        <w:r w:rsidR="00DA4FFA" w:rsidRPr="00546842">
          <w:rPr>
            <w:rStyle w:val="Hyperlink"/>
            <w:rFonts w:ascii="Tw Cen MT" w:hAnsi="Tw Cen MT" w:cstheme="minorHAnsi"/>
            <w:szCs w:val="24"/>
          </w:rPr>
          <w:t>www.murdoch.edu.au</w:t>
        </w:r>
      </w:hyperlink>
    </w:p>
    <w:p w:rsidR="00DA4FFA" w:rsidRPr="00546842" w:rsidRDefault="00DA4FFA" w:rsidP="001307C1">
      <w:pPr>
        <w:pStyle w:val="ListParagraph"/>
        <w:numPr>
          <w:ilvl w:val="0"/>
          <w:numId w:val="31"/>
        </w:numPr>
        <w:rPr>
          <w:rFonts w:ascii="Tw Cen MT" w:hAnsi="Tw Cen MT" w:cstheme="minorHAnsi"/>
          <w:b/>
          <w:szCs w:val="24"/>
        </w:rPr>
      </w:pPr>
      <w:r w:rsidRPr="00546842">
        <w:rPr>
          <w:rFonts w:ascii="Tw Cen MT" w:hAnsi="Tw Cen MT" w:cstheme="minorHAnsi"/>
          <w:b/>
          <w:szCs w:val="24"/>
        </w:rPr>
        <w:t>My Future</w:t>
      </w:r>
    </w:p>
    <w:p w:rsidR="00DA4FFA" w:rsidRPr="00546842" w:rsidRDefault="00A920BA" w:rsidP="00DA4FFA">
      <w:pPr>
        <w:pStyle w:val="ListParagraph"/>
        <w:rPr>
          <w:rFonts w:ascii="Tw Cen MT" w:hAnsi="Tw Cen MT" w:cstheme="minorHAnsi"/>
          <w:szCs w:val="24"/>
        </w:rPr>
      </w:pPr>
      <w:hyperlink r:id="rId58" w:history="1">
        <w:r w:rsidR="00DA4FFA" w:rsidRPr="00546842">
          <w:rPr>
            <w:rStyle w:val="Hyperlink"/>
            <w:rFonts w:ascii="Tw Cen MT" w:hAnsi="Tw Cen MT" w:cstheme="minorHAnsi"/>
            <w:szCs w:val="24"/>
          </w:rPr>
          <w:t>www.myfuture.edu.au</w:t>
        </w:r>
      </w:hyperlink>
    </w:p>
    <w:p w:rsidR="00DA4FFA" w:rsidRPr="00546842" w:rsidRDefault="00DA4FFA" w:rsidP="001307C1">
      <w:pPr>
        <w:pStyle w:val="ListParagraph"/>
        <w:numPr>
          <w:ilvl w:val="0"/>
          <w:numId w:val="31"/>
        </w:numPr>
        <w:rPr>
          <w:rFonts w:ascii="Tw Cen MT" w:hAnsi="Tw Cen MT" w:cstheme="minorHAnsi"/>
          <w:b/>
          <w:szCs w:val="24"/>
        </w:rPr>
      </w:pPr>
      <w:r w:rsidRPr="00546842">
        <w:rPr>
          <w:rFonts w:ascii="Tw Cen MT" w:hAnsi="Tw Cen MT" w:cstheme="minorHAnsi"/>
          <w:b/>
          <w:szCs w:val="24"/>
        </w:rPr>
        <w:t>Tertiary Institutions Services Centre</w:t>
      </w:r>
    </w:p>
    <w:p w:rsidR="00DA4FFA" w:rsidRPr="00546842" w:rsidRDefault="00A920BA" w:rsidP="00DA4FFA">
      <w:pPr>
        <w:pStyle w:val="ListParagraph"/>
        <w:rPr>
          <w:rFonts w:ascii="Tw Cen MT" w:hAnsi="Tw Cen MT" w:cstheme="minorHAnsi"/>
          <w:szCs w:val="24"/>
        </w:rPr>
      </w:pPr>
      <w:hyperlink r:id="rId59" w:history="1">
        <w:r w:rsidR="00DA4FFA" w:rsidRPr="00546842">
          <w:rPr>
            <w:rStyle w:val="Hyperlink"/>
            <w:rFonts w:ascii="Tw Cen MT" w:hAnsi="Tw Cen MT" w:cstheme="minorHAnsi"/>
            <w:szCs w:val="24"/>
          </w:rPr>
          <w:t>www.tisc.edu.au</w:t>
        </w:r>
      </w:hyperlink>
    </w:p>
    <w:p w:rsidR="00DA4FFA" w:rsidRPr="00546842" w:rsidRDefault="00DA4FFA" w:rsidP="001307C1">
      <w:pPr>
        <w:pStyle w:val="ListParagraph"/>
        <w:numPr>
          <w:ilvl w:val="0"/>
          <w:numId w:val="31"/>
        </w:numPr>
        <w:rPr>
          <w:rFonts w:ascii="Tw Cen MT" w:hAnsi="Tw Cen MT" w:cstheme="minorHAnsi"/>
          <w:b/>
          <w:szCs w:val="24"/>
        </w:rPr>
      </w:pPr>
      <w:r w:rsidRPr="00546842">
        <w:rPr>
          <w:rFonts w:ascii="Tw Cen MT" w:hAnsi="Tw Cen MT" w:cstheme="minorHAnsi"/>
          <w:b/>
          <w:szCs w:val="24"/>
        </w:rPr>
        <w:t>University of Notre Dame</w:t>
      </w:r>
    </w:p>
    <w:p w:rsidR="00DA4FFA" w:rsidRPr="00546842" w:rsidRDefault="00A920BA" w:rsidP="00DA4FFA">
      <w:pPr>
        <w:pStyle w:val="ListParagraph"/>
        <w:rPr>
          <w:rFonts w:ascii="Tw Cen MT" w:hAnsi="Tw Cen MT" w:cstheme="minorHAnsi"/>
          <w:szCs w:val="24"/>
        </w:rPr>
      </w:pPr>
      <w:hyperlink r:id="rId60" w:history="1">
        <w:r w:rsidR="00DA4FFA" w:rsidRPr="00546842">
          <w:rPr>
            <w:rStyle w:val="Hyperlink"/>
            <w:rFonts w:ascii="Tw Cen MT" w:hAnsi="Tw Cen MT" w:cstheme="minorHAnsi"/>
            <w:szCs w:val="24"/>
          </w:rPr>
          <w:t>www.nd.edu.au</w:t>
        </w:r>
      </w:hyperlink>
    </w:p>
    <w:p w:rsidR="00DA4FFA" w:rsidRPr="00546842" w:rsidRDefault="00DA4FFA" w:rsidP="001307C1">
      <w:pPr>
        <w:pStyle w:val="ListParagraph"/>
        <w:numPr>
          <w:ilvl w:val="0"/>
          <w:numId w:val="31"/>
        </w:numPr>
        <w:rPr>
          <w:rFonts w:ascii="Tw Cen MT" w:hAnsi="Tw Cen MT" w:cstheme="minorHAnsi"/>
          <w:b/>
          <w:szCs w:val="24"/>
        </w:rPr>
      </w:pPr>
      <w:r w:rsidRPr="00546842">
        <w:rPr>
          <w:rFonts w:ascii="Tw Cen MT" w:hAnsi="Tw Cen MT" w:cstheme="minorHAnsi"/>
          <w:b/>
          <w:szCs w:val="24"/>
        </w:rPr>
        <w:t>University of Western Australia</w:t>
      </w:r>
    </w:p>
    <w:p w:rsidR="00DA4FFA" w:rsidRPr="00546842" w:rsidRDefault="00A920BA" w:rsidP="00DA4FFA">
      <w:pPr>
        <w:pStyle w:val="ListParagraph"/>
        <w:rPr>
          <w:rFonts w:ascii="Tw Cen MT" w:hAnsi="Tw Cen MT" w:cstheme="minorHAnsi"/>
          <w:szCs w:val="24"/>
        </w:rPr>
      </w:pPr>
      <w:hyperlink r:id="rId61" w:history="1">
        <w:r w:rsidR="00DA4FFA" w:rsidRPr="00546842">
          <w:rPr>
            <w:rStyle w:val="Hyperlink"/>
            <w:rFonts w:ascii="Tw Cen MT" w:hAnsi="Tw Cen MT" w:cstheme="minorHAnsi"/>
            <w:szCs w:val="24"/>
          </w:rPr>
          <w:t>www.uwa.edu.au</w:t>
        </w:r>
      </w:hyperlink>
      <w:r w:rsidR="00DA4FFA" w:rsidRPr="00546842">
        <w:rPr>
          <w:rFonts w:ascii="Tw Cen MT" w:hAnsi="Tw Cen MT" w:cstheme="minorHAnsi"/>
          <w:szCs w:val="24"/>
        </w:rPr>
        <w:t xml:space="preserve"> </w:t>
      </w:r>
    </w:p>
    <w:p w:rsidR="00DA4FFA" w:rsidRPr="00546842" w:rsidRDefault="00DA4FFA" w:rsidP="001307C1">
      <w:pPr>
        <w:pStyle w:val="ListParagraph"/>
        <w:numPr>
          <w:ilvl w:val="0"/>
          <w:numId w:val="31"/>
        </w:numPr>
        <w:rPr>
          <w:rFonts w:ascii="Tw Cen MT" w:hAnsi="Tw Cen MT" w:cstheme="minorHAnsi"/>
          <w:b/>
          <w:szCs w:val="24"/>
        </w:rPr>
      </w:pPr>
      <w:r w:rsidRPr="00546842">
        <w:rPr>
          <w:rFonts w:ascii="Tw Cen MT" w:hAnsi="Tw Cen MT" w:cstheme="minorHAnsi"/>
          <w:b/>
          <w:szCs w:val="24"/>
        </w:rPr>
        <w:t>Vacancies Australia wide</w:t>
      </w:r>
    </w:p>
    <w:p w:rsidR="00DA4FFA" w:rsidRPr="00546842" w:rsidRDefault="00A920BA" w:rsidP="00DA4FFA">
      <w:pPr>
        <w:pStyle w:val="ListParagraph"/>
        <w:rPr>
          <w:rFonts w:ascii="Tw Cen MT" w:hAnsi="Tw Cen MT" w:cstheme="minorHAnsi"/>
          <w:szCs w:val="24"/>
        </w:rPr>
      </w:pPr>
      <w:hyperlink r:id="rId62" w:history="1">
        <w:r w:rsidR="00DA4FFA" w:rsidRPr="00546842">
          <w:rPr>
            <w:rStyle w:val="Hyperlink"/>
            <w:rFonts w:ascii="Tw Cen MT" w:hAnsi="Tw Cen MT" w:cstheme="minorHAnsi"/>
            <w:szCs w:val="24"/>
          </w:rPr>
          <w:t>www.seek.com.au</w:t>
        </w:r>
      </w:hyperlink>
    </w:p>
    <w:p w:rsidR="00DA4FFA" w:rsidRPr="00546842" w:rsidRDefault="00DA4FFA" w:rsidP="001307C1">
      <w:pPr>
        <w:pStyle w:val="ListParagraph"/>
        <w:numPr>
          <w:ilvl w:val="0"/>
          <w:numId w:val="31"/>
        </w:numPr>
        <w:rPr>
          <w:rFonts w:ascii="Tw Cen MT" w:hAnsi="Tw Cen MT" w:cstheme="minorHAnsi"/>
          <w:szCs w:val="24"/>
        </w:rPr>
      </w:pPr>
      <w:r w:rsidRPr="00546842">
        <w:rPr>
          <w:rFonts w:ascii="Tw Cen MT" w:hAnsi="Tw Cen MT" w:cstheme="minorHAnsi"/>
          <w:b/>
          <w:szCs w:val="24"/>
        </w:rPr>
        <w:t>Western Australian Government</w:t>
      </w:r>
      <w:r w:rsidRPr="00546842">
        <w:rPr>
          <w:rFonts w:ascii="Tw Cen MT" w:hAnsi="Tw Cen MT" w:cstheme="minorHAnsi"/>
          <w:szCs w:val="24"/>
        </w:rPr>
        <w:t xml:space="preserve"> (go to ‘Education and Training’)</w:t>
      </w:r>
    </w:p>
    <w:p w:rsidR="00DA4FFA" w:rsidRPr="00546842" w:rsidRDefault="00A920BA" w:rsidP="00DA4FFA">
      <w:pPr>
        <w:pStyle w:val="ListParagraph"/>
        <w:rPr>
          <w:rStyle w:val="Hyperlink"/>
          <w:rFonts w:ascii="Tw Cen MT" w:hAnsi="Tw Cen MT" w:cstheme="minorHAnsi"/>
          <w:szCs w:val="24"/>
        </w:rPr>
      </w:pPr>
      <w:hyperlink r:id="rId63" w:history="1">
        <w:r w:rsidR="00DA4FFA" w:rsidRPr="00546842">
          <w:rPr>
            <w:rStyle w:val="Hyperlink"/>
            <w:rFonts w:ascii="Tw Cen MT" w:hAnsi="Tw Cen MT" w:cstheme="minorHAnsi"/>
            <w:szCs w:val="24"/>
          </w:rPr>
          <w:t>www.wa.gov.au</w:t>
        </w:r>
      </w:hyperlink>
    </w:p>
    <w:p w:rsidR="00CF143C" w:rsidRDefault="00CF143C" w:rsidP="00DA4FFA">
      <w:pPr>
        <w:rPr>
          <w:rStyle w:val="Hyperlink"/>
          <w:rFonts w:cstheme="minorHAnsi"/>
          <w:szCs w:val="24"/>
        </w:rPr>
      </w:pPr>
    </w:p>
    <w:p w:rsidR="00CF143C" w:rsidRDefault="00CF143C" w:rsidP="00DA4FFA">
      <w:pPr>
        <w:rPr>
          <w:rStyle w:val="Hyperlink"/>
          <w:rFonts w:cstheme="minorHAnsi"/>
          <w:szCs w:val="24"/>
        </w:rPr>
        <w:sectPr w:rsidR="00CF143C" w:rsidSect="00CF143C">
          <w:footerReference w:type="default" r:id="rId64"/>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pgNumType w:fmt="numberInDash" w:start="12"/>
          <w:cols w:num="2" w:space="708"/>
          <w:titlePg/>
          <w:docGrid w:linePitch="360"/>
        </w:sectPr>
      </w:pPr>
    </w:p>
    <w:p w:rsidR="00DA4FFA" w:rsidRDefault="00DA4FFA" w:rsidP="00DA4FFA">
      <w:pPr>
        <w:rPr>
          <w:rStyle w:val="Hyperlink"/>
          <w:rFonts w:cstheme="minorHAnsi"/>
          <w:szCs w:val="24"/>
        </w:rPr>
      </w:pPr>
    </w:p>
    <w:p w:rsidR="00F34C88" w:rsidRPr="008707F1" w:rsidRDefault="000652BD" w:rsidP="00F34C88">
      <w:pPr>
        <w:rPr>
          <w:rFonts w:asciiTheme="minorHAnsi" w:eastAsia="Calibri" w:hAnsiTheme="minorHAnsi" w:cstheme="minorHAnsi"/>
          <w:szCs w:val="22"/>
          <w:highlight w:val="yellow"/>
        </w:rPr>
      </w:pPr>
      <w:r w:rsidRPr="008707F1">
        <w:rPr>
          <w:rFonts w:asciiTheme="minorHAnsi" w:hAnsiTheme="minorHAnsi" w:cstheme="minorHAnsi"/>
          <w:b/>
          <w:noProof/>
          <w:sz w:val="32"/>
          <w:szCs w:val="32"/>
          <w:lang w:eastAsia="en-AU"/>
        </w:rPr>
        <mc:AlternateContent>
          <mc:Choice Requires="wps">
            <w:drawing>
              <wp:anchor distT="0" distB="0" distL="114300" distR="114300" simplePos="0" relativeHeight="251897856" behindDoc="0" locked="0" layoutInCell="1" allowOverlap="1" wp14:anchorId="0D179AD4" wp14:editId="5D9B805E">
                <wp:simplePos x="0" y="0"/>
                <wp:positionH relativeFrom="column">
                  <wp:posOffset>-62031</wp:posOffset>
                </wp:positionH>
                <wp:positionV relativeFrom="paragraph">
                  <wp:posOffset>-109485</wp:posOffset>
                </wp:positionV>
                <wp:extent cx="6728109" cy="511791"/>
                <wp:effectExtent l="57150" t="38100" r="73025" b="98425"/>
                <wp:wrapNone/>
                <wp:docPr id="2" name="Text Box 2"/>
                <wp:cNvGraphicFramePr/>
                <a:graphic xmlns:a="http://schemas.openxmlformats.org/drawingml/2006/main">
                  <a:graphicData uri="http://schemas.microsoft.com/office/word/2010/wordprocessingShape">
                    <wps:wsp>
                      <wps:cNvSpPr txBox="1"/>
                      <wps:spPr>
                        <a:xfrm>
                          <a:off x="0" y="0"/>
                          <a:ext cx="6728109" cy="511791"/>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525743" w:rsidRPr="000652BD" w:rsidRDefault="00525743" w:rsidP="000652BD">
                            <w:pPr>
                              <w:pStyle w:val="BasicParagraph"/>
                              <w:jc w:val="center"/>
                              <w:rPr>
                                <w:rFonts w:ascii="Berlin Sans FB" w:hAnsi="Berlin Sans FB"/>
                                <w:sz w:val="28"/>
                                <w:szCs w:val="44"/>
                              </w:rPr>
                            </w:pPr>
                            <w:r w:rsidRPr="000652BD">
                              <w:rPr>
                                <w:rFonts w:asciiTheme="minorHAnsi" w:hAnsiTheme="minorHAnsi" w:cstheme="minorHAnsi"/>
                                <w:b/>
                                <w:sz w:val="52"/>
                                <w:szCs w:val="144"/>
                              </w:rPr>
                              <w:t>CERTIFICATE</w:t>
                            </w:r>
                            <w:r>
                              <w:rPr>
                                <w:rFonts w:asciiTheme="minorHAnsi" w:hAnsiTheme="minorHAnsi" w:cstheme="minorHAnsi"/>
                                <w:b/>
                                <w:sz w:val="52"/>
                                <w:szCs w:val="144"/>
                              </w:rPr>
                              <w:t xml:space="preserve"> </w:t>
                            </w:r>
                            <w:r w:rsidRPr="000652BD">
                              <w:rPr>
                                <w:rFonts w:asciiTheme="minorHAnsi" w:hAnsiTheme="minorHAnsi" w:cstheme="minorHAnsi"/>
                                <w:b/>
                                <w:sz w:val="52"/>
                                <w:szCs w:val="144"/>
                              </w:rPr>
                              <w:t>COURSES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_x0000_s1032" style="position:absolute;margin-left:-4.9pt;margin-top:-8.6pt;width:529.75pt;height:40.3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" fillcolor="#ffbe86" strokecolor="#f69240">
                <v:fill color2="#ffebdb" rotate="t" angle="180" colors="0 #ffbe86;22938f #ffd0aa;1 #ffebdb" focus="100%" type="gradient"/>
                <v:shadow on="t" color="black" opacity="24903f" origin=",.5" offset="0,.55556mm"/>
                <v:textbox>
                  <w:txbxContent>
                    <w:p w:rsidR="00525743" w:rsidRPr="000652BD" w:rsidRDefault="00525743" w:rsidP="000652BD">
                      <w:pPr>
                        <w:pStyle w:val="BasicParagraph"/>
                        <w:jc w:val="center"/>
                        <w:rPr>
                          <w:rFonts w:ascii="Berlin Sans FB" w:hAnsi="Berlin Sans FB"/>
                          <w:sz w:val="28"/>
                          <w:szCs w:val="44"/>
                        </w:rPr>
                      </w:pPr>
                      <w:r w:rsidRPr="000652BD">
                        <w:rPr>
                          <w:rFonts w:asciiTheme="minorHAnsi" w:hAnsiTheme="minorHAnsi" w:cstheme="minorHAnsi"/>
                          <w:b/>
                          <w:sz w:val="52"/>
                          <w:szCs w:val="144"/>
                        </w:rPr>
                        <w:t>CERTIFICATE</w:t>
                      </w:r>
                      <w:r>
                        <w:rPr>
                          <w:rFonts w:asciiTheme="minorHAnsi" w:hAnsiTheme="minorHAnsi" w:cstheme="minorHAnsi"/>
                          <w:b/>
                          <w:sz w:val="52"/>
                          <w:szCs w:val="144"/>
                        </w:rPr>
                        <w:t xml:space="preserve"> </w:t>
                      </w:r>
                      <w:r w:rsidRPr="000652BD">
                        <w:rPr>
                          <w:rFonts w:asciiTheme="minorHAnsi" w:hAnsiTheme="minorHAnsi" w:cstheme="minorHAnsi"/>
                          <w:b/>
                          <w:sz w:val="52"/>
                          <w:szCs w:val="144"/>
                        </w:rPr>
                        <w:t>COURSES</w:t>
                      </w:r>
                    </w:p>
                  </w:txbxContent>
                </v:textbox>
              </v:roundrect>
            </w:pict>
          </mc:Fallback>
        </mc:AlternateContent>
      </w:r>
    </w:p>
    <w:p w:rsidR="00F34C88" w:rsidRPr="008707F1" w:rsidRDefault="00F34C88" w:rsidP="00F34C88">
      <w:pPr>
        <w:pStyle w:val="BasicParagraph"/>
        <w:jc w:val="center"/>
        <w:rPr>
          <w:rFonts w:asciiTheme="minorHAnsi" w:hAnsiTheme="minorHAnsi" w:cstheme="minorHAnsi"/>
          <w:highlight w:val="yellow"/>
        </w:rPr>
      </w:pPr>
    </w:p>
    <w:p w:rsidR="00DA4FFA" w:rsidRDefault="00DA4FFA" w:rsidP="00D47655">
      <w:pPr>
        <w:rPr>
          <w:rFonts w:ascii="Berlin Sans FB" w:hAnsi="Berlin Sans FB"/>
          <w:sz w:val="28"/>
          <w:szCs w:val="36"/>
          <w:u w:val="single"/>
        </w:rPr>
      </w:pPr>
    </w:p>
    <w:p w:rsidR="00F34C88" w:rsidRPr="000652BD" w:rsidRDefault="00F34C88" w:rsidP="00D47655">
      <w:pPr>
        <w:rPr>
          <w:rFonts w:ascii="Berlin Sans FB" w:hAnsi="Berlin Sans FB"/>
          <w:sz w:val="28"/>
          <w:szCs w:val="36"/>
          <w:u w:val="single"/>
        </w:rPr>
      </w:pPr>
      <w:r w:rsidRPr="000652BD">
        <w:rPr>
          <w:rFonts w:ascii="Berlin Sans FB" w:hAnsi="Berlin Sans FB"/>
          <w:sz w:val="28"/>
          <w:szCs w:val="36"/>
          <w:u w:val="single"/>
        </w:rPr>
        <w:t>VOCATIONAL EDUCATION &amp; TRAINING (VET)</w:t>
      </w:r>
    </w:p>
    <w:p w:rsidR="00F34C88" w:rsidRDefault="00F34C88" w:rsidP="00F34C88">
      <w:pPr>
        <w:pStyle w:val="csbullet"/>
        <w:numPr>
          <w:ilvl w:val="0"/>
          <w:numId w:val="0"/>
        </w:numPr>
        <w:tabs>
          <w:tab w:val="clear" w:pos="-851"/>
        </w:tabs>
        <w:spacing w:before="0" w:after="0" w:line="240" w:lineRule="auto"/>
        <w:jc w:val="both"/>
        <w:rPr>
          <w:rFonts w:ascii="Tw Cen MT" w:hAnsi="Tw Cen MT" w:cstheme="minorHAnsi"/>
          <w:b/>
          <w:szCs w:val="22"/>
        </w:rPr>
      </w:pPr>
    </w:p>
    <w:p w:rsidR="008E12FA" w:rsidRPr="008E12FA" w:rsidRDefault="00906728" w:rsidP="008E12FA">
      <w:pPr>
        <w:jc w:val="both"/>
        <w:rPr>
          <w:rFonts w:cs="Arial"/>
          <w:szCs w:val="22"/>
        </w:rPr>
      </w:pPr>
      <w:r>
        <w:rPr>
          <w:rFonts w:cs="Arial"/>
          <w:szCs w:val="22"/>
        </w:rPr>
        <w:t>In 2019</w:t>
      </w:r>
      <w:r w:rsidR="008E12FA" w:rsidRPr="008E12FA">
        <w:rPr>
          <w:rFonts w:cs="Arial"/>
          <w:szCs w:val="22"/>
        </w:rPr>
        <w:t>, Thornlie Senior High School as a Registered Training Organisation, will be offering Vocational Programs in many different areas. Students who are part of these programs will be involved in regular work placement.</w:t>
      </w:r>
    </w:p>
    <w:p w:rsidR="008E12FA" w:rsidRPr="008E12FA" w:rsidRDefault="008E12FA" w:rsidP="008E12FA">
      <w:pPr>
        <w:jc w:val="both"/>
        <w:rPr>
          <w:rFonts w:cs="Arial"/>
          <w:szCs w:val="22"/>
        </w:rPr>
      </w:pPr>
    </w:p>
    <w:p w:rsidR="008E12FA" w:rsidRDefault="008E12FA" w:rsidP="008E12FA">
      <w:pPr>
        <w:jc w:val="both"/>
        <w:rPr>
          <w:rFonts w:cs="Arial"/>
          <w:szCs w:val="22"/>
        </w:rPr>
      </w:pPr>
      <w:r w:rsidRPr="008E12FA">
        <w:rPr>
          <w:rFonts w:cs="Arial"/>
          <w:szCs w:val="22"/>
        </w:rPr>
        <w:t>Enrolment in a VET program provides students with the opportunity to gain additional qualifications that are nationally recognised by employers, TAFE and other training organisations. Many of these programs include nationally recognised Units of Competency, which, if successfully completed, can lead to Certificate I, II or III qualifications, accredited under the Australian Qualifications Framework.</w:t>
      </w:r>
    </w:p>
    <w:p w:rsidR="00DA4FFA" w:rsidRPr="008E12FA" w:rsidRDefault="00DA4FFA" w:rsidP="008E12FA">
      <w:pPr>
        <w:jc w:val="both"/>
        <w:rPr>
          <w:rFonts w:cs="Arial"/>
          <w:szCs w:val="22"/>
        </w:rPr>
      </w:pPr>
    </w:p>
    <w:p w:rsidR="008E12FA" w:rsidRPr="008E12FA" w:rsidRDefault="008E12FA" w:rsidP="008E12FA">
      <w:pPr>
        <w:rPr>
          <w:rFonts w:cs="Arial"/>
          <w:color w:val="000000"/>
          <w:szCs w:val="22"/>
          <w:lang w:eastAsia="en-AU"/>
        </w:rPr>
      </w:pPr>
      <w:r w:rsidRPr="008E12FA">
        <w:rPr>
          <w:rFonts w:cs="Arial"/>
          <w:color w:val="000000"/>
          <w:szCs w:val="22"/>
          <w:lang w:eastAsia="en-AU"/>
        </w:rPr>
        <w:t xml:space="preserve">Vocational Education and Training (VET) in Schools program are delivered as part of a broad, general education that combines study towards the Western Australian Certificate of Education (WACE) with a nationally recognised VET qualification within the Australian Qualification Framework (AQF). </w:t>
      </w:r>
    </w:p>
    <w:p w:rsidR="008E12FA" w:rsidRPr="008E12FA" w:rsidRDefault="008E12FA" w:rsidP="008E12FA">
      <w:pPr>
        <w:rPr>
          <w:rFonts w:cs="Arial"/>
          <w:color w:val="000000"/>
          <w:szCs w:val="22"/>
          <w:lang w:eastAsia="en-AU"/>
        </w:rPr>
      </w:pPr>
      <w:r w:rsidRPr="008E12FA">
        <w:rPr>
          <w:rFonts w:cs="Arial"/>
          <w:szCs w:val="22"/>
          <w:lang w:val="en-US" w:eastAsia="en-AU"/>
        </w:rPr>
        <w:t>Thornlie Senior High School is committed, through its administration and VET staff, to offer the best and most comprehensive range of subjects available.</w:t>
      </w:r>
    </w:p>
    <w:p w:rsidR="008E12FA" w:rsidRPr="008E12FA" w:rsidRDefault="008E12FA" w:rsidP="008E12FA">
      <w:pPr>
        <w:rPr>
          <w:rFonts w:cs="Arial"/>
          <w:color w:val="000000"/>
          <w:szCs w:val="22"/>
          <w:lang w:eastAsia="en-AU"/>
        </w:rPr>
      </w:pPr>
    </w:p>
    <w:p w:rsidR="008E12FA" w:rsidRPr="008E12FA" w:rsidRDefault="008E12FA" w:rsidP="008E12FA">
      <w:pPr>
        <w:rPr>
          <w:rFonts w:cs="Arial"/>
          <w:color w:val="000000"/>
          <w:szCs w:val="22"/>
          <w:lang w:eastAsia="en-AU"/>
        </w:rPr>
      </w:pPr>
      <w:r w:rsidRPr="008E12FA">
        <w:rPr>
          <w:rFonts w:cs="Arial"/>
          <w:color w:val="000000"/>
          <w:szCs w:val="22"/>
          <w:lang w:eastAsia="en-AU"/>
        </w:rPr>
        <w:t xml:space="preserve">Thornlie Senior High School gained status as a Registered Training Organisation (RTO) in 2005. </w:t>
      </w:r>
    </w:p>
    <w:p w:rsidR="008E12FA" w:rsidRPr="008E12FA" w:rsidRDefault="008E12FA" w:rsidP="008E12FA">
      <w:pPr>
        <w:rPr>
          <w:rFonts w:cs="Arial"/>
          <w:color w:val="000000"/>
          <w:szCs w:val="22"/>
          <w:lang w:eastAsia="en-AU"/>
        </w:rPr>
      </w:pPr>
      <w:r w:rsidRPr="008E12FA">
        <w:rPr>
          <w:rFonts w:cs="Arial"/>
          <w:color w:val="000000"/>
          <w:szCs w:val="22"/>
          <w:lang w:eastAsia="en-AU"/>
        </w:rPr>
        <w:t>As an RTO, Thornlie SHS delivers National Competencies which are recognised by TAFE and industry. Competencies completed will attract TAFE exemption and gain selection points for TAFE entry.</w:t>
      </w:r>
    </w:p>
    <w:p w:rsidR="008E12FA" w:rsidRPr="008E12FA" w:rsidRDefault="008E12FA" w:rsidP="008E12FA">
      <w:pPr>
        <w:rPr>
          <w:rFonts w:cs="Arial"/>
          <w:color w:val="000000"/>
          <w:szCs w:val="22"/>
          <w:lang w:eastAsia="en-AU"/>
        </w:rPr>
      </w:pPr>
    </w:p>
    <w:p w:rsidR="008E12FA" w:rsidRPr="008E12FA" w:rsidRDefault="008E12FA" w:rsidP="008E12FA">
      <w:pPr>
        <w:rPr>
          <w:rFonts w:cs="Arial"/>
          <w:color w:val="000000"/>
          <w:szCs w:val="22"/>
          <w:lang w:eastAsia="en-AU"/>
        </w:rPr>
      </w:pPr>
      <w:r w:rsidRPr="008E12FA">
        <w:rPr>
          <w:rFonts w:cs="Arial"/>
          <w:color w:val="000000"/>
          <w:szCs w:val="22"/>
          <w:lang w:eastAsia="en-AU"/>
        </w:rPr>
        <w:t>Full qualifications are offered as follows by Thornlie SHS as a Registered Training Organisation:</w:t>
      </w:r>
    </w:p>
    <w:p w:rsidR="008E12FA" w:rsidRPr="008E12FA" w:rsidRDefault="008E12FA" w:rsidP="008E12FA">
      <w:pPr>
        <w:rPr>
          <w:rFonts w:cs="Arial"/>
          <w:color w:val="000000"/>
          <w:szCs w:val="22"/>
          <w:lang w:eastAsia="en-AU"/>
        </w:rPr>
      </w:pPr>
      <w:r w:rsidRPr="008E12FA">
        <w:rPr>
          <w:rFonts w:cs="Arial"/>
          <w:color w:val="000000"/>
          <w:szCs w:val="22"/>
          <w:lang w:eastAsia="en-AU"/>
        </w:rPr>
        <w:t xml:space="preserve"> </w:t>
      </w:r>
    </w:p>
    <w:p w:rsidR="008E12FA" w:rsidRDefault="002B3064" w:rsidP="001307C1">
      <w:pPr>
        <w:numPr>
          <w:ilvl w:val="0"/>
          <w:numId w:val="21"/>
        </w:numPr>
        <w:tabs>
          <w:tab w:val="left" w:pos="1843"/>
        </w:tabs>
        <w:rPr>
          <w:rFonts w:cs="Arial"/>
          <w:color w:val="000000"/>
          <w:szCs w:val="22"/>
          <w:lang w:eastAsia="en-AU"/>
        </w:rPr>
      </w:pPr>
      <w:r>
        <w:rPr>
          <w:rFonts w:cs="Arial"/>
          <w:color w:val="000000"/>
          <w:szCs w:val="22"/>
          <w:lang w:eastAsia="en-AU"/>
        </w:rPr>
        <w:t>BSB20115</w:t>
      </w:r>
      <w:r>
        <w:rPr>
          <w:rFonts w:cs="Arial"/>
          <w:color w:val="000000"/>
          <w:szCs w:val="22"/>
          <w:lang w:eastAsia="en-AU"/>
        </w:rPr>
        <w:tab/>
      </w:r>
      <w:r w:rsidR="008E12FA" w:rsidRPr="008E12FA">
        <w:rPr>
          <w:rFonts w:cs="Arial"/>
          <w:color w:val="000000"/>
          <w:szCs w:val="22"/>
          <w:lang w:eastAsia="en-AU"/>
        </w:rPr>
        <w:t>Certificate II in Business</w:t>
      </w:r>
    </w:p>
    <w:p w:rsidR="00B8751D" w:rsidRPr="008E12FA" w:rsidRDefault="00B8751D" w:rsidP="001307C1">
      <w:pPr>
        <w:numPr>
          <w:ilvl w:val="0"/>
          <w:numId w:val="21"/>
        </w:numPr>
        <w:tabs>
          <w:tab w:val="left" w:pos="1843"/>
        </w:tabs>
        <w:rPr>
          <w:rFonts w:cs="Arial"/>
          <w:color w:val="000000"/>
          <w:szCs w:val="22"/>
          <w:lang w:eastAsia="en-AU"/>
        </w:rPr>
      </w:pPr>
      <w:r>
        <w:rPr>
          <w:rFonts w:cs="Arial"/>
          <w:color w:val="000000"/>
          <w:szCs w:val="22"/>
          <w:lang w:eastAsia="en-AU"/>
        </w:rPr>
        <w:t>CHC22015</w:t>
      </w:r>
      <w:r>
        <w:rPr>
          <w:rFonts w:cs="Arial"/>
          <w:color w:val="000000"/>
          <w:szCs w:val="22"/>
          <w:lang w:eastAsia="en-AU"/>
        </w:rPr>
        <w:tab/>
      </w:r>
      <w:r w:rsidRPr="008E12FA">
        <w:rPr>
          <w:rFonts w:cs="Arial"/>
          <w:color w:val="000000"/>
          <w:szCs w:val="22"/>
          <w:lang w:eastAsia="en-AU"/>
        </w:rPr>
        <w:t>Certificate II in Community Services</w:t>
      </w:r>
    </w:p>
    <w:p w:rsidR="00B8751D" w:rsidRDefault="00B8751D" w:rsidP="001307C1">
      <w:pPr>
        <w:numPr>
          <w:ilvl w:val="0"/>
          <w:numId w:val="21"/>
        </w:numPr>
        <w:tabs>
          <w:tab w:val="left" w:pos="1843"/>
        </w:tabs>
        <w:rPr>
          <w:rFonts w:cs="Arial"/>
          <w:color w:val="000000"/>
          <w:szCs w:val="22"/>
          <w:lang w:eastAsia="en-AU"/>
        </w:rPr>
      </w:pPr>
      <w:r>
        <w:rPr>
          <w:rFonts w:cs="Arial"/>
          <w:color w:val="000000"/>
          <w:szCs w:val="22"/>
          <w:lang w:eastAsia="en-AU"/>
        </w:rPr>
        <w:t>CUA20113</w:t>
      </w:r>
      <w:r>
        <w:rPr>
          <w:rFonts w:cs="Arial"/>
          <w:color w:val="000000"/>
          <w:szCs w:val="22"/>
          <w:lang w:eastAsia="en-AU"/>
        </w:rPr>
        <w:tab/>
      </w:r>
      <w:r w:rsidRPr="008E12FA">
        <w:rPr>
          <w:rFonts w:cs="Arial"/>
          <w:color w:val="000000"/>
          <w:szCs w:val="22"/>
          <w:lang w:eastAsia="en-AU"/>
        </w:rPr>
        <w:t>Certificate II in Dance</w:t>
      </w:r>
    </w:p>
    <w:p w:rsidR="008E12FA" w:rsidRDefault="002B3064" w:rsidP="001307C1">
      <w:pPr>
        <w:numPr>
          <w:ilvl w:val="0"/>
          <w:numId w:val="21"/>
        </w:numPr>
        <w:tabs>
          <w:tab w:val="left" w:pos="1843"/>
        </w:tabs>
        <w:rPr>
          <w:rFonts w:cs="Arial"/>
          <w:color w:val="000000"/>
          <w:szCs w:val="22"/>
          <w:lang w:eastAsia="en-AU"/>
        </w:rPr>
      </w:pPr>
      <w:r>
        <w:rPr>
          <w:rFonts w:cs="Arial"/>
          <w:color w:val="000000"/>
          <w:szCs w:val="22"/>
          <w:lang w:eastAsia="en-AU"/>
        </w:rPr>
        <w:t>CUA20215</w:t>
      </w:r>
      <w:r>
        <w:rPr>
          <w:rFonts w:cs="Arial"/>
          <w:color w:val="000000"/>
          <w:szCs w:val="22"/>
          <w:lang w:eastAsia="en-AU"/>
        </w:rPr>
        <w:tab/>
      </w:r>
      <w:r w:rsidR="008E12FA" w:rsidRPr="008E12FA">
        <w:rPr>
          <w:rFonts w:cs="Arial"/>
          <w:color w:val="000000"/>
          <w:szCs w:val="22"/>
          <w:lang w:eastAsia="en-AU"/>
        </w:rPr>
        <w:t xml:space="preserve">Certificate II in Creative Industries </w:t>
      </w:r>
    </w:p>
    <w:p w:rsidR="00B8751D" w:rsidRPr="00DC0B38" w:rsidRDefault="00B8751D" w:rsidP="001307C1">
      <w:pPr>
        <w:numPr>
          <w:ilvl w:val="0"/>
          <w:numId w:val="21"/>
        </w:numPr>
        <w:tabs>
          <w:tab w:val="left" w:pos="1843"/>
        </w:tabs>
        <w:rPr>
          <w:rFonts w:cs="Arial"/>
          <w:color w:val="000000"/>
          <w:szCs w:val="22"/>
          <w:lang w:eastAsia="en-AU"/>
        </w:rPr>
      </w:pPr>
      <w:r>
        <w:rPr>
          <w:rFonts w:cs="Arial"/>
          <w:szCs w:val="22"/>
          <w:lang w:eastAsia="en-AU"/>
        </w:rPr>
        <w:t>CUA20715</w:t>
      </w:r>
      <w:r>
        <w:rPr>
          <w:rFonts w:cs="Arial"/>
          <w:szCs w:val="22"/>
          <w:lang w:eastAsia="en-AU"/>
        </w:rPr>
        <w:tab/>
      </w:r>
      <w:r w:rsidRPr="00DC0B38">
        <w:rPr>
          <w:rFonts w:cs="Arial"/>
          <w:szCs w:val="22"/>
          <w:lang w:eastAsia="en-AU"/>
        </w:rPr>
        <w:t>Certificate II in Visual Arts</w:t>
      </w:r>
      <w:r w:rsidRPr="00DC0B38">
        <w:rPr>
          <w:rFonts w:cs="Arial"/>
          <w:color w:val="000000"/>
          <w:szCs w:val="22"/>
          <w:lang w:eastAsia="en-AU"/>
        </w:rPr>
        <w:t xml:space="preserve"> </w:t>
      </w:r>
    </w:p>
    <w:p w:rsidR="00B8751D" w:rsidRPr="008E12FA" w:rsidRDefault="00B8751D" w:rsidP="001307C1">
      <w:pPr>
        <w:numPr>
          <w:ilvl w:val="0"/>
          <w:numId w:val="21"/>
        </w:numPr>
        <w:tabs>
          <w:tab w:val="left" w:pos="1843"/>
        </w:tabs>
        <w:rPr>
          <w:rFonts w:cs="Arial"/>
          <w:color w:val="000000"/>
          <w:szCs w:val="22"/>
          <w:lang w:eastAsia="en-AU"/>
        </w:rPr>
      </w:pPr>
      <w:r w:rsidRPr="008E12FA">
        <w:rPr>
          <w:rFonts w:cs="Arial"/>
          <w:color w:val="000000"/>
          <w:szCs w:val="22"/>
          <w:lang w:eastAsia="en-AU"/>
        </w:rPr>
        <w:t>ICT20115</w:t>
      </w:r>
      <w:r>
        <w:rPr>
          <w:rFonts w:cs="Arial"/>
          <w:color w:val="000000"/>
          <w:szCs w:val="22"/>
          <w:lang w:eastAsia="en-AU"/>
        </w:rPr>
        <w:tab/>
      </w:r>
      <w:r w:rsidRPr="008E12FA">
        <w:rPr>
          <w:rFonts w:cs="Arial"/>
          <w:color w:val="000000"/>
          <w:szCs w:val="22"/>
          <w:lang w:eastAsia="en-AU"/>
        </w:rPr>
        <w:t>Certificate II in Information, Digital Media and Technology</w:t>
      </w:r>
    </w:p>
    <w:p w:rsidR="00B8751D" w:rsidRPr="008E12FA" w:rsidRDefault="00B8751D" w:rsidP="001307C1">
      <w:pPr>
        <w:numPr>
          <w:ilvl w:val="0"/>
          <w:numId w:val="21"/>
        </w:numPr>
        <w:tabs>
          <w:tab w:val="left" w:pos="1843"/>
        </w:tabs>
        <w:rPr>
          <w:rFonts w:cs="Arial"/>
          <w:color w:val="000000"/>
          <w:szCs w:val="22"/>
          <w:lang w:eastAsia="en-AU"/>
        </w:rPr>
      </w:pPr>
      <w:r w:rsidRPr="008E12FA">
        <w:rPr>
          <w:rFonts w:cs="Arial"/>
          <w:color w:val="000000"/>
          <w:szCs w:val="22"/>
          <w:lang w:eastAsia="en-AU"/>
        </w:rPr>
        <w:t>ICT30115</w:t>
      </w:r>
      <w:r>
        <w:rPr>
          <w:rFonts w:cs="Arial"/>
          <w:color w:val="000000"/>
          <w:szCs w:val="22"/>
          <w:lang w:eastAsia="en-AU"/>
        </w:rPr>
        <w:tab/>
      </w:r>
      <w:r w:rsidRPr="008E12FA">
        <w:rPr>
          <w:rFonts w:cs="Arial"/>
          <w:color w:val="000000"/>
          <w:szCs w:val="22"/>
          <w:lang w:eastAsia="en-AU"/>
        </w:rPr>
        <w:t>Certificate III in Information, Digital Media and Technology</w:t>
      </w:r>
    </w:p>
    <w:p w:rsidR="008E12FA" w:rsidRPr="008E12FA" w:rsidRDefault="002B3064" w:rsidP="001307C1">
      <w:pPr>
        <w:numPr>
          <w:ilvl w:val="0"/>
          <w:numId w:val="21"/>
        </w:numPr>
        <w:tabs>
          <w:tab w:val="left" w:pos="1843"/>
        </w:tabs>
        <w:rPr>
          <w:rFonts w:cs="Arial"/>
          <w:color w:val="000000"/>
          <w:szCs w:val="22"/>
          <w:lang w:eastAsia="en-AU"/>
        </w:rPr>
      </w:pPr>
      <w:r>
        <w:rPr>
          <w:rFonts w:cs="Arial"/>
          <w:color w:val="000000"/>
          <w:szCs w:val="22"/>
          <w:lang w:eastAsia="en-AU"/>
        </w:rPr>
        <w:t>MEM20413</w:t>
      </w:r>
      <w:r>
        <w:rPr>
          <w:rFonts w:cs="Arial"/>
          <w:color w:val="000000"/>
          <w:szCs w:val="22"/>
          <w:lang w:eastAsia="en-AU"/>
        </w:rPr>
        <w:tab/>
      </w:r>
      <w:r w:rsidR="008E12FA" w:rsidRPr="008E12FA">
        <w:rPr>
          <w:rFonts w:cs="Arial"/>
          <w:color w:val="000000"/>
          <w:szCs w:val="22"/>
          <w:lang w:eastAsia="en-AU"/>
        </w:rPr>
        <w:t>Certificate II in Engineering Pathways</w:t>
      </w:r>
    </w:p>
    <w:p w:rsidR="008E12FA" w:rsidRPr="008E12FA" w:rsidRDefault="008E12FA" w:rsidP="001307C1">
      <w:pPr>
        <w:numPr>
          <w:ilvl w:val="0"/>
          <w:numId w:val="21"/>
        </w:numPr>
        <w:tabs>
          <w:tab w:val="left" w:pos="1843"/>
        </w:tabs>
        <w:rPr>
          <w:rFonts w:cs="Arial"/>
          <w:color w:val="000000"/>
          <w:szCs w:val="22"/>
          <w:lang w:eastAsia="en-AU"/>
        </w:rPr>
      </w:pPr>
      <w:r w:rsidRPr="008E12FA">
        <w:rPr>
          <w:rFonts w:cs="Arial"/>
          <w:color w:val="000000"/>
          <w:szCs w:val="22"/>
          <w:lang w:eastAsia="en-AU"/>
        </w:rPr>
        <w:t>SIS20115</w:t>
      </w:r>
      <w:r w:rsidR="002B3064">
        <w:rPr>
          <w:rFonts w:cs="Arial"/>
          <w:color w:val="000000"/>
          <w:szCs w:val="22"/>
          <w:lang w:eastAsia="en-AU"/>
        </w:rPr>
        <w:tab/>
      </w:r>
      <w:r w:rsidRPr="008E12FA">
        <w:rPr>
          <w:rFonts w:cs="Arial"/>
          <w:color w:val="000000"/>
          <w:szCs w:val="22"/>
          <w:lang w:eastAsia="en-AU"/>
        </w:rPr>
        <w:t>Certificate II in Sport and Recreation</w:t>
      </w:r>
    </w:p>
    <w:p w:rsidR="00B8751D" w:rsidRPr="008E12FA" w:rsidRDefault="00B8751D" w:rsidP="001307C1">
      <w:pPr>
        <w:numPr>
          <w:ilvl w:val="0"/>
          <w:numId w:val="21"/>
        </w:numPr>
        <w:tabs>
          <w:tab w:val="left" w:pos="1843"/>
        </w:tabs>
        <w:rPr>
          <w:rFonts w:cs="Arial"/>
          <w:color w:val="000000"/>
          <w:szCs w:val="22"/>
          <w:lang w:eastAsia="en-AU"/>
        </w:rPr>
      </w:pPr>
      <w:r w:rsidRPr="008E12FA">
        <w:rPr>
          <w:rFonts w:cs="Arial"/>
          <w:color w:val="000000"/>
          <w:szCs w:val="22"/>
          <w:lang w:eastAsia="en-AU"/>
        </w:rPr>
        <w:t>SIT20316</w:t>
      </w:r>
      <w:r>
        <w:rPr>
          <w:rFonts w:cs="Arial"/>
          <w:color w:val="000000"/>
          <w:szCs w:val="22"/>
          <w:lang w:eastAsia="en-AU"/>
        </w:rPr>
        <w:tab/>
      </w:r>
      <w:r w:rsidRPr="008E12FA">
        <w:rPr>
          <w:rFonts w:cs="Arial"/>
          <w:color w:val="000000"/>
          <w:szCs w:val="22"/>
          <w:lang w:eastAsia="en-AU"/>
        </w:rPr>
        <w:t>Certificate II in Hospitality</w:t>
      </w:r>
    </w:p>
    <w:p w:rsidR="008E12FA" w:rsidRPr="008E12FA" w:rsidRDefault="008E12FA" w:rsidP="00DC0B38">
      <w:pPr>
        <w:rPr>
          <w:rFonts w:cs="Arial"/>
          <w:color w:val="000000"/>
          <w:szCs w:val="22"/>
          <w:lang w:eastAsia="en-AU"/>
        </w:rPr>
      </w:pPr>
    </w:p>
    <w:p w:rsidR="008E12FA" w:rsidRPr="008E12FA" w:rsidRDefault="008E12FA" w:rsidP="008E12FA">
      <w:pPr>
        <w:jc w:val="both"/>
        <w:rPr>
          <w:rFonts w:cs="Arial"/>
          <w:szCs w:val="22"/>
        </w:rPr>
      </w:pPr>
      <w:r w:rsidRPr="008E12FA">
        <w:rPr>
          <w:rFonts w:cs="Arial"/>
          <w:szCs w:val="22"/>
        </w:rPr>
        <w:t>Trading as an RTO (Registered Training Organisation), Thornlie SHS is required to supply all students with extended information on Courses and Policies before entry into the course</w:t>
      </w:r>
    </w:p>
    <w:p w:rsidR="008E12FA" w:rsidRPr="008E12FA" w:rsidRDefault="008E12FA" w:rsidP="008E12FA">
      <w:pPr>
        <w:rPr>
          <w:rFonts w:cs="Arial"/>
          <w:color w:val="000000"/>
          <w:szCs w:val="22"/>
          <w:lang w:eastAsia="en-AU"/>
        </w:rPr>
      </w:pPr>
    </w:p>
    <w:p w:rsidR="008E12FA" w:rsidRPr="008E12FA" w:rsidRDefault="008E12FA" w:rsidP="008E12FA">
      <w:pPr>
        <w:rPr>
          <w:rFonts w:cs="Arial"/>
          <w:color w:val="000000"/>
          <w:szCs w:val="22"/>
          <w:lang w:eastAsia="en-AU"/>
        </w:rPr>
      </w:pPr>
      <w:r w:rsidRPr="008E12FA">
        <w:rPr>
          <w:rFonts w:cs="Arial"/>
          <w:color w:val="000000"/>
          <w:szCs w:val="22"/>
          <w:lang w:eastAsia="en-AU"/>
        </w:rPr>
        <w:t>The Vocational Educ</w:t>
      </w:r>
      <w:r w:rsidR="00906728">
        <w:rPr>
          <w:rFonts w:cs="Arial"/>
          <w:color w:val="000000"/>
          <w:szCs w:val="22"/>
          <w:lang w:eastAsia="en-AU"/>
        </w:rPr>
        <w:t>ation and Training Programs 2019</w:t>
      </w:r>
      <w:r w:rsidRPr="008E12FA">
        <w:rPr>
          <w:rFonts w:cs="Arial"/>
          <w:color w:val="000000"/>
          <w:szCs w:val="22"/>
          <w:lang w:eastAsia="en-AU"/>
        </w:rPr>
        <w:t xml:space="preserve"> Handbook contains additional information on Vet Courses and Procedures.</w:t>
      </w:r>
    </w:p>
    <w:p w:rsidR="008E12FA" w:rsidRPr="008E12FA" w:rsidRDefault="008E12FA" w:rsidP="008E12FA">
      <w:pPr>
        <w:ind w:left="720"/>
        <w:rPr>
          <w:rFonts w:cs="Arial"/>
          <w:szCs w:val="22"/>
          <w:lang w:eastAsia="en-AU"/>
        </w:rPr>
      </w:pPr>
    </w:p>
    <w:p w:rsidR="008E12FA" w:rsidRDefault="008E12FA" w:rsidP="008E12FA">
      <w:pPr>
        <w:contextualSpacing/>
        <w:rPr>
          <w:rFonts w:cs="Arial"/>
          <w:szCs w:val="22"/>
        </w:rPr>
      </w:pPr>
      <w:r w:rsidRPr="008E12FA">
        <w:rPr>
          <w:rFonts w:cs="Arial"/>
          <w:color w:val="000000"/>
          <w:szCs w:val="22"/>
          <w:lang w:eastAsia="en-AU"/>
        </w:rPr>
        <w:t xml:space="preserve">In order to complete the requirements of all certificates, students </w:t>
      </w:r>
      <w:r w:rsidRPr="008E12FA">
        <w:rPr>
          <w:rFonts w:cs="Arial"/>
          <w:b/>
          <w:color w:val="000000"/>
          <w:szCs w:val="22"/>
          <w:lang w:eastAsia="en-AU"/>
        </w:rPr>
        <w:t>must</w:t>
      </w:r>
      <w:r w:rsidRPr="008E12FA">
        <w:rPr>
          <w:rFonts w:cs="Arial"/>
          <w:color w:val="000000"/>
          <w:szCs w:val="22"/>
          <w:lang w:eastAsia="en-AU"/>
        </w:rPr>
        <w:t xml:space="preserve"> attend a minimum of 90% of scheduled classes. St</w:t>
      </w:r>
      <w:r w:rsidRPr="008E12FA">
        <w:rPr>
          <w:rFonts w:cs="Arial"/>
          <w:szCs w:val="22"/>
        </w:rPr>
        <w:t>udents who choose to study this course in Year 11 must continue the course in Year 12.</w:t>
      </w:r>
    </w:p>
    <w:p w:rsidR="00DA4FFA" w:rsidRPr="008E12FA" w:rsidRDefault="00DA4FFA" w:rsidP="008E12FA">
      <w:pPr>
        <w:contextualSpacing/>
        <w:rPr>
          <w:rFonts w:cs="Arial"/>
          <w:szCs w:val="22"/>
        </w:rPr>
      </w:pPr>
    </w:p>
    <w:p w:rsidR="008E12FA" w:rsidRDefault="008E12FA" w:rsidP="008E12FA">
      <w:pPr>
        <w:rPr>
          <w:rFonts w:cs="Arial"/>
          <w:color w:val="000000"/>
          <w:szCs w:val="22"/>
          <w:lang w:eastAsia="en-AU"/>
        </w:rPr>
      </w:pPr>
      <w:r w:rsidRPr="008E12FA">
        <w:rPr>
          <w:rFonts w:cs="Arial"/>
          <w:color w:val="000000"/>
          <w:szCs w:val="22"/>
          <w:lang w:eastAsia="en-AU"/>
        </w:rPr>
        <w:t xml:space="preserve">All certificates have a </w:t>
      </w:r>
      <w:r w:rsidRPr="008E12FA">
        <w:rPr>
          <w:rFonts w:cs="Arial"/>
          <w:b/>
          <w:color w:val="000000"/>
          <w:szCs w:val="22"/>
          <w:lang w:eastAsia="en-AU"/>
        </w:rPr>
        <w:t>compulsory work-based component</w:t>
      </w:r>
      <w:r w:rsidRPr="008E12FA">
        <w:rPr>
          <w:rFonts w:cs="Arial"/>
          <w:color w:val="000000"/>
          <w:szCs w:val="22"/>
          <w:lang w:eastAsia="en-AU"/>
        </w:rPr>
        <w:t xml:space="preserve"> where students will be required to attend a workplace relating to their certificate.</w:t>
      </w:r>
    </w:p>
    <w:p w:rsidR="00DA4FFA" w:rsidRPr="008E12FA" w:rsidRDefault="00DA4FFA" w:rsidP="008E12FA">
      <w:pPr>
        <w:rPr>
          <w:rFonts w:cs="Arial"/>
          <w:color w:val="000000"/>
          <w:szCs w:val="22"/>
          <w:lang w:eastAsia="en-AU"/>
        </w:rPr>
      </w:pPr>
    </w:p>
    <w:p w:rsidR="008E12FA" w:rsidRPr="008E12FA" w:rsidRDefault="008E12FA" w:rsidP="008E12FA">
      <w:pPr>
        <w:rPr>
          <w:rFonts w:cs="Arial"/>
          <w:color w:val="000000"/>
          <w:szCs w:val="22"/>
          <w:lang w:eastAsia="en-AU"/>
        </w:rPr>
      </w:pPr>
      <w:r w:rsidRPr="008E12FA">
        <w:rPr>
          <w:rFonts w:cs="Arial"/>
          <w:color w:val="000000"/>
          <w:szCs w:val="22"/>
          <w:lang w:eastAsia="en-AU"/>
        </w:rPr>
        <w:t>A range of learning strategies in a variety of learning environments will be used in order to cater for differences in learning styles, learning interests and needs, and variations in learning opportunities (including online). Students will be provided with further information in the Learning and Assessment Strategy in each course package.</w:t>
      </w:r>
    </w:p>
    <w:p w:rsidR="008E12FA" w:rsidRPr="008E12FA" w:rsidRDefault="008E12FA" w:rsidP="008E12FA">
      <w:pPr>
        <w:rPr>
          <w:rFonts w:cs="Arial"/>
          <w:color w:val="000000"/>
          <w:szCs w:val="22"/>
          <w:lang w:eastAsia="en-AU"/>
        </w:rPr>
      </w:pPr>
    </w:p>
    <w:p w:rsidR="008E12FA" w:rsidRDefault="00DA4FFA">
      <w:pPr>
        <w:rPr>
          <w:rFonts w:cs="Arial"/>
          <w:b/>
          <w:color w:val="1F497D" w:themeColor="text2"/>
          <w:szCs w:val="22"/>
        </w:rPr>
      </w:pPr>
      <w:r w:rsidRPr="00B9287B">
        <w:rPr>
          <w:rFonts w:cstheme="minorHAnsi"/>
          <w:szCs w:val="24"/>
        </w:rPr>
        <w:t xml:space="preserve">At Thornlie SHS students are only permitted to study </w:t>
      </w:r>
      <w:r w:rsidRPr="00B9287B">
        <w:rPr>
          <w:rFonts w:cstheme="minorHAnsi"/>
          <w:b/>
          <w:i/>
          <w:szCs w:val="24"/>
        </w:rPr>
        <w:t xml:space="preserve">one </w:t>
      </w:r>
      <w:r w:rsidRPr="00B9287B">
        <w:rPr>
          <w:rFonts w:cstheme="minorHAnsi"/>
          <w:szCs w:val="24"/>
        </w:rPr>
        <w:t>Certificate course. This course can contribute up to four of the 20 units you need to achieve your WACE.</w:t>
      </w:r>
    </w:p>
    <w:p w:rsidR="007515C0" w:rsidRDefault="007515C0" w:rsidP="008E12FA">
      <w:pPr>
        <w:rPr>
          <w:rFonts w:cs="Arial"/>
          <w:b/>
          <w:color w:val="1F497D" w:themeColor="text2"/>
          <w:szCs w:val="22"/>
        </w:rPr>
      </w:pPr>
      <w:r>
        <w:rPr>
          <w:rFonts w:cs="Arial"/>
          <w:b/>
          <w:color w:val="1F497D" w:themeColor="text2"/>
          <w:szCs w:val="22"/>
        </w:rPr>
        <w:br w:type="page"/>
      </w:r>
    </w:p>
    <w:p w:rsidR="009E45CB" w:rsidRDefault="009E45CB" w:rsidP="009E45CB">
      <w:pPr>
        <w:shd w:val="clear" w:color="auto" w:fill="CCC0D9" w:themeFill="accent4" w:themeFillTint="66"/>
        <w:tabs>
          <w:tab w:val="right" w:pos="10490"/>
        </w:tabs>
        <w:rPr>
          <w:rFonts w:ascii="Berlin Sans FB" w:hAnsi="Berlin Sans FB"/>
          <w:color w:val="1F497D" w:themeColor="text2"/>
          <w:sz w:val="28"/>
          <w:szCs w:val="28"/>
        </w:rPr>
      </w:pPr>
      <w:r>
        <w:rPr>
          <w:rFonts w:ascii="Berlin Sans FB" w:hAnsi="Berlin Sans FB"/>
          <w:color w:val="002060"/>
          <w:sz w:val="28"/>
          <w:szCs w:val="28"/>
        </w:rPr>
        <w:lastRenderedPageBreak/>
        <w:t>WORKPLACE LEARNING</w:t>
      </w:r>
      <w:r w:rsidRPr="00143F82">
        <w:rPr>
          <w:rFonts w:ascii="Berlin Sans FB" w:hAnsi="Berlin Sans FB"/>
          <w:color w:val="002060"/>
          <w:sz w:val="28"/>
          <w:szCs w:val="28"/>
        </w:rPr>
        <w:t xml:space="preserve"> </w:t>
      </w:r>
      <w:r w:rsidRPr="005F140B">
        <w:rPr>
          <w:rFonts w:ascii="Berlin Sans FB" w:hAnsi="Berlin Sans FB"/>
          <w:color w:val="1F497D" w:themeColor="text2"/>
          <w:sz w:val="28"/>
          <w:szCs w:val="28"/>
        </w:rPr>
        <w:tab/>
        <w:t>(</w:t>
      </w:r>
      <w:r>
        <w:rPr>
          <w:rFonts w:ascii="Berlin Sans FB" w:hAnsi="Berlin Sans FB"/>
          <w:color w:val="1F497D" w:themeColor="text2"/>
          <w:sz w:val="28"/>
          <w:szCs w:val="28"/>
        </w:rPr>
        <w:t>A</w:t>
      </w:r>
      <w:r>
        <w:rPr>
          <w:rFonts w:ascii="Berlin Sans FB" w:hAnsi="Berlin Sans FB"/>
          <w:color w:val="1F497D" w:themeColor="text2"/>
          <w:sz w:val="28"/>
          <w:szCs w:val="28"/>
        </w:rPr>
        <w:t>D</w:t>
      </w:r>
      <w:r>
        <w:rPr>
          <w:rFonts w:ascii="Berlin Sans FB" w:hAnsi="Berlin Sans FB"/>
          <w:color w:val="1F497D" w:themeColor="text2"/>
          <w:sz w:val="28"/>
          <w:szCs w:val="28"/>
        </w:rPr>
        <w:t>WPL</w:t>
      </w:r>
      <w:r w:rsidRPr="005F140B">
        <w:rPr>
          <w:rFonts w:ascii="Berlin Sans FB" w:hAnsi="Berlin Sans FB"/>
          <w:color w:val="1F497D" w:themeColor="text2"/>
          <w:sz w:val="28"/>
          <w:szCs w:val="28"/>
        </w:rPr>
        <w:t>)</w:t>
      </w:r>
    </w:p>
    <w:p w:rsidR="009E45CB" w:rsidRPr="00FC3871" w:rsidRDefault="009E45CB" w:rsidP="009E45CB">
      <w:pPr>
        <w:shd w:val="clear" w:color="auto" w:fill="CCC0D9" w:themeFill="accent4" w:themeFillTint="66"/>
        <w:tabs>
          <w:tab w:val="right" w:pos="10466"/>
        </w:tabs>
        <w:rPr>
          <w:rFonts w:ascii="Berlin Sans FB" w:hAnsi="Berlin Sans FB"/>
          <w:color w:val="1F497D" w:themeColor="text2"/>
          <w:sz w:val="28"/>
          <w:szCs w:val="28"/>
        </w:rPr>
      </w:pPr>
      <w:r w:rsidRPr="00FC3871">
        <w:rPr>
          <w:rFonts w:ascii="Berlin Sans FB" w:hAnsi="Berlin Sans FB"/>
          <w:color w:val="1F497D" w:themeColor="text2"/>
          <w:sz w:val="28"/>
          <w:szCs w:val="28"/>
        </w:rPr>
        <w:tab/>
      </w:r>
      <w:r>
        <w:rPr>
          <w:rFonts w:ascii="Berlin Sans FB" w:hAnsi="Berlin Sans FB"/>
          <w:color w:val="1F497D" w:themeColor="text2"/>
          <w:sz w:val="28"/>
          <w:szCs w:val="28"/>
        </w:rPr>
        <w:t>ENDORSED PROGRAM</w:t>
      </w:r>
    </w:p>
    <w:p w:rsidR="009E45CB" w:rsidRDefault="009E45CB" w:rsidP="008E12FA">
      <w:pPr>
        <w:rPr>
          <w:rFonts w:cs="Arial"/>
          <w:b/>
          <w:color w:val="1F497D" w:themeColor="text2"/>
          <w:szCs w:val="22"/>
        </w:rPr>
      </w:pPr>
    </w:p>
    <w:p w:rsidR="008E12FA" w:rsidRPr="008E12FA" w:rsidRDefault="008E12FA" w:rsidP="008E12FA">
      <w:pPr>
        <w:rPr>
          <w:rFonts w:cs="Arial"/>
          <w:b/>
          <w:color w:val="1F497D" w:themeColor="text2"/>
          <w:szCs w:val="22"/>
        </w:rPr>
      </w:pPr>
      <w:r w:rsidRPr="008E12FA">
        <w:rPr>
          <w:rFonts w:cs="Arial"/>
          <w:b/>
          <w:color w:val="1F497D" w:themeColor="text2"/>
          <w:szCs w:val="22"/>
        </w:rPr>
        <w:t>Workplace Learning (ADWPL)</w:t>
      </w:r>
    </w:p>
    <w:p w:rsidR="008E12FA" w:rsidRPr="008E12FA" w:rsidRDefault="008E12FA" w:rsidP="008E12FA">
      <w:pPr>
        <w:jc w:val="both"/>
        <w:rPr>
          <w:rFonts w:cs="Arial"/>
          <w:szCs w:val="22"/>
        </w:rPr>
      </w:pPr>
      <w:r w:rsidRPr="008E12FA">
        <w:rPr>
          <w:rFonts w:cs="Arial"/>
          <w:szCs w:val="22"/>
        </w:rPr>
        <w:t>The following students must all do Workplace Learning:</w:t>
      </w:r>
    </w:p>
    <w:p w:rsidR="008E12FA" w:rsidRPr="008E12FA" w:rsidRDefault="008E12FA" w:rsidP="008E12FA">
      <w:pPr>
        <w:jc w:val="both"/>
        <w:rPr>
          <w:rFonts w:cstheme="minorHAnsi"/>
          <w:szCs w:val="22"/>
        </w:rPr>
      </w:pPr>
    </w:p>
    <w:p w:rsidR="008E12FA" w:rsidRPr="00CF143C" w:rsidRDefault="008E12FA" w:rsidP="001307C1">
      <w:pPr>
        <w:pStyle w:val="ListParagraph"/>
        <w:numPr>
          <w:ilvl w:val="0"/>
          <w:numId w:val="32"/>
        </w:numPr>
        <w:jc w:val="both"/>
        <w:rPr>
          <w:rFonts w:cs="Arial"/>
        </w:rPr>
      </w:pPr>
      <w:r w:rsidRPr="00CF143C">
        <w:rPr>
          <w:rFonts w:cs="Arial"/>
        </w:rPr>
        <w:t>Students enrolled in Certificates in VET</w:t>
      </w:r>
    </w:p>
    <w:p w:rsidR="008E12FA" w:rsidRPr="00CF143C" w:rsidRDefault="008E12FA" w:rsidP="001307C1">
      <w:pPr>
        <w:pStyle w:val="ListParagraph"/>
        <w:numPr>
          <w:ilvl w:val="0"/>
          <w:numId w:val="32"/>
        </w:numPr>
        <w:jc w:val="both"/>
        <w:rPr>
          <w:rFonts w:cs="Arial"/>
        </w:rPr>
      </w:pPr>
      <w:r w:rsidRPr="00CF143C">
        <w:rPr>
          <w:rFonts w:cs="Arial"/>
        </w:rPr>
        <w:t>Students enrolled in at least four General courses</w:t>
      </w:r>
    </w:p>
    <w:p w:rsidR="008E12FA" w:rsidRPr="008E12FA" w:rsidRDefault="008E12FA" w:rsidP="008E12FA">
      <w:pPr>
        <w:jc w:val="both"/>
        <w:rPr>
          <w:rFonts w:cs="Arial"/>
          <w:szCs w:val="22"/>
        </w:rPr>
      </w:pPr>
    </w:p>
    <w:p w:rsidR="008E12FA" w:rsidRPr="008E12FA" w:rsidRDefault="008E12FA" w:rsidP="008E12FA">
      <w:pPr>
        <w:jc w:val="both"/>
        <w:rPr>
          <w:rFonts w:cs="Arial"/>
          <w:szCs w:val="22"/>
        </w:rPr>
      </w:pPr>
      <w:r w:rsidRPr="008E12FA">
        <w:rPr>
          <w:rFonts w:cs="Arial"/>
          <w:szCs w:val="22"/>
        </w:rPr>
        <w:t xml:space="preserve">Workplace Learning is an endorsed program, which involves training and assessment in a </w:t>
      </w:r>
      <w:r w:rsidRPr="008E12FA">
        <w:rPr>
          <w:rFonts w:cs="Arial"/>
          <w:b/>
          <w:color w:val="000000"/>
          <w:szCs w:val="22"/>
        </w:rPr>
        <w:t>real workplace</w:t>
      </w:r>
      <w:r w:rsidRPr="008E12FA">
        <w:rPr>
          <w:rFonts w:cs="Arial"/>
          <w:szCs w:val="22"/>
        </w:rPr>
        <w:t>, providing Year 11 and 12 students with supervised learning activities. A skills journal requiring ten questions is to be completed after each 55 hour block.</w:t>
      </w:r>
    </w:p>
    <w:p w:rsidR="008E12FA" w:rsidRPr="008E12FA" w:rsidRDefault="008E12FA" w:rsidP="008E12FA">
      <w:pPr>
        <w:jc w:val="both"/>
        <w:rPr>
          <w:rFonts w:cs="Arial"/>
          <w:color w:val="FF0000"/>
          <w:szCs w:val="22"/>
        </w:rPr>
      </w:pPr>
    </w:p>
    <w:p w:rsidR="008E12FA" w:rsidRPr="008E12FA" w:rsidRDefault="008E12FA" w:rsidP="008E12FA">
      <w:pPr>
        <w:jc w:val="both"/>
        <w:rPr>
          <w:rFonts w:cs="Arial"/>
          <w:color w:val="000000"/>
          <w:szCs w:val="22"/>
        </w:rPr>
      </w:pPr>
      <w:r w:rsidRPr="008E12FA">
        <w:rPr>
          <w:rFonts w:cs="Arial"/>
          <w:color w:val="000000"/>
          <w:szCs w:val="22"/>
        </w:rPr>
        <w:t xml:space="preserve">Achievement of 55 hours of Workplace Learning provides one unit equivalent towards the WACE completion requirement.  </w:t>
      </w:r>
    </w:p>
    <w:p w:rsidR="008E12FA" w:rsidRPr="008E12FA" w:rsidRDefault="008E12FA" w:rsidP="008E12FA">
      <w:pPr>
        <w:jc w:val="both"/>
        <w:rPr>
          <w:rFonts w:cs="Arial"/>
          <w:color w:val="000000"/>
          <w:szCs w:val="22"/>
        </w:rPr>
      </w:pPr>
    </w:p>
    <w:p w:rsidR="008E12FA" w:rsidRPr="008E12FA" w:rsidRDefault="008E12FA" w:rsidP="008E12FA">
      <w:pPr>
        <w:jc w:val="both"/>
        <w:rPr>
          <w:rFonts w:cs="Arial"/>
          <w:color w:val="000000"/>
          <w:szCs w:val="22"/>
        </w:rPr>
      </w:pPr>
      <w:r w:rsidRPr="008E12FA">
        <w:rPr>
          <w:rFonts w:cs="Arial"/>
          <w:color w:val="000000"/>
          <w:szCs w:val="22"/>
        </w:rPr>
        <w:t>Students will attend on the job training for 4 x two week block during Years 11 &amp;12. This will provide the opportunity to achieve two units towards WACE each year.</w:t>
      </w:r>
    </w:p>
    <w:p w:rsidR="008E12FA" w:rsidRPr="008E12FA" w:rsidRDefault="008E12FA" w:rsidP="008E12FA">
      <w:pPr>
        <w:spacing w:before="60" w:after="60"/>
        <w:jc w:val="both"/>
        <w:rPr>
          <w:rFonts w:cs="Arial"/>
          <w:b/>
          <w:szCs w:val="22"/>
        </w:rPr>
      </w:pPr>
    </w:p>
    <w:p w:rsidR="008E12FA" w:rsidRPr="008E12FA" w:rsidRDefault="008E12FA" w:rsidP="008E12FA">
      <w:pPr>
        <w:ind w:left="720"/>
        <w:rPr>
          <w:rFonts w:cs="Arial"/>
          <w:b/>
          <w:szCs w:val="22"/>
        </w:rPr>
      </w:pPr>
      <w:r w:rsidRPr="008E12FA">
        <w:rPr>
          <w:rFonts w:cs="Arial"/>
          <w:b/>
          <w:szCs w:val="22"/>
        </w:rPr>
        <w:t>Completion requirements</w:t>
      </w:r>
    </w:p>
    <w:p w:rsidR="008E12FA" w:rsidRPr="008E12FA" w:rsidRDefault="008E12FA" w:rsidP="008E12FA">
      <w:pPr>
        <w:ind w:left="720" w:right="-154"/>
        <w:jc w:val="both"/>
        <w:rPr>
          <w:rFonts w:cs="Arial"/>
          <w:szCs w:val="22"/>
        </w:rPr>
      </w:pPr>
      <w:r w:rsidRPr="008E12FA">
        <w:rPr>
          <w:rFonts w:cs="Arial"/>
          <w:szCs w:val="22"/>
        </w:rPr>
        <w:t>To achieve one program of Workplace Learning students must have:</w:t>
      </w:r>
    </w:p>
    <w:p w:rsidR="008E12FA" w:rsidRPr="008E12FA" w:rsidRDefault="008E12FA" w:rsidP="001307C1">
      <w:pPr>
        <w:numPr>
          <w:ilvl w:val="0"/>
          <w:numId w:val="7"/>
        </w:numPr>
        <w:tabs>
          <w:tab w:val="clear" w:pos="360"/>
          <w:tab w:val="num" w:pos="1080"/>
        </w:tabs>
        <w:ind w:left="1080"/>
        <w:jc w:val="both"/>
        <w:rPr>
          <w:rFonts w:cs="Arial"/>
          <w:szCs w:val="22"/>
        </w:rPr>
      </w:pPr>
      <w:r w:rsidRPr="008E12FA">
        <w:rPr>
          <w:rFonts w:cs="Arial"/>
          <w:szCs w:val="22"/>
        </w:rPr>
        <w:t>completed a total of 55 hours in the workplace relating to their certificate</w:t>
      </w:r>
    </w:p>
    <w:p w:rsidR="008E12FA" w:rsidRPr="008E12FA" w:rsidRDefault="008E12FA" w:rsidP="001307C1">
      <w:pPr>
        <w:numPr>
          <w:ilvl w:val="0"/>
          <w:numId w:val="7"/>
        </w:numPr>
        <w:ind w:left="1080"/>
        <w:jc w:val="both"/>
        <w:rPr>
          <w:rFonts w:cs="Arial"/>
          <w:szCs w:val="22"/>
        </w:rPr>
      </w:pPr>
      <w:r w:rsidRPr="008E12FA">
        <w:rPr>
          <w:rFonts w:cs="Arial"/>
          <w:szCs w:val="22"/>
        </w:rPr>
        <w:t>maintained a logbook documenting workplace attendance and tasks undertaken</w:t>
      </w:r>
    </w:p>
    <w:p w:rsidR="008E12FA" w:rsidRPr="008E12FA" w:rsidRDefault="008E12FA" w:rsidP="001307C1">
      <w:pPr>
        <w:numPr>
          <w:ilvl w:val="0"/>
          <w:numId w:val="7"/>
        </w:numPr>
        <w:ind w:left="1080"/>
        <w:jc w:val="both"/>
        <w:rPr>
          <w:rFonts w:cs="Arial"/>
          <w:szCs w:val="22"/>
        </w:rPr>
      </w:pPr>
      <w:r w:rsidRPr="008E12FA">
        <w:rPr>
          <w:rFonts w:cs="Arial"/>
          <w:szCs w:val="22"/>
        </w:rPr>
        <w:t>completed the Workplace Learning Skills Journal after each 55 hour block</w:t>
      </w:r>
    </w:p>
    <w:p w:rsidR="008E12FA" w:rsidRPr="008E12FA" w:rsidRDefault="008E12FA" w:rsidP="008E12FA">
      <w:pPr>
        <w:jc w:val="both"/>
        <w:rPr>
          <w:rFonts w:cs="Arial"/>
          <w:szCs w:val="22"/>
        </w:rPr>
      </w:pPr>
    </w:p>
    <w:p w:rsidR="008E12FA" w:rsidRPr="008E12FA" w:rsidRDefault="008E12FA" w:rsidP="008E12FA">
      <w:pPr>
        <w:jc w:val="both"/>
        <w:rPr>
          <w:rFonts w:cstheme="minorHAnsi"/>
          <w:szCs w:val="22"/>
        </w:rPr>
      </w:pPr>
    </w:p>
    <w:p w:rsidR="008E12FA" w:rsidRPr="00172A5E" w:rsidRDefault="008E12FA" w:rsidP="008E12FA">
      <w:pPr>
        <w:jc w:val="both"/>
        <w:rPr>
          <w:rFonts w:cs="Arial"/>
          <w:b/>
          <w:sz w:val="36"/>
          <w:szCs w:val="36"/>
        </w:rPr>
      </w:pPr>
    </w:p>
    <w:p w:rsidR="008E12FA" w:rsidRPr="00DC0B38" w:rsidRDefault="008E12FA" w:rsidP="00DC0B38">
      <w:pPr>
        <w:jc w:val="center"/>
        <w:rPr>
          <w:rFonts w:cs="Arial"/>
          <w:b/>
          <w:sz w:val="36"/>
          <w:szCs w:val="36"/>
          <w:u w:val="single"/>
        </w:rPr>
      </w:pPr>
      <w:r w:rsidRPr="00DC0B38">
        <w:rPr>
          <w:rFonts w:cs="Arial"/>
          <w:b/>
          <w:sz w:val="36"/>
          <w:szCs w:val="36"/>
          <w:u w:val="single"/>
        </w:rPr>
        <w:t>CERTIFICATE COURSES</w:t>
      </w:r>
    </w:p>
    <w:p w:rsidR="008E12FA" w:rsidRPr="00DC0B38" w:rsidRDefault="008E12FA" w:rsidP="008E12FA">
      <w:pPr>
        <w:jc w:val="both"/>
        <w:rPr>
          <w:rFonts w:cs="Arial"/>
          <w:b/>
          <w:szCs w:val="22"/>
          <w:u w:val="single"/>
        </w:rPr>
      </w:pPr>
    </w:p>
    <w:p w:rsidR="008E12FA" w:rsidRPr="00DC0B38" w:rsidRDefault="008E12FA" w:rsidP="00DC0B38">
      <w:pPr>
        <w:pStyle w:val="ListParagraph"/>
        <w:spacing w:line="240" w:lineRule="auto"/>
        <w:ind w:left="142"/>
        <w:jc w:val="both"/>
        <w:rPr>
          <w:rFonts w:ascii="Tw Cen MT" w:eastAsia="Times New Roman" w:hAnsi="Tw Cen MT" w:cs="Arial"/>
        </w:rPr>
      </w:pPr>
      <w:r w:rsidRPr="00DC0B38">
        <w:rPr>
          <w:rFonts w:ascii="Tw Cen MT" w:eastAsia="Times New Roman" w:hAnsi="Tw Cen MT" w:cs="Arial"/>
        </w:rPr>
        <w:t>For each of the Certificate Courses included in the following pages, please be aware that:</w:t>
      </w:r>
    </w:p>
    <w:p w:rsidR="008E12FA" w:rsidRPr="00DC0B38" w:rsidRDefault="008E12FA" w:rsidP="001307C1">
      <w:pPr>
        <w:pStyle w:val="ListParagraph"/>
        <w:numPr>
          <w:ilvl w:val="0"/>
          <w:numId w:val="28"/>
        </w:numPr>
        <w:spacing w:line="240" w:lineRule="auto"/>
        <w:ind w:left="709"/>
        <w:jc w:val="both"/>
        <w:rPr>
          <w:rFonts w:ascii="Tw Cen MT" w:eastAsia="Times New Roman" w:hAnsi="Tw Cen MT" w:cs="Arial"/>
        </w:rPr>
      </w:pPr>
      <w:r w:rsidRPr="00DC0B38">
        <w:rPr>
          <w:rFonts w:ascii="Tw Cen MT" w:eastAsia="Times New Roman" w:hAnsi="Tw Cen MT" w:cs="Arial"/>
        </w:rPr>
        <w:t>Each qualification is subject to change due to continuous Training Package Reviews.</w:t>
      </w:r>
    </w:p>
    <w:p w:rsidR="008E12FA" w:rsidRPr="00DC0B38" w:rsidRDefault="008E12FA" w:rsidP="001307C1">
      <w:pPr>
        <w:pStyle w:val="ListParagraph"/>
        <w:numPr>
          <w:ilvl w:val="0"/>
          <w:numId w:val="28"/>
        </w:numPr>
        <w:spacing w:line="240" w:lineRule="auto"/>
        <w:ind w:left="709"/>
        <w:jc w:val="both"/>
        <w:rPr>
          <w:rFonts w:ascii="Tw Cen MT" w:eastAsia="Times New Roman" w:hAnsi="Tw Cen MT" w:cs="Arial"/>
        </w:rPr>
      </w:pPr>
      <w:r w:rsidRPr="00DC0B38">
        <w:rPr>
          <w:rFonts w:ascii="Tw Cen MT" w:eastAsia="Times New Roman" w:hAnsi="Tw Cen MT" w:cs="Arial"/>
        </w:rPr>
        <w:t>Students are enrolled in the same certificate course across Year 11 and 12</w:t>
      </w:r>
    </w:p>
    <w:p w:rsidR="008E12FA" w:rsidRPr="00DC0B38" w:rsidRDefault="008E12FA" w:rsidP="001307C1">
      <w:pPr>
        <w:pStyle w:val="ListParagraph"/>
        <w:numPr>
          <w:ilvl w:val="0"/>
          <w:numId w:val="28"/>
        </w:numPr>
        <w:spacing w:line="240" w:lineRule="auto"/>
        <w:ind w:left="709"/>
        <w:jc w:val="both"/>
        <w:rPr>
          <w:rFonts w:ascii="Tw Cen MT" w:eastAsia="Times New Roman" w:hAnsi="Tw Cen MT" w:cs="Arial"/>
        </w:rPr>
      </w:pPr>
      <w:r w:rsidRPr="00DC0B38">
        <w:rPr>
          <w:rFonts w:ascii="Tw Cen MT" w:eastAsia="Times New Roman" w:hAnsi="Tw Cen MT" w:cs="Arial"/>
        </w:rPr>
        <w:t>Students will not be allowed to change certificate courses after Week 3 Term 1 in Year 11</w:t>
      </w:r>
    </w:p>
    <w:p w:rsidR="008E12FA" w:rsidRPr="00DC0B38" w:rsidRDefault="008E12FA" w:rsidP="008E12FA">
      <w:pPr>
        <w:outlineLvl w:val="0"/>
        <w:rPr>
          <w:rFonts w:cs="Arial"/>
          <w:b/>
          <w:szCs w:val="22"/>
          <w:u w:val="single"/>
          <w:lang w:eastAsia="en-AU"/>
        </w:rPr>
      </w:pPr>
    </w:p>
    <w:p w:rsidR="008E12FA" w:rsidRDefault="008E12FA">
      <w:pPr>
        <w:rPr>
          <w:rFonts w:cs="Arial"/>
          <w:b/>
          <w:szCs w:val="22"/>
          <w:u w:val="single"/>
          <w:lang w:eastAsia="en-AU"/>
        </w:rPr>
      </w:pPr>
    </w:p>
    <w:p w:rsidR="00A920BA" w:rsidRDefault="00A920BA">
      <w:pPr>
        <w:rPr>
          <w:rFonts w:cs="Arial"/>
          <w:b/>
          <w:szCs w:val="22"/>
          <w:u w:val="single"/>
          <w:lang w:eastAsia="en-AU"/>
        </w:rPr>
      </w:pPr>
    </w:p>
    <w:p w:rsidR="00A920BA" w:rsidRDefault="00A920BA">
      <w:pPr>
        <w:rPr>
          <w:rFonts w:cs="Arial"/>
          <w:b/>
          <w:szCs w:val="22"/>
          <w:u w:val="single"/>
          <w:lang w:eastAsia="en-AU"/>
        </w:rPr>
      </w:pPr>
    </w:p>
    <w:p w:rsidR="00A920BA" w:rsidRPr="00DC0B38" w:rsidRDefault="00A920BA">
      <w:pPr>
        <w:rPr>
          <w:rFonts w:cs="Arial"/>
          <w:b/>
          <w:szCs w:val="22"/>
          <w:u w:val="single"/>
          <w:lang w:eastAsia="en-AU"/>
        </w:rPr>
      </w:pPr>
      <w:r>
        <w:rPr>
          <w:noProof/>
          <w:lang w:eastAsia="en-AU"/>
        </w:rPr>
        <w:drawing>
          <wp:anchor distT="0" distB="0" distL="114300" distR="114300" simplePos="0" relativeHeight="251931648" behindDoc="1" locked="0" layoutInCell="1" allowOverlap="1" wp14:anchorId="6B2AA289" wp14:editId="5DAA4306">
            <wp:simplePos x="0" y="0"/>
            <wp:positionH relativeFrom="column">
              <wp:posOffset>1062355</wp:posOffset>
            </wp:positionH>
            <wp:positionV relativeFrom="paragraph">
              <wp:posOffset>11430</wp:posOffset>
            </wp:positionV>
            <wp:extent cx="4752340" cy="3168015"/>
            <wp:effectExtent l="0" t="0" r="0" b="0"/>
            <wp:wrapTight wrapText="bothSides">
              <wp:wrapPolygon edited="0">
                <wp:start x="0" y="0"/>
                <wp:lineTo x="0" y="21431"/>
                <wp:lineTo x="21473" y="21431"/>
                <wp:lineTo x="21473" y="0"/>
                <wp:lineTo x="0" y="0"/>
              </wp:wrapPolygon>
            </wp:wrapTight>
            <wp:docPr id="39" name="Picture 39" descr="C:\Users\e4018060\AppData\Local\Microsoft\Windows\Temporary Internet Files\Content.IE5\4YF39HVZ\_MG_2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4018060\AppData\Local\Microsoft\Windows\Temporary Internet Files\Content.IE5\4YF39HVZ\_MG_2652.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752340" cy="3168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25E6" w:rsidRDefault="001725E6" w:rsidP="009E57A1">
      <w:pPr>
        <w:shd w:val="clear" w:color="auto" w:fill="FABF8F" w:themeFill="accent6" w:themeFillTint="99"/>
        <w:tabs>
          <w:tab w:val="right" w:pos="10490"/>
        </w:tabs>
        <w:rPr>
          <w:rFonts w:ascii="Berlin Sans FB" w:hAnsi="Berlin Sans FB"/>
          <w:color w:val="002060"/>
          <w:sz w:val="28"/>
          <w:szCs w:val="28"/>
        </w:rPr>
        <w:sectPr w:rsidR="001725E6" w:rsidSect="00182188">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1725E6" w:rsidRDefault="001725E6" w:rsidP="001725E6">
      <w:pPr>
        <w:shd w:val="clear" w:color="auto" w:fill="FABF8F" w:themeFill="accent6" w:themeFillTint="99"/>
        <w:tabs>
          <w:tab w:val="right" w:pos="10490"/>
        </w:tabs>
        <w:rPr>
          <w:rFonts w:ascii="Berlin Sans FB" w:hAnsi="Berlin Sans FB"/>
          <w:color w:val="1F497D" w:themeColor="text2"/>
          <w:sz w:val="28"/>
          <w:szCs w:val="28"/>
        </w:rPr>
      </w:pPr>
      <w:r>
        <w:rPr>
          <w:rFonts w:ascii="Berlin Sans FB" w:hAnsi="Berlin Sans FB"/>
          <w:color w:val="002060"/>
          <w:sz w:val="28"/>
          <w:szCs w:val="28"/>
        </w:rPr>
        <w:lastRenderedPageBreak/>
        <w:t>BSB</w:t>
      </w:r>
      <w:r w:rsidRPr="00143F82">
        <w:rPr>
          <w:rFonts w:ascii="Berlin Sans FB" w:hAnsi="Berlin Sans FB"/>
          <w:color w:val="002060"/>
          <w:sz w:val="28"/>
          <w:szCs w:val="28"/>
        </w:rPr>
        <w:t>20115</w:t>
      </w:r>
      <w:r>
        <w:rPr>
          <w:rFonts w:ascii="Berlin Sans FB" w:hAnsi="Berlin Sans FB"/>
          <w:color w:val="002060"/>
          <w:sz w:val="28"/>
          <w:szCs w:val="28"/>
        </w:rPr>
        <w:t>: CERTIFICATE II IN BUSINESS</w:t>
      </w:r>
      <w:r w:rsidRPr="00143F82">
        <w:rPr>
          <w:rFonts w:ascii="Berlin Sans FB" w:hAnsi="Berlin Sans FB"/>
          <w:color w:val="002060"/>
          <w:sz w:val="28"/>
          <w:szCs w:val="28"/>
        </w:rPr>
        <w:t xml:space="preserve"> </w:t>
      </w:r>
      <w:r w:rsidRPr="005F140B">
        <w:rPr>
          <w:rFonts w:ascii="Berlin Sans FB" w:hAnsi="Berlin Sans FB"/>
          <w:color w:val="1F497D" w:themeColor="text2"/>
          <w:sz w:val="28"/>
          <w:szCs w:val="28"/>
        </w:rPr>
        <w:tab/>
        <w:t>(</w:t>
      </w:r>
      <w:r>
        <w:rPr>
          <w:rFonts w:ascii="Berlin Sans FB" w:hAnsi="Berlin Sans FB"/>
          <w:color w:val="1F497D" w:themeColor="text2"/>
          <w:sz w:val="28"/>
          <w:szCs w:val="28"/>
        </w:rPr>
        <w:t>DBUS</w:t>
      </w:r>
      <w:r w:rsidRPr="005F140B">
        <w:rPr>
          <w:rFonts w:ascii="Berlin Sans FB" w:hAnsi="Berlin Sans FB"/>
          <w:color w:val="1F497D" w:themeColor="text2"/>
          <w:sz w:val="28"/>
          <w:szCs w:val="28"/>
        </w:rPr>
        <w:t>)</w:t>
      </w:r>
    </w:p>
    <w:p w:rsidR="001725E6" w:rsidRPr="00FC3871" w:rsidRDefault="001725E6" w:rsidP="001725E6">
      <w:pPr>
        <w:shd w:val="clear" w:color="auto" w:fill="FABF8F" w:themeFill="accent6" w:themeFillTint="99"/>
        <w:tabs>
          <w:tab w:val="right" w:pos="10466"/>
        </w:tabs>
        <w:rPr>
          <w:rFonts w:ascii="Berlin Sans FB" w:hAnsi="Berlin Sans FB"/>
          <w:color w:val="1F497D" w:themeColor="text2"/>
          <w:sz w:val="28"/>
          <w:szCs w:val="28"/>
        </w:rPr>
      </w:pPr>
      <w:r w:rsidRPr="00FC3871">
        <w:rPr>
          <w:rFonts w:ascii="Berlin Sans FB" w:hAnsi="Berlin Sans FB"/>
          <w:color w:val="1F497D" w:themeColor="text2"/>
          <w:sz w:val="28"/>
          <w:szCs w:val="28"/>
        </w:rPr>
        <w:tab/>
      </w:r>
      <w:r>
        <w:rPr>
          <w:rFonts w:ascii="Berlin Sans FB" w:hAnsi="Berlin Sans FB"/>
          <w:color w:val="1F497D" w:themeColor="text2"/>
          <w:sz w:val="28"/>
          <w:szCs w:val="28"/>
        </w:rPr>
        <w:t>CERTIFICATE</w:t>
      </w:r>
      <w:r w:rsidRPr="00FC3871">
        <w:rPr>
          <w:rFonts w:ascii="Berlin Sans FB" w:hAnsi="Berlin Sans FB"/>
          <w:color w:val="1F497D" w:themeColor="text2"/>
          <w:sz w:val="28"/>
          <w:szCs w:val="28"/>
        </w:rPr>
        <w:t xml:space="preserve"> SUBJECT</w:t>
      </w:r>
    </w:p>
    <w:p w:rsidR="001725E6" w:rsidRPr="00143F82" w:rsidRDefault="001725E6" w:rsidP="001725E6">
      <w:pPr>
        <w:rPr>
          <w:rFonts w:ascii="Berlin Sans FB" w:hAnsi="Berlin Sans FB"/>
          <w:color w:val="002060"/>
          <w:sz w:val="28"/>
          <w:szCs w:val="28"/>
        </w:rPr>
      </w:pPr>
    </w:p>
    <w:p w:rsidR="001725E6" w:rsidRDefault="001725E6" w:rsidP="00250E6E">
      <w:pPr>
        <w:autoSpaceDE w:val="0"/>
        <w:autoSpaceDN w:val="0"/>
        <w:adjustRightInd w:val="0"/>
        <w:rPr>
          <w:rFonts w:cs="Arial"/>
          <w:b/>
          <w:bCs/>
          <w:color w:val="000000"/>
          <w:szCs w:val="22"/>
          <w:lang w:val="en-US"/>
        </w:rPr>
        <w:sectPr w:rsidR="001725E6" w:rsidSect="001725E6">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250E6E" w:rsidRPr="00A53268" w:rsidRDefault="00250E6E" w:rsidP="00250E6E">
      <w:pPr>
        <w:autoSpaceDE w:val="0"/>
        <w:autoSpaceDN w:val="0"/>
        <w:adjustRightInd w:val="0"/>
        <w:rPr>
          <w:rFonts w:cs="Arial"/>
          <w:color w:val="000000"/>
          <w:szCs w:val="22"/>
          <w:lang w:val="en-US"/>
        </w:rPr>
      </w:pPr>
      <w:r w:rsidRPr="00A53268">
        <w:rPr>
          <w:rFonts w:cs="Arial"/>
          <w:b/>
          <w:bCs/>
          <w:color w:val="000000"/>
          <w:szCs w:val="22"/>
          <w:lang w:val="en-US"/>
        </w:rPr>
        <w:lastRenderedPageBreak/>
        <w:t xml:space="preserve">Description </w:t>
      </w:r>
    </w:p>
    <w:p w:rsidR="00250E6E" w:rsidRDefault="00250E6E" w:rsidP="00250E6E">
      <w:pPr>
        <w:autoSpaceDE w:val="0"/>
        <w:autoSpaceDN w:val="0"/>
        <w:adjustRightInd w:val="0"/>
        <w:rPr>
          <w:rFonts w:cs="Arial"/>
          <w:color w:val="000000"/>
          <w:szCs w:val="22"/>
          <w:lang w:val="en-US"/>
        </w:rPr>
      </w:pPr>
      <w:r w:rsidRPr="00A53268">
        <w:rPr>
          <w:rFonts w:cs="Arial"/>
          <w:color w:val="000000"/>
          <w:szCs w:val="22"/>
          <w:lang w:val="en-US"/>
        </w:rPr>
        <w:t xml:space="preserve">This qualification reflects the role of individuals who perform a range of mainly routine tasks using limited practical skills and fundamental operational knowledge in a defined context, working under direct supervision. </w:t>
      </w:r>
    </w:p>
    <w:p w:rsidR="00250E6E" w:rsidRDefault="00250E6E" w:rsidP="00250E6E">
      <w:pPr>
        <w:autoSpaceDE w:val="0"/>
        <w:autoSpaceDN w:val="0"/>
        <w:adjustRightInd w:val="0"/>
        <w:rPr>
          <w:rFonts w:cs="Arial"/>
          <w:b/>
          <w:bCs/>
          <w:szCs w:val="22"/>
          <w:lang w:val="en-US"/>
        </w:rPr>
      </w:pPr>
    </w:p>
    <w:p w:rsidR="00250E6E" w:rsidRPr="00A53268" w:rsidRDefault="00250E6E" w:rsidP="00250E6E">
      <w:pPr>
        <w:autoSpaceDE w:val="0"/>
        <w:autoSpaceDN w:val="0"/>
        <w:adjustRightInd w:val="0"/>
        <w:rPr>
          <w:rFonts w:cs="Arial"/>
          <w:szCs w:val="22"/>
          <w:lang w:val="en-US"/>
        </w:rPr>
      </w:pPr>
      <w:r w:rsidRPr="00A53268">
        <w:rPr>
          <w:rFonts w:cs="Arial"/>
          <w:b/>
          <w:bCs/>
          <w:szCs w:val="22"/>
          <w:lang w:val="en-US"/>
        </w:rPr>
        <w:t xml:space="preserve">Entry Requirements </w:t>
      </w:r>
    </w:p>
    <w:p w:rsidR="00250E6E" w:rsidRPr="00A53268" w:rsidRDefault="00250E6E" w:rsidP="00250E6E">
      <w:pPr>
        <w:rPr>
          <w:rFonts w:cs="Arial"/>
          <w:szCs w:val="22"/>
          <w:lang w:val="en-US"/>
        </w:rPr>
      </w:pPr>
      <w:r w:rsidRPr="00A53268">
        <w:rPr>
          <w:rFonts w:cs="Arial"/>
          <w:szCs w:val="22"/>
          <w:lang w:val="en-US"/>
        </w:rPr>
        <w:t>There are no entry requirements for this qualification.</w:t>
      </w:r>
    </w:p>
    <w:p w:rsidR="00250E6E" w:rsidRDefault="00250E6E" w:rsidP="00250E6E">
      <w:pPr>
        <w:outlineLvl w:val="0"/>
        <w:rPr>
          <w:rFonts w:cs="Arial"/>
          <w:b/>
          <w:szCs w:val="22"/>
          <w:u w:val="single"/>
          <w:lang w:eastAsia="en-AU"/>
        </w:rPr>
      </w:pPr>
    </w:p>
    <w:p w:rsidR="00250E6E" w:rsidRPr="00A53268" w:rsidRDefault="00250E6E" w:rsidP="00250E6E">
      <w:pPr>
        <w:autoSpaceDE w:val="0"/>
        <w:autoSpaceDN w:val="0"/>
        <w:adjustRightInd w:val="0"/>
        <w:rPr>
          <w:rFonts w:cs="Arial"/>
          <w:b/>
          <w:bCs/>
          <w:szCs w:val="22"/>
          <w:lang w:val="en-US"/>
        </w:rPr>
      </w:pPr>
      <w:r w:rsidRPr="00A53268">
        <w:rPr>
          <w:rFonts w:cs="Arial"/>
          <w:b/>
          <w:bCs/>
          <w:szCs w:val="22"/>
          <w:lang w:val="en-US"/>
        </w:rPr>
        <w:t xml:space="preserve">Pathways into the qualification </w:t>
      </w:r>
    </w:p>
    <w:p w:rsidR="00250E6E" w:rsidRPr="00A53268" w:rsidRDefault="00250E6E" w:rsidP="00250E6E">
      <w:pPr>
        <w:autoSpaceDE w:val="0"/>
        <w:autoSpaceDN w:val="0"/>
        <w:adjustRightInd w:val="0"/>
        <w:rPr>
          <w:rFonts w:cs="Arial"/>
          <w:szCs w:val="22"/>
          <w:lang w:val="en-US"/>
        </w:rPr>
      </w:pPr>
      <w:r w:rsidRPr="00A53268">
        <w:rPr>
          <w:rFonts w:cs="Arial"/>
          <w:szCs w:val="22"/>
          <w:lang w:val="en-US"/>
        </w:rPr>
        <w:t xml:space="preserve">Preferred pathways for candidates considering this qualification include: </w:t>
      </w:r>
    </w:p>
    <w:p w:rsidR="00250E6E" w:rsidRPr="00010D02" w:rsidRDefault="00250E6E" w:rsidP="001307C1">
      <w:pPr>
        <w:pStyle w:val="ListParagraph"/>
        <w:numPr>
          <w:ilvl w:val="0"/>
          <w:numId w:val="27"/>
        </w:numPr>
        <w:autoSpaceDE w:val="0"/>
        <w:autoSpaceDN w:val="0"/>
        <w:adjustRightInd w:val="0"/>
        <w:rPr>
          <w:rFonts w:ascii="Tw Cen MT" w:hAnsi="Tw Cen MT" w:cs="Arial"/>
          <w:lang w:val="en-US"/>
        </w:rPr>
      </w:pPr>
      <w:r w:rsidRPr="00010D02">
        <w:rPr>
          <w:rFonts w:ascii="Tw Cen MT" w:hAnsi="Tw Cen MT" w:cs="Arial"/>
          <w:lang w:val="en-US"/>
        </w:rPr>
        <w:t xml:space="preserve">BSB10115 Certificate I in Business or other relevant qualification/s </w:t>
      </w:r>
    </w:p>
    <w:p w:rsidR="00250E6E" w:rsidRPr="00A53268" w:rsidRDefault="00250E6E" w:rsidP="00250E6E">
      <w:pPr>
        <w:autoSpaceDE w:val="0"/>
        <w:autoSpaceDN w:val="0"/>
        <w:adjustRightInd w:val="0"/>
        <w:rPr>
          <w:rFonts w:cs="Arial"/>
          <w:szCs w:val="22"/>
          <w:lang w:val="en-US"/>
        </w:rPr>
      </w:pPr>
    </w:p>
    <w:p w:rsidR="00250E6E" w:rsidRPr="00A53268" w:rsidRDefault="00250E6E" w:rsidP="00250E6E">
      <w:pPr>
        <w:autoSpaceDE w:val="0"/>
        <w:autoSpaceDN w:val="0"/>
        <w:adjustRightInd w:val="0"/>
        <w:rPr>
          <w:rFonts w:cs="Arial"/>
          <w:szCs w:val="22"/>
          <w:lang w:val="en-US"/>
        </w:rPr>
      </w:pPr>
      <w:r w:rsidRPr="00A53268">
        <w:rPr>
          <w:rFonts w:cs="Arial"/>
          <w:b/>
          <w:bCs/>
          <w:szCs w:val="22"/>
          <w:lang w:val="en-US"/>
        </w:rPr>
        <w:lastRenderedPageBreak/>
        <w:t xml:space="preserve">Pathways from the qualification </w:t>
      </w:r>
    </w:p>
    <w:p w:rsidR="00250E6E" w:rsidRPr="00A53268" w:rsidRDefault="00250E6E" w:rsidP="00250E6E">
      <w:pPr>
        <w:autoSpaceDE w:val="0"/>
        <w:autoSpaceDN w:val="0"/>
        <w:adjustRightInd w:val="0"/>
        <w:rPr>
          <w:rFonts w:cs="Arial"/>
          <w:szCs w:val="22"/>
          <w:lang w:val="en-US"/>
        </w:rPr>
      </w:pPr>
      <w:r w:rsidRPr="00A53268">
        <w:rPr>
          <w:rFonts w:cs="Arial"/>
          <w:szCs w:val="22"/>
          <w:lang w:val="en-US"/>
        </w:rPr>
        <w:t xml:space="preserve">After achieving this qualification candidates may undertake: </w:t>
      </w:r>
    </w:p>
    <w:p w:rsidR="00250E6E" w:rsidRPr="00010D02" w:rsidRDefault="00250E6E" w:rsidP="001307C1">
      <w:pPr>
        <w:pStyle w:val="ListParagraph"/>
        <w:numPr>
          <w:ilvl w:val="0"/>
          <w:numId w:val="27"/>
        </w:numPr>
        <w:autoSpaceDE w:val="0"/>
        <w:autoSpaceDN w:val="0"/>
        <w:adjustRightInd w:val="0"/>
        <w:rPr>
          <w:rFonts w:ascii="Tw Cen MT" w:hAnsi="Tw Cen MT" w:cs="Arial"/>
          <w:lang w:val="en-US"/>
        </w:rPr>
      </w:pPr>
      <w:r w:rsidRPr="00010D02">
        <w:rPr>
          <w:rFonts w:ascii="Tw Cen MT" w:hAnsi="Tw Cen MT" w:cs="Arial"/>
          <w:lang w:val="en-US"/>
        </w:rPr>
        <w:t xml:space="preserve">BSB30115 Certificate III in Business. </w:t>
      </w:r>
    </w:p>
    <w:p w:rsidR="00250E6E" w:rsidRPr="00A53268" w:rsidRDefault="00250E6E" w:rsidP="00250E6E">
      <w:pPr>
        <w:autoSpaceDE w:val="0"/>
        <w:autoSpaceDN w:val="0"/>
        <w:adjustRightInd w:val="0"/>
        <w:rPr>
          <w:rFonts w:cs="Arial"/>
          <w:color w:val="000000"/>
          <w:szCs w:val="22"/>
          <w:lang w:val="en-US"/>
        </w:rPr>
      </w:pPr>
    </w:p>
    <w:p w:rsidR="00250E6E" w:rsidRPr="00A53268" w:rsidRDefault="00250E6E" w:rsidP="00250E6E">
      <w:pPr>
        <w:autoSpaceDE w:val="0"/>
        <w:autoSpaceDN w:val="0"/>
        <w:adjustRightInd w:val="0"/>
        <w:rPr>
          <w:rFonts w:cs="Arial"/>
          <w:color w:val="000000"/>
          <w:szCs w:val="22"/>
          <w:lang w:val="en-US"/>
        </w:rPr>
      </w:pPr>
      <w:r w:rsidRPr="00A53268">
        <w:rPr>
          <w:rFonts w:cs="Arial"/>
          <w:b/>
          <w:bCs/>
          <w:color w:val="000000"/>
          <w:szCs w:val="22"/>
          <w:lang w:val="en-US"/>
        </w:rPr>
        <w:t>Job role</w:t>
      </w:r>
    </w:p>
    <w:p w:rsidR="00250E6E" w:rsidRPr="00B8751D" w:rsidRDefault="00250E6E" w:rsidP="001307C1">
      <w:pPr>
        <w:pStyle w:val="ListParagraph"/>
        <w:numPr>
          <w:ilvl w:val="0"/>
          <w:numId w:val="27"/>
        </w:numPr>
        <w:autoSpaceDE w:val="0"/>
        <w:autoSpaceDN w:val="0"/>
        <w:adjustRightInd w:val="0"/>
        <w:rPr>
          <w:rFonts w:ascii="Tw Cen MT" w:hAnsi="Tw Cen MT" w:cs="Arial"/>
          <w:color w:val="000000"/>
          <w:lang w:val="en-US"/>
        </w:rPr>
      </w:pPr>
      <w:r w:rsidRPr="00B8751D">
        <w:rPr>
          <w:rFonts w:ascii="Tw Cen MT" w:hAnsi="Tw Cen MT" w:cs="Arial"/>
          <w:color w:val="000000"/>
          <w:lang w:val="en-US"/>
        </w:rPr>
        <w:t xml:space="preserve">Administration Assistant </w:t>
      </w:r>
      <w:r w:rsidR="00B8751D" w:rsidRPr="00B8751D">
        <w:rPr>
          <w:rFonts w:ascii="Tw Cen MT" w:hAnsi="Tw Cen MT" w:cs="Arial"/>
          <w:color w:val="000000"/>
          <w:lang w:val="en-US"/>
        </w:rPr>
        <w:t xml:space="preserve"> /  </w:t>
      </w:r>
      <w:r w:rsidRPr="00B8751D">
        <w:rPr>
          <w:rFonts w:ascii="Tw Cen MT" w:hAnsi="Tw Cen MT" w:cs="Arial"/>
          <w:color w:val="000000"/>
          <w:lang w:val="en-US"/>
        </w:rPr>
        <w:t xml:space="preserve">Clerical Worker </w:t>
      </w:r>
    </w:p>
    <w:p w:rsidR="00250E6E" w:rsidRPr="00010D02" w:rsidRDefault="00250E6E" w:rsidP="001307C1">
      <w:pPr>
        <w:pStyle w:val="ListParagraph"/>
        <w:numPr>
          <w:ilvl w:val="0"/>
          <w:numId w:val="27"/>
        </w:numPr>
        <w:autoSpaceDE w:val="0"/>
        <w:autoSpaceDN w:val="0"/>
        <w:adjustRightInd w:val="0"/>
        <w:rPr>
          <w:rFonts w:ascii="Tw Cen MT" w:hAnsi="Tw Cen MT" w:cs="Arial"/>
          <w:color w:val="000000"/>
          <w:lang w:val="en-US"/>
        </w:rPr>
      </w:pPr>
      <w:r w:rsidRPr="00010D02">
        <w:rPr>
          <w:rFonts w:ascii="Tw Cen MT" w:hAnsi="Tw Cen MT" w:cs="Arial"/>
          <w:color w:val="000000"/>
          <w:lang w:val="en-US"/>
        </w:rPr>
        <w:t xml:space="preserve">Data Entry Operator </w:t>
      </w:r>
    </w:p>
    <w:p w:rsidR="00250E6E" w:rsidRPr="00B8751D" w:rsidRDefault="00250E6E" w:rsidP="001307C1">
      <w:pPr>
        <w:pStyle w:val="ListParagraph"/>
        <w:numPr>
          <w:ilvl w:val="0"/>
          <w:numId w:val="27"/>
        </w:numPr>
        <w:autoSpaceDE w:val="0"/>
        <w:autoSpaceDN w:val="0"/>
        <w:adjustRightInd w:val="0"/>
        <w:rPr>
          <w:rFonts w:ascii="Tw Cen MT" w:hAnsi="Tw Cen MT" w:cs="Arial"/>
          <w:color w:val="000000"/>
          <w:lang w:val="en-US"/>
        </w:rPr>
      </w:pPr>
      <w:r w:rsidRPr="00B8751D">
        <w:rPr>
          <w:rFonts w:ascii="Tw Cen MT" w:hAnsi="Tw Cen MT" w:cs="Arial"/>
          <w:color w:val="000000"/>
          <w:lang w:val="en-US"/>
        </w:rPr>
        <w:t xml:space="preserve">Information Desk Clerk </w:t>
      </w:r>
      <w:r w:rsidR="00B8751D" w:rsidRPr="00B8751D">
        <w:rPr>
          <w:rFonts w:ascii="Tw Cen MT" w:hAnsi="Tw Cen MT" w:cs="Arial"/>
          <w:color w:val="000000"/>
          <w:lang w:val="en-US"/>
        </w:rPr>
        <w:t xml:space="preserve"> /  </w:t>
      </w:r>
      <w:r w:rsidRPr="00B8751D">
        <w:rPr>
          <w:rFonts w:ascii="Tw Cen MT" w:hAnsi="Tw Cen MT" w:cs="Arial"/>
          <w:color w:val="000000"/>
          <w:lang w:val="en-US"/>
        </w:rPr>
        <w:t xml:space="preserve">Office Junior </w:t>
      </w:r>
    </w:p>
    <w:p w:rsidR="00250E6E" w:rsidRPr="00010D02" w:rsidRDefault="00250E6E" w:rsidP="001307C1">
      <w:pPr>
        <w:pStyle w:val="ListParagraph"/>
        <w:numPr>
          <w:ilvl w:val="0"/>
          <w:numId w:val="27"/>
        </w:numPr>
        <w:autoSpaceDE w:val="0"/>
        <w:autoSpaceDN w:val="0"/>
        <w:adjustRightInd w:val="0"/>
        <w:rPr>
          <w:rFonts w:ascii="Tw Cen MT" w:hAnsi="Tw Cen MT" w:cs="Arial"/>
          <w:color w:val="000000"/>
          <w:lang w:val="en-US"/>
        </w:rPr>
      </w:pPr>
      <w:r w:rsidRPr="00010D02">
        <w:rPr>
          <w:rFonts w:ascii="Tw Cen MT" w:hAnsi="Tw Cen MT" w:cs="Arial"/>
          <w:color w:val="000000"/>
          <w:lang w:val="en-US"/>
        </w:rPr>
        <w:t xml:space="preserve">Receptionist. </w:t>
      </w:r>
    </w:p>
    <w:p w:rsidR="00250E6E" w:rsidRPr="00A53268" w:rsidRDefault="00250E6E" w:rsidP="00250E6E">
      <w:pPr>
        <w:autoSpaceDE w:val="0"/>
        <w:autoSpaceDN w:val="0"/>
        <w:adjustRightInd w:val="0"/>
        <w:rPr>
          <w:rFonts w:cs="Arial"/>
          <w:szCs w:val="22"/>
          <w:lang w:val="en-US"/>
        </w:rPr>
      </w:pPr>
    </w:p>
    <w:p w:rsidR="00FC3871" w:rsidRDefault="00FC3871" w:rsidP="00FC3871">
      <w:pPr>
        <w:contextualSpacing/>
        <w:rPr>
          <w:rFonts w:cs="Arial"/>
          <w:b/>
          <w:szCs w:val="22"/>
        </w:rPr>
      </w:pPr>
      <w:r w:rsidRPr="00A53268">
        <w:rPr>
          <w:rFonts w:cs="Arial"/>
          <w:b/>
          <w:szCs w:val="22"/>
        </w:rPr>
        <w:t>Sugg</w:t>
      </w:r>
      <w:r>
        <w:rPr>
          <w:rFonts w:cs="Arial"/>
          <w:b/>
          <w:szCs w:val="22"/>
        </w:rPr>
        <w:t>ested Home Study Commitment</w:t>
      </w:r>
    </w:p>
    <w:p w:rsidR="00FC3871" w:rsidRPr="00A53268" w:rsidRDefault="00FC3871" w:rsidP="00FC3871">
      <w:pPr>
        <w:contextualSpacing/>
        <w:rPr>
          <w:rFonts w:cs="Arial"/>
          <w:szCs w:val="22"/>
        </w:rPr>
      </w:pPr>
      <w:r w:rsidRPr="00A53268">
        <w:rPr>
          <w:rFonts w:cs="Arial"/>
          <w:szCs w:val="22"/>
        </w:rPr>
        <w:t>2 hours per week</w:t>
      </w:r>
    </w:p>
    <w:p w:rsidR="001725E6" w:rsidRDefault="001725E6" w:rsidP="00250E6E">
      <w:pPr>
        <w:autoSpaceDE w:val="0"/>
        <w:autoSpaceDN w:val="0"/>
        <w:adjustRightInd w:val="0"/>
        <w:rPr>
          <w:rFonts w:cs="Arial"/>
          <w:szCs w:val="22"/>
          <w:lang w:val="en-US"/>
        </w:rPr>
        <w:sectPr w:rsidR="001725E6" w:rsidSect="001725E6">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250E6E" w:rsidRPr="00A53268" w:rsidRDefault="00250E6E" w:rsidP="00250E6E">
      <w:pPr>
        <w:autoSpaceDE w:val="0"/>
        <w:autoSpaceDN w:val="0"/>
        <w:adjustRightInd w:val="0"/>
        <w:rPr>
          <w:rFonts w:cs="Arial"/>
          <w:szCs w:val="22"/>
          <w:lang w:val="en-US"/>
        </w:rPr>
      </w:pPr>
    </w:p>
    <w:tbl>
      <w:tblPr>
        <w:tblW w:w="0" w:type="auto"/>
        <w:jc w:val="center"/>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6"/>
        <w:gridCol w:w="2501"/>
        <w:gridCol w:w="3126"/>
        <w:gridCol w:w="2937"/>
      </w:tblGrid>
      <w:tr w:rsidR="001725E6" w:rsidRPr="00A53268" w:rsidTr="001725E6">
        <w:trPr>
          <w:jc w:val="center"/>
        </w:trPr>
        <w:tc>
          <w:tcPr>
            <w:tcW w:w="7443" w:type="dxa"/>
            <w:gridSpan w:val="3"/>
            <w:tcBorders>
              <w:top w:val="nil"/>
              <w:left w:val="nil"/>
              <w:right w:val="nil"/>
            </w:tcBorders>
            <w:shd w:val="clear" w:color="auto" w:fill="auto"/>
            <w:vAlign w:val="center"/>
          </w:tcPr>
          <w:p w:rsidR="001725E6" w:rsidRPr="008E12FA" w:rsidRDefault="001725E6" w:rsidP="00250E6E">
            <w:pPr>
              <w:jc w:val="center"/>
              <w:outlineLvl w:val="0"/>
              <w:rPr>
                <w:rFonts w:cs="Arial"/>
                <w:b/>
                <w:szCs w:val="22"/>
                <w:u w:val="single"/>
                <w:lang w:eastAsia="en-AU"/>
              </w:rPr>
            </w:pPr>
            <w:r w:rsidRPr="008E12FA">
              <w:rPr>
                <w:rFonts w:cs="Arial"/>
                <w:b/>
                <w:szCs w:val="22"/>
                <w:lang w:eastAsia="en-AU"/>
              </w:rPr>
              <w:t>Course Information</w:t>
            </w:r>
          </w:p>
        </w:tc>
        <w:tc>
          <w:tcPr>
            <w:tcW w:w="2937" w:type="dxa"/>
            <w:tcBorders>
              <w:top w:val="nil"/>
              <w:left w:val="nil"/>
              <w:right w:val="nil"/>
            </w:tcBorders>
          </w:tcPr>
          <w:p w:rsidR="001725E6" w:rsidRPr="008E12FA" w:rsidRDefault="001725E6" w:rsidP="001725E6">
            <w:pPr>
              <w:outlineLvl w:val="0"/>
              <w:rPr>
                <w:rFonts w:cs="Arial"/>
                <w:b/>
                <w:szCs w:val="22"/>
                <w:lang w:eastAsia="en-AU"/>
              </w:rPr>
            </w:pPr>
            <w:r w:rsidRPr="008E12FA">
              <w:rPr>
                <w:rFonts w:cs="Arial"/>
                <w:b/>
                <w:szCs w:val="22"/>
                <w:lang w:eastAsia="en-AU"/>
              </w:rPr>
              <w:t>Qualification Rules</w:t>
            </w:r>
          </w:p>
        </w:tc>
      </w:tr>
      <w:tr w:rsidR="001725E6" w:rsidRPr="00A53268" w:rsidTr="001725E6">
        <w:trPr>
          <w:trHeight w:val="554"/>
          <w:jc w:val="center"/>
        </w:trPr>
        <w:tc>
          <w:tcPr>
            <w:tcW w:w="1816" w:type="dxa"/>
            <w:shd w:val="clear" w:color="auto" w:fill="auto"/>
            <w:vAlign w:val="center"/>
          </w:tcPr>
          <w:p w:rsidR="001725E6" w:rsidRPr="00A53268" w:rsidRDefault="001725E6" w:rsidP="00250E6E">
            <w:pPr>
              <w:rPr>
                <w:rFonts w:cs="Arial"/>
                <w:szCs w:val="22"/>
                <w:lang w:eastAsia="en-AU"/>
              </w:rPr>
            </w:pPr>
            <w:r w:rsidRPr="00A53268">
              <w:rPr>
                <w:rFonts w:cs="Arial"/>
                <w:szCs w:val="22"/>
                <w:lang w:eastAsia="en-AU"/>
              </w:rPr>
              <w:t>Year 11/12</w:t>
            </w:r>
          </w:p>
        </w:tc>
        <w:tc>
          <w:tcPr>
            <w:tcW w:w="2501" w:type="dxa"/>
            <w:shd w:val="clear" w:color="auto" w:fill="auto"/>
            <w:vAlign w:val="center"/>
          </w:tcPr>
          <w:p w:rsidR="001725E6" w:rsidRPr="00A53268" w:rsidRDefault="001725E6" w:rsidP="00250E6E">
            <w:pPr>
              <w:rPr>
                <w:rFonts w:cs="Arial"/>
                <w:szCs w:val="22"/>
                <w:lang w:eastAsia="en-AU"/>
              </w:rPr>
            </w:pPr>
            <w:r w:rsidRPr="00A53268">
              <w:rPr>
                <w:rFonts w:cs="Arial"/>
                <w:szCs w:val="22"/>
                <w:lang w:eastAsia="en-AU"/>
              </w:rPr>
              <w:t>DBUS/EBUS</w:t>
            </w:r>
          </w:p>
        </w:tc>
        <w:tc>
          <w:tcPr>
            <w:tcW w:w="3126" w:type="dxa"/>
            <w:shd w:val="clear" w:color="auto" w:fill="auto"/>
            <w:vAlign w:val="center"/>
          </w:tcPr>
          <w:p w:rsidR="001725E6" w:rsidRPr="00A53268" w:rsidRDefault="001725E6" w:rsidP="00250E6E">
            <w:pPr>
              <w:rPr>
                <w:rFonts w:cs="Arial"/>
                <w:szCs w:val="22"/>
                <w:lang w:eastAsia="en-AU"/>
              </w:rPr>
            </w:pPr>
            <w:r w:rsidRPr="00A53268">
              <w:rPr>
                <w:rFonts w:cs="Arial"/>
                <w:szCs w:val="22"/>
                <w:lang w:eastAsia="en-AU"/>
              </w:rPr>
              <w:t>BSB20115 Certificate II in Business</w:t>
            </w:r>
          </w:p>
        </w:tc>
        <w:tc>
          <w:tcPr>
            <w:tcW w:w="2937" w:type="dxa"/>
            <w:shd w:val="clear" w:color="auto" w:fill="FABF8F" w:themeFill="accent6" w:themeFillTint="99"/>
          </w:tcPr>
          <w:p w:rsidR="001725E6" w:rsidRPr="008E12FA" w:rsidRDefault="001725E6" w:rsidP="001725E6">
            <w:pPr>
              <w:shd w:val="clear" w:color="auto" w:fill="FABF8F" w:themeFill="accent6" w:themeFillTint="99"/>
              <w:outlineLvl w:val="0"/>
              <w:rPr>
                <w:rFonts w:cs="Arial"/>
                <w:b/>
                <w:szCs w:val="22"/>
                <w:lang w:eastAsia="en-AU"/>
              </w:rPr>
            </w:pPr>
            <w:r w:rsidRPr="008E12FA">
              <w:rPr>
                <w:rFonts w:cs="Arial"/>
                <w:b/>
                <w:szCs w:val="22"/>
                <w:lang w:eastAsia="en-AU"/>
              </w:rPr>
              <w:t>Qualification Rules</w:t>
            </w:r>
          </w:p>
          <w:p w:rsidR="001725E6" w:rsidRPr="00010D02" w:rsidRDefault="001725E6" w:rsidP="001725E6">
            <w:pPr>
              <w:shd w:val="clear" w:color="auto" w:fill="FABF8F" w:themeFill="accent6" w:themeFillTint="99"/>
              <w:rPr>
                <w:rFonts w:cs="Arial"/>
                <w:szCs w:val="22"/>
                <w:lang w:eastAsia="en-AU"/>
              </w:rPr>
            </w:pPr>
            <w:r w:rsidRPr="00010D02">
              <w:rPr>
                <w:rFonts w:cs="Arial"/>
                <w:bCs/>
                <w:szCs w:val="22"/>
                <w:lang w:eastAsia="en-AU"/>
              </w:rPr>
              <w:t>Total number of units = 12</w:t>
            </w:r>
            <w:r w:rsidRPr="00010D02">
              <w:rPr>
                <w:rFonts w:cs="Arial"/>
                <w:szCs w:val="22"/>
                <w:lang w:eastAsia="en-AU"/>
              </w:rPr>
              <w:t xml:space="preserve"> </w:t>
            </w:r>
          </w:p>
          <w:p w:rsidR="001725E6" w:rsidRPr="00010D02" w:rsidRDefault="001725E6" w:rsidP="001725E6">
            <w:pPr>
              <w:shd w:val="clear" w:color="auto" w:fill="FABF8F" w:themeFill="accent6" w:themeFillTint="99"/>
              <w:rPr>
                <w:rFonts w:cs="Arial"/>
                <w:szCs w:val="22"/>
                <w:lang w:eastAsia="en-AU"/>
              </w:rPr>
            </w:pPr>
            <w:r w:rsidRPr="00010D02">
              <w:rPr>
                <w:rFonts w:cs="Arial"/>
                <w:bCs/>
                <w:szCs w:val="22"/>
                <w:lang w:eastAsia="en-AU"/>
              </w:rPr>
              <w:t>1 core unit plus</w:t>
            </w:r>
            <w:r w:rsidRPr="00010D02">
              <w:rPr>
                <w:rFonts w:cs="Arial"/>
                <w:szCs w:val="22"/>
                <w:lang w:eastAsia="en-AU"/>
              </w:rPr>
              <w:t xml:space="preserve"> </w:t>
            </w:r>
          </w:p>
          <w:p w:rsidR="001725E6" w:rsidRPr="00A53268" w:rsidRDefault="001725E6" w:rsidP="001725E6">
            <w:pPr>
              <w:rPr>
                <w:rFonts w:cs="Arial"/>
                <w:szCs w:val="22"/>
                <w:lang w:eastAsia="en-AU"/>
              </w:rPr>
            </w:pPr>
            <w:r w:rsidRPr="00010D02">
              <w:rPr>
                <w:rFonts w:cs="Arial"/>
                <w:bCs/>
                <w:szCs w:val="22"/>
                <w:lang w:eastAsia="en-AU"/>
              </w:rPr>
              <w:t>11 elective units</w:t>
            </w:r>
          </w:p>
        </w:tc>
      </w:tr>
    </w:tbl>
    <w:p w:rsidR="00B8751D" w:rsidRDefault="00B8751D" w:rsidP="00B8751D"/>
    <w:p w:rsidR="00B8751D" w:rsidRPr="00B8751D" w:rsidRDefault="00B8751D" w:rsidP="00B8751D"/>
    <w:p w:rsidR="00B8751D" w:rsidRDefault="00B8751D" w:rsidP="00B8751D">
      <w:pPr>
        <w:shd w:val="clear" w:color="auto" w:fill="FABF8F" w:themeFill="accent6" w:themeFillTint="99"/>
        <w:tabs>
          <w:tab w:val="right" w:pos="10490"/>
        </w:tabs>
        <w:rPr>
          <w:rFonts w:ascii="Berlin Sans FB" w:hAnsi="Berlin Sans FB"/>
          <w:color w:val="1F497D" w:themeColor="text2"/>
          <w:sz w:val="28"/>
          <w:szCs w:val="28"/>
        </w:rPr>
      </w:pPr>
      <w:r w:rsidRPr="00143F82">
        <w:rPr>
          <w:rFonts w:ascii="Berlin Sans FB" w:hAnsi="Berlin Sans FB"/>
          <w:color w:val="002060"/>
          <w:sz w:val="28"/>
          <w:szCs w:val="28"/>
        </w:rPr>
        <w:t>CHC22015</w:t>
      </w:r>
      <w:r>
        <w:rPr>
          <w:rFonts w:ascii="Berlin Sans FB" w:hAnsi="Berlin Sans FB"/>
          <w:color w:val="002060"/>
          <w:sz w:val="28"/>
          <w:szCs w:val="28"/>
        </w:rPr>
        <w:t xml:space="preserve">: CERTIFICATE II </w:t>
      </w:r>
      <w:r w:rsidR="009E45CB">
        <w:rPr>
          <w:rFonts w:ascii="Berlin Sans FB" w:hAnsi="Berlin Sans FB"/>
          <w:color w:val="002060"/>
          <w:sz w:val="28"/>
          <w:szCs w:val="28"/>
        </w:rPr>
        <w:t xml:space="preserve">IN </w:t>
      </w:r>
      <w:r>
        <w:rPr>
          <w:rFonts w:ascii="Berlin Sans FB" w:hAnsi="Berlin Sans FB"/>
          <w:color w:val="002060"/>
          <w:sz w:val="28"/>
          <w:szCs w:val="28"/>
        </w:rPr>
        <w:t>COMMUNITY SERVICES</w:t>
      </w:r>
      <w:r w:rsidRPr="005F140B">
        <w:rPr>
          <w:rFonts w:ascii="Berlin Sans FB" w:hAnsi="Berlin Sans FB"/>
          <w:color w:val="1F497D" w:themeColor="text2"/>
          <w:sz w:val="28"/>
          <w:szCs w:val="28"/>
        </w:rPr>
        <w:tab/>
        <w:t>(</w:t>
      </w:r>
      <w:r>
        <w:rPr>
          <w:rFonts w:ascii="Berlin Sans FB" w:hAnsi="Berlin Sans FB"/>
          <w:color w:val="1F497D" w:themeColor="text2"/>
          <w:sz w:val="28"/>
          <w:szCs w:val="28"/>
        </w:rPr>
        <w:t>DCFCC</w:t>
      </w:r>
      <w:r w:rsidRPr="005F140B">
        <w:rPr>
          <w:rFonts w:ascii="Berlin Sans FB" w:hAnsi="Berlin Sans FB"/>
          <w:color w:val="1F497D" w:themeColor="text2"/>
          <w:sz w:val="28"/>
          <w:szCs w:val="28"/>
        </w:rPr>
        <w:t>)</w:t>
      </w:r>
    </w:p>
    <w:p w:rsidR="00B8751D" w:rsidRPr="00FC3871" w:rsidRDefault="00B8751D" w:rsidP="00B8751D">
      <w:pPr>
        <w:shd w:val="clear" w:color="auto" w:fill="FABF8F" w:themeFill="accent6" w:themeFillTint="99"/>
        <w:tabs>
          <w:tab w:val="right" w:pos="10466"/>
        </w:tabs>
        <w:rPr>
          <w:rFonts w:ascii="Berlin Sans FB" w:hAnsi="Berlin Sans FB"/>
          <w:color w:val="1F497D" w:themeColor="text2"/>
          <w:sz w:val="28"/>
          <w:szCs w:val="28"/>
        </w:rPr>
      </w:pPr>
      <w:r w:rsidRPr="00FC3871">
        <w:rPr>
          <w:rFonts w:ascii="Berlin Sans FB" w:hAnsi="Berlin Sans FB"/>
          <w:color w:val="1F497D" w:themeColor="text2"/>
          <w:sz w:val="28"/>
          <w:szCs w:val="28"/>
        </w:rPr>
        <w:tab/>
      </w:r>
      <w:r>
        <w:rPr>
          <w:rFonts w:ascii="Berlin Sans FB" w:hAnsi="Berlin Sans FB"/>
          <w:color w:val="1F497D" w:themeColor="text2"/>
          <w:sz w:val="28"/>
          <w:szCs w:val="28"/>
        </w:rPr>
        <w:t>CERTIFICATE</w:t>
      </w:r>
      <w:r w:rsidRPr="00FC3871">
        <w:rPr>
          <w:rFonts w:ascii="Berlin Sans FB" w:hAnsi="Berlin Sans FB"/>
          <w:color w:val="1F497D" w:themeColor="text2"/>
          <w:sz w:val="28"/>
          <w:szCs w:val="28"/>
        </w:rPr>
        <w:t xml:space="preserve"> SUBJECT</w:t>
      </w:r>
    </w:p>
    <w:p w:rsidR="00B8751D" w:rsidRPr="008E12FA" w:rsidRDefault="00B8751D" w:rsidP="00B8751D">
      <w:pPr>
        <w:outlineLvl w:val="0"/>
        <w:rPr>
          <w:rFonts w:cs="Arial"/>
          <w:b/>
          <w:szCs w:val="22"/>
          <w:u w:val="single"/>
          <w:lang w:eastAsia="en-AU"/>
        </w:rPr>
      </w:pPr>
    </w:p>
    <w:p w:rsidR="00B8751D" w:rsidRDefault="00B8751D" w:rsidP="00B8751D">
      <w:pPr>
        <w:autoSpaceDE w:val="0"/>
        <w:autoSpaceDN w:val="0"/>
        <w:adjustRightInd w:val="0"/>
        <w:rPr>
          <w:rFonts w:cs="Arial"/>
          <w:b/>
          <w:bCs/>
          <w:color w:val="000000"/>
          <w:szCs w:val="22"/>
          <w:lang w:eastAsia="en-AU"/>
        </w:rPr>
        <w:sectPr w:rsidR="00B8751D" w:rsidSect="001725E6">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B8751D" w:rsidRPr="008E12FA" w:rsidRDefault="00B8751D" w:rsidP="00B8751D">
      <w:pPr>
        <w:autoSpaceDE w:val="0"/>
        <w:autoSpaceDN w:val="0"/>
        <w:adjustRightInd w:val="0"/>
        <w:rPr>
          <w:rFonts w:cs="Arial"/>
          <w:color w:val="000000"/>
          <w:szCs w:val="22"/>
          <w:lang w:eastAsia="en-AU"/>
        </w:rPr>
      </w:pPr>
      <w:r w:rsidRPr="008E12FA">
        <w:rPr>
          <w:rFonts w:cs="Arial"/>
          <w:b/>
          <w:bCs/>
          <w:color w:val="000000"/>
          <w:szCs w:val="22"/>
          <w:lang w:eastAsia="en-AU"/>
        </w:rPr>
        <w:lastRenderedPageBreak/>
        <w:t xml:space="preserve">Description </w:t>
      </w:r>
    </w:p>
    <w:p w:rsidR="00B8751D" w:rsidRPr="008E12FA" w:rsidRDefault="00B8751D" w:rsidP="00B8751D">
      <w:pPr>
        <w:autoSpaceDE w:val="0"/>
        <w:autoSpaceDN w:val="0"/>
        <w:adjustRightInd w:val="0"/>
        <w:rPr>
          <w:rFonts w:cs="Arial"/>
          <w:color w:val="000000"/>
          <w:szCs w:val="22"/>
          <w:lang w:eastAsia="en-AU"/>
        </w:rPr>
      </w:pPr>
      <w:r w:rsidRPr="008E12FA">
        <w:rPr>
          <w:rFonts w:cs="Arial"/>
          <w:color w:val="000000"/>
          <w:szCs w:val="22"/>
          <w:lang w:eastAsia="en-AU"/>
        </w:rPr>
        <w:t xml:space="preserve">This qualification may be used as a pathway qualification into community services work and may apply specifically to: </w:t>
      </w:r>
    </w:p>
    <w:p w:rsidR="00B8751D" w:rsidRPr="008E12FA" w:rsidRDefault="00B8751D" w:rsidP="001307C1">
      <w:pPr>
        <w:numPr>
          <w:ilvl w:val="0"/>
          <w:numId w:val="22"/>
        </w:numPr>
        <w:autoSpaceDE w:val="0"/>
        <w:autoSpaceDN w:val="0"/>
        <w:adjustRightInd w:val="0"/>
        <w:ind w:left="426"/>
        <w:rPr>
          <w:rFonts w:cs="Arial"/>
          <w:color w:val="000000"/>
          <w:szCs w:val="22"/>
          <w:lang w:eastAsia="en-AU"/>
        </w:rPr>
      </w:pPr>
      <w:r w:rsidRPr="008E12FA">
        <w:rPr>
          <w:rFonts w:cs="Arial"/>
          <w:color w:val="000000"/>
          <w:szCs w:val="22"/>
          <w:lang w:eastAsia="en-AU"/>
        </w:rPr>
        <w:t xml:space="preserve">Workers who support individuals by providing a first point of contact in a crisis situation and referral to a broad range of services, or </w:t>
      </w:r>
    </w:p>
    <w:p w:rsidR="00B8751D" w:rsidRPr="008E12FA" w:rsidRDefault="00B8751D" w:rsidP="001307C1">
      <w:pPr>
        <w:numPr>
          <w:ilvl w:val="0"/>
          <w:numId w:val="22"/>
        </w:numPr>
        <w:autoSpaceDE w:val="0"/>
        <w:autoSpaceDN w:val="0"/>
        <w:adjustRightInd w:val="0"/>
        <w:ind w:left="426"/>
        <w:rPr>
          <w:rFonts w:cs="Arial"/>
          <w:szCs w:val="22"/>
        </w:rPr>
      </w:pPr>
      <w:r w:rsidRPr="008E12FA">
        <w:rPr>
          <w:rFonts w:cs="Arial"/>
          <w:color w:val="000000"/>
          <w:szCs w:val="22"/>
          <w:lang w:eastAsia="en-AU"/>
        </w:rPr>
        <w:t xml:space="preserve">Workers in residential facilities and/or in community services under direct or regular supervision within clearly defined organisation guidelines and service plans. </w:t>
      </w:r>
    </w:p>
    <w:p w:rsidR="00B8751D" w:rsidRPr="008E12FA" w:rsidRDefault="00B8751D" w:rsidP="00B8751D">
      <w:pPr>
        <w:autoSpaceDE w:val="0"/>
        <w:autoSpaceDN w:val="0"/>
        <w:adjustRightInd w:val="0"/>
        <w:rPr>
          <w:rFonts w:cs="Arial"/>
          <w:color w:val="000000"/>
          <w:szCs w:val="22"/>
          <w:lang w:eastAsia="en-AU"/>
        </w:rPr>
      </w:pPr>
    </w:p>
    <w:p w:rsidR="00B8751D" w:rsidRPr="008E12FA" w:rsidRDefault="00B8751D" w:rsidP="00B8751D">
      <w:pPr>
        <w:autoSpaceDE w:val="0"/>
        <w:autoSpaceDN w:val="0"/>
        <w:adjustRightInd w:val="0"/>
        <w:rPr>
          <w:rFonts w:cs="Arial"/>
          <w:color w:val="000000"/>
          <w:szCs w:val="22"/>
          <w:lang w:eastAsia="en-AU"/>
        </w:rPr>
      </w:pPr>
      <w:r w:rsidRPr="008E12FA">
        <w:rPr>
          <w:rFonts w:cs="Arial"/>
          <w:color w:val="000000"/>
          <w:szCs w:val="22"/>
          <w:lang w:eastAsia="en-AU"/>
        </w:rPr>
        <w:t xml:space="preserve">Workers at this level: </w:t>
      </w:r>
    </w:p>
    <w:p w:rsidR="00B8751D" w:rsidRPr="008E12FA" w:rsidRDefault="00B8751D" w:rsidP="001307C1">
      <w:pPr>
        <w:numPr>
          <w:ilvl w:val="0"/>
          <w:numId w:val="23"/>
        </w:numPr>
        <w:autoSpaceDE w:val="0"/>
        <w:autoSpaceDN w:val="0"/>
        <w:adjustRightInd w:val="0"/>
        <w:ind w:left="426"/>
        <w:rPr>
          <w:rFonts w:cs="Arial"/>
          <w:color w:val="000000"/>
          <w:szCs w:val="22"/>
          <w:lang w:eastAsia="en-AU"/>
        </w:rPr>
      </w:pPr>
      <w:r w:rsidRPr="008E12FA">
        <w:rPr>
          <w:rFonts w:cs="Arial"/>
          <w:color w:val="000000"/>
          <w:szCs w:val="22"/>
          <w:lang w:eastAsia="en-AU"/>
        </w:rPr>
        <w:t xml:space="preserve">May provide assistance and support to clients accessing a service or experiencing issues such as alcohol and/or other drug issues </w:t>
      </w:r>
    </w:p>
    <w:p w:rsidR="00B8751D" w:rsidRPr="008E12FA" w:rsidRDefault="00B8751D" w:rsidP="001307C1">
      <w:pPr>
        <w:numPr>
          <w:ilvl w:val="0"/>
          <w:numId w:val="23"/>
        </w:numPr>
        <w:autoSpaceDE w:val="0"/>
        <w:autoSpaceDN w:val="0"/>
        <w:adjustRightInd w:val="0"/>
        <w:ind w:left="426"/>
        <w:rPr>
          <w:rFonts w:cs="Arial"/>
          <w:color w:val="000000"/>
          <w:szCs w:val="22"/>
          <w:lang w:eastAsia="en-AU"/>
        </w:rPr>
      </w:pPr>
      <w:r w:rsidRPr="008E12FA">
        <w:rPr>
          <w:rFonts w:cs="Arial"/>
          <w:color w:val="000000"/>
          <w:szCs w:val="22"/>
          <w:lang w:eastAsia="en-AU"/>
        </w:rPr>
        <w:t xml:space="preserve">Assist people in meeting their immediate needs e.g. by providing shelter and food </w:t>
      </w:r>
    </w:p>
    <w:p w:rsidR="00B8751D" w:rsidRPr="008E12FA" w:rsidRDefault="00B8751D" w:rsidP="001307C1">
      <w:pPr>
        <w:numPr>
          <w:ilvl w:val="0"/>
          <w:numId w:val="23"/>
        </w:numPr>
        <w:autoSpaceDE w:val="0"/>
        <w:autoSpaceDN w:val="0"/>
        <w:adjustRightInd w:val="0"/>
        <w:ind w:left="426"/>
        <w:rPr>
          <w:rFonts w:cs="Arial"/>
          <w:color w:val="000000"/>
          <w:szCs w:val="22"/>
          <w:lang w:eastAsia="en-AU"/>
        </w:rPr>
      </w:pPr>
      <w:r w:rsidRPr="008E12FA">
        <w:rPr>
          <w:rFonts w:cs="Arial"/>
          <w:color w:val="000000"/>
          <w:szCs w:val="22"/>
          <w:lang w:eastAsia="en-AU"/>
        </w:rPr>
        <w:t xml:space="preserve">Provide short-term contact with clients in a crisis situation during which time they establish a helping relationship to define the crisis and provide referral information where appropriate </w:t>
      </w:r>
    </w:p>
    <w:p w:rsidR="00B8751D" w:rsidRPr="008E12FA" w:rsidRDefault="00B8751D" w:rsidP="001307C1">
      <w:pPr>
        <w:numPr>
          <w:ilvl w:val="0"/>
          <w:numId w:val="23"/>
        </w:numPr>
        <w:autoSpaceDE w:val="0"/>
        <w:autoSpaceDN w:val="0"/>
        <w:adjustRightInd w:val="0"/>
        <w:ind w:left="426"/>
        <w:rPr>
          <w:rFonts w:cs="Arial"/>
          <w:color w:val="000000"/>
          <w:szCs w:val="22"/>
          <w:lang w:eastAsia="en-AU"/>
        </w:rPr>
      </w:pPr>
      <w:r w:rsidRPr="008E12FA">
        <w:rPr>
          <w:rFonts w:cs="Arial"/>
          <w:color w:val="000000"/>
          <w:szCs w:val="22"/>
          <w:lang w:eastAsia="en-AU"/>
        </w:rPr>
        <w:t xml:space="preserve">May provide ancillary services such as catering, cleaning, laundry, gardening and home maintenance </w:t>
      </w:r>
    </w:p>
    <w:p w:rsidR="00B8751D" w:rsidRPr="008E12FA" w:rsidRDefault="00B8751D" w:rsidP="001307C1">
      <w:pPr>
        <w:numPr>
          <w:ilvl w:val="0"/>
          <w:numId w:val="23"/>
        </w:numPr>
        <w:autoSpaceDE w:val="0"/>
        <w:autoSpaceDN w:val="0"/>
        <w:adjustRightInd w:val="0"/>
        <w:ind w:left="426"/>
        <w:rPr>
          <w:rFonts w:cs="Arial"/>
          <w:color w:val="000000"/>
          <w:szCs w:val="22"/>
          <w:lang w:eastAsia="en-AU"/>
        </w:rPr>
      </w:pPr>
      <w:r w:rsidRPr="008E12FA">
        <w:rPr>
          <w:rFonts w:cs="Arial"/>
          <w:color w:val="000000"/>
          <w:szCs w:val="22"/>
          <w:lang w:eastAsia="en-AU"/>
        </w:rPr>
        <w:lastRenderedPageBreak/>
        <w:t xml:space="preserve">Report directly to a supervisor and are not responsible for other workers. </w:t>
      </w:r>
    </w:p>
    <w:p w:rsidR="00B8751D" w:rsidRPr="008E12FA" w:rsidRDefault="00B8751D" w:rsidP="00B8751D">
      <w:pPr>
        <w:autoSpaceDE w:val="0"/>
        <w:autoSpaceDN w:val="0"/>
        <w:adjustRightInd w:val="0"/>
        <w:rPr>
          <w:rFonts w:cs="Arial"/>
          <w:color w:val="000000"/>
          <w:szCs w:val="22"/>
          <w:lang w:eastAsia="en-AU"/>
        </w:rPr>
      </w:pPr>
    </w:p>
    <w:p w:rsidR="00B8751D" w:rsidRPr="008E12FA" w:rsidRDefault="00B8751D" w:rsidP="00B8751D">
      <w:pPr>
        <w:autoSpaceDE w:val="0"/>
        <w:autoSpaceDN w:val="0"/>
        <w:adjustRightInd w:val="0"/>
        <w:rPr>
          <w:rFonts w:cs="Arial"/>
          <w:color w:val="000000"/>
          <w:szCs w:val="22"/>
          <w:lang w:eastAsia="en-AU"/>
        </w:rPr>
      </w:pPr>
      <w:r w:rsidRPr="008E12FA">
        <w:rPr>
          <w:rFonts w:cs="Arial"/>
          <w:color w:val="000000"/>
          <w:szCs w:val="22"/>
          <w:lang w:eastAsia="en-AU"/>
        </w:rPr>
        <w:t xml:space="preserve">These positions may have direct contact with clients, identify presenting needs and refer to appropriate services and support. </w:t>
      </w:r>
    </w:p>
    <w:p w:rsidR="00B8751D" w:rsidRDefault="00B8751D" w:rsidP="00B8751D">
      <w:pPr>
        <w:autoSpaceDE w:val="0"/>
        <w:autoSpaceDN w:val="0"/>
        <w:adjustRightInd w:val="0"/>
        <w:rPr>
          <w:rFonts w:cs="Arial"/>
          <w:color w:val="000000"/>
          <w:szCs w:val="22"/>
          <w:lang w:eastAsia="en-AU"/>
        </w:rPr>
      </w:pPr>
      <w:r w:rsidRPr="008E12FA">
        <w:rPr>
          <w:rFonts w:cs="Arial"/>
          <w:color w:val="000000"/>
          <w:szCs w:val="22"/>
          <w:lang w:eastAsia="en-AU"/>
        </w:rPr>
        <w:t xml:space="preserve">This qualification may provide an appropriate pathway into higher level qualifications, such as those in aged care, disability and home and community care. </w:t>
      </w:r>
    </w:p>
    <w:p w:rsidR="00B8751D" w:rsidRDefault="00B8751D" w:rsidP="00B8751D">
      <w:pPr>
        <w:autoSpaceDE w:val="0"/>
        <w:autoSpaceDN w:val="0"/>
        <w:adjustRightInd w:val="0"/>
        <w:rPr>
          <w:rFonts w:cs="Arial"/>
          <w:color w:val="000000"/>
          <w:szCs w:val="22"/>
          <w:lang w:eastAsia="en-AU"/>
        </w:rPr>
      </w:pPr>
    </w:p>
    <w:p w:rsidR="00B8751D" w:rsidRPr="008E12FA" w:rsidRDefault="00B8751D" w:rsidP="00B8751D">
      <w:pPr>
        <w:autoSpaceDE w:val="0"/>
        <w:autoSpaceDN w:val="0"/>
        <w:adjustRightInd w:val="0"/>
        <w:rPr>
          <w:rFonts w:cs="Arial"/>
          <w:szCs w:val="22"/>
          <w:lang w:eastAsia="en-AU"/>
        </w:rPr>
      </w:pPr>
      <w:r w:rsidRPr="008E12FA">
        <w:rPr>
          <w:rFonts w:cs="Arial"/>
          <w:b/>
          <w:bCs/>
          <w:color w:val="000000"/>
          <w:szCs w:val="22"/>
          <w:lang w:eastAsia="en-AU"/>
        </w:rPr>
        <w:t xml:space="preserve">Occupational titles </w:t>
      </w:r>
      <w:r w:rsidRPr="008E12FA">
        <w:rPr>
          <w:rFonts w:cs="Arial"/>
          <w:color w:val="000000"/>
          <w:szCs w:val="22"/>
          <w:lang w:eastAsia="en-AU"/>
        </w:rPr>
        <w:t xml:space="preserve">may include: </w:t>
      </w:r>
    </w:p>
    <w:p w:rsidR="00B8751D" w:rsidRPr="008E12FA" w:rsidRDefault="00B8751D" w:rsidP="001307C1">
      <w:pPr>
        <w:numPr>
          <w:ilvl w:val="0"/>
          <w:numId w:val="24"/>
        </w:numPr>
        <w:autoSpaceDE w:val="0"/>
        <w:autoSpaceDN w:val="0"/>
        <w:adjustRightInd w:val="0"/>
        <w:ind w:left="426"/>
        <w:rPr>
          <w:rFonts w:cs="Arial"/>
          <w:color w:val="000000"/>
          <w:szCs w:val="22"/>
          <w:lang w:eastAsia="en-AU"/>
        </w:rPr>
      </w:pPr>
      <w:r w:rsidRPr="008E12FA">
        <w:rPr>
          <w:rFonts w:cs="Arial"/>
          <w:color w:val="000000"/>
          <w:szCs w:val="22"/>
          <w:lang w:eastAsia="en-AU"/>
        </w:rPr>
        <w:t xml:space="preserve">Community services workers </w:t>
      </w:r>
    </w:p>
    <w:p w:rsidR="00B8751D" w:rsidRPr="008E12FA" w:rsidRDefault="00B8751D" w:rsidP="001307C1">
      <w:pPr>
        <w:numPr>
          <w:ilvl w:val="0"/>
          <w:numId w:val="24"/>
        </w:numPr>
        <w:autoSpaceDE w:val="0"/>
        <w:autoSpaceDN w:val="0"/>
        <w:adjustRightInd w:val="0"/>
        <w:ind w:left="426"/>
        <w:rPr>
          <w:rFonts w:cs="Arial"/>
          <w:color w:val="000000"/>
          <w:szCs w:val="22"/>
          <w:lang w:eastAsia="en-AU"/>
        </w:rPr>
      </w:pPr>
      <w:r w:rsidRPr="008E12FA">
        <w:rPr>
          <w:rFonts w:cs="Arial"/>
          <w:color w:val="000000"/>
          <w:szCs w:val="22"/>
          <w:lang w:eastAsia="en-AU"/>
        </w:rPr>
        <w:t xml:space="preserve">Housekeeping assistant </w:t>
      </w:r>
    </w:p>
    <w:p w:rsidR="00B8751D" w:rsidRPr="008E12FA" w:rsidRDefault="00B8751D" w:rsidP="001307C1">
      <w:pPr>
        <w:numPr>
          <w:ilvl w:val="0"/>
          <w:numId w:val="24"/>
        </w:numPr>
        <w:autoSpaceDE w:val="0"/>
        <w:autoSpaceDN w:val="0"/>
        <w:adjustRightInd w:val="0"/>
        <w:ind w:left="426"/>
        <w:rPr>
          <w:rFonts w:cs="Arial"/>
          <w:color w:val="000000"/>
          <w:szCs w:val="22"/>
          <w:lang w:eastAsia="en-AU"/>
        </w:rPr>
      </w:pPr>
      <w:r w:rsidRPr="008E12FA">
        <w:rPr>
          <w:rFonts w:cs="Arial"/>
          <w:color w:val="000000"/>
          <w:szCs w:val="22"/>
          <w:lang w:eastAsia="en-AU"/>
        </w:rPr>
        <w:t xml:space="preserve">Care service employee </w:t>
      </w:r>
    </w:p>
    <w:p w:rsidR="00B8751D" w:rsidRPr="008E12FA" w:rsidRDefault="00B8751D" w:rsidP="001307C1">
      <w:pPr>
        <w:numPr>
          <w:ilvl w:val="0"/>
          <w:numId w:val="24"/>
        </w:numPr>
        <w:autoSpaceDE w:val="0"/>
        <w:autoSpaceDN w:val="0"/>
        <w:adjustRightInd w:val="0"/>
        <w:ind w:left="426"/>
        <w:rPr>
          <w:rFonts w:cs="Arial"/>
          <w:color w:val="000000"/>
          <w:szCs w:val="22"/>
          <w:lang w:eastAsia="en-AU"/>
        </w:rPr>
      </w:pPr>
      <w:r w:rsidRPr="008E12FA">
        <w:rPr>
          <w:rFonts w:cs="Arial"/>
          <w:color w:val="000000"/>
          <w:szCs w:val="22"/>
          <w:lang w:eastAsia="en-AU"/>
        </w:rPr>
        <w:t xml:space="preserve">Laundry assistant </w:t>
      </w:r>
    </w:p>
    <w:p w:rsidR="00B8751D" w:rsidRPr="001725E6" w:rsidRDefault="00B8751D" w:rsidP="001307C1">
      <w:pPr>
        <w:pStyle w:val="ListParagraph"/>
        <w:numPr>
          <w:ilvl w:val="0"/>
          <w:numId w:val="24"/>
        </w:numPr>
        <w:autoSpaceDE w:val="0"/>
        <w:autoSpaceDN w:val="0"/>
        <w:adjustRightInd w:val="0"/>
        <w:spacing w:line="240" w:lineRule="auto"/>
        <w:ind w:left="426"/>
        <w:rPr>
          <w:rFonts w:cs="Arial"/>
          <w:color w:val="000000"/>
          <w:lang w:eastAsia="en-AU"/>
        </w:rPr>
      </w:pPr>
      <w:r w:rsidRPr="001725E6">
        <w:rPr>
          <w:rFonts w:ascii="Tw Cen MT" w:eastAsia="Times New Roman" w:hAnsi="Tw Cen MT" w:cs="Arial"/>
          <w:color w:val="000000"/>
          <w:lang w:eastAsia="en-AU"/>
        </w:rPr>
        <w:t xml:space="preserve">Contact officers  / </w:t>
      </w:r>
      <w:r w:rsidRPr="001725E6">
        <w:rPr>
          <w:rFonts w:cs="Arial"/>
          <w:color w:val="000000"/>
          <w:lang w:eastAsia="en-AU"/>
        </w:rPr>
        <w:t xml:space="preserve">Community workers </w:t>
      </w:r>
    </w:p>
    <w:p w:rsidR="00B8751D" w:rsidRPr="008E12FA" w:rsidRDefault="00B8751D" w:rsidP="001307C1">
      <w:pPr>
        <w:pStyle w:val="ListParagraph"/>
        <w:numPr>
          <w:ilvl w:val="0"/>
          <w:numId w:val="24"/>
        </w:numPr>
        <w:autoSpaceDE w:val="0"/>
        <w:autoSpaceDN w:val="0"/>
        <w:adjustRightInd w:val="0"/>
        <w:spacing w:line="240" w:lineRule="auto"/>
        <w:ind w:left="426"/>
        <w:rPr>
          <w:rFonts w:ascii="Tw Cen MT" w:eastAsia="Times New Roman" w:hAnsi="Tw Cen MT" w:cs="Arial"/>
          <w:color w:val="000000"/>
          <w:lang w:eastAsia="en-AU"/>
        </w:rPr>
      </w:pPr>
      <w:r w:rsidRPr="008E12FA">
        <w:rPr>
          <w:rFonts w:ascii="Tw Cen MT" w:eastAsia="Times New Roman" w:hAnsi="Tw Cen MT" w:cs="Arial"/>
          <w:color w:val="000000"/>
          <w:lang w:eastAsia="en-AU"/>
        </w:rPr>
        <w:t xml:space="preserve">Customer service staff </w:t>
      </w:r>
    </w:p>
    <w:p w:rsidR="00B8751D" w:rsidRPr="001725E6" w:rsidRDefault="00B8751D" w:rsidP="001307C1">
      <w:pPr>
        <w:numPr>
          <w:ilvl w:val="0"/>
          <w:numId w:val="24"/>
        </w:numPr>
        <w:autoSpaceDE w:val="0"/>
        <w:autoSpaceDN w:val="0"/>
        <w:adjustRightInd w:val="0"/>
        <w:ind w:left="426"/>
        <w:rPr>
          <w:rFonts w:cs="Arial"/>
          <w:color w:val="000000"/>
          <w:szCs w:val="22"/>
          <w:lang w:eastAsia="en-AU"/>
        </w:rPr>
      </w:pPr>
      <w:r w:rsidRPr="001725E6">
        <w:rPr>
          <w:rFonts w:cs="Arial"/>
          <w:color w:val="000000"/>
          <w:szCs w:val="22"/>
          <w:lang w:eastAsia="en-AU"/>
        </w:rPr>
        <w:t xml:space="preserve">Personal care assistant / Domestic assistant </w:t>
      </w:r>
    </w:p>
    <w:p w:rsidR="00B8751D" w:rsidRPr="008E12FA" w:rsidRDefault="00B8751D" w:rsidP="001307C1">
      <w:pPr>
        <w:numPr>
          <w:ilvl w:val="0"/>
          <w:numId w:val="24"/>
        </w:numPr>
        <w:autoSpaceDE w:val="0"/>
        <w:autoSpaceDN w:val="0"/>
        <w:adjustRightInd w:val="0"/>
        <w:ind w:left="426"/>
        <w:rPr>
          <w:rFonts w:cs="Arial"/>
          <w:color w:val="000000"/>
          <w:szCs w:val="22"/>
          <w:lang w:eastAsia="en-AU"/>
        </w:rPr>
      </w:pPr>
      <w:r w:rsidRPr="008E12FA">
        <w:rPr>
          <w:rFonts w:cs="Arial"/>
          <w:color w:val="000000"/>
          <w:szCs w:val="22"/>
          <w:lang w:eastAsia="en-AU"/>
        </w:rPr>
        <w:t xml:space="preserve">Provision of emergency relief </w:t>
      </w:r>
    </w:p>
    <w:p w:rsidR="00B8751D" w:rsidRPr="008E12FA" w:rsidRDefault="00B8751D" w:rsidP="001307C1">
      <w:pPr>
        <w:numPr>
          <w:ilvl w:val="0"/>
          <w:numId w:val="24"/>
        </w:numPr>
        <w:autoSpaceDE w:val="0"/>
        <w:autoSpaceDN w:val="0"/>
        <w:adjustRightInd w:val="0"/>
        <w:ind w:left="426"/>
        <w:rPr>
          <w:rFonts w:cs="Arial"/>
          <w:color w:val="000000"/>
          <w:szCs w:val="22"/>
          <w:lang w:eastAsia="en-AU"/>
        </w:rPr>
      </w:pPr>
      <w:r w:rsidRPr="008E12FA">
        <w:rPr>
          <w:rFonts w:cs="Arial"/>
          <w:color w:val="000000"/>
          <w:szCs w:val="22"/>
          <w:lang w:eastAsia="en-AU"/>
        </w:rPr>
        <w:t xml:space="preserve">Gardener/grounds person </w:t>
      </w:r>
    </w:p>
    <w:p w:rsidR="00B8751D" w:rsidRPr="008E12FA" w:rsidRDefault="00B8751D" w:rsidP="001307C1">
      <w:pPr>
        <w:numPr>
          <w:ilvl w:val="0"/>
          <w:numId w:val="24"/>
        </w:numPr>
        <w:autoSpaceDE w:val="0"/>
        <w:autoSpaceDN w:val="0"/>
        <w:adjustRightInd w:val="0"/>
        <w:ind w:left="426"/>
        <w:rPr>
          <w:rFonts w:cs="Arial"/>
          <w:color w:val="000000"/>
          <w:szCs w:val="22"/>
          <w:lang w:eastAsia="en-AU"/>
        </w:rPr>
      </w:pPr>
      <w:r w:rsidRPr="008E12FA">
        <w:rPr>
          <w:rFonts w:cs="Arial"/>
          <w:color w:val="000000"/>
          <w:szCs w:val="22"/>
          <w:lang w:eastAsia="en-AU"/>
        </w:rPr>
        <w:t xml:space="preserve">Reception/front desk staff </w:t>
      </w:r>
    </w:p>
    <w:p w:rsidR="00B8751D" w:rsidRPr="001725E6" w:rsidRDefault="00B8751D" w:rsidP="001307C1">
      <w:pPr>
        <w:numPr>
          <w:ilvl w:val="0"/>
          <w:numId w:val="24"/>
        </w:numPr>
        <w:autoSpaceDE w:val="0"/>
        <w:autoSpaceDN w:val="0"/>
        <w:adjustRightInd w:val="0"/>
        <w:ind w:left="426"/>
        <w:rPr>
          <w:rFonts w:cs="Arial"/>
          <w:color w:val="000000"/>
          <w:szCs w:val="22"/>
          <w:lang w:eastAsia="en-AU"/>
        </w:rPr>
      </w:pPr>
      <w:r w:rsidRPr="008E12FA">
        <w:rPr>
          <w:rFonts w:cs="Arial"/>
          <w:color w:val="000000"/>
          <w:szCs w:val="22"/>
          <w:lang w:eastAsia="en-AU"/>
        </w:rPr>
        <w:t xml:space="preserve">Home helper </w:t>
      </w:r>
      <w:r>
        <w:rPr>
          <w:rFonts w:cs="Arial"/>
          <w:color w:val="000000"/>
          <w:szCs w:val="22"/>
          <w:lang w:eastAsia="en-AU"/>
        </w:rPr>
        <w:t>/</w:t>
      </w:r>
      <w:r w:rsidRPr="001725E6">
        <w:rPr>
          <w:rFonts w:cs="Arial"/>
          <w:color w:val="000000"/>
          <w:szCs w:val="22"/>
          <w:lang w:eastAsia="en-AU"/>
        </w:rPr>
        <w:t>Support worker</w:t>
      </w:r>
    </w:p>
    <w:p w:rsidR="00B8751D" w:rsidRDefault="00B8751D" w:rsidP="00B8751D">
      <w:pPr>
        <w:autoSpaceDE w:val="0"/>
        <w:autoSpaceDN w:val="0"/>
        <w:adjustRightInd w:val="0"/>
        <w:rPr>
          <w:rFonts w:cs="Arial"/>
          <w:color w:val="000000"/>
          <w:szCs w:val="22"/>
          <w:lang w:eastAsia="en-AU"/>
        </w:rPr>
      </w:pPr>
    </w:p>
    <w:p w:rsidR="00B8751D" w:rsidRDefault="00B8751D" w:rsidP="00B8751D">
      <w:pPr>
        <w:contextualSpacing/>
        <w:rPr>
          <w:rFonts w:cs="Arial"/>
          <w:b/>
          <w:szCs w:val="22"/>
        </w:rPr>
      </w:pPr>
      <w:r w:rsidRPr="00A53268">
        <w:rPr>
          <w:rFonts w:cs="Arial"/>
          <w:b/>
          <w:szCs w:val="22"/>
        </w:rPr>
        <w:t>Sugg</w:t>
      </w:r>
      <w:r>
        <w:rPr>
          <w:rFonts w:cs="Arial"/>
          <w:b/>
          <w:szCs w:val="22"/>
        </w:rPr>
        <w:t>ested Home Study Commitment</w:t>
      </w:r>
    </w:p>
    <w:p w:rsidR="00B8751D" w:rsidRPr="00B8751D" w:rsidRDefault="00B8751D" w:rsidP="00B8751D">
      <w:pPr>
        <w:contextualSpacing/>
        <w:rPr>
          <w:rFonts w:cs="Arial"/>
          <w:szCs w:val="22"/>
        </w:rPr>
      </w:pPr>
      <w:r>
        <w:rPr>
          <w:rFonts w:cs="Arial"/>
          <w:szCs w:val="22"/>
        </w:rPr>
        <w:t>2 hours per week</w:t>
      </w:r>
    </w:p>
    <w:p w:rsidR="00B8751D" w:rsidRDefault="00B8751D" w:rsidP="00B8751D">
      <w:pPr>
        <w:outlineLvl w:val="0"/>
        <w:rPr>
          <w:rFonts w:cs="Arial"/>
          <w:b/>
          <w:szCs w:val="22"/>
          <w:u w:val="single"/>
          <w:lang w:eastAsia="en-AU"/>
        </w:rPr>
        <w:sectPr w:rsidR="00B8751D" w:rsidSect="00FC3871">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B8751D" w:rsidRPr="008E12FA" w:rsidRDefault="00B8751D" w:rsidP="00B8751D">
      <w:pPr>
        <w:outlineLvl w:val="0"/>
        <w:rPr>
          <w:rFonts w:cs="Arial"/>
          <w:b/>
          <w:szCs w:val="22"/>
          <w:u w:val="single"/>
          <w:lang w:eastAsia="en-AU"/>
        </w:rPr>
      </w:pPr>
    </w:p>
    <w:tbl>
      <w:tblPr>
        <w:tblW w:w="0" w:type="auto"/>
        <w:jc w:val="center"/>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4"/>
        <w:gridCol w:w="1785"/>
        <w:gridCol w:w="1959"/>
        <w:gridCol w:w="2810"/>
        <w:gridCol w:w="2608"/>
      </w:tblGrid>
      <w:tr w:rsidR="00B8751D" w:rsidRPr="008E12FA" w:rsidTr="00A920BA">
        <w:trPr>
          <w:jc w:val="center"/>
        </w:trPr>
        <w:tc>
          <w:tcPr>
            <w:tcW w:w="7788" w:type="dxa"/>
            <w:gridSpan w:val="4"/>
            <w:tcBorders>
              <w:top w:val="nil"/>
              <w:left w:val="nil"/>
              <w:right w:val="nil"/>
            </w:tcBorders>
            <w:shd w:val="clear" w:color="auto" w:fill="auto"/>
            <w:vAlign w:val="center"/>
          </w:tcPr>
          <w:p w:rsidR="00B8751D" w:rsidRPr="008E12FA" w:rsidRDefault="00B8751D" w:rsidP="00A920BA">
            <w:pPr>
              <w:jc w:val="center"/>
              <w:outlineLvl w:val="0"/>
              <w:rPr>
                <w:rFonts w:cs="Arial"/>
                <w:b/>
                <w:szCs w:val="22"/>
                <w:u w:val="single"/>
                <w:lang w:eastAsia="en-AU"/>
              </w:rPr>
            </w:pPr>
            <w:r w:rsidRPr="008E12FA">
              <w:rPr>
                <w:rFonts w:cs="Arial"/>
                <w:b/>
                <w:szCs w:val="22"/>
                <w:lang w:eastAsia="en-AU"/>
              </w:rPr>
              <w:t>Course Information</w:t>
            </w:r>
          </w:p>
        </w:tc>
        <w:tc>
          <w:tcPr>
            <w:tcW w:w="2608" w:type="dxa"/>
            <w:tcBorders>
              <w:top w:val="nil"/>
              <w:left w:val="nil"/>
              <w:right w:val="nil"/>
            </w:tcBorders>
          </w:tcPr>
          <w:p w:rsidR="00B8751D" w:rsidRPr="008E12FA" w:rsidRDefault="00B8751D" w:rsidP="00A920BA">
            <w:pPr>
              <w:outlineLvl w:val="0"/>
              <w:rPr>
                <w:rFonts w:cs="Arial"/>
                <w:b/>
                <w:szCs w:val="22"/>
                <w:lang w:eastAsia="en-AU"/>
              </w:rPr>
            </w:pPr>
            <w:r w:rsidRPr="008E12FA">
              <w:rPr>
                <w:rFonts w:cs="Arial"/>
                <w:b/>
                <w:szCs w:val="22"/>
                <w:lang w:eastAsia="en-AU"/>
              </w:rPr>
              <w:t>Qualification Rules</w:t>
            </w:r>
          </w:p>
        </w:tc>
      </w:tr>
      <w:tr w:rsidR="00B8751D" w:rsidRPr="008E12FA" w:rsidTr="00A920BA">
        <w:trPr>
          <w:jc w:val="center"/>
        </w:trPr>
        <w:tc>
          <w:tcPr>
            <w:tcW w:w="1234" w:type="dxa"/>
            <w:shd w:val="clear" w:color="auto" w:fill="auto"/>
            <w:vAlign w:val="center"/>
          </w:tcPr>
          <w:p w:rsidR="00B8751D" w:rsidRPr="008E12FA" w:rsidRDefault="00B8751D" w:rsidP="00A920BA">
            <w:pPr>
              <w:rPr>
                <w:szCs w:val="22"/>
                <w:lang w:eastAsia="en-AU"/>
              </w:rPr>
            </w:pPr>
            <w:r w:rsidRPr="008E12FA">
              <w:rPr>
                <w:szCs w:val="22"/>
                <w:lang w:eastAsia="en-AU"/>
              </w:rPr>
              <w:t>Year 11/12</w:t>
            </w:r>
          </w:p>
        </w:tc>
        <w:tc>
          <w:tcPr>
            <w:tcW w:w="1785" w:type="dxa"/>
            <w:shd w:val="clear" w:color="auto" w:fill="auto"/>
            <w:vAlign w:val="center"/>
          </w:tcPr>
          <w:p w:rsidR="00B8751D" w:rsidRPr="008E12FA" w:rsidRDefault="00B8751D" w:rsidP="00A920BA">
            <w:pPr>
              <w:rPr>
                <w:szCs w:val="22"/>
                <w:lang w:eastAsia="en-AU"/>
              </w:rPr>
            </w:pPr>
            <w:r w:rsidRPr="008E12FA">
              <w:rPr>
                <w:szCs w:val="22"/>
                <w:lang w:eastAsia="en-AU"/>
              </w:rPr>
              <w:t>DCFCC/ECFCC</w:t>
            </w:r>
          </w:p>
        </w:tc>
        <w:tc>
          <w:tcPr>
            <w:tcW w:w="1959" w:type="dxa"/>
            <w:shd w:val="clear" w:color="auto" w:fill="auto"/>
            <w:vAlign w:val="center"/>
          </w:tcPr>
          <w:p w:rsidR="00B8751D" w:rsidRPr="008E12FA" w:rsidRDefault="00B8751D" w:rsidP="00A920BA">
            <w:pPr>
              <w:rPr>
                <w:szCs w:val="22"/>
                <w:lang w:eastAsia="en-AU"/>
              </w:rPr>
            </w:pPr>
            <w:r w:rsidRPr="008E12FA">
              <w:rPr>
                <w:szCs w:val="22"/>
                <w:lang w:eastAsia="en-AU"/>
              </w:rPr>
              <w:t>Child Care</w:t>
            </w:r>
          </w:p>
        </w:tc>
        <w:tc>
          <w:tcPr>
            <w:tcW w:w="2810" w:type="dxa"/>
            <w:shd w:val="clear" w:color="auto" w:fill="auto"/>
            <w:vAlign w:val="center"/>
          </w:tcPr>
          <w:p w:rsidR="00B8751D" w:rsidRPr="00A53268" w:rsidRDefault="00B8751D" w:rsidP="00A920BA">
            <w:pPr>
              <w:outlineLvl w:val="0"/>
              <w:rPr>
                <w:rFonts w:cs="Arial"/>
                <w:szCs w:val="22"/>
                <w:lang w:eastAsia="en-AU"/>
              </w:rPr>
            </w:pPr>
            <w:r w:rsidRPr="008E12FA">
              <w:rPr>
                <w:rFonts w:cs="Arial"/>
                <w:szCs w:val="22"/>
                <w:lang w:eastAsia="en-AU"/>
              </w:rPr>
              <w:t>CHC22015: Certificate II in Community Services</w:t>
            </w:r>
          </w:p>
        </w:tc>
        <w:tc>
          <w:tcPr>
            <w:tcW w:w="2608" w:type="dxa"/>
            <w:shd w:val="clear" w:color="auto" w:fill="FABF8F" w:themeFill="accent6" w:themeFillTint="99"/>
          </w:tcPr>
          <w:p w:rsidR="00B8751D" w:rsidRPr="008E12FA" w:rsidRDefault="00B8751D" w:rsidP="00A920BA">
            <w:pPr>
              <w:shd w:val="clear" w:color="auto" w:fill="FABF8F" w:themeFill="accent6" w:themeFillTint="99"/>
              <w:outlineLvl w:val="0"/>
              <w:rPr>
                <w:rFonts w:cs="Arial"/>
                <w:szCs w:val="22"/>
                <w:lang w:eastAsia="en-AU"/>
              </w:rPr>
            </w:pPr>
            <w:r w:rsidRPr="008E12FA">
              <w:rPr>
                <w:rFonts w:cs="Arial"/>
                <w:szCs w:val="22"/>
                <w:lang w:eastAsia="en-AU"/>
              </w:rPr>
              <w:t xml:space="preserve">Total Number of Units=9 </w:t>
            </w:r>
          </w:p>
          <w:p w:rsidR="00B8751D" w:rsidRPr="008E12FA" w:rsidRDefault="00B8751D" w:rsidP="00A920BA">
            <w:pPr>
              <w:shd w:val="clear" w:color="auto" w:fill="FABF8F" w:themeFill="accent6" w:themeFillTint="99"/>
              <w:outlineLvl w:val="0"/>
              <w:rPr>
                <w:rFonts w:cs="Arial"/>
                <w:szCs w:val="22"/>
                <w:lang w:eastAsia="en-AU"/>
              </w:rPr>
            </w:pPr>
            <w:r w:rsidRPr="008E12FA">
              <w:rPr>
                <w:rFonts w:cs="Arial"/>
                <w:szCs w:val="22"/>
                <w:lang w:eastAsia="en-AU"/>
              </w:rPr>
              <w:t>5 Core Units plus</w:t>
            </w:r>
          </w:p>
          <w:p w:rsidR="00B8751D" w:rsidRPr="008E12FA" w:rsidRDefault="00B8751D" w:rsidP="00A920BA">
            <w:pPr>
              <w:outlineLvl w:val="0"/>
              <w:rPr>
                <w:rFonts w:cs="Arial"/>
                <w:szCs w:val="22"/>
                <w:lang w:eastAsia="en-AU"/>
              </w:rPr>
            </w:pPr>
            <w:r w:rsidRPr="008E12FA">
              <w:rPr>
                <w:rFonts w:cs="Arial"/>
                <w:szCs w:val="22"/>
                <w:lang w:eastAsia="en-AU"/>
              </w:rPr>
              <w:t>4 Elective Units</w:t>
            </w:r>
          </w:p>
        </w:tc>
      </w:tr>
    </w:tbl>
    <w:p w:rsidR="00FC3871" w:rsidRDefault="00250E6E" w:rsidP="00FC3871">
      <w:pPr>
        <w:shd w:val="clear" w:color="auto" w:fill="FABF8F" w:themeFill="accent6" w:themeFillTint="99"/>
        <w:tabs>
          <w:tab w:val="right" w:pos="10490"/>
        </w:tabs>
        <w:rPr>
          <w:rFonts w:ascii="Berlin Sans FB" w:hAnsi="Berlin Sans FB"/>
          <w:color w:val="1F497D" w:themeColor="text2"/>
          <w:sz w:val="28"/>
          <w:szCs w:val="28"/>
        </w:rPr>
      </w:pPr>
      <w:r w:rsidRPr="00143F82">
        <w:rPr>
          <w:rFonts w:ascii="Berlin Sans FB" w:hAnsi="Berlin Sans FB"/>
          <w:color w:val="002060"/>
          <w:sz w:val="28"/>
          <w:szCs w:val="28"/>
        </w:rPr>
        <w:lastRenderedPageBreak/>
        <w:t>CUA20113</w:t>
      </w:r>
      <w:r>
        <w:rPr>
          <w:rFonts w:ascii="Berlin Sans FB" w:hAnsi="Berlin Sans FB"/>
          <w:color w:val="002060"/>
          <w:sz w:val="28"/>
          <w:szCs w:val="28"/>
        </w:rPr>
        <w:t xml:space="preserve">: </w:t>
      </w:r>
      <w:r w:rsidRPr="00143F82">
        <w:rPr>
          <w:rFonts w:ascii="Berlin Sans FB" w:hAnsi="Berlin Sans FB"/>
          <w:color w:val="002060"/>
          <w:sz w:val="28"/>
          <w:szCs w:val="28"/>
        </w:rPr>
        <w:t>CERTIFICATE II IN DANCE</w:t>
      </w:r>
      <w:r w:rsidR="00FC3871" w:rsidRPr="005F140B">
        <w:rPr>
          <w:rFonts w:ascii="Berlin Sans FB" w:hAnsi="Berlin Sans FB"/>
          <w:color w:val="1F497D" w:themeColor="text2"/>
          <w:sz w:val="28"/>
          <w:szCs w:val="28"/>
        </w:rPr>
        <w:tab/>
        <w:t>(</w:t>
      </w:r>
      <w:r w:rsidR="00FC3871">
        <w:rPr>
          <w:rFonts w:ascii="Berlin Sans FB" w:hAnsi="Berlin Sans FB"/>
          <w:color w:val="1F497D" w:themeColor="text2"/>
          <w:sz w:val="28"/>
          <w:szCs w:val="28"/>
        </w:rPr>
        <w:t>DDAN</w:t>
      </w:r>
      <w:r w:rsidR="00FC3871" w:rsidRPr="005F140B">
        <w:rPr>
          <w:rFonts w:ascii="Berlin Sans FB" w:hAnsi="Berlin Sans FB"/>
          <w:color w:val="1F497D" w:themeColor="text2"/>
          <w:sz w:val="28"/>
          <w:szCs w:val="28"/>
        </w:rPr>
        <w:t>)</w:t>
      </w:r>
    </w:p>
    <w:p w:rsidR="00FC3871" w:rsidRPr="00FC3871" w:rsidRDefault="00FC3871" w:rsidP="00FC3871">
      <w:pPr>
        <w:shd w:val="clear" w:color="auto" w:fill="FABF8F" w:themeFill="accent6" w:themeFillTint="99"/>
        <w:tabs>
          <w:tab w:val="right" w:pos="10466"/>
        </w:tabs>
        <w:rPr>
          <w:rFonts w:ascii="Berlin Sans FB" w:hAnsi="Berlin Sans FB"/>
          <w:color w:val="1F497D" w:themeColor="text2"/>
          <w:sz w:val="28"/>
          <w:szCs w:val="28"/>
        </w:rPr>
      </w:pPr>
      <w:r w:rsidRPr="00FC3871">
        <w:rPr>
          <w:rFonts w:ascii="Berlin Sans FB" w:hAnsi="Berlin Sans FB"/>
          <w:color w:val="1F497D" w:themeColor="text2"/>
          <w:sz w:val="28"/>
          <w:szCs w:val="28"/>
        </w:rPr>
        <w:tab/>
      </w:r>
      <w:r>
        <w:rPr>
          <w:rFonts w:ascii="Berlin Sans FB" w:hAnsi="Berlin Sans FB"/>
          <w:color w:val="1F497D" w:themeColor="text2"/>
          <w:sz w:val="28"/>
          <w:szCs w:val="28"/>
        </w:rPr>
        <w:t>CERTIFICATE</w:t>
      </w:r>
      <w:r w:rsidRPr="00FC3871">
        <w:rPr>
          <w:rFonts w:ascii="Berlin Sans FB" w:hAnsi="Berlin Sans FB"/>
          <w:color w:val="1F497D" w:themeColor="text2"/>
          <w:sz w:val="28"/>
          <w:szCs w:val="28"/>
        </w:rPr>
        <w:t xml:space="preserve"> SUBJECT</w:t>
      </w:r>
    </w:p>
    <w:p w:rsidR="00250E6E" w:rsidRDefault="00250E6E" w:rsidP="00250E6E">
      <w:pPr>
        <w:tabs>
          <w:tab w:val="right" w:pos="9639"/>
        </w:tabs>
        <w:rPr>
          <w:rFonts w:ascii="Berlin Sans FB" w:hAnsi="Berlin Sans FB"/>
          <w:color w:val="002060"/>
          <w:sz w:val="28"/>
          <w:szCs w:val="28"/>
        </w:rPr>
      </w:pPr>
    </w:p>
    <w:p w:rsidR="00FC3871" w:rsidRDefault="00FC3871" w:rsidP="00250E6E">
      <w:pPr>
        <w:contextualSpacing/>
        <w:rPr>
          <w:rFonts w:cs="Arial"/>
          <w:b/>
          <w:szCs w:val="22"/>
        </w:rPr>
        <w:sectPr w:rsidR="00FC3871"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250E6E" w:rsidRPr="00A53268" w:rsidRDefault="00250E6E" w:rsidP="00250E6E">
      <w:pPr>
        <w:contextualSpacing/>
        <w:rPr>
          <w:rFonts w:cs="Arial"/>
          <w:b/>
          <w:szCs w:val="22"/>
        </w:rPr>
      </w:pPr>
      <w:r w:rsidRPr="00A53268">
        <w:rPr>
          <w:rFonts w:cs="Arial"/>
          <w:b/>
          <w:szCs w:val="22"/>
        </w:rPr>
        <w:lastRenderedPageBreak/>
        <w:t>Prerequisites</w:t>
      </w:r>
    </w:p>
    <w:p w:rsidR="00250E6E" w:rsidRPr="00A53268" w:rsidRDefault="00250E6E" w:rsidP="00250E6E">
      <w:pPr>
        <w:contextualSpacing/>
        <w:jc w:val="both"/>
        <w:rPr>
          <w:rFonts w:cs="Arial"/>
          <w:szCs w:val="22"/>
        </w:rPr>
      </w:pPr>
      <w:proofErr w:type="gramStart"/>
      <w:r w:rsidRPr="00A53268">
        <w:rPr>
          <w:rFonts w:cs="Arial"/>
          <w:szCs w:val="22"/>
        </w:rPr>
        <w:t>Nil.</w:t>
      </w:r>
      <w:proofErr w:type="gramEnd"/>
      <w:r w:rsidRPr="00A53268">
        <w:rPr>
          <w:rFonts w:cs="Arial"/>
          <w:szCs w:val="22"/>
        </w:rPr>
        <w:t xml:space="preserve"> However, having studied Dance in lower school is preferred. </w:t>
      </w:r>
    </w:p>
    <w:p w:rsidR="00250E6E" w:rsidRPr="00A53268" w:rsidRDefault="00250E6E" w:rsidP="00250E6E">
      <w:pPr>
        <w:contextualSpacing/>
        <w:jc w:val="both"/>
        <w:rPr>
          <w:rFonts w:cs="Arial"/>
          <w:szCs w:val="22"/>
        </w:rPr>
      </w:pPr>
    </w:p>
    <w:p w:rsidR="00250E6E" w:rsidRPr="00A53268" w:rsidRDefault="00250E6E" w:rsidP="00250E6E">
      <w:pPr>
        <w:contextualSpacing/>
        <w:jc w:val="both"/>
        <w:rPr>
          <w:rFonts w:cs="Arial"/>
          <w:b/>
          <w:szCs w:val="22"/>
        </w:rPr>
      </w:pPr>
      <w:r w:rsidRPr="00A53268">
        <w:rPr>
          <w:rFonts w:cs="Arial"/>
          <w:b/>
          <w:szCs w:val="22"/>
        </w:rPr>
        <w:t>Course Description</w:t>
      </w:r>
    </w:p>
    <w:p w:rsidR="00250E6E" w:rsidRPr="00A53268" w:rsidRDefault="00250E6E" w:rsidP="00250E6E">
      <w:pPr>
        <w:tabs>
          <w:tab w:val="left" w:pos="567"/>
          <w:tab w:val="left" w:pos="1560"/>
          <w:tab w:val="left" w:pos="2268"/>
          <w:tab w:val="left" w:pos="4820"/>
          <w:tab w:val="left" w:pos="8505"/>
        </w:tabs>
        <w:jc w:val="both"/>
        <w:rPr>
          <w:rFonts w:cs="Arial"/>
          <w:szCs w:val="22"/>
          <w:lang w:val="en-US"/>
        </w:rPr>
      </w:pPr>
      <w:r w:rsidRPr="00A53268">
        <w:rPr>
          <w:rFonts w:cs="Arial"/>
          <w:szCs w:val="22"/>
          <w:lang w:val="en-US"/>
        </w:rPr>
        <w:t>This qualification is a preparatory qualification that can be used as a pathway into specialist Certificate III qualifications within the live performance industry.</w:t>
      </w:r>
    </w:p>
    <w:p w:rsidR="00250E6E" w:rsidRPr="00A53268" w:rsidRDefault="00250E6E" w:rsidP="00250E6E">
      <w:pPr>
        <w:jc w:val="both"/>
        <w:rPr>
          <w:rFonts w:cs="Arial"/>
          <w:szCs w:val="22"/>
        </w:rPr>
      </w:pPr>
      <w:r w:rsidRPr="00A53268">
        <w:rPr>
          <w:rFonts w:cs="Arial"/>
          <w:szCs w:val="22"/>
        </w:rPr>
        <w:t xml:space="preserve">This course involves both </w:t>
      </w:r>
      <w:r w:rsidRPr="00A53268">
        <w:rPr>
          <w:rFonts w:cs="Arial"/>
          <w:b/>
          <w:szCs w:val="22"/>
        </w:rPr>
        <w:t>practical</w:t>
      </w:r>
      <w:r w:rsidRPr="00A53268">
        <w:rPr>
          <w:rFonts w:cs="Arial"/>
          <w:szCs w:val="22"/>
        </w:rPr>
        <w:t xml:space="preserve"> and </w:t>
      </w:r>
      <w:r w:rsidRPr="00A53268">
        <w:rPr>
          <w:rFonts w:cs="Arial"/>
          <w:b/>
          <w:szCs w:val="22"/>
        </w:rPr>
        <w:t>theoretical</w:t>
      </w:r>
      <w:r w:rsidRPr="00A53268">
        <w:rPr>
          <w:rFonts w:cs="Arial"/>
          <w:szCs w:val="22"/>
        </w:rPr>
        <w:t xml:space="preserve"> studies of Dance which will be divided evenly into two (2) periods of each. This will include students receiving tuition from outside experts in a range of different dance genres throughout the course. Students will spend a proportion of their learning in a classroom, covering the theoretical components of the Dance course. </w:t>
      </w:r>
    </w:p>
    <w:p w:rsidR="00250E6E" w:rsidRPr="00A53268" w:rsidRDefault="00250E6E" w:rsidP="00250E6E">
      <w:pPr>
        <w:jc w:val="both"/>
        <w:rPr>
          <w:rFonts w:cs="Arial"/>
          <w:szCs w:val="22"/>
        </w:rPr>
      </w:pPr>
    </w:p>
    <w:p w:rsidR="00250E6E" w:rsidRPr="00A53268" w:rsidRDefault="00250E6E" w:rsidP="00250E6E">
      <w:pPr>
        <w:jc w:val="both"/>
        <w:rPr>
          <w:rFonts w:cs="Arial"/>
          <w:szCs w:val="22"/>
        </w:rPr>
      </w:pPr>
      <w:r w:rsidRPr="00A53268">
        <w:rPr>
          <w:rFonts w:cs="Arial"/>
          <w:szCs w:val="22"/>
        </w:rPr>
        <w:t xml:space="preserve">Each unit is defined with a particular focus and a selection of learning contexts through which the specific unit content can be taught and learnt. </w:t>
      </w:r>
    </w:p>
    <w:p w:rsidR="00250E6E" w:rsidRPr="00A53268" w:rsidRDefault="00250E6E" w:rsidP="00250E6E">
      <w:pPr>
        <w:tabs>
          <w:tab w:val="left" w:pos="7170"/>
        </w:tabs>
        <w:jc w:val="both"/>
        <w:rPr>
          <w:rFonts w:cs="Arial"/>
          <w:szCs w:val="22"/>
        </w:rPr>
      </w:pPr>
    </w:p>
    <w:p w:rsidR="00250E6E" w:rsidRPr="00A53268" w:rsidRDefault="00250E6E" w:rsidP="00250E6E">
      <w:pPr>
        <w:contextualSpacing/>
        <w:jc w:val="both"/>
        <w:rPr>
          <w:rFonts w:cs="Arial"/>
          <w:b/>
          <w:szCs w:val="22"/>
        </w:rPr>
      </w:pPr>
      <w:r w:rsidRPr="00A53268">
        <w:rPr>
          <w:rFonts w:cs="Arial"/>
          <w:b/>
          <w:szCs w:val="22"/>
        </w:rPr>
        <w:t>Course Outline</w:t>
      </w:r>
    </w:p>
    <w:p w:rsidR="00250E6E" w:rsidRDefault="00250E6E" w:rsidP="00250E6E">
      <w:pPr>
        <w:contextualSpacing/>
        <w:jc w:val="both"/>
        <w:rPr>
          <w:rFonts w:cs="Arial"/>
          <w:szCs w:val="22"/>
        </w:rPr>
      </w:pPr>
      <w:r w:rsidRPr="00A53268">
        <w:rPr>
          <w:rFonts w:cs="Arial"/>
          <w:szCs w:val="22"/>
        </w:rPr>
        <w:t xml:space="preserve">In order to complete this course, the student must complete a total of ten (10) units. Seven (7) of these are compulsory core units and the remaining three (3) are elective units chosen by the teacher delivering the content. </w:t>
      </w:r>
    </w:p>
    <w:p w:rsidR="00250E6E" w:rsidRDefault="00250E6E" w:rsidP="00250E6E">
      <w:pPr>
        <w:contextualSpacing/>
        <w:jc w:val="both"/>
        <w:rPr>
          <w:rFonts w:cs="Arial"/>
          <w:szCs w:val="22"/>
        </w:rPr>
      </w:pPr>
    </w:p>
    <w:p w:rsidR="00FC3871" w:rsidRDefault="00250E6E" w:rsidP="00250E6E">
      <w:pPr>
        <w:contextualSpacing/>
        <w:rPr>
          <w:rFonts w:cs="Arial"/>
          <w:b/>
          <w:szCs w:val="22"/>
        </w:rPr>
      </w:pPr>
      <w:r w:rsidRPr="00A53268">
        <w:rPr>
          <w:rFonts w:cs="Arial"/>
          <w:b/>
          <w:szCs w:val="22"/>
        </w:rPr>
        <w:t>Suggested Home Study Commitment</w:t>
      </w:r>
    </w:p>
    <w:p w:rsidR="00250E6E" w:rsidRPr="00A53268" w:rsidRDefault="00250E6E" w:rsidP="00250E6E">
      <w:pPr>
        <w:contextualSpacing/>
        <w:rPr>
          <w:rFonts w:cs="Arial"/>
          <w:szCs w:val="22"/>
        </w:rPr>
      </w:pPr>
      <w:r w:rsidRPr="00A53268">
        <w:rPr>
          <w:rFonts w:cs="Arial"/>
          <w:szCs w:val="22"/>
        </w:rPr>
        <w:t>2 hours per week</w:t>
      </w:r>
    </w:p>
    <w:p w:rsidR="00FC3871" w:rsidRDefault="00FC3871" w:rsidP="00250E6E">
      <w:pPr>
        <w:contextualSpacing/>
        <w:jc w:val="both"/>
        <w:rPr>
          <w:rFonts w:cs="Arial"/>
          <w:szCs w:val="22"/>
        </w:rPr>
        <w:sectPr w:rsidR="00FC3871" w:rsidSect="00B8751D">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250E6E" w:rsidRDefault="00250E6E" w:rsidP="00250E6E">
      <w:pPr>
        <w:outlineLvl w:val="0"/>
        <w:rPr>
          <w:rFonts w:cs="Arial"/>
          <w:b/>
          <w:szCs w:val="22"/>
          <w:u w:val="single"/>
          <w:lang w:eastAsia="en-AU"/>
        </w:rPr>
      </w:pPr>
    </w:p>
    <w:p w:rsidR="00B8751D" w:rsidRPr="008E12FA" w:rsidRDefault="00B8751D" w:rsidP="00250E6E">
      <w:pPr>
        <w:outlineLvl w:val="0"/>
        <w:rPr>
          <w:rFonts w:cs="Arial"/>
          <w:b/>
          <w:szCs w:val="22"/>
          <w:u w:val="single"/>
          <w:lang w:eastAsia="en-AU"/>
        </w:rPr>
      </w:pPr>
    </w:p>
    <w:tbl>
      <w:tblPr>
        <w:tblW w:w="0" w:type="auto"/>
        <w:jc w:val="center"/>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0"/>
        <w:gridCol w:w="2520"/>
        <w:gridCol w:w="3128"/>
        <w:gridCol w:w="2922"/>
      </w:tblGrid>
      <w:tr w:rsidR="004A0ED0" w:rsidRPr="00A53268" w:rsidTr="004A0ED0">
        <w:trPr>
          <w:jc w:val="center"/>
        </w:trPr>
        <w:tc>
          <w:tcPr>
            <w:tcW w:w="7458" w:type="dxa"/>
            <w:gridSpan w:val="3"/>
            <w:tcBorders>
              <w:top w:val="nil"/>
              <w:left w:val="nil"/>
              <w:right w:val="nil"/>
            </w:tcBorders>
            <w:shd w:val="clear" w:color="auto" w:fill="auto"/>
            <w:vAlign w:val="center"/>
          </w:tcPr>
          <w:p w:rsidR="004A0ED0" w:rsidRPr="008E12FA" w:rsidRDefault="004A0ED0" w:rsidP="00250E6E">
            <w:pPr>
              <w:jc w:val="center"/>
              <w:outlineLvl w:val="0"/>
              <w:rPr>
                <w:rFonts w:cs="Arial"/>
                <w:b/>
                <w:szCs w:val="22"/>
                <w:u w:val="single"/>
                <w:lang w:eastAsia="en-AU"/>
              </w:rPr>
            </w:pPr>
            <w:r w:rsidRPr="008E12FA">
              <w:rPr>
                <w:rFonts w:cs="Arial"/>
                <w:b/>
                <w:szCs w:val="22"/>
                <w:lang w:eastAsia="en-AU"/>
              </w:rPr>
              <w:t>Course Information</w:t>
            </w:r>
          </w:p>
        </w:tc>
        <w:tc>
          <w:tcPr>
            <w:tcW w:w="2922" w:type="dxa"/>
            <w:tcBorders>
              <w:top w:val="nil"/>
              <w:left w:val="nil"/>
              <w:right w:val="nil"/>
            </w:tcBorders>
          </w:tcPr>
          <w:p w:rsidR="004A0ED0" w:rsidRPr="008E12FA" w:rsidRDefault="004A0ED0" w:rsidP="004A0ED0">
            <w:pPr>
              <w:outlineLvl w:val="0"/>
              <w:rPr>
                <w:rFonts w:cs="Arial"/>
                <w:b/>
                <w:szCs w:val="22"/>
                <w:lang w:eastAsia="en-AU"/>
              </w:rPr>
            </w:pPr>
            <w:r w:rsidRPr="008E12FA">
              <w:rPr>
                <w:rFonts w:cs="Arial"/>
                <w:b/>
                <w:szCs w:val="22"/>
                <w:lang w:eastAsia="en-AU"/>
              </w:rPr>
              <w:t>Qualification Rules</w:t>
            </w:r>
          </w:p>
        </w:tc>
      </w:tr>
      <w:tr w:rsidR="004A0ED0" w:rsidRPr="00A53268" w:rsidTr="004A0ED0">
        <w:trPr>
          <w:trHeight w:val="554"/>
          <w:jc w:val="center"/>
        </w:trPr>
        <w:tc>
          <w:tcPr>
            <w:tcW w:w="1810" w:type="dxa"/>
            <w:shd w:val="clear" w:color="auto" w:fill="auto"/>
            <w:vAlign w:val="center"/>
          </w:tcPr>
          <w:p w:rsidR="004A0ED0" w:rsidRPr="00A53268" w:rsidRDefault="004A0ED0" w:rsidP="00250E6E">
            <w:pPr>
              <w:rPr>
                <w:rFonts w:cs="Arial"/>
                <w:color w:val="000000"/>
                <w:szCs w:val="22"/>
                <w:lang w:val="en-US" w:eastAsia="en-AU"/>
              </w:rPr>
            </w:pPr>
            <w:r w:rsidRPr="00A53268">
              <w:rPr>
                <w:rFonts w:cs="Arial"/>
                <w:color w:val="000000"/>
                <w:szCs w:val="22"/>
                <w:lang w:val="en-US" w:eastAsia="en-AU"/>
              </w:rPr>
              <w:t>Year 11/12</w:t>
            </w:r>
          </w:p>
        </w:tc>
        <w:tc>
          <w:tcPr>
            <w:tcW w:w="2520" w:type="dxa"/>
            <w:shd w:val="clear" w:color="auto" w:fill="auto"/>
            <w:vAlign w:val="center"/>
          </w:tcPr>
          <w:p w:rsidR="004A0ED0" w:rsidRPr="00A53268" w:rsidRDefault="004A0ED0" w:rsidP="00250E6E">
            <w:pPr>
              <w:rPr>
                <w:rFonts w:cs="Arial"/>
                <w:color w:val="000000"/>
                <w:szCs w:val="22"/>
                <w:lang w:val="en-US" w:eastAsia="en-AU"/>
              </w:rPr>
            </w:pPr>
            <w:r w:rsidRPr="00A53268">
              <w:rPr>
                <w:rFonts w:cs="Arial"/>
                <w:color w:val="000000"/>
                <w:szCs w:val="22"/>
                <w:lang w:val="en-US" w:eastAsia="en-AU"/>
              </w:rPr>
              <w:t>DDAN/EDAN</w:t>
            </w:r>
          </w:p>
        </w:tc>
        <w:tc>
          <w:tcPr>
            <w:tcW w:w="3128" w:type="dxa"/>
            <w:shd w:val="clear" w:color="auto" w:fill="auto"/>
            <w:vAlign w:val="center"/>
          </w:tcPr>
          <w:p w:rsidR="004A0ED0" w:rsidRPr="00A53268" w:rsidRDefault="004A0ED0" w:rsidP="00250E6E">
            <w:pPr>
              <w:rPr>
                <w:rFonts w:cs="Arial"/>
                <w:color w:val="000000"/>
                <w:szCs w:val="22"/>
                <w:lang w:val="en-US" w:eastAsia="en-AU"/>
              </w:rPr>
            </w:pPr>
            <w:r w:rsidRPr="00A53268">
              <w:rPr>
                <w:rFonts w:cs="Arial"/>
                <w:color w:val="000000"/>
                <w:szCs w:val="22"/>
                <w:lang w:val="en-US" w:eastAsia="en-AU"/>
              </w:rPr>
              <w:t>CUA20113 Certificate II in Dance</w:t>
            </w:r>
          </w:p>
        </w:tc>
        <w:tc>
          <w:tcPr>
            <w:tcW w:w="2922" w:type="dxa"/>
            <w:shd w:val="clear" w:color="auto" w:fill="FABF8F" w:themeFill="accent6" w:themeFillTint="99"/>
          </w:tcPr>
          <w:p w:rsidR="004A0ED0" w:rsidRPr="00010D02" w:rsidRDefault="004A0ED0" w:rsidP="004A0ED0">
            <w:pPr>
              <w:shd w:val="clear" w:color="auto" w:fill="FABF8F" w:themeFill="accent6" w:themeFillTint="99"/>
              <w:rPr>
                <w:rFonts w:cs="Arial"/>
                <w:szCs w:val="22"/>
                <w:lang w:eastAsia="en-AU"/>
              </w:rPr>
            </w:pPr>
            <w:r>
              <w:rPr>
                <w:rFonts w:cs="Arial"/>
                <w:bCs/>
                <w:szCs w:val="22"/>
                <w:lang w:eastAsia="en-AU"/>
              </w:rPr>
              <w:t>Total number of units = 10</w:t>
            </w:r>
          </w:p>
          <w:p w:rsidR="004A0ED0" w:rsidRPr="00010D02" w:rsidRDefault="004A0ED0" w:rsidP="004A0ED0">
            <w:pPr>
              <w:shd w:val="clear" w:color="auto" w:fill="FABF8F" w:themeFill="accent6" w:themeFillTint="99"/>
              <w:rPr>
                <w:rFonts w:cs="Arial"/>
                <w:szCs w:val="22"/>
                <w:lang w:eastAsia="en-AU"/>
              </w:rPr>
            </w:pPr>
            <w:r>
              <w:rPr>
                <w:rFonts w:cs="Arial"/>
                <w:bCs/>
                <w:szCs w:val="22"/>
                <w:lang w:eastAsia="en-AU"/>
              </w:rPr>
              <w:t>7</w:t>
            </w:r>
            <w:r w:rsidRPr="00010D02">
              <w:rPr>
                <w:rFonts w:cs="Arial"/>
                <w:bCs/>
                <w:szCs w:val="22"/>
                <w:lang w:eastAsia="en-AU"/>
              </w:rPr>
              <w:t xml:space="preserve"> core unit plus</w:t>
            </w:r>
            <w:r w:rsidRPr="00010D02">
              <w:rPr>
                <w:rFonts w:cs="Arial"/>
                <w:szCs w:val="22"/>
                <w:lang w:eastAsia="en-AU"/>
              </w:rPr>
              <w:t xml:space="preserve"> </w:t>
            </w:r>
          </w:p>
          <w:p w:rsidR="004A0ED0" w:rsidRPr="00A53268" w:rsidRDefault="004A0ED0" w:rsidP="004A0ED0">
            <w:pPr>
              <w:rPr>
                <w:rFonts w:cs="Arial"/>
                <w:color w:val="000000"/>
                <w:szCs w:val="22"/>
                <w:lang w:val="en-US" w:eastAsia="en-AU"/>
              </w:rPr>
            </w:pPr>
            <w:r>
              <w:rPr>
                <w:rFonts w:cs="Arial"/>
                <w:bCs/>
                <w:szCs w:val="22"/>
                <w:lang w:eastAsia="en-AU"/>
              </w:rPr>
              <w:t>3</w:t>
            </w:r>
            <w:r w:rsidRPr="00010D02">
              <w:rPr>
                <w:rFonts w:cs="Arial"/>
                <w:bCs/>
                <w:szCs w:val="22"/>
                <w:lang w:eastAsia="en-AU"/>
              </w:rPr>
              <w:t xml:space="preserve"> elective units</w:t>
            </w:r>
          </w:p>
        </w:tc>
      </w:tr>
    </w:tbl>
    <w:p w:rsidR="00B8751D" w:rsidRDefault="00B8751D" w:rsidP="00B8751D"/>
    <w:p w:rsidR="00B8751D" w:rsidRDefault="00B8751D">
      <w:pPr>
        <w:rPr>
          <w:rFonts w:ascii="Berlin Sans FB" w:hAnsi="Berlin Sans FB"/>
          <w:color w:val="002060"/>
          <w:sz w:val="28"/>
          <w:szCs w:val="28"/>
        </w:rPr>
      </w:pPr>
    </w:p>
    <w:p w:rsidR="00B8751D" w:rsidRDefault="00B8751D" w:rsidP="00B8751D">
      <w:pPr>
        <w:shd w:val="clear" w:color="auto" w:fill="FABF8F" w:themeFill="accent6" w:themeFillTint="99"/>
        <w:tabs>
          <w:tab w:val="right" w:pos="10490"/>
        </w:tabs>
        <w:rPr>
          <w:rFonts w:ascii="Berlin Sans FB" w:hAnsi="Berlin Sans FB"/>
          <w:color w:val="1F497D" w:themeColor="text2"/>
          <w:sz w:val="28"/>
          <w:szCs w:val="28"/>
        </w:rPr>
      </w:pPr>
      <w:r w:rsidRPr="00143F82">
        <w:rPr>
          <w:rFonts w:ascii="Berlin Sans FB" w:hAnsi="Berlin Sans FB"/>
          <w:color w:val="002060"/>
          <w:sz w:val="28"/>
          <w:szCs w:val="28"/>
        </w:rPr>
        <w:t>CUA20715</w:t>
      </w:r>
      <w:r>
        <w:rPr>
          <w:rFonts w:ascii="Berlin Sans FB" w:hAnsi="Berlin Sans FB"/>
          <w:color w:val="002060"/>
          <w:sz w:val="28"/>
          <w:szCs w:val="28"/>
        </w:rPr>
        <w:t xml:space="preserve">: CERTIFICATE II IN VISUAL ARTS </w:t>
      </w:r>
      <w:r w:rsidRPr="00A53268">
        <w:rPr>
          <w:rFonts w:cs="Arial"/>
          <w:color w:val="000000"/>
          <w:szCs w:val="22"/>
          <w:lang w:val="en-US" w:eastAsia="en-AU"/>
        </w:rPr>
        <w:t>(Arts Focus)</w:t>
      </w:r>
      <w:r w:rsidRPr="001725E6">
        <w:rPr>
          <w:rFonts w:ascii="Berlin Sans FB" w:hAnsi="Berlin Sans FB"/>
          <w:color w:val="1F497D" w:themeColor="text2"/>
          <w:sz w:val="28"/>
          <w:szCs w:val="28"/>
        </w:rPr>
        <w:t xml:space="preserve"> </w:t>
      </w:r>
      <w:r w:rsidRPr="005F140B">
        <w:rPr>
          <w:rFonts w:ascii="Berlin Sans FB" w:hAnsi="Berlin Sans FB"/>
          <w:color w:val="1F497D" w:themeColor="text2"/>
          <w:sz w:val="28"/>
          <w:szCs w:val="28"/>
        </w:rPr>
        <w:tab/>
        <w:t>(</w:t>
      </w:r>
      <w:r>
        <w:rPr>
          <w:rFonts w:ascii="Berlin Sans FB" w:hAnsi="Berlin Sans FB"/>
          <w:color w:val="1F497D" w:themeColor="text2"/>
          <w:sz w:val="28"/>
          <w:szCs w:val="28"/>
        </w:rPr>
        <w:t>DVIS</w:t>
      </w:r>
      <w:r w:rsidRPr="005F140B">
        <w:rPr>
          <w:rFonts w:ascii="Berlin Sans FB" w:hAnsi="Berlin Sans FB"/>
          <w:color w:val="1F497D" w:themeColor="text2"/>
          <w:sz w:val="28"/>
          <w:szCs w:val="28"/>
        </w:rPr>
        <w:t>)</w:t>
      </w:r>
    </w:p>
    <w:p w:rsidR="00B8751D" w:rsidRPr="00FC3871" w:rsidRDefault="00B8751D" w:rsidP="00B8751D">
      <w:pPr>
        <w:shd w:val="clear" w:color="auto" w:fill="FABF8F" w:themeFill="accent6" w:themeFillTint="99"/>
        <w:tabs>
          <w:tab w:val="right" w:pos="10466"/>
        </w:tabs>
        <w:rPr>
          <w:rFonts w:ascii="Berlin Sans FB" w:hAnsi="Berlin Sans FB"/>
          <w:color w:val="1F497D" w:themeColor="text2"/>
          <w:sz w:val="28"/>
          <w:szCs w:val="28"/>
        </w:rPr>
      </w:pPr>
      <w:r w:rsidRPr="00FC3871">
        <w:rPr>
          <w:rFonts w:ascii="Berlin Sans FB" w:hAnsi="Berlin Sans FB"/>
          <w:color w:val="1F497D" w:themeColor="text2"/>
          <w:sz w:val="28"/>
          <w:szCs w:val="28"/>
        </w:rPr>
        <w:tab/>
      </w:r>
      <w:r>
        <w:rPr>
          <w:rFonts w:ascii="Berlin Sans FB" w:hAnsi="Berlin Sans FB"/>
          <w:color w:val="1F497D" w:themeColor="text2"/>
          <w:sz w:val="28"/>
          <w:szCs w:val="28"/>
        </w:rPr>
        <w:t>CERTIFICATE</w:t>
      </w:r>
      <w:r w:rsidRPr="00FC3871">
        <w:rPr>
          <w:rFonts w:ascii="Berlin Sans FB" w:hAnsi="Berlin Sans FB"/>
          <w:color w:val="1F497D" w:themeColor="text2"/>
          <w:sz w:val="28"/>
          <w:szCs w:val="28"/>
        </w:rPr>
        <w:t xml:space="preserve"> SUBJECT</w:t>
      </w:r>
    </w:p>
    <w:p w:rsidR="00B8751D" w:rsidRPr="00A53268" w:rsidRDefault="00B8751D" w:rsidP="00B8751D">
      <w:pPr>
        <w:rPr>
          <w:rFonts w:cs="Arial"/>
          <w:color w:val="000000"/>
          <w:szCs w:val="22"/>
          <w:lang w:val="en-US" w:eastAsia="en-AU"/>
        </w:rPr>
      </w:pPr>
    </w:p>
    <w:p w:rsidR="00B8751D" w:rsidRPr="00A53268" w:rsidRDefault="00B8751D" w:rsidP="00B8751D">
      <w:pPr>
        <w:rPr>
          <w:rFonts w:cs="Arial"/>
          <w:b/>
          <w:color w:val="000000"/>
          <w:szCs w:val="22"/>
          <w:lang w:val="en-US" w:eastAsia="en-AU"/>
        </w:rPr>
      </w:pPr>
      <w:r w:rsidRPr="00A53268">
        <w:rPr>
          <w:rFonts w:cs="Arial"/>
          <w:b/>
          <w:color w:val="000000"/>
          <w:szCs w:val="22"/>
          <w:lang w:val="en-US" w:eastAsia="en-AU"/>
        </w:rPr>
        <w:t>Description</w:t>
      </w:r>
    </w:p>
    <w:p w:rsidR="00B8751D" w:rsidRPr="00A53268" w:rsidRDefault="00B8751D" w:rsidP="00B8751D">
      <w:pPr>
        <w:rPr>
          <w:rFonts w:cs="Arial"/>
          <w:color w:val="000000"/>
          <w:szCs w:val="22"/>
          <w:lang w:val="en-US" w:eastAsia="en-AU"/>
        </w:rPr>
      </w:pPr>
      <w:r w:rsidRPr="00A53268">
        <w:rPr>
          <w:rFonts w:cs="Arial"/>
          <w:color w:val="000000"/>
          <w:szCs w:val="22"/>
          <w:lang w:val="en-US" w:eastAsia="en-AU"/>
        </w:rPr>
        <w:t>This qualification allows learners to develop the basic creative and technical skills that underpin visual arts and craft practice. It is suitable for delivery in schools and local communities. There are no direct job outcomes from this qualification.</w:t>
      </w:r>
    </w:p>
    <w:p w:rsidR="00B8751D" w:rsidRPr="00A53268" w:rsidRDefault="00B8751D" w:rsidP="00B8751D">
      <w:pPr>
        <w:rPr>
          <w:rFonts w:cs="Arial"/>
          <w:color w:val="000000"/>
          <w:szCs w:val="22"/>
          <w:lang w:val="en-US" w:eastAsia="en-AU"/>
        </w:rPr>
      </w:pPr>
    </w:p>
    <w:p w:rsidR="00B8751D" w:rsidRPr="00A53268" w:rsidRDefault="00B8751D" w:rsidP="00B8751D">
      <w:pPr>
        <w:rPr>
          <w:rFonts w:cs="Arial"/>
          <w:b/>
          <w:color w:val="000000"/>
          <w:szCs w:val="22"/>
          <w:lang w:val="en-US" w:eastAsia="en-AU"/>
        </w:rPr>
      </w:pPr>
      <w:r w:rsidRPr="00A53268">
        <w:rPr>
          <w:rFonts w:cs="Arial"/>
          <w:b/>
          <w:color w:val="000000"/>
          <w:szCs w:val="22"/>
          <w:lang w:val="en-US" w:eastAsia="en-AU"/>
        </w:rPr>
        <w:t>Entry Requirements</w:t>
      </w:r>
    </w:p>
    <w:p w:rsidR="00B8751D" w:rsidRPr="00A53268" w:rsidRDefault="00B8751D" w:rsidP="00B8751D">
      <w:pPr>
        <w:rPr>
          <w:rFonts w:cs="Arial"/>
          <w:color w:val="000000"/>
          <w:szCs w:val="22"/>
          <w:lang w:val="en-US" w:eastAsia="en-AU"/>
        </w:rPr>
      </w:pPr>
      <w:r w:rsidRPr="00A53268">
        <w:rPr>
          <w:rFonts w:cs="Arial"/>
          <w:color w:val="000000"/>
          <w:szCs w:val="22"/>
          <w:lang w:val="en-US" w:eastAsia="en-AU"/>
        </w:rPr>
        <w:t>There are no entry requirements for this qualification</w:t>
      </w:r>
    </w:p>
    <w:p w:rsidR="00B8751D" w:rsidRPr="00A53268" w:rsidRDefault="00B8751D" w:rsidP="00B8751D">
      <w:pPr>
        <w:rPr>
          <w:rFonts w:cs="Arial"/>
          <w:color w:val="000000"/>
          <w:szCs w:val="22"/>
          <w:lang w:val="en-US" w:eastAsia="en-AU"/>
        </w:rPr>
      </w:pPr>
    </w:p>
    <w:p w:rsidR="00B8751D" w:rsidRPr="00A53268" w:rsidRDefault="00B8751D" w:rsidP="00B8751D">
      <w:pPr>
        <w:rPr>
          <w:rFonts w:cs="Arial"/>
          <w:b/>
          <w:color w:val="000000"/>
          <w:szCs w:val="22"/>
          <w:lang w:val="en-US" w:eastAsia="en-AU"/>
        </w:rPr>
      </w:pPr>
      <w:r w:rsidRPr="00A53268">
        <w:rPr>
          <w:rFonts w:cs="Arial"/>
          <w:b/>
          <w:color w:val="000000"/>
          <w:szCs w:val="22"/>
          <w:lang w:val="en-US" w:eastAsia="en-AU"/>
        </w:rPr>
        <w:t>Pathways Information</w:t>
      </w:r>
    </w:p>
    <w:p w:rsidR="00B8751D" w:rsidRPr="00A53268" w:rsidRDefault="00B8751D" w:rsidP="00B8751D">
      <w:pPr>
        <w:rPr>
          <w:rFonts w:cs="Arial"/>
          <w:color w:val="000000"/>
          <w:szCs w:val="22"/>
          <w:lang w:val="en-US" w:eastAsia="en-AU"/>
        </w:rPr>
      </w:pPr>
      <w:r w:rsidRPr="00A53268">
        <w:rPr>
          <w:rFonts w:cs="Arial"/>
          <w:color w:val="000000"/>
          <w:szCs w:val="22"/>
          <w:lang w:val="en-US" w:eastAsia="en-AU"/>
        </w:rPr>
        <w:t>Students may enter this qualification with limited or no vocational experience and without a relevant lower level qualification.</w:t>
      </w:r>
    </w:p>
    <w:p w:rsidR="00B8751D" w:rsidRPr="00A53268" w:rsidRDefault="00B8751D" w:rsidP="00B8751D">
      <w:pPr>
        <w:rPr>
          <w:rFonts w:cs="Arial"/>
          <w:color w:val="000000"/>
          <w:szCs w:val="22"/>
          <w:lang w:val="en-US" w:eastAsia="en-AU"/>
        </w:rPr>
      </w:pPr>
      <w:r w:rsidRPr="00A53268">
        <w:rPr>
          <w:rFonts w:cs="Arial"/>
          <w:color w:val="000000"/>
          <w:szCs w:val="22"/>
          <w:lang w:val="en-US" w:eastAsia="en-AU"/>
        </w:rPr>
        <w:t>After achieving this qualification, people could progress to a wide range of other qualifications in visual arts and craft, or the creative industries more broadly.</w:t>
      </w:r>
    </w:p>
    <w:p w:rsidR="00B8751D" w:rsidRPr="00A53268" w:rsidRDefault="00B8751D" w:rsidP="00B8751D">
      <w:pPr>
        <w:rPr>
          <w:rFonts w:cs="Arial"/>
          <w:color w:val="000000"/>
          <w:szCs w:val="22"/>
          <w:lang w:val="en-US" w:eastAsia="en-AU"/>
        </w:rPr>
      </w:pPr>
    </w:p>
    <w:p w:rsidR="00B8751D" w:rsidRDefault="00B8751D" w:rsidP="00B8751D">
      <w:pPr>
        <w:contextualSpacing/>
        <w:rPr>
          <w:rFonts w:cs="Arial"/>
          <w:b/>
          <w:szCs w:val="22"/>
        </w:rPr>
      </w:pPr>
      <w:r w:rsidRPr="00A53268">
        <w:rPr>
          <w:rFonts w:cs="Arial"/>
          <w:b/>
          <w:szCs w:val="22"/>
        </w:rPr>
        <w:t>Suggested Home Study Commitment</w:t>
      </w:r>
      <w:r w:rsidRPr="00A53268">
        <w:rPr>
          <w:rFonts w:cs="Arial"/>
          <w:b/>
          <w:szCs w:val="22"/>
        </w:rPr>
        <w:tab/>
        <w:t xml:space="preserve">  </w:t>
      </w:r>
    </w:p>
    <w:p w:rsidR="00B8751D" w:rsidRPr="00A53268" w:rsidRDefault="00B8751D" w:rsidP="00B8751D">
      <w:pPr>
        <w:contextualSpacing/>
        <w:rPr>
          <w:rFonts w:cs="Arial"/>
          <w:szCs w:val="22"/>
        </w:rPr>
      </w:pPr>
      <w:r w:rsidRPr="00A53268">
        <w:rPr>
          <w:rFonts w:cs="Arial"/>
          <w:szCs w:val="22"/>
        </w:rPr>
        <w:t>2 hours per week</w:t>
      </w:r>
    </w:p>
    <w:p w:rsidR="00B8751D" w:rsidRDefault="00B8751D" w:rsidP="00B8751D">
      <w:pPr>
        <w:rPr>
          <w:rFonts w:cs="Arial"/>
          <w:color w:val="000000"/>
          <w:szCs w:val="22"/>
          <w:lang w:val="en-US" w:eastAsia="en-AU"/>
        </w:rPr>
      </w:pPr>
    </w:p>
    <w:p w:rsidR="00B8751D" w:rsidRDefault="00B8751D" w:rsidP="00B8751D">
      <w:pPr>
        <w:autoSpaceDE w:val="0"/>
        <w:autoSpaceDN w:val="0"/>
        <w:adjustRightInd w:val="0"/>
        <w:rPr>
          <w:szCs w:val="22"/>
        </w:rPr>
      </w:pPr>
    </w:p>
    <w:tbl>
      <w:tblPr>
        <w:tblW w:w="4863" w:type="pct"/>
        <w:jc w:val="center"/>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9"/>
        <w:gridCol w:w="2481"/>
        <w:gridCol w:w="3144"/>
        <w:gridCol w:w="2945"/>
      </w:tblGrid>
      <w:tr w:rsidR="00B8751D" w:rsidRPr="00A53268" w:rsidTr="00A920BA">
        <w:trPr>
          <w:jc w:val="center"/>
        </w:trPr>
        <w:tc>
          <w:tcPr>
            <w:tcW w:w="7445" w:type="dxa"/>
            <w:gridSpan w:val="3"/>
            <w:tcBorders>
              <w:top w:val="nil"/>
              <w:left w:val="nil"/>
              <w:right w:val="nil"/>
            </w:tcBorders>
            <w:shd w:val="clear" w:color="auto" w:fill="auto"/>
            <w:vAlign w:val="center"/>
          </w:tcPr>
          <w:p w:rsidR="00B8751D" w:rsidRPr="008E12FA" w:rsidRDefault="00B8751D" w:rsidP="00A920BA">
            <w:pPr>
              <w:jc w:val="center"/>
              <w:outlineLvl w:val="0"/>
              <w:rPr>
                <w:rFonts w:cs="Arial"/>
                <w:b/>
                <w:szCs w:val="22"/>
                <w:u w:val="single"/>
                <w:lang w:eastAsia="en-AU"/>
              </w:rPr>
            </w:pPr>
            <w:r w:rsidRPr="008E12FA">
              <w:rPr>
                <w:rFonts w:cs="Arial"/>
                <w:b/>
                <w:szCs w:val="22"/>
                <w:lang w:eastAsia="en-AU"/>
              </w:rPr>
              <w:t>Course Information</w:t>
            </w:r>
          </w:p>
        </w:tc>
        <w:tc>
          <w:tcPr>
            <w:tcW w:w="2945" w:type="dxa"/>
            <w:tcBorders>
              <w:top w:val="nil"/>
              <w:left w:val="nil"/>
              <w:right w:val="nil"/>
            </w:tcBorders>
          </w:tcPr>
          <w:p w:rsidR="00B8751D" w:rsidRPr="008E12FA" w:rsidRDefault="00B8751D" w:rsidP="00A920BA">
            <w:pPr>
              <w:outlineLvl w:val="0"/>
              <w:rPr>
                <w:rFonts w:cs="Arial"/>
                <w:b/>
                <w:szCs w:val="22"/>
                <w:lang w:eastAsia="en-AU"/>
              </w:rPr>
            </w:pPr>
            <w:r w:rsidRPr="008E12FA">
              <w:rPr>
                <w:rFonts w:cs="Arial"/>
                <w:b/>
                <w:szCs w:val="22"/>
                <w:lang w:eastAsia="en-AU"/>
              </w:rPr>
              <w:t>Qualification Rules</w:t>
            </w:r>
          </w:p>
        </w:tc>
      </w:tr>
      <w:tr w:rsidR="00B8751D" w:rsidRPr="00A53268" w:rsidTr="00A920BA">
        <w:trPr>
          <w:trHeight w:val="554"/>
          <w:jc w:val="center"/>
        </w:trPr>
        <w:tc>
          <w:tcPr>
            <w:tcW w:w="1820" w:type="dxa"/>
            <w:shd w:val="clear" w:color="auto" w:fill="auto"/>
            <w:vAlign w:val="center"/>
          </w:tcPr>
          <w:p w:rsidR="00B8751D" w:rsidRPr="00A53268" w:rsidRDefault="00B8751D" w:rsidP="00A920BA">
            <w:pPr>
              <w:rPr>
                <w:rFonts w:cs="Arial"/>
                <w:color w:val="000000"/>
                <w:szCs w:val="22"/>
                <w:lang w:val="en-US" w:eastAsia="en-AU"/>
              </w:rPr>
            </w:pPr>
            <w:r w:rsidRPr="00A53268">
              <w:rPr>
                <w:rFonts w:cs="Arial"/>
                <w:color w:val="000000"/>
                <w:szCs w:val="22"/>
                <w:lang w:val="en-US" w:eastAsia="en-AU"/>
              </w:rPr>
              <w:t>Year 11/12</w:t>
            </w:r>
          </w:p>
        </w:tc>
        <w:tc>
          <w:tcPr>
            <w:tcW w:w="2481" w:type="dxa"/>
            <w:shd w:val="clear" w:color="auto" w:fill="auto"/>
            <w:vAlign w:val="center"/>
          </w:tcPr>
          <w:p w:rsidR="00B8751D" w:rsidRPr="00A53268" w:rsidRDefault="00B8751D" w:rsidP="00A920BA">
            <w:pPr>
              <w:rPr>
                <w:rFonts w:cs="Arial"/>
                <w:color w:val="000000"/>
                <w:szCs w:val="22"/>
                <w:lang w:val="en-US" w:eastAsia="en-AU"/>
              </w:rPr>
            </w:pPr>
            <w:r w:rsidRPr="00A53268">
              <w:rPr>
                <w:rFonts w:cs="Arial"/>
                <w:color w:val="000000"/>
                <w:szCs w:val="22"/>
                <w:lang w:val="en-US" w:eastAsia="en-AU"/>
              </w:rPr>
              <w:t>DVIS/EVIS</w:t>
            </w:r>
          </w:p>
        </w:tc>
        <w:tc>
          <w:tcPr>
            <w:tcW w:w="3144" w:type="dxa"/>
            <w:shd w:val="clear" w:color="auto" w:fill="auto"/>
            <w:vAlign w:val="center"/>
          </w:tcPr>
          <w:p w:rsidR="00B8751D" w:rsidRPr="00A53268" w:rsidRDefault="00B8751D" w:rsidP="00A920BA">
            <w:pPr>
              <w:rPr>
                <w:rFonts w:cs="Arial"/>
                <w:color w:val="000000"/>
                <w:szCs w:val="22"/>
                <w:lang w:val="en-US" w:eastAsia="en-AU"/>
              </w:rPr>
            </w:pPr>
            <w:r w:rsidRPr="00A53268">
              <w:rPr>
                <w:rFonts w:cs="Arial"/>
                <w:color w:val="000000"/>
                <w:szCs w:val="22"/>
                <w:lang w:val="en-US" w:eastAsia="en-AU"/>
              </w:rPr>
              <w:t>CUA20715 Certificate II in Visual Arts</w:t>
            </w:r>
          </w:p>
        </w:tc>
        <w:tc>
          <w:tcPr>
            <w:tcW w:w="2945" w:type="dxa"/>
            <w:shd w:val="clear" w:color="auto" w:fill="FABF8F" w:themeFill="accent6" w:themeFillTint="99"/>
          </w:tcPr>
          <w:p w:rsidR="00B8751D" w:rsidRPr="00010D02" w:rsidRDefault="00B8751D" w:rsidP="00A920BA">
            <w:pPr>
              <w:shd w:val="clear" w:color="auto" w:fill="FABF8F" w:themeFill="accent6" w:themeFillTint="99"/>
              <w:rPr>
                <w:rFonts w:cs="Arial"/>
                <w:szCs w:val="22"/>
                <w:lang w:eastAsia="en-AU"/>
              </w:rPr>
            </w:pPr>
            <w:r w:rsidRPr="00010D02">
              <w:rPr>
                <w:rFonts w:cs="Arial"/>
                <w:bCs/>
                <w:szCs w:val="22"/>
                <w:lang w:eastAsia="en-AU"/>
              </w:rPr>
              <w:t xml:space="preserve">Total number of units = </w:t>
            </w:r>
            <w:r>
              <w:rPr>
                <w:rFonts w:cs="Arial"/>
                <w:bCs/>
                <w:szCs w:val="22"/>
                <w:lang w:eastAsia="en-AU"/>
              </w:rPr>
              <w:t>9</w:t>
            </w:r>
          </w:p>
          <w:p w:rsidR="00B8751D" w:rsidRPr="00010D02" w:rsidRDefault="00B8751D" w:rsidP="00A920BA">
            <w:pPr>
              <w:shd w:val="clear" w:color="auto" w:fill="FABF8F" w:themeFill="accent6" w:themeFillTint="99"/>
              <w:rPr>
                <w:rFonts w:cs="Arial"/>
                <w:szCs w:val="22"/>
                <w:lang w:eastAsia="en-AU"/>
              </w:rPr>
            </w:pPr>
            <w:r>
              <w:rPr>
                <w:rFonts w:cs="Arial"/>
                <w:bCs/>
                <w:szCs w:val="22"/>
                <w:lang w:eastAsia="en-AU"/>
              </w:rPr>
              <w:t>4</w:t>
            </w:r>
            <w:r w:rsidRPr="00010D02">
              <w:rPr>
                <w:rFonts w:cs="Arial"/>
                <w:bCs/>
                <w:szCs w:val="22"/>
                <w:lang w:eastAsia="en-AU"/>
              </w:rPr>
              <w:t xml:space="preserve"> core unit plus</w:t>
            </w:r>
            <w:r w:rsidRPr="00010D02">
              <w:rPr>
                <w:rFonts w:cs="Arial"/>
                <w:szCs w:val="22"/>
                <w:lang w:eastAsia="en-AU"/>
              </w:rPr>
              <w:t xml:space="preserve"> </w:t>
            </w:r>
          </w:p>
          <w:p w:rsidR="00B8751D" w:rsidRPr="00A53268" w:rsidRDefault="00B8751D" w:rsidP="00A920BA">
            <w:pPr>
              <w:rPr>
                <w:rFonts w:cs="Arial"/>
                <w:color w:val="000000"/>
                <w:szCs w:val="22"/>
                <w:lang w:val="en-US" w:eastAsia="en-AU"/>
              </w:rPr>
            </w:pPr>
            <w:r>
              <w:rPr>
                <w:rFonts w:cs="Arial"/>
                <w:bCs/>
                <w:szCs w:val="22"/>
                <w:lang w:eastAsia="en-AU"/>
              </w:rPr>
              <w:t>5</w:t>
            </w:r>
            <w:r w:rsidRPr="00010D02">
              <w:rPr>
                <w:rFonts w:cs="Arial"/>
                <w:bCs/>
                <w:szCs w:val="22"/>
                <w:lang w:eastAsia="en-AU"/>
              </w:rPr>
              <w:t xml:space="preserve"> elective units</w:t>
            </w:r>
          </w:p>
        </w:tc>
      </w:tr>
    </w:tbl>
    <w:p w:rsidR="00B8751D" w:rsidRDefault="00B8751D" w:rsidP="00B8751D">
      <w:pPr>
        <w:outlineLvl w:val="0"/>
        <w:rPr>
          <w:rFonts w:cs="Arial"/>
          <w:b/>
          <w:szCs w:val="22"/>
          <w:u w:val="single"/>
          <w:lang w:eastAsia="en-AU"/>
        </w:rPr>
      </w:pPr>
    </w:p>
    <w:p w:rsidR="00B8751D" w:rsidRDefault="00B8751D" w:rsidP="00B8751D">
      <w:pPr>
        <w:rPr>
          <w:rFonts w:cs="Arial"/>
          <w:b/>
          <w:color w:val="000000"/>
          <w:szCs w:val="22"/>
          <w:u w:val="single"/>
          <w:lang w:val="en-US" w:eastAsia="en-AU"/>
        </w:rPr>
      </w:pPr>
    </w:p>
    <w:p w:rsidR="00B8751D" w:rsidRDefault="00B8751D" w:rsidP="00B8751D">
      <w:pPr>
        <w:rPr>
          <w:rFonts w:cs="Arial"/>
          <w:b/>
          <w:color w:val="000000"/>
          <w:szCs w:val="22"/>
          <w:u w:val="single"/>
          <w:lang w:val="en-US" w:eastAsia="en-AU"/>
        </w:rPr>
      </w:pPr>
    </w:p>
    <w:p w:rsidR="00B8751D" w:rsidRDefault="00B8751D">
      <w:pPr>
        <w:rPr>
          <w:rFonts w:ascii="Berlin Sans FB" w:hAnsi="Berlin Sans FB"/>
          <w:color w:val="002060"/>
          <w:sz w:val="28"/>
          <w:szCs w:val="28"/>
        </w:rPr>
      </w:pPr>
      <w:r>
        <w:rPr>
          <w:rFonts w:ascii="Berlin Sans FB" w:hAnsi="Berlin Sans FB"/>
          <w:color w:val="002060"/>
          <w:sz w:val="28"/>
          <w:szCs w:val="28"/>
        </w:rPr>
        <w:br w:type="page"/>
      </w:r>
    </w:p>
    <w:p w:rsidR="00B8751D" w:rsidRDefault="00B8751D" w:rsidP="00B8751D">
      <w:pPr>
        <w:shd w:val="clear" w:color="auto" w:fill="FABF8F" w:themeFill="accent6" w:themeFillTint="99"/>
        <w:tabs>
          <w:tab w:val="right" w:pos="10490"/>
        </w:tabs>
        <w:rPr>
          <w:rFonts w:ascii="Berlin Sans FB" w:hAnsi="Berlin Sans FB"/>
          <w:color w:val="1F497D" w:themeColor="text2"/>
          <w:sz w:val="28"/>
          <w:szCs w:val="28"/>
        </w:rPr>
      </w:pPr>
      <w:r w:rsidRPr="00143F82">
        <w:rPr>
          <w:rFonts w:ascii="Berlin Sans FB" w:hAnsi="Berlin Sans FB"/>
          <w:color w:val="002060"/>
          <w:sz w:val="28"/>
          <w:szCs w:val="28"/>
        </w:rPr>
        <w:lastRenderedPageBreak/>
        <w:t>CUA20715</w:t>
      </w:r>
      <w:r>
        <w:rPr>
          <w:rFonts w:ascii="Berlin Sans FB" w:hAnsi="Berlin Sans FB"/>
          <w:color w:val="002060"/>
          <w:sz w:val="28"/>
          <w:szCs w:val="28"/>
        </w:rPr>
        <w:t xml:space="preserve">: </w:t>
      </w:r>
      <w:r w:rsidRPr="00143F82">
        <w:rPr>
          <w:rFonts w:ascii="Berlin Sans FB" w:hAnsi="Berlin Sans FB"/>
          <w:color w:val="002060"/>
          <w:sz w:val="28"/>
          <w:szCs w:val="28"/>
        </w:rPr>
        <w:t>CERTIFICATE II IN VISUAL AR</w:t>
      </w:r>
      <w:r>
        <w:rPr>
          <w:rFonts w:ascii="Berlin Sans FB" w:hAnsi="Berlin Sans FB"/>
          <w:color w:val="002060"/>
          <w:sz w:val="28"/>
          <w:szCs w:val="28"/>
        </w:rPr>
        <w:t xml:space="preserve">TS </w:t>
      </w:r>
      <w:r w:rsidRPr="00A53268">
        <w:rPr>
          <w:rFonts w:cs="Arial"/>
          <w:color w:val="000000"/>
          <w:szCs w:val="22"/>
        </w:rPr>
        <w:t>(Wood Focus)</w:t>
      </w:r>
      <w:r>
        <w:rPr>
          <w:rFonts w:cs="Arial"/>
          <w:color w:val="000000"/>
          <w:szCs w:val="22"/>
        </w:rPr>
        <w:t xml:space="preserve"> </w:t>
      </w:r>
      <w:r w:rsidRPr="005F140B">
        <w:rPr>
          <w:rFonts w:ascii="Berlin Sans FB" w:hAnsi="Berlin Sans FB"/>
          <w:color w:val="1F497D" w:themeColor="text2"/>
          <w:sz w:val="28"/>
          <w:szCs w:val="28"/>
        </w:rPr>
        <w:tab/>
        <w:t>(</w:t>
      </w:r>
      <w:r>
        <w:rPr>
          <w:rFonts w:ascii="Berlin Sans FB" w:hAnsi="Berlin Sans FB"/>
          <w:color w:val="1F497D" w:themeColor="text2"/>
          <w:sz w:val="28"/>
          <w:szCs w:val="28"/>
        </w:rPr>
        <w:t>DWOOD</w:t>
      </w:r>
      <w:r w:rsidRPr="005F140B">
        <w:rPr>
          <w:rFonts w:ascii="Berlin Sans FB" w:hAnsi="Berlin Sans FB"/>
          <w:color w:val="1F497D" w:themeColor="text2"/>
          <w:sz w:val="28"/>
          <w:szCs w:val="28"/>
        </w:rPr>
        <w:t>)</w:t>
      </w:r>
    </w:p>
    <w:p w:rsidR="00B8751D" w:rsidRPr="00FC3871" w:rsidRDefault="00B8751D" w:rsidP="00B8751D">
      <w:pPr>
        <w:shd w:val="clear" w:color="auto" w:fill="FABF8F" w:themeFill="accent6" w:themeFillTint="99"/>
        <w:tabs>
          <w:tab w:val="right" w:pos="10466"/>
        </w:tabs>
        <w:rPr>
          <w:rFonts w:ascii="Berlin Sans FB" w:hAnsi="Berlin Sans FB"/>
          <w:color w:val="1F497D" w:themeColor="text2"/>
          <w:sz w:val="28"/>
          <w:szCs w:val="28"/>
        </w:rPr>
      </w:pPr>
      <w:r w:rsidRPr="00FC3871">
        <w:rPr>
          <w:rFonts w:ascii="Berlin Sans FB" w:hAnsi="Berlin Sans FB"/>
          <w:color w:val="1F497D" w:themeColor="text2"/>
          <w:sz w:val="28"/>
          <w:szCs w:val="28"/>
        </w:rPr>
        <w:tab/>
      </w:r>
      <w:r>
        <w:rPr>
          <w:rFonts w:ascii="Berlin Sans FB" w:hAnsi="Berlin Sans FB"/>
          <w:color w:val="1F497D" w:themeColor="text2"/>
          <w:sz w:val="28"/>
          <w:szCs w:val="28"/>
        </w:rPr>
        <w:t>CERTIFICATE</w:t>
      </w:r>
      <w:r w:rsidRPr="00FC3871">
        <w:rPr>
          <w:rFonts w:ascii="Berlin Sans FB" w:hAnsi="Berlin Sans FB"/>
          <w:color w:val="1F497D" w:themeColor="text2"/>
          <w:sz w:val="28"/>
          <w:szCs w:val="28"/>
        </w:rPr>
        <w:t xml:space="preserve"> SUBJECT</w:t>
      </w:r>
    </w:p>
    <w:p w:rsidR="00B8751D" w:rsidRPr="00A53268" w:rsidRDefault="00B8751D" w:rsidP="00B8751D">
      <w:pPr>
        <w:autoSpaceDE w:val="0"/>
        <w:autoSpaceDN w:val="0"/>
        <w:adjustRightInd w:val="0"/>
        <w:rPr>
          <w:b/>
          <w:color w:val="000000"/>
          <w:szCs w:val="22"/>
        </w:rPr>
      </w:pPr>
    </w:p>
    <w:p w:rsidR="00B8751D" w:rsidRDefault="00B8751D" w:rsidP="00B8751D">
      <w:pPr>
        <w:rPr>
          <w:rFonts w:cs="Arial"/>
          <w:color w:val="000000"/>
          <w:szCs w:val="22"/>
          <w:lang w:val="en-US" w:eastAsia="en-AU"/>
        </w:rPr>
        <w:sectPr w:rsidR="00B8751D" w:rsidSect="00B8751D">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B8751D" w:rsidRPr="00A53268" w:rsidRDefault="00B8751D" w:rsidP="00B8751D">
      <w:pPr>
        <w:rPr>
          <w:rFonts w:cs="Arial"/>
          <w:szCs w:val="22"/>
        </w:rPr>
      </w:pPr>
      <w:r w:rsidRPr="00A53268">
        <w:rPr>
          <w:rFonts w:cs="Arial"/>
          <w:color w:val="000000"/>
          <w:szCs w:val="22"/>
          <w:lang w:val="en-US" w:eastAsia="en-AU"/>
        </w:rPr>
        <w:lastRenderedPageBreak/>
        <w:t>This qualification allows learners to develop the basic creative and technical skills that underpin visual arts and craft practice.</w:t>
      </w:r>
      <w:r w:rsidRPr="00A53268">
        <w:rPr>
          <w:rFonts w:cs="Arial"/>
          <w:szCs w:val="22"/>
        </w:rPr>
        <w:t xml:space="preserve"> . It is designed for those students who are interested in art and may be considering further studies at TAFE in areas such as visual arts, wood, design, interior design and/ or future employment in the building and construction areas.</w:t>
      </w:r>
    </w:p>
    <w:p w:rsidR="00B8751D" w:rsidRPr="00A53268" w:rsidRDefault="00B8751D" w:rsidP="00B8751D">
      <w:pPr>
        <w:rPr>
          <w:rFonts w:cs="Arial"/>
          <w:szCs w:val="22"/>
        </w:rPr>
      </w:pPr>
    </w:p>
    <w:p w:rsidR="00B8751D" w:rsidRPr="00A53268" w:rsidRDefault="00B8751D" w:rsidP="00B8751D">
      <w:pPr>
        <w:rPr>
          <w:rFonts w:cs="Arial"/>
          <w:b/>
          <w:color w:val="000000"/>
          <w:szCs w:val="22"/>
          <w:lang w:val="en-US" w:eastAsia="en-AU"/>
        </w:rPr>
      </w:pPr>
      <w:r w:rsidRPr="00A53268">
        <w:rPr>
          <w:rFonts w:cs="Arial"/>
          <w:b/>
          <w:color w:val="000000"/>
          <w:szCs w:val="22"/>
          <w:lang w:val="en-US" w:eastAsia="en-AU"/>
        </w:rPr>
        <w:t>Pathways Information</w:t>
      </w:r>
    </w:p>
    <w:p w:rsidR="00B8751D" w:rsidRPr="00A53268" w:rsidRDefault="00B8751D" w:rsidP="00B8751D">
      <w:pPr>
        <w:rPr>
          <w:rFonts w:cs="Arial"/>
          <w:szCs w:val="22"/>
        </w:rPr>
      </w:pPr>
      <w:r w:rsidRPr="00A53268">
        <w:rPr>
          <w:rFonts w:cs="Arial"/>
          <w:szCs w:val="22"/>
        </w:rPr>
        <w:t>This qualification may be used as a pathway for further training in the arts area,</w:t>
      </w:r>
      <w:r>
        <w:rPr>
          <w:rFonts w:cs="Arial"/>
          <w:szCs w:val="22"/>
        </w:rPr>
        <w:t xml:space="preserve"> </w:t>
      </w:r>
      <w:r w:rsidRPr="00A53268">
        <w:rPr>
          <w:rFonts w:cs="Arial"/>
          <w:szCs w:val="22"/>
        </w:rPr>
        <w:t xml:space="preserve">and assist individuals in </w:t>
      </w:r>
      <w:r w:rsidRPr="00A53268">
        <w:rPr>
          <w:rFonts w:cs="Arial"/>
          <w:szCs w:val="22"/>
        </w:rPr>
        <w:lastRenderedPageBreak/>
        <w:t>meeting their immediate needs. At this level, work takes place under direct, regular supervision within clearly defined guidelines.</w:t>
      </w:r>
    </w:p>
    <w:p w:rsidR="00B8751D" w:rsidRPr="00A53268" w:rsidRDefault="00B8751D" w:rsidP="00B8751D">
      <w:pPr>
        <w:rPr>
          <w:rFonts w:cs="Arial"/>
          <w:szCs w:val="22"/>
        </w:rPr>
      </w:pPr>
    </w:p>
    <w:p w:rsidR="00B8751D" w:rsidRDefault="00B8751D" w:rsidP="00B8751D">
      <w:pPr>
        <w:rPr>
          <w:rFonts w:cs="Arial"/>
          <w:b/>
          <w:szCs w:val="22"/>
        </w:rPr>
      </w:pPr>
      <w:r w:rsidRPr="00A53268">
        <w:rPr>
          <w:rFonts w:cs="Arial"/>
          <w:b/>
          <w:szCs w:val="22"/>
        </w:rPr>
        <w:t>Suggested Home Study Commitment</w:t>
      </w:r>
      <w:r w:rsidRPr="00A53268">
        <w:rPr>
          <w:rFonts w:cs="Arial"/>
          <w:b/>
          <w:szCs w:val="22"/>
        </w:rPr>
        <w:tab/>
        <w:t xml:space="preserve">  </w:t>
      </w:r>
    </w:p>
    <w:p w:rsidR="00B8751D" w:rsidRPr="004476DC" w:rsidRDefault="00B8751D" w:rsidP="00B8751D">
      <w:pPr>
        <w:rPr>
          <w:rFonts w:cs="Arial"/>
          <w:b/>
          <w:szCs w:val="22"/>
        </w:rPr>
      </w:pPr>
      <w:r w:rsidRPr="004476DC">
        <w:rPr>
          <w:rFonts w:cs="Arial"/>
        </w:rPr>
        <w:t>2 hours per week</w:t>
      </w:r>
    </w:p>
    <w:p w:rsidR="00B8751D" w:rsidRDefault="00B8751D" w:rsidP="00B8751D">
      <w:pPr>
        <w:rPr>
          <w:rFonts w:cs="Arial"/>
          <w:b/>
          <w:color w:val="000000"/>
          <w:szCs w:val="22"/>
          <w:lang w:val="en-US" w:eastAsia="en-AU"/>
        </w:rPr>
      </w:pPr>
    </w:p>
    <w:p w:rsidR="00B8751D" w:rsidRPr="00A53268" w:rsidRDefault="00B8751D" w:rsidP="00B8751D">
      <w:pPr>
        <w:rPr>
          <w:rFonts w:cs="Arial"/>
          <w:b/>
          <w:color w:val="000000"/>
          <w:szCs w:val="22"/>
          <w:lang w:val="en-US" w:eastAsia="en-AU"/>
        </w:rPr>
      </w:pPr>
      <w:r w:rsidRPr="00A53268">
        <w:rPr>
          <w:rFonts w:cs="Arial"/>
          <w:b/>
          <w:color w:val="000000"/>
          <w:szCs w:val="22"/>
          <w:lang w:val="en-US" w:eastAsia="en-AU"/>
        </w:rPr>
        <w:t>Entry Requirements</w:t>
      </w:r>
    </w:p>
    <w:p w:rsidR="00B8751D" w:rsidRPr="00A53268" w:rsidRDefault="00B8751D" w:rsidP="00B8751D">
      <w:pPr>
        <w:rPr>
          <w:rFonts w:cs="Arial"/>
          <w:color w:val="000000"/>
          <w:szCs w:val="22"/>
          <w:lang w:val="en-US" w:eastAsia="en-AU"/>
        </w:rPr>
      </w:pPr>
      <w:r w:rsidRPr="00A53268">
        <w:rPr>
          <w:rFonts w:cs="Arial"/>
          <w:color w:val="000000"/>
          <w:szCs w:val="22"/>
          <w:lang w:val="en-US" w:eastAsia="en-AU"/>
        </w:rPr>
        <w:t>There are no entry requirements for this qualification</w:t>
      </w:r>
    </w:p>
    <w:p w:rsidR="00B8751D" w:rsidRDefault="00B8751D" w:rsidP="00B8751D">
      <w:pPr>
        <w:rPr>
          <w:rFonts w:cs="Arial"/>
          <w:b/>
          <w:color w:val="000000"/>
          <w:szCs w:val="22"/>
          <w:lang w:val="en-US" w:eastAsia="en-AU"/>
        </w:rPr>
        <w:sectPr w:rsidR="00B8751D" w:rsidSect="001725E6">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B8751D" w:rsidRDefault="00B8751D" w:rsidP="00B8751D">
      <w:pPr>
        <w:rPr>
          <w:rFonts w:cs="Arial"/>
          <w:b/>
          <w:color w:val="000000"/>
          <w:szCs w:val="22"/>
          <w:lang w:val="en-US" w:eastAsia="en-AU"/>
        </w:rPr>
      </w:pPr>
    </w:p>
    <w:p w:rsidR="00B8751D" w:rsidRDefault="00B8751D" w:rsidP="00B8751D">
      <w:pPr>
        <w:rPr>
          <w:rFonts w:cs="Arial"/>
          <w:b/>
          <w:color w:val="000000"/>
          <w:szCs w:val="22"/>
          <w:lang w:val="en-US" w:eastAsia="en-AU"/>
        </w:rPr>
      </w:pPr>
    </w:p>
    <w:tbl>
      <w:tblPr>
        <w:tblW w:w="4863" w:type="pct"/>
        <w:jc w:val="center"/>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4"/>
        <w:gridCol w:w="2623"/>
        <w:gridCol w:w="3096"/>
        <w:gridCol w:w="2876"/>
      </w:tblGrid>
      <w:tr w:rsidR="00B8751D" w:rsidRPr="00A53268" w:rsidTr="00A920BA">
        <w:trPr>
          <w:jc w:val="center"/>
        </w:trPr>
        <w:tc>
          <w:tcPr>
            <w:tcW w:w="7513" w:type="dxa"/>
            <w:gridSpan w:val="3"/>
            <w:tcBorders>
              <w:top w:val="nil"/>
              <w:left w:val="nil"/>
              <w:right w:val="nil"/>
            </w:tcBorders>
            <w:shd w:val="clear" w:color="auto" w:fill="auto"/>
            <w:vAlign w:val="center"/>
          </w:tcPr>
          <w:p w:rsidR="00B8751D" w:rsidRPr="008E12FA" w:rsidRDefault="00B8751D" w:rsidP="00A920BA">
            <w:pPr>
              <w:jc w:val="center"/>
              <w:outlineLvl w:val="0"/>
              <w:rPr>
                <w:rFonts w:cs="Arial"/>
                <w:b/>
                <w:szCs w:val="22"/>
                <w:u w:val="single"/>
                <w:lang w:eastAsia="en-AU"/>
              </w:rPr>
            </w:pPr>
            <w:r w:rsidRPr="008E12FA">
              <w:rPr>
                <w:rFonts w:cs="Arial"/>
                <w:b/>
                <w:szCs w:val="22"/>
                <w:lang w:eastAsia="en-AU"/>
              </w:rPr>
              <w:t>Course Information</w:t>
            </w:r>
          </w:p>
        </w:tc>
        <w:tc>
          <w:tcPr>
            <w:tcW w:w="2876" w:type="dxa"/>
            <w:tcBorders>
              <w:top w:val="nil"/>
              <w:left w:val="nil"/>
              <w:right w:val="nil"/>
            </w:tcBorders>
          </w:tcPr>
          <w:p w:rsidR="00B8751D" w:rsidRPr="008E12FA" w:rsidRDefault="00B8751D" w:rsidP="00A920BA">
            <w:pPr>
              <w:outlineLvl w:val="0"/>
              <w:rPr>
                <w:rFonts w:cs="Arial"/>
                <w:b/>
                <w:szCs w:val="22"/>
                <w:lang w:eastAsia="en-AU"/>
              </w:rPr>
            </w:pPr>
            <w:r w:rsidRPr="008E12FA">
              <w:rPr>
                <w:rFonts w:cs="Arial"/>
                <w:b/>
                <w:szCs w:val="22"/>
                <w:lang w:eastAsia="en-AU"/>
              </w:rPr>
              <w:t>Qualification Rules</w:t>
            </w:r>
          </w:p>
        </w:tc>
      </w:tr>
      <w:tr w:rsidR="00B8751D" w:rsidRPr="00A53268" w:rsidTr="00A920BA">
        <w:trPr>
          <w:trHeight w:val="554"/>
          <w:jc w:val="center"/>
        </w:trPr>
        <w:tc>
          <w:tcPr>
            <w:tcW w:w="1794" w:type="dxa"/>
            <w:shd w:val="clear" w:color="auto" w:fill="auto"/>
          </w:tcPr>
          <w:p w:rsidR="00B8751D" w:rsidRPr="00A53268" w:rsidRDefault="00B8751D" w:rsidP="00A920BA">
            <w:pPr>
              <w:rPr>
                <w:rFonts w:cs="Arial"/>
                <w:color w:val="000000"/>
                <w:szCs w:val="22"/>
                <w:lang w:val="en-US" w:eastAsia="en-AU"/>
              </w:rPr>
            </w:pPr>
            <w:r w:rsidRPr="00A53268">
              <w:rPr>
                <w:rFonts w:cs="Arial"/>
                <w:color w:val="000000"/>
                <w:szCs w:val="22"/>
                <w:lang w:val="en-US" w:eastAsia="en-AU"/>
              </w:rPr>
              <w:t>Year 11/12</w:t>
            </w:r>
          </w:p>
        </w:tc>
        <w:tc>
          <w:tcPr>
            <w:tcW w:w="2623" w:type="dxa"/>
            <w:shd w:val="clear" w:color="auto" w:fill="auto"/>
          </w:tcPr>
          <w:p w:rsidR="00B8751D" w:rsidRPr="00A53268" w:rsidRDefault="00B8751D" w:rsidP="00A920BA">
            <w:pPr>
              <w:rPr>
                <w:rFonts w:cs="Arial"/>
                <w:color w:val="000000"/>
                <w:szCs w:val="22"/>
                <w:lang w:val="en-US" w:eastAsia="en-AU"/>
              </w:rPr>
            </w:pPr>
            <w:r w:rsidRPr="00A53268">
              <w:rPr>
                <w:rFonts w:cs="Arial"/>
                <w:color w:val="000000"/>
                <w:szCs w:val="22"/>
                <w:lang w:val="en-US" w:eastAsia="en-AU"/>
              </w:rPr>
              <w:t>DWOOD/EWOOD</w:t>
            </w:r>
          </w:p>
        </w:tc>
        <w:tc>
          <w:tcPr>
            <w:tcW w:w="3096" w:type="dxa"/>
            <w:shd w:val="clear" w:color="auto" w:fill="auto"/>
          </w:tcPr>
          <w:p w:rsidR="00B8751D" w:rsidRPr="00A53268" w:rsidRDefault="00B8751D" w:rsidP="00A920BA">
            <w:pPr>
              <w:rPr>
                <w:rFonts w:cs="Arial"/>
                <w:color w:val="000000"/>
                <w:szCs w:val="22"/>
                <w:lang w:val="en-US" w:eastAsia="en-AU"/>
              </w:rPr>
            </w:pPr>
            <w:r w:rsidRPr="00A53268">
              <w:rPr>
                <w:rFonts w:cs="Arial"/>
                <w:color w:val="000000"/>
                <w:szCs w:val="22"/>
              </w:rPr>
              <w:t xml:space="preserve">CUA20715 </w:t>
            </w:r>
            <w:r w:rsidRPr="00A53268">
              <w:rPr>
                <w:rFonts w:cs="Arial"/>
                <w:color w:val="000000"/>
                <w:szCs w:val="22"/>
                <w:lang w:val="en-US" w:eastAsia="en-AU"/>
              </w:rPr>
              <w:t>Certificate II in Visual Arts</w:t>
            </w:r>
            <w:r w:rsidRPr="00A53268">
              <w:rPr>
                <w:rFonts w:cs="Arial"/>
                <w:b/>
                <w:color w:val="000000"/>
                <w:szCs w:val="22"/>
                <w:u w:val="single"/>
              </w:rPr>
              <w:t xml:space="preserve"> </w:t>
            </w:r>
          </w:p>
        </w:tc>
        <w:tc>
          <w:tcPr>
            <w:tcW w:w="2876" w:type="dxa"/>
            <w:shd w:val="clear" w:color="auto" w:fill="FABF8F" w:themeFill="accent6" w:themeFillTint="99"/>
          </w:tcPr>
          <w:p w:rsidR="00B8751D" w:rsidRPr="008E12FA" w:rsidRDefault="00B8751D" w:rsidP="00A920BA">
            <w:pPr>
              <w:outlineLvl w:val="0"/>
              <w:rPr>
                <w:rFonts w:cs="Arial"/>
                <w:b/>
                <w:szCs w:val="22"/>
                <w:lang w:eastAsia="en-AU"/>
              </w:rPr>
            </w:pPr>
            <w:r w:rsidRPr="008E12FA">
              <w:rPr>
                <w:rFonts w:cs="Arial"/>
                <w:b/>
                <w:szCs w:val="22"/>
                <w:lang w:eastAsia="en-AU"/>
              </w:rPr>
              <w:t>Qualification Rules</w:t>
            </w:r>
          </w:p>
          <w:p w:rsidR="00B8751D" w:rsidRPr="00010D02" w:rsidRDefault="00B8751D" w:rsidP="00A920BA">
            <w:pPr>
              <w:shd w:val="clear" w:color="auto" w:fill="FABF8F" w:themeFill="accent6" w:themeFillTint="99"/>
              <w:rPr>
                <w:rFonts w:cs="Arial"/>
                <w:szCs w:val="22"/>
                <w:lang w:eastAsia="en-AU"/>
              </w:rPr>
            </w:pPr>
            <w:r>
              <w:rPr>
                <w:rFonts w:cs="Arial"/>
                <w:bCs/>
                <w:szCs w:val="22"/>
                <w:lang w:eastAsia="en-AU"/>
              </w:rPr>
              <w:t>Total number of units = 9</w:t>
            </w:r>
          </w:p>
          <w:p w:rsidR="00B8751D" w:rsidRPr="00010D02" w:rsidRDefault="00B8751D" w:rsidP="00A920BA">
            <w:pPr>
              <w:shd w:val="clear" w:color="auto" w:fill="FABF8F" w:themeFill="accent6" w:themeFillTint="99"/>
              <w:rPr>
                <w:rFonts w:cs="Arial"/>
                <w:szCs w:val="22"/>
                <w:lang w:eastAsia="en-AU"/>
              </w:rPr>
            </w:pPr>
            <w:r>
              <w:rPr>
                <w:rFonts w:cs="Arial"/>
                <w:bCs/>
                <w:szCs w:val="22"/>
                <w:lang w:eastAsia="en-AU"/>
              </w:rPr>
              <w:t>4</w:t>
            </w:r>
            <w:r w:rsidRPr="00010D02">
              <w:rPr>
                <w:rFonts w:cs="Arial"/>
                <w:bCs/>
                <w:szCs w:val="22"/>
                <w:lang w:eastAsia="en-AU"/>
              </w:rPr>
              <w:t xml:space="preserve"> core unit plus</w:t>
            </w:r>
            <w:r w:rsidRPr="00010D02">
              <w:rPr>
                <w:rFonts w:cs="Arial"/>
                <w:szCs w:val="22"/>
                <w:lang w:eastAsia="en-AU"/>
              </w:rPr>
              <w:t xml:space="preserve"> </w:t>
            </w:r>
          </w:p>
          <w:p w:rsidR="00B8751D" w:rsidRPr="00A53268" w:rsidRDefault="00B8751D" w:rsidP="00A920BA">
            <w:pPr>
              <w:rPr>
                <w:rFonts w:cs="Arial"/>
                <w:color w:val="000000"/>
                <w:szCs w:val="22"/>
              </w:rPr>
            </w:pPr>
            <w:r>
              <w:rPr>
                <w:rFonts w:cs="Arial"/>
                <w:bCs/>
                <w:szCs w:val="22"/>
                <w:lang w:eastAsia="en-AU"/>
              </w:rPr>
              <w:t>5</w:t>
            </w:r>
            <w:r w:rsidRPr="00010D02">
              <w:rPr>
                <w:rFonts w:cs="Arial"/>
                <w:bCs/>
                <w:szCs w:val="22"/>
                <w:lang w:eastAsia="en-AU"/>
              </w:rPr>
              <w:t xml:space="preserve"> elective units</w:t>
            </w:r>
          </w:p>
        </w:tc>
      </w:tr>
    </w:tbl>
    <w:p w:rsidR="00B8751D" w:rsidRDefault="00B8751D" w:rsidP="00B8751D">
      <w:pPr>
        <w:outlineLvl w:val="0"/>
        <w:rPr>
          <w:rFonts w:cs="Arial"/>
          <w:b/>
          <w:szCs w:val="22"/>
          <w:u w:val="single"/>
          <w:lang w:eastAsia="en-AU"/>
        </w:rPr>
      </w:pPr>
    </w:p>
    <w:p w:rsidR="00B8751D" w:rsidRDefault="00B8751D" w:rsidP="00B8751D"/>
    <w:p w:rsidR="00FE2CFB" w:rsidRDefault="00FE2CFB" w:rsidP="00B8751D"/>
    <w:p w:rsidR="00FE2CFB" w:rsidRDefault="00FE2CFB" w:rsidP="00B8751D"/>
    <w:p w:rsidR="00FE2CFB" w:rsidRDefault="00FE2CFB" w:rsidP="00B8751D"/>
    <w:p w:rsidR="00FE2CFB" w:rsidRDefault="00FE2CFB" w:rsidP="00B8751D"/>
    <w:p w:rsidR="00B8751D" w:rsidRPr="00B8751D" w:rsidRDefault="00B8751D" w:rsidP="00B8751D"/>
    <w:p w:rsidR="00B8751D" w:rsidRDefault="00B8751D">
      <w:pPr>
        <w:rPr>
          <w:rFonts w:ascii="Berlin Sans FB" w:hAnsi="Berlin Sans FB"/>
          <w:color w:val="002060"/>
          <w:sz w:val="28"/>
          <w:szCs w:val="28"/>
        </w:rPr>
      </w:pPr>
    </w:p>
    <w:p w:rsidR="001725E6" w:rsidRDefault="001725E6" w:rsidP="001725E6">
      <w:pPr>
        <w:shd w:val="clear" w:color="auto" w:fill="FABF8F" w:themeFill="accent6" w:themeFillTint="99"/>
        <w:tabs>
          <w:tab w:val="right" w:pos="10490"/>
        </w:tabs>
        <w:rPr>
          <w:rFonts w:ascii="Berlin Sans FB" w:hAnsi="Berlin Sans FB"/>
          <w:color w:val="1F497D" w:themeColor="text2"/>
          <w:sz w:val="28"/>
          <w:szCs w:val="28"/>
        </w:rPr>
      </w:pPr>
      <w:r w:rsidRPr="00143F82">
        <w:rPr>
          <w:rFonts w:ascii="Berlin Sans FB" w:hAnsi="Berlin Sans FB"/>
          <w:color w:val="002060"/>
          <w:sz w:val="28"/>
          <w:szCs w:val="28"/>
        </w:rPr>
        <w:t>CU</w:t>
      </w:r>
      <w:r w:rsidR="009E45CB">
        <w:rPr>
          <w:rFonts w:ascii="Berlin Sans FB" w:hAnsi="Berlin Sans FB"/>
          <w:color w:val="002060"/>
          <w:sz w:val="28"/>
          <w:szCs w:val="28"/>
        </w:rPr>
        <w:t>A</w:t>
      </w:r>
      <w:r w:rsidRPr="00143F82">
        <w:rPr>
          <w:rFonts w:ascii="Berlin Sans FB" w:hAnsi="Berlin Sans FB"/>
          <w:color w:val="002060"/>
          <w:sz w:val="28"/>
          <w:szCs w:val="28"/>
        </w:rPr>
        <w:t>20215</w:t>
      </w:r>
      <w:r>
        <w:rPr>
          <w:rFonts w:ascii="Berlin Sans FB" w:hAnsi="Berlin Sans FB"/>
          <w:color w:val="002060"/>
          <w:sz w:val="28"/>
          <w:szCs w:val="28"/>
        </w:rPr>
        <w:t xml:space="preserve">: </w:t>
      </w:r>
      <w:r w:rsidRPr="00143F82">
        <w:rPr>
          <w:rFonts w:ascii="Berlin Sans FB" w:hAnsi="Berlin Sans FB"/>
          <w:color w:val="002060"/>
          <w:sz w:val="28"/>
          <w:szCs w:val="28"/>
        </w:rPr>
        <w:t xml:space="preserve">CERTIFICATE II IN CREATIVE INDUSTRIES </w:t>
      </w:r>
      <w:r w:rsidRPr="005F140B">
        <w:rPr>
          <w:rFonts w:ascii="Berlin Sans FB" w:hAnsi="Berlin Sans FB"/>
          <w:color w:val="1F497D" w:themeColor="text2"/>
          <w:sz w:val="28"/>
          <w:szCs w:val="28"/>
        </w:rPr>
        <w:tab/>
        <w:t>(</w:t>
      </w:r>
      <w:r>
        <w:rPr>
          <w:rFonts w:ascii="Berlin Sans FB" w:hAnsi="Berlin Sans FB"/>
          <w:color w:val="1F497D" w:themeColor="text2"/>
          <w:sz w:val="28"/>
          <w:szCs w:val="28"/>
        </w:rPr>
        <w:t>DMED</w:t>
      </w:r>
      <w:r w:rsidRPr="005F140B">
        <w:rPr>
          <w:rFonts w:ascii="Berlin Sans FB" w:hAnsi="Berlin Sans FB"/>
          <w:color w:val="1F497D" w:themeColor="text2"/>
          <w:sz w:val="28"/>
          <w:szCs w:val="28"/>
        </w:rPr>
        <w:t>)</w:t>
      </w:r>
    </w:p>
    <w:p w:rsidR="001725E6" w:rsidRPr="00FC3871" w:rsidRDefault="001725E6" w:rsidP="001725E6">
      <w:pPr>
        <w:shd w:val="clear" w:color="auto" w:fill="FABF8F" w:themeFill="accent6" w:themeFillTint="99"/>
        <w:tabs>
          <w:tab w:val="right" w:pos="10466"/>
        </w:tabs>
        <w:rPr>
          <w:rFonts w:ascii="Berlin Sans FB" w:hAnsi="Berlin Sans FB"/>
          <w:color w:val="1F497D" w:themeColor="text2"/>
          <w:sz w:val="28"/>
          <w:szCs w:val="28"/>
        </w:rPr>
      </w:pPr>
      <w:r w:rsidRPr="00FC3871">
        <w:rPr>
          <w:rFonts w:ascii="Berlin Sans FB" w:hAnsi="Berlin Sans FB"/>
          <w:color w:val="1F497D" w:themeColor="text2"/>
          <w:sz w:val="28"/>
          <w:szCs w:val="28"/>
        </w:rPr>
        <w:tab/>
      </w:r>
      <w:r>
        <w:rPr>
          <w:rFonts w:ascii="Berlin Sans FB" w:hAnsi="Berlin Sans FB"/>
          <w:color w:val="1F497D" w:themeColor="text2"/>
          <w:sz w:val="28"/>
          <w:szCs w:val="28"/>
        </w:rPr>
        <w:t>CERTIFICATE</w:t>
      </w:r>
      <w:r w:rsidRPr="00FC3871">
        <w:rPr>
          <w:rFonts w:ascii="Berlin Sans FB" w:hAnsi="Berlin Sans FB"/>
          <w:color w:val="1F497D" w:themeColor="text2"/>
          <w:sz w:val="28"/>
          <w:szCs w:val="28"/>
        </w:rPr>
        <w:t xml:space="preserve"> SUBJECT</w:t>
      </w:r>
    </w:p>
    <w:p w:rsidR="001725E6" w:rsidRPr="00143F82" w:rsidRDefault="001725E6" w:rsidP="001725E6">
      <w:pPr>
        <w:rPr>
          <w:rFonts w:ascii="Berlin Sans FB" w:hAnsi="Berlin Sans FB"/>
          <w:color w:val="002060"/>
          <w:sz w:val="28"/>
          <w:szCs w:val="28"/>
        </w:rPr>
      </w:pPr>
    </w:p>
    <w:p w:rsidR="001725E6" w:rsidRDefault="001725E6" w:rsidP="001725E6">
      <w:pPr>
        <w:rPr>
          <w:rFonts w:cs="Arial"/>
          <w:b/>
          <w:szCs w:val="22"/>
          <w:lang w:eastAsia="en-AU"/>
        </w:rPr>
        <w:sectPr w:rsidR="001725E6"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1725E6" w:rsidRPr="00A53268" w:rsidRDefault="001725E6" w:rsidP="001725E6">
      <w:pPr>
        <w:rPr>
          <w:rFonts w:cs="Arial"/>
          <w:b/>
          <w:bCs/>
          <w:szCs w:val="22"/>
          <w:lang w:eastAsia="en-AU"/>
        </w:rPr>
      </w:pPr>
      <w:r w:rsidRPr="00A53268">
        <w:rPr>
          <w:rFonts w:cs="Arial"/>
          <w:b/>
          <w:szCs w:val="22"/>
          <w:lang w:eastAsia="en-AU"/>
        </w:rPr>
        <w:lastRenderedPageBreak/>
        <w:t>D</w:t>
      </w:r>
      <w:r w:rsidRPr="00A53268">
        <w:rPr>
          <w:rFonts w:cs="Arial"/>
          <w:b/>
          <w:bCs/>
          <w:szCs w:val="22"/>
          <w:lang w:eastAsia="en-AU"/>
        </w:rPr>
        <w:t xml:space="preserve">escription </w:t>
      </w:r>
    </w:p>
    <w:p w:rsidR="001725E6" w:rsidRPr="00A53268" w:rsidRDefault="001725E6" w:rsidP="001725E6">
      <w:pPr>
        <w:rPr>
          <w:rFonts w:cs="Arial"/>
          <w:bCs/>
          <w:szCs w:val="22"/>
          <w:lang w:eastAsia="en-AU"/>
        </w:rPr>
      </w:pPr>
      <w:r w:rsidRPr="00A53268">
        <w:rPr>
          <w:rFonts w:cs="Arial"/>
          <w:bCs/>
          <w:szCs w:val="22"/>
          <w:lang w:eastAsia="en-AU"/>
        </w:rPr>
        <w:t>This qualification reflects the role of individuals who perform a range of mainly routine tasks in the creative industry sectors, work under direct supervision, and use limited practical skills and fundamental operational knowledge in a defined context. It is, in essence, a preparatory qualification that can be used as a pathway into CUA31015 Certificate III in Screen and Media.</w:t>
      </w:r>
    </w:p>
    <w:p w:rsidR="001725E6" w:rsidRPr="00A53268" w:rsidRDefault="001725E6" w:rsidP="001725E6">
      <w:pPr>
        <w:rPr>
          <w:rFonts w:cs="Arial"/>
          <w:b/>
          <w:bCs/>
          <w:szCs w:val="22"/>
          <w:lang w:eastAsia="en-AU"/>
        </w:rPr>
      </w:pPr>
    </w:p>
    <w:p w:rsidR="001725E6" w:rsidRPr="00A53268" w:rsidRDefault="001725E6" w:rsidP="001725E6">
      <w:pPr>
        <w:rPr>
          <w:rFonts w:cs="Arial"/>
          <w:szCs w:val="22"/>
          <w:lang w:eastAsia="en-AU"/>
        </w:rPr>
      </w:pPr>
      <w:r w:rsidRPr="00A53268">
        <w:rPr>
          <w:rFonts w:cs="Arial"/>
          <w:b/>
          <w:bCs/>
          <w:szCs w:val="22"/>
          <w:lang w:eastAsia="en-AU"/>
        </w:rPr>
        <w:t>Work outcome</w:t>
      </w:r>
      <w:r w:rsidRPr="00A53268">
        <w:rPr>
          <w:rFonts w:cs="Arial"/>
          <w:szCs w:val="22"/>
          <w:lang w:eastAsia="en-AU"/>
        </w:rPr>
        <w:t xml:space="preserve"> </w:t>
      </w:r>
    </w:p>
    <w:p w:rsidR="001725E6" w:rsidRPr="00A53268" w:rsidRDefault="001725E6" w:rsidP="001725E6">
      <w:pPr>
        <w:rPr>
          <w:rFonts w:cs="Arial"/>
          <w:szCs w:val="22"/>
          <w:lang w:eastAsia="en-AU"/>
        </w:rPr>
      </w:pPr>
      <w:r w:rsidRPr="00A53268">
        <w:rPr>
          <w:rFonts w:cs="Arial"/>
          <w:szCs w:val="22"/>
          <w:lang w:eastAsia="en-AU"/>
        </w:rPr>
        <w:t xml:space="preserve">All vocational education qualifications must lead to a work outcome. The flexibility of the Screen and Media Training Package qualifications allows registered training organisations to vary programs to meet: </w:t>
      </w:r>
    </w:p>
    <w:p w:rsidR="001725E6" w:rsidRPr="00A53268" w:rsidRDefault="001725E6" w:rsidP="001307C1">
      <w:pPr>
        <w:numPr>
          <w:ilvl w:val="0"/>
          <w:numId w:val="25"/>
        </w:numPr>
        <w:rPr>
          <w:rFonts w:cs="Arial"/>
          <w:szCs w:val="22"/>
          <w:lang w:eastAsia="en-AU"/>
        </w:rPr>
      </w:pPr>
      <w:r w:rsidRPr="00A53268">
        <w:rPr>
          <w:rFonts w:cs="Arial"/>
          <w:szCs w:val="22"/>
          <w:lang w:eastAsia="en-AU"/>
        </w:rPr>
        <w:t xml:space="preserve">the specific needs of learners and industry clients </w:t>
      </w:r>
    </w:p>
    <w:p w:rsidR="001725E6" w:rsidRPr="00A53268" w:rsidRDefault="001725E6" w:rsidP="001307C1">
      <w:pPr>
        <w:numPr>
          <w:ilvl w:val="0"/>
          <w:numId w:val="25"/>
        </w:numPr>
        <w:rPr>
          <w:rFonts w:cs="Arial"/>
          <w:szCs w:val="22"/>
          <w:lang w:eastAsia="en-AU"/>
        </w:rPr>
      </w:pPr>
      <w:r w:rsidRPr="00A53268">
        <w:rPr>
          <w:rFonts w:cs="Arial"/>
          <w:szCs w:val="22"/>
          <w:lang w:eastAsia="en-AU"/>
        </w:rPr>
        <w:t xml:space="preserve">the needs of a locality or a particular industry application of skills, and/or </w:t>
      </w:r>
    </w:p>
    <w:p w:rsidR="001725E6" w:rsidRPr="00A53268" w:rsidRDefault="001725E6" w:rsidP="001307C1">
      <w:pPr>
        <w:numPr>
          <w:ilvl w:val="0"/>
          <w:numId w:val="25"/>
        </w:numPr>
        <w:rPr>
          <w:rFonts w:cs="Arial"/>
          <w:szCs w:val="22"/>
          <w:lang w:eastAsia="en-AU"/>
        </w:rPr>
      </w:pPr>
      <w:proofErr w:type="gramStart"/>
      <w:r w:rsidRPr="00A53268">
        <w:rPr>
          <w:rFonts w:cs="Arial"/>
          <w:szCs w:val="22"/>
          <w:lang w:eastAsia="en-AU"/>
        </w:rPr>
        <w:t>the</w:t>
      </w:r>
      <w:proofErr w:type="gramEnd"/>
      <w:r w:rsidRPr="00A53268">
        <w:rPr>
          <w:rFonts w:cs="Arial"/>
          <w:szCs w:val="22"/>
          <w:lang w:eastAsia="en-AU"/>
        </w:rPr>
        <w:t xml:space="preserve"> maximum employability of a group of students or an individual. </w:t>
      </w:r>
    </w:p>
    <w:p w:rsidR="001725E6" w:rsidRDefault="001725E6" w:rsidP="001725E6">
      <w:pPr>
        <w:rPr>
          <w:rFonts w:cs="Arial"/>
          <w:b/>
          <w:bCs/>
          <w:iCs/>
          <w:lang w:eastAsia="en-AU"/>
        </w:rPr>
      </w:pPr>
    </w:p>
    <w:p w:rsidR="001725E6" w:rsidRPr="00FC3871" w:rsidRDefault="001725E6" w:rsidP="001725E6">
      <w:pPr>
        <w:rPr>
          <w:rFonts w:cs="Arial"/>
          <w:lang w:eastAsia="en-AU"/>
        </w:rPr>
      </w:pPr>
      <w:r w:rsidRPr="00FC3871">
        <w:rPr>
          <w:rFonts w:cs="Arial"/>
          <w:b/>
          <w:bCs/>
          <w:iCs/>
          <w:lang w:eastAsia="en-AU"/>
        </w:rPr>
        <w:lastRenderedPageBreak/>
        <w:t>Prerequisites</w:t>
      </w:r>
      <w:r w:rsidRPr="00FC3871">
        <w:rPr>
          <w:rFonts w:cs="Arial"/>
          <w:b/>
          <w:bCs/>
          <w:lang w:eastAsia="en-AU"/>
        </w:rPr>
        <w:t xml:space="preserve"> </w:t>
      </w:r>
    </w:p>
    <w:p w:rsidR="001725E6" w:rsidRPr="00250E6E" w:rsidRDefault="001725E6" w:rsidP="001307C1">
      <w:pPr>
        <w:pStyle w:val="ListParagraph"/>
        <w:numPr>
          <w:ilvl w:val="0"/>
          <w:numId w:val="25"/>
        </w:numPr>
        <w:rPr>
          <w:rFonts w:ascii="Tw Cen MT" w:hAnsi="Tw Cen MT" w:cs="Arial"/>
          <w:lang w:eastAsia="en-AU"/>
        </w:rPr>
      </w:pPr>
      <w:r w:rsidRPr="00250E6E">
        <w:rPr>
          <w:rFonts w:ascii="Tw Cen MT" w:hAnsi="Tw Cen MT" w:cs="Arial"/>
          <w:lang w:eastAsia="en-AU"/>
        </w:rPr>
        <w:t>There are no prerequisites for this qualification.</w:t>
      </w:r>
    </w:p>
    <w:p w:rsidR="001725E6" w:rsidRDefault="001725E6" w:rsidP="001725E6">
      <w:pPr>
        <w:rPr>
          <w:rFonts w:cs="Arial"/>
          <w:b/>
        </w:rPr>
      </w:pPr>
    </w:p>
    <w:p w:rsidR="001725E6" w:rsidRPr="00FC3871" w:rsidRDefault="001725E6" w:rsidP="001725E6">
      <w:pPr>
        <w:rPr>
          <w:rFonts w:cs="Arial"/>
          <w:lang w:eastAsia="en-AU"/>
        </w:rPr>
      </w:pPr>
      <w:r w:rsidRPr="00FC3871">
        <w:rPr>
          <w:rFonts w:cs="Arial"/>
          <w:b/>
          <w:bCs/>
          <w:iCs/>
          <w:lang w:eastAsia="en-AU"/>
        </w:rPr>
        <w:t>Pathways into the qualification</w:t>
      </w:r>
      <w:r w:rsidRPr="00FC3871">
        <w:rPr>
          <w:rFonts w:cs="Arial"/>
          <w:b/>
          <w:bCs/>
          <w:lang w:eastAsia="en-AU"/>
        </w:rPr>
        <w:t xml:space="preserve"> </w:t>
      </w:r>
    </w:p>
    <w:p w:rsidR="001725E6" w:rsidRPr="00250E6E" w:rsidRDefault="001725E6" w:rsidP="001307C1">
      <w:pPr>
        <w:pStyle w:val="ListParagraph"/>
        <w:numPr>
          <w:ilvl w:val="0"/>
          <w:numId w:val="25"/>
        </w:numPr>
        <w:rPr>
          <w:rFonts w:ascii="Tw Cen MT" w:hAnsi="Tw Cen MT" w:cs="Arial"/>
          <w:lang w:eastAsia="en-AU"/>
        </w:rPr>
      </w:pPr>
      <w:r w:rsidRPr="00250E6E">
        <w:rPr>
          <w:rFonts w:ascii="Tw Cen MT" w:hAnsi="Tw Cen MT" w:cs="Arial"/>
          <w:lang w:eastAsia="en-AU"/>
        </w:rPr>
        <w:t>Candidates may enter the qualification with limited or no vocational experience and without a relevant lower-level qualification.</w:t>
      </w:r>
    </w:p>
    <w:p w:rsidR="001725E6" w:rsidRPr="00A53268" w:rsidRDefault="001725E6" w:rsidP="001725E6">
      <w:pPr>
        <w:rPr>
          <w:rFonts w:cs="Arial"/>
          <w:b/>
          <w:bCs/>
          <w:szCs w:val="22"/>
          <w:lang w:eastAsia="en-AU"/>
        </w:rPr>
      </w:pPr>
    </w:p>
    <w:p w:rsidR="001725E6" w:rsidRPr="00A53268" w:rsidRDefault="001725E6" w:rsidP="001725E6">
      <w:pPr>
        <w:rPr>
          <w:rFonts w:cs="Arial"/>
          <w:szCs w:val="22"/>
          <w:lang w:eastAsia="en-AU"/>
        </w:rPr>
      </w:pPr>
      <w:r w:rsidRPr="00A53268">
        <w:rPr>
          <w:rFonts w:cs="Arial"/>
          <w:b/>
          <w:bCs/>
          <w:szCs w:val="22"/>
          <w:lang w:eastAsia="en-AU"/>
        </w:rPr>
        <w:t>Job roles</w:t>
      </w:r>
      <w:r w:rsidRPr="00A53268">
        <w:rPr>
          <w:rFonts w:cs="Arial"/>
          <w:szCs w:val="22"/>
          <w:lang w:eastAsia="en-AU"/>
        </w:rPr>
        <w:t xml:space="preserve"> </w:t>
      </w:r>
    </w:p>
    <w:p w:rsidR="001725E6" w:rsidRPr="00A53268" w:rsidRDefault="001725E6" w:rsidP="001725E6">
      <w:pPr>
        <w:rPr>
          <w:rFonts w:cs="Arial"/>
          <w:szCs w:val="22"/>
          <w:lang w:eastAsia="en-AU"/>
        </w:rPr>
      </w:pPr>
      <w:r w:rsidRPr="00A53268">
        <w:rPr>
          <w:rFonts w:cs="Arial"/>
          <w:szCs w:val="22"/>
          <w:lang w:eastAsia="en-AU"/>
        </w:rPr>
        <w:t>This qualification allows learners to develop skills and knowledge to prepare for work, but there are few specific employment outcomes at this level. Possible job titles relevant to this qualification include:</w:t>
      </w:r>
    </w:p>
    <w:p w:rsidR="001725E6" w:rsidRPr="00A53268" w:rsidRDefault="001725E6" w:rsidP="001307C1">
      <w:pPr>
        <w:numPr>
          <w:ilvl w:val="0"/>
          <w:numId w:val="26"/>
        </w:numPr>
        <w:rPr>
          <w:rFonts w:cs="Arial"/>
          <w:szCs w:val="22"/>
          <w:lang w:eastAsia="en-AU"/>
        </w:rPr>
      </w:pPr>
      <w:r w:rsidRPr="00A53268">
        <w:rPr>
          <w:rFonts w:cs="Arial"/>
          <w:szCs w:val="22"/>
          <w:lang w:eastAsia="en-AU"/>
        </w:rPr>
        <w:t>Community Radio Production Assistant</w:t>
      </w:r>
    </w:p>
    <w:p w:rsidR="001725E6" w:rsidRPr="00A53268" w:rsidRDefault="001725E6" w:rsidP="001307C1">
      <w:pPr>
        <w:numPr>
          <w:ilvl w:val="0"/>
          <w:numId w:val="26"/>
        </w:numPr>
        <w:rPr>
          <w:rFonts w:cs="Arial"/>
          <w:szCs w:val="22"/>
          <w:lang w:eastAsia="en-AU"/>
        </w:rPr>
      </w:pPr>
      <w:r w:rsidRPr="00A53268">
        <w:rPr>
          <w:rFonts w:cs="Arial"/>
          <w:szCs w:val="22"/>
          <w:lang w:eastAsia="en-AU"/>
        </w:rPr>
        <w:t>Community Television Production Assistant.</w:t>
      </w:r>
    </w:p>
    <w:p w:rsidR="001725E6" w:rsidRPr="00A53268" w:rsidRDefault="001725E6" w:rsidP="001725E6">
      <w:pPr>
        <w:ind w:left="360"/>
        <w:rPr>
          <w:rFonts w:cs="Arial"/>
          <w:szCs w:val="22"/>
          <w:lang w:eastAsia="en-AU"/>
        </w:rPr>
      </w:pPr>
    </w:p>
    <w:p w:rsidR="001725E6" w:rsidRDefault="001725E6" w:rsidP="001725E6">
      <w:pPr>
        <w:outlineLvl w:val="0"/>
        <w:rPr>
          <w:rFonts w:cs="Arial"/>
          <w:b/>
          <w:i/>
          <w:szCs w:val="22"/>
          <w:lang w:eastAsia="en-AU"/>
        </w:rPr>
      </w:pPr>
    </w:p>
    <w:p w:rsidR="001725E6" w:rsidRDefault="001725E6" w:rsidP="001725E6">
      <w:pPr>
        <w:contextualSpacing/>
        <w:rPr>
          <w:rFonts w:cs="Arial"/>
          <w:b/>
          <w:szCs w:val="22"/>
        </w:rPr>
      </w:pPr>
      <w:r w:rsidRPr="00A53268">
        <w:rPr>
          <w:rFonts w:cs="Arial"/>
          <w:b/>
          <w:szCs w:val="22"/>
        </w:rPr>
        <w:t>Sugg</w:t>
      </w:r>
      <w:r>
        <w:rPr>
          <w:rFonts w:cs="Arial"/>
          <w:b/>
          <w:szCs w:val="22"/>
        </w:rPr>
        <w:t>ested Home Study Commitment</w:t>
      </w:r>
    </w:p>
    <w:p w:rsidR="001725E6" w:rsidRPr="00A53268" w:rsidRDefault="001725E6" w:rsidP="001725E6">
      <w:pPr>
        <w:contextualSpacing/>
        <w:rPr>
          <w:rFonts w:cs="Arial"/>
          <w:szCs w:val="22"/>
        </w:rPr>
      </w:pPr>
      <w:r w:rsidRPr="00A53268">
        <w:rPr>
          <w:rFonts w:cs="Arial"/>
          <w:szCs w:val="22"/>
        </w:rPr>
        <w:t>2 hours per week</w:t>
      </w:r>
    </w:p>
    <w:p w:rsidR="001725E6" w:rsidRDefault="001725E6" w:rsidP="001725E6">
      <w:pPr>
        <w:outlineLvl w:val="0"/>
        <w:rPr>
          <w:rFonts w:cs="Arial"/>
          <w:b/>
          <w:i/>
          <w:szCs w:val="22"/>
          <w:lang w:eastAsia="en-AU"/>
        </w:rPr>
      </w:pPr>
    </w:p>
    <w:p w:rsidR="001725E6" w:rsidRDefault="001725E6" w:rsidP="001725E6">
      <w:pPr>
        <w:outlineLvl w:val="0"/>
        <w:rPr>
          <w:rFonts w:cs="Arial"/>
          <w:b/>
          <w:i/>
          <w:szCs w:val="22"/>
          <w:lang w:eastAsia="en-AU"/>
        </w:rPr>
        <w:sectPr w:rsidR="001725E6" w:rsidSect="00FC3871">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1725E6" w:rsidRPr="008E12FA" w:rsidRDefault="001725E6" w:rsidP="001725E6">
      <w:pPr>
        <w:outlineLvl w:val="0"/>
        <w:rPr>
          <w:rFonts w:cs="Arial"/>
          <w:b/>
          <w:szCs w:val="22"/>
          <w:u w:val="single"/>
          <w:lang w:eastAsia="en-AU"/>
        </w:rPr>
      </w:pPr>
    </w:p>
    <w:tbl>
      <w:tblPr>
        <w:tblW w:w="0" w:type="auto"/>
        <w:jc w:val="center"/>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2"/>
        <w:gridCol w:w="1748"/>
        <w:gridCol w:w="2049"/>
        <w:gridCol w:w="2802"/>
        <w:gridCol w:w="2610"/>
      </w:tblGrid>
      <w:tr w:rsidR="001725E6" w:rsidRPr="008E12FA" w:rsidTr="00A920BA">
        <w:trPr>
          <w:jc w:val="center"/>
        </w:trPr>
        <w:tc>
          <w:tcPr>
            <w:tcW w:w="7801" w:type="dxa"/>
            <w:gridSpan w:val="4"/>
            <w:tcBorders>
              <w:top w:val="nil"/>
              <w:left w:val="nil"/>
              <w:right w:val="nil"/>
            </w:tcBorders>
            <w:shd w:val="clear" w:color="auto" w:fill="auto"/>
            <w:vAlign w:val="center"/>
          </w:tcPr>
          <w:p w:rsidR="001725E6" w:rsidRPr="008E12FA" w:rsidRDefault="001725E6" w:rsidP="00A920BA">
            <w:pPr>
              <w:jc w:val="center"/>
              <w:outlineLvl w:val="0"/>
              <w:rPr>
                <w:rFonts w:cs="Arial"/>
                <w:b/>
                <w:szCs w:val="22"/>
                <w:u w:val="single"/>
                <w:lang w:eastAsia="en-AU"/>
              </w:rPr>
            </w:pPr>
            <w:r w:rsidRPr="008E12FA">
              <w:rPr>
                <w:rFonts w:cs="Arial"/>
                <w:b/>
                <w:szCs w:val="22"/>
                <w:lang w:eastAsia="en-AU"/>
              </w:rPr>
              <w:t>Course Information</w:t>
            </w:r>
          </w:p>
        </w:tc>
        <w:tc>
          <w:tcPr>
            <w:tcW w:w="2610" w:type="dxa"/>
            <w:tcBorders>
              <w:top w:val="nil"/>
              <w:left w:val="nil"/>
              <w:right w:val="nil"/>
            </w:tcBorders>
          </w:tcPr>
          <w:p w:rsidR="001725E6" w:rsidRPr="008E12FA" w:rsidRDefault="001725E6" w:rsidP="00A920BA">
            <w:pPr>
              <w:outlineLvl w:val="0"/>
              <w:rPr>
                <w:rFonts w:cs="Arial"/>
                <w:b/>
                <w:szCs w:val="22"/>
                <w:lang w:eastAsia="en-AU"/>
              </w:rPr>
            </w:pPr>
            <w:r w:rsidRPr="008E12FA">
              <w:rPr>
                <w:rFonts w:cs="Arial"/>
                <w:b/>
                <w:szCs w:val="22"/>
                <w:lang w:eastAsia="en-AU"/>
              </w:rPr>
              <w:t>Qualification Rules</w:t>
            </w:r>
          </w:p>
        </w:tc>
      </w:tr>
      <w:tr w:rsidR="001725E6" w:rsidRPr="00A53268" w:rsidTr="00A920BA">
        <w:trPr>
          <w:jc w:val="center"/>
        </w:trPr>
        <w:tc>
          <w:tcPr>
            <w:tcW w:w="1202" w:type="dxa"/>
            <w:shd w:val="clear" w:color="auto" w:fill="auto"/>
            <w:vAlign w:val="center"/>
          </w:tcPr>
          <w:p w:rsidR="001725E6" w:rsidRPr="00A53268" w:rsidRDefault="001725E6" w:rsidP="00A920BA">
            <w:pPr>
              <w:rPr>
                <w:rFonts w:cs="Arial"/>
                <w:szCs w:val="22"/>
                <w:lang w:eastAsia="en-AU"/>
              </w:rPr>
            </w:pPr>
            <w:r w:rsidRPr="00A53268">
              <w:rPr>
                <w:rFonts w:cs="Arial"/>
                <w:szCs w:val="22"/>
                <w:lang w:eastAsia="en-AU"/>
              </w:rPr>
              <w:t xml:space="preserve">Year 11 </w:t>
            </w:r>
          </w:p>
        </w:tc>
        <w:tc>
          <w:tcPr>
            <w:tcW w:w="1748" w:type="dxa"/>
            <w:shd w:val="clear" w:color="auto" w:fill="auto"/>
            <w:vAlign w:val="center"/>
          </w:tcPr>
          <w:p w:rsidR="001725E6" w:rsidRPr="00A53268" w:rsidRDefault="001725E6" w:rsidP="00A920BA">
            <w:pPr>
              <w:rPr>
                <w:rFonts w:cs="Arial"/>
                <w:szCs w:val="22"/>
                <w:lang w:eastAsia="en-AU"/>
              </w:rPr>
            </w:pPr>
            <w:r w:rsidRPr="00A53268">
              <w:rPr>
                <w:rFonts w:cs="Arial"/>
                <w:szCs w:val="22"/>
                <w:lang w:eastAsia="en-AU"/>
              </w:rPr>
              <w:t>DMED/EMED</w:t>
            </w:r>
          </w:p>
        </w:tc>
        <w:tc>
          <w:tcPr>
            <w:tcW w:w="2049" w:type="dxa"/>
            <w:shd w:val="clear" w:color="auto" w:fill="auto"/>
            <w:vAlign w:val="center"/>
          </w:tcPr>
          <w:p w:rsidR="001725E6" w:rsidRPr="00A53268" w:rsidRDefault="001725E6" w:rsidP="00A920BA">
            <w:pPr>
              <w:rPr>
                <w:rFonts w:cs="Arial"/>
                <w:szCs w:val="22"/>
                <w:lang w:eastAsia="en-AU"/>
              </w:rPr>
            </w:pPr>
            <w:r w:rsidRPr="00A53268">
              <w:rPr>
                <w:rFonts w:cs="Arial"/>
                <w:szCs w:val="22"/>
                <w:lang w:eastAsia="en-AU"/>
              </w:rPr>
              <w:t>Media Production</w:t>
            </w:r>
          </w:p>
        </w:tc>
        <w:tc>
          <w:tcPr>
            <w:tcW w:w="2802" w:type="dxa"/>
            <w:shd w:val="clear" w:color="auto" w:fill="auto"/>
            <w:vAlign w:val="center"/>
          </w:tcPr>
          <w:p w:rsidR="001725E6" w:rsidRPr="00A53268" w:rsidRDefault="001725E6" w:rsidP="00A920BA">
            <w:pPr>
              <w:rPr>
                <w:rFonts w:cs="Arial"/>
                <w:szCs w:val="22"/>
                <w:lang w:eastAsia="en-AU"/>
              </w:rPr>
            </w:pPr>
            <w:r w:rsidRPr="00A53268">
              <w:rPr>
                <w:rFonts w:cs="Arial"/>
                <w:szCs w:val="22"/>
                <w:lang w:eastAsia="en-AU"/>
              </w:rPr>
              <w:t>CUA20215  Certificate II in Creative Industries</w:t>
            </w:r>
          </w:p>
        </w:tc>
        <w:tc>
          <w:tcPr>
            <w:tcW w:w="2610" w:type="dxa"/>
            <w:shd w:val="clear" w:color="auto" w:fill="FABF8F" w:themeFill="accent6" w:themeFillTint="99"/>
          </w:tcPr>
          <w:p w:rsidR="001725E6" w:rsidRPr="008E12FA" w:rsidRDefault="001725E6" w:rsidP="00A920BA">
            <w:pPr>
              <w:shd w:val="clear" w:color="auto" w:fill="FABF8F" w:themeFill="accent6" w:themeFillTint="99"/>
              <w:outlineLvl w:val="0"/>
              <w:rPr>
                <w:rFonts w:cs="Arial"/>
                <w:szCs w:val="22"/>
                <w:lang w:eastAsia="en-AU"/>
              </w:rPr>
            </w:pPr>
            <w:r w:rsidRPr="008E12FA">
              <w:rPr>
                <w:rFonts w:cs="Arial"/>
                <w:szCs w:val="22"/>
                <w:lang w:eastAsia="en-AU"/>
              </w:rPr>
              <w:t>Total Number of Units=</w:t>
            </w:r>
            <w:r>
              <w:rPr>
                <w:rFonts w:cs="Arial"/>
                <w:szCs w:val="22"/>
                <w:lang w:eastAsia="en-AU"/>
              </w:rPr>
              <w:t>10</w:t>
            </w:r>
            <w:r w:rsidRPr="008E12FA">
              <w:rPr>
                <w:rFonts w:cs="Arial"/>
                <w:szCs w:val="22"/>
                <w:lang w:eastAsia="en-AU"/>
              </w:rPr>
              <w:t xml:space="preserve"> </w:t>
            </w:r>
          </w:p>
          <w:p w:rsidR="001725E6" w:rsidRPr="008E12FA" w:rsidRDefault="001725E6" w:rsidP="00A920BA">
            <w:pPr>
              <w:shd w:val="clear" w:color="auto" w:fill="FABF8F" w:themeFill="accent6" w:themeFillTint="99"/>
              <w:outlineLvl w:val="0"/>
              <w:rPr>
                <w:rFonts w:cs="Arial"/>
                <w:szCs w:val="22"/>
                <w:lang w:eastAsia="en-AU"/>
              </w:rPr>
            </w:pPr>
            <w:r>
              <w:rPr>
                <w:rFonts w:cs="Arial"/>
                <w:szCs w:val="22"/>
                <w:lang w:eastAsia="en-AU"/>
              </w:rPr>
              <w:t>3</w:t>
            </w:r>
            <w:r w:rsidRPr="008E12FA">
              <w:rPr>
                <w:rFonts w:cs="Arial"/>
                <w:szCs w:val="22"/>
                <w:lang w:eastAsia="en-AU"/>
              </w:rPr>
              <w:t xml:space="preserve"> Core Units plus</w:t>
            </w:r>
          </w:p>
          <w:p w:rsidR="001725E6" w:rsidRPr="00A53268" w:rsidRDefault="001725E6" w:rsidP="00A920BA">
            <w:pPr>
              <w:rPr>
                <w:rFonts w:cs="Arial"/>
                <w:szCs w:val="22"/>
                <w:lang w:eastAsia="en-AU"/>
              </w:rPr>
            </w:pPr>
            <w:r>
              <w:rPr>
                <w:rFonts w:cs="Arial"/>
                <w:szCs w:val="22"/>
                <w:lang w:eastAsia="en-AU"/>
              </w:rPr>
              <w:t>7</w:t>
            </w:r>
            <w:r w:rsidRPr="008E12FA">
              <w:rPr>
                <w:rFonts w:cs="Arial"/>
                <w:szCs w:val="22"/>
                <w:lang w:eastAsia="en-AU"/>
              </w:rPr>
              <w:t xml:space="preserve"> Elective Units</w:t>
            </w:r>
          </w:p>
        </w:tc>
      </w:tr>
    </w:tbl>
    <w:p w:rsidR="001725E6" w:rsidRDefault="001725E6" w:rsidP="001725E6">
      <w:pPr>
        <w:autoSpaceDE w:val="0"/>
        <w:autoSpaceDN w:val="0"/>
        <w:adjustRightInd w:val="0"/>
        <w:rPr>
          <w:szCs w:val="22"/>
        </w:rPr>
      </w:pPr>
    </w:p>
    <w:p w:rsidR="00250E6E" w:rsidRDefault="00250E6E" w:rsidP="00250E6E">
      <w:pPr>
        <w:contextualSpacing/>
        <w:jc w:val="both"/>
        <w:rPr>
          <w:rFonts w:cs="Arial"/>
          <w:szCs w:val="22"/>
        </w:rPr>
      </w:pPr>
    </w:p>
    <w:p w:rsidR="00B8751D" w:rsidRDefault="00B8751D" w:rsidP="00FC3871">
      <w:pPr>
        <w:shd w:val="clear" w:color="auto" w:fill="FABF8F" w:themeFill="accent6" w:themeFillTint="99"/>
        <w:tabs>
          <w:tab w:val="right" w:pos="10490"/>
        </w:tabs>
        <w:rPr>
          <w:rFonts w:ascii="Berlin Sans FB" w:hAnsi="Berlin Sans FB"/>
          <w:color w:val="002060"/>
          <w:sz w:val="28"/>
          <w:szCs w:val="28"/>
        </w:rPr>
        <w:sectPr w:rsidR="00B8751D"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B8751D" w:rsidRDefault="00B8751D" w:rsidP="00B8751D">
      <w:pPr>
        <w:shd w:val="clear" w:color="auto" w:fill="FABF8F" w:themeFill="accent6" w:themeFillTint="99"/>
        <w:tabs>
          <w:tab w:val="right" w:pos="10490"/>
        </w:tabs>
        <w:rPr>
          <w:rFonts w:ascii="Berlin Sans FB" w:hAnsi="Berlin Sans FB"/>
          <w:color w:val="1F497D" w:themeColor="text2"/>
          <w:sz w:val="28"/>
          <w:szCs w:val="28"/>
        </w:rPr>
      </w:pPr>
      <w:r w:rsidRPr="00143F82">
        <w:rPr>
          <w:rFonts w:ascii="Berlin Sans FB" w:hAnsi="Berlin Sans FB"/>
          <w:color w:val="002060"/>
          <w:sz w:val="28"/>
          <w:szCs w:val="28"/>
        </w:rPr>
        <w:lastRenderedPageBreak/>
        <w:t>ICT30115</w:t>
      </w:r>
      <w:r>
        <w:rPr>
          <w:rFonts w:ascii="Berlin Sans FB" w:hAnsi="Berlin Sans FB"/>
          <w:color w:val="002060"/>
          <w:sz w:val="28"/>
          <w:szCs w:val="28"/>
        </w:rPr>
        <w:t xml:space="preserve">: </w:t>
      </w:r>
      <w:r w:rsidRPr="00143F82">
        <w:rPr>
          <w:rFonts w:ascii="Berlin Sans FB" w:hAnsi="Berlin Sans FB"/>
          <w:color w:val="002060"/>
          <w:sz w:val="28"/>
          <w:szCs w:val="28"/>
        </w:rPr>
        <w:t>CERTIFICATE III IN INFORMATION, DIGITAL MEDIA &amp; TECHNOLOGY</w:t>
      </w:r>
      <w:r w:rsidRPr="005F140B">
        <w:rPr>
          <w:rFonts w:ascii="Berlin Sans FB" w:hAnsi="Berlin Sans FB"/>
          <w:color w:val="1F497D" w:themeColor="text2"/>
          <w:sz w:val="28"/>
          <w:szCs w:val="28"/>
        </w:rPr>
        <w:tab/>
        <w:t>(</w:t>
      </w:r>
      <w:r>
        <w:rPr>
          <w:rFonts w:ascii="Berlin Sans FB" w:hAnsi="Berlin Sans FB"/>
          <w:color w:val="1F497D" w:themeColor="text2"/>
          <w:sz w:val="28"/>
          <w:szCs w:val="28"/>
        </w:rPr>
        <w:t>DDMT</w:t>
      </w:r>
      <w:r w:rsidRPr="005F140B">
        <w:rPr>
          <w:rFonts w:ascii="Berlin Sans FB" w:hAnsi="Berlin Sans FB"/>
          <w:color w:val="1F497D" w:themeColor="text2"/>
          <w:sz w:val="28"/>
          <w:szCs w:val="28"/>
        </w:rPr>
        <w:t>)</w:t>
      </w:r>
    </w:p>
    <w:p w:rsidR="00B8751D" w:rsidRPr="00FC3871" w:rsidRDefault="00B8751D" w:rsidP="00B8751D">
      <w:pPr>
        <w:shd w:val="clear" w:color="auto" w:fill="FABF8F" w:themeFill="accent6" w:themeFillTint="99"/>
        <w:tabs>
          <w:tab w:val="right" w:pos="10466"/>
        </w:tabs>
        <w:rPr>
          <w:rFonts w:ascii="Berlin Sans FB" w:hAnsi="Berlin Sans FB"/>
          <w:color w:val="1F497D" w:themeColor="text2"/>
          <w:sz w:val="28"/>
          <w:szCs w:val="28"/>
        </w:rPr>
      </w:pPr>
      <w:r w:rsidRPr="00FC3871">
        <w:rPr>
          <w:rFonts w:ascii="Berlin Sans FB" w:hAnsi="Berlin Sans FB"/>
          <w:color w:val="1F497D" w:themeColor="text2"/>
          <w:sz w:val="28"/>
          <w:szCs w:val="28"/>
        </w:rPr>
        <w:tab/>
      </w:r>
      <w:r>
        <w:rPr>
          <w:rFonts w:ascii="Berlin Sans FB" w:hAnsi="Berlin Sans FB"/>
          <w:color w:val="1F497D" w:themeColor="text2"/>
          <w:sz w:val="28"/>
          <w:szCs w:val="28"/>
        </w:rPr>
        <w:t>CERTIFICATE</w:t>
      </w:r>
      <w:r w:rsidRPr="00FC3871">
        <w:rPr>
          <w:rFonts w:ascii="Berlin Sans FB" w:hAnsi="Berlin Sans FB"/>
          <w:color w:val="1F497D" w:themeColor="text2"/>
          <w:sz w:val="28"/>
          <w:szCs w:val="28"/>
        </w:rPr>
        <w:t xml:space="preserve"> SUBJECT</w:t>
      </w:r>
    </w:p>
    <w:p w:rsidR="00B8751D" w:rsidRDefault="00B8751D" w:rsidP="00B8751D">
      <w:pPr>
        <w:outlineLvl w:val="0"/>
        <w:rPr>
          <w:rFonts w:cs="Arial"/>
          <w:b/>
          <w:szCs w:val="22"/>
          <w:u w:val="single"/>
          <w:lang w:eastAsia="en-AU"/>
        </w:rPr>
      </w:pPr>
    </w:p>
    <w:p w:rsidR="00B8751D" w:rsidRDefault="00B8751D" w:rsidP="00B8751D">
      <w:pPr>
        <w:autoSpaceDE w:val="0"/>
        <w:autoSpaceDN w:val="0"/>
        <w:adjustRightInd w:val="0"/>
        <w:rPr>
          <w:rFonts w:cs="Arial"/>
          <w:b/>
          <w:bCs/>
          <w:color w:val="000000"/>
          <w:szCs w:val="22"/>
          <w:lang w:val="en-US"/>
        </w:rPr>
        <w:sectPr w:rsidR="00B8751D" w:rsidSect="001725E6">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B8751D" w:rsidRPr="00A53268" w:rsidRDefault="00B8751D" w:rsidP="00B8751D">
      <w:pPr>
        <w:autoSpaceDE w:val="0"/>
        <w:autoSpaceDN w:val="0"/>
        <w:adjustRightInd w:val="0"/>
        <w:rPr>
          <w:rFonts w:cs="Arial"/>
          <w:color w:val="000000"/>
          <w:szCs w:val="22"/>
          <w:lang w:val="en-US"/>
        </w:rPr>
      </w:pPr>
      <w:r w:rsidRPr="00A53268">
        <w:rPr>
          <w:rFonts w:cs="Arial"/>
          <w:b/>
          <w:bCs/>
          <w:color w:val="000000"/>
          <w:szCs w:val="22"/>
          <w:lang w:val="en-US"/>
        </w:rPr>
        <w:lastRenderedPageBreak/>
        <w:t xml:space="preserve">Description </w:t>
      </w:r>
    </w:p>
    <w:p w:rsidR="00B8751D" w:rsidRPr="00A53268" w:rsidRDefault="00B8751D" w:rsidP="00B8751D">
      <w:pPr>
        <w:autoSpaceDE w:val="0"/>
        <w:autoSpaceDN w:val="0"/>
        <w:adjustRightInd w:val="0"/>
        <w:rPr>
          <w:rFonts w:cs="Arial"/>
          <w:color w:val="000000"/>
          <w:szCs w:val="22"/>
          <w:lang w:val="en-US"/>
        </w:rPr>
      </w:pPr>
      <w:r w:rsidRPr="00A53268">
        <w:rPr>
          <w:rFonts w:cs="Arial"/>
          <w:color w:val="000000"/>
          <w:szCs w:val="22"/>
          <w:lang w:val="en-US"/>
        </w:rPr>
        <w:t xml:space="preserve">This qualification provides the skills and knowledge for an individual to be competent in a wide range of general information and communications technology (ICT) technical functions and to achieve a degree of self-sufficiency as an advanced ICT user. </w:t>
      </w:r>
    </w:p>
    <w:p w:rsidR="00B8751D" w:rsidRPr="00A53268" w:rsidRDefault="00B8751D" w:rsidP="00B8751D">
      <w:pPr>
        <w:autoSpaceDE w:val="0"/>
        <w:autoSpaceDN w:val="0"/>
        <w:adjustRightInd w:val="0"/>
        <w:rPr>
          <w:rFonts w:cs="Arial"/>
          <w:color w:val="000000"/>
          <w:szCs w:val="22"/>
          <w:lang w:val="en-US"/>
        </w:rPr>
      </w:pPr>
      <w:r w:rsidRPr="00A53268">
        <w:rPr>
          <w:rFonts w:cs="Arial"/>
          <w:color w:val="000000"/>
          <w:szCs w:val="22"/>
          <w:lang w:val="en-US"/>
        </w:rPr>
        <w:t xml:space="preserve">Persons working at this level will support information technology activities in the workplace across a wide range of ICT areas, including technical support, network administration, web technologies, software applications and digital media technologies. </w:t>
      </w:r>
    </w:p>
    <w:p w:rsidR="00B8751D" w:rsidRDefault="00B8751D" w:rsidP="00B8751D">
      <w:pPr>
        <w:autoSpaceDE w:val="0"/>
        <w:autoSpaceDN w:val="0"/>
        <w:adjustRightInd w:val="0"/>
        <w:rPr>
          <w:rFonts w:cs="Arial"/>
          <w:b/>
          <w:iCs/>
          <w:color w:val="000000"/>
          <w:szCs w:val="22"/>
          <w:lang w:val="en-US"/>
        </w:rPr>
      </w:pPr>
    </w:p>
    <w:p w:rsidR="00B8751D" w:rsidRPr="00A53268" w:rsidRDefault="00B8751D" w:rsidP="00B8751D">
      <w:pPr>
        <w:autoSpaceDE w:val="0"/>
        <w:autoSpaceDN w:val="0"/>
        <w:adjustRightInd w:val="0"/>
        <w:rPr>
          <w:rFonts w:cs="Arial"/>
          <w:b/>
          <w:color w:val="000000"/>
          <w:szCs w:val="22"/>
          <w:lang w:val="en-US"/>
        </w:rPr>
      </w:pPr>
      <w:r w:rsidRPr="00A53268">
        <w:rPr>
          <w:rFonts w:cs="Arial"/>
          <w:b/>
          <w:iCs/>
          <w:color w:val="000000"/>
          <w:szCs w:val="22"/>
          <w:lang w:val="en-US"/>
        </w:rPr>
        <w:t xml:space="preserve">Pathways into the qualification </w:t>
      </w:r>
    </w:p>
    <w:p w:rsidR="00B8751D" w:rsidRPr="00A53268" w:rsidRDefault="00B8751D" w:rsidP="00B8751D">
      <w:pPr>
        <w:autoSpaceDE w:val="0"/>
        <w:autoSpaceDN w:val="0"/>
        <w:adjustRightInd w:val="0"/>
        <w:rPr>
          <w:rFonts w:cs="Arial"/>
          <w:color w:val="000000"/>
          <w:szCs w:val="22"/>
          <w:lang w:val="en-US"/>
        </w:rPr>
      </w:pPr>
      <w:proofErr w:type="gramStart"/>
      <w:r w:rsidRPr="00A53268">
        <w:rPr>
          <w:rFonts w:cs="Arial"/>
          <w:color w:val="000000"/>
          <w:szCs w:val="22"/>
          <w:lang w:val="en-US"/>
        </w:rPr>
        <w:t>The  preferred</w:t>
      </w:r>
      <w:proofErr w:type="gramEnd"/>
      <w:r w:rsidRPr="00A53268">
        <w:rPr>
          <w:rFonts w:cs="Arial"/>
          <w:color w:val="000000"/>
          <w:szCs w:val="22"/>
          <w:lang w:val="en-US"/>
        </w:rPr>
        <w:t xml:space="preserve"> pathway for candidates enrolling in this qualification  is the completion of: </w:t>
      </w:r>
    </w:p>
    <w:p w:rsidR="00B8751D" w:rsidRPr="00A53268" w:rsidRDefault="00B8751D" w:rsidP="001307C1">
      <w:pPr>
        <w:numPr>
          <w:ilvl w:val="0"/>
          <w:numId w:val="27"/>
        </w:numPr>
        <w:autoSpaceDE w:val="0"/>
        <w:autoSpaceDN w:val="0"/>
        <w:adjustRightInd w:val="0"/>
        <w:rPr>
          <w:rFonts w:cs="Arial"/>
          <w:color w:val="000000"/>
          <w:szCs w:val="22"/>
          <w:lang w:val="en-US"/>
        </w:rPr>
      </w:pPr>
      <w:r w:rsidRPr="00A53268">
        <w:rPr>
          <w:rFonts w:cs="Arial"/>
          <w:color w:val="000000"/>
          <w:szCs w:val="22"/>
          <w:lang w:val="en-US"/>
        </w:rPr>
        <w:t xml:space="preserve">ICT20115 Certificate II in Information, Digital Media and Technology, </w:t>
      </w:r>
    </w:p>
    <w:p w:rsidR="00B8751D" w:rsidRPr="00A53268" w:rsidRDefault="00B8751D" w:rsidP="00B8751D">
      <w:pPr>
        <w:autoSpaceDE w:val="0"/>
        <w:autoSpaceDN w:val="0"/>
        <w:adjustRightInd w:val="0"/>
        <w:ind w:left="720"/>
        <w:rPr>
          <w:rFonts w:cs="Arial"/>
          <w:b/>
          <w:color w:val="000000"/>
          <w:szCs w:val="22"/>
          <w:lang w:val="en-US"/>
        </w:rPr>
      </w:pPr>
    </w:p>
    <w:p w:rsidR="00B8751D" w:rsidRPr="00A53268" w:rsidRDefault="00B8751D" w:rsidP="00B8751D">
      <w:pPr>
        <w:autoSpaceDE w:val="0"/>
        <w:autoSpaceDN w:val="0"/>
        <w:adjustRightInd w:val="0"/>
        <w:rPr>
          <w:rFonts w:cs="Arial"/>
          <w:b/>
          <w:iCs/>
          <w:color w:val="000000"/>
          <w:szCs w:val="22"/>
          <w:lang w:val="en-US"/>
        </w:rPr>
      </w:pPr>
      <w:r w:rsidRPr="00A53268">
        <w:rPr>
          <w:rFonts w:cs="Arial"/>
          <w:b/>
          <w:iCs/>
          <w:color w:val="000000"/>
          <w:szCs w:val="22"/>
          <w:lang w:val="en-US"/>
        </w:rPr>
        <w:lastRenderedPageBreak/>
        <w:t xml:space="preserve">Pathways from the qualification </w:t>
      </w:r>
    </w:p>
    <w:p w:rsidR="00B8751D" w:rsidRPr="00A53268" w:rsidRDefault="00B8751D" w:rsidP="00B8751D">
      <w:pPr>
        <w:autoSpaceDE w:val="0"/>
        <w:autoSpaceDN w:val="0"/>
        <w:adjustRightInd w:val="0"/>
        <w:rPr>
          <w:rFonts w:cs="Arial"/>
          <w:color w:val="000000"/>
          <w:szCs w:val="22"/>
          <w:lang w:val="en-US"/>
        </w:rPr>
      </w:pPr>
      <w:r w:rsidRPr="00A53268">
        <w:rPr>
          <w:rFonts w:cs="Arial"/>
          <w:color w:val="000000"/>
          <w:szCs w:val="22"/>
          <w:lang w:val="en-US"/>
        </w:rPr>
        <w:t xml:space="preserve">ICT40115 Certificate IV in Information Technology, or a range of other Certificate IV </w:t>
      </w:r>
    </w:p>
    <w:p w:rsidR="00B8751D" w:rsidRPr="00A53268" w:rsidRDefault="00B8751D" w:rsidP="00B8751D">
      <w:pPr>
        <w:autoSpaceDE w:val="0"/>
        <w:autoSpaceDN w:val="0"/>
        <w:adjustRightInd w:val="0"/>
        <w:rPr>
          <w:rFonts w:cs="Arial"/>
          <w:color w:val="000000"/>
          <w:szCs w:val="22"/>
          <w:lang w:val="en-US"/>
        </w:rPr>
      </w:pPr>
      <w:proofErr w:type="gramStart"/>
      <w:r w:rsidRPr="00A53268">
        <w:rPr>
          <w:rFonts w:cs="Arial"/>
          <w:color w:val="000000"/>
          <w:szCs w:val="22"/>
          <w:lang w:val="en-US"/>
        </w:rPr>
        <w:t>qualifications</w:t>
      </w:r>
      <w:proofErr w:type="gramEnd"/>
      <w:r w:rsidRPr="00A53268">
        <w:rPr>
          <w:rFonts w:cs="Arial"/>
          <w:color w:val="000000"/>
          <w:szCs w:val="22"/>
          <w:lang w:val="en-US"/>
        </w:rPr>
        <w:t xml:space="preserve">. </w:t>
      </w:r>
    </w:p>
    <w:p w:rsidR="00B8751D" w:rsidRPr="00A53268" w:rsidRDefault="00B8751D" w:rsidP="00B8751D">
      <w:pPr>
        <w:autoSpaceDE w:val="0"/>
        <w:autoSpaceDN w:val="0"/>
        <w:adjustRightInd w:val="0"/>
        <w:rPr>
          <w:rFonts w:cs="Arial"/>
          <w:b/>
          <w:bCs/>
          <w:color w:val="000000"/>
          <w:szCs w:val="22"/>
          <w:lang w:val="en-US"/>
        </w:rPr>
      </w:pPr>
    </w:p>
    <w:p w:rsidR="00B8751D" w:rsidRPr="00A53268" w:rsidRDefault="00B8751D" w:rsidP="00B8751D">
      <w:pPr>
        <w:autoSpaceDE w:val="0"/>
        <w:autoSpaceDN w:val="0"/>
        <w:adjustRightInd w:val="0"/>
        <w:rPr>
          <w:rFonts w:cs="Arial"/>
          <w:color w:val="000000"/>
          <w:szCs w:val="22"/>
          <w:lang w:val="en-US"/>
        </w:rPr>
      </w:pPr>
      <w:r w:rsidRPr="00A53268">
        <w:rPr>
          <w:rFonts w:cs="Arial"/>
          <w:b/>
          <w:bCs/>
          <w:color w:val="000000"/>
          <w:szCs w:val="22"/>
          <w:lang w:val="en-US"/>
        </w:rPr>
        <w:t xml:space="preserve">Job roles </w:t>
      </w:r>
    </w:p>
    <w:p w:rsidR="00B8751D" w:rsidRPr="00A53268" w:rsidRDefault="00B8751D" w:rsidP="00B8751D">
      <w:pPr>
        <w:autoSpaceDE w:val="0"/>
        <w:autoSpaceDN w:val="0"/>
        <w:adjustRightInd w:val="0"/>
        <w:rPr>
          <w:rFonts w:cs="Arial"/>
          <w:color w:val="000000"/>
          <w:szCs w:val="22"/>
          <w:lang w:val="en-US"/>
        </w:rPr>
      </w:pPr>
      <w:r w:rsidRPr="00A53268">
        <w:rPr>
          <w:rFonts w:cs="Arial"/>
          <w:color w:val="000000"/>
          <w:szCs w:val="22"/>
          <w:lang w:val="en-US"/>
        </w:rPr>
        <w:t xml:space="preserve">Possible job titles relevant to this qualification include: </w:t>
      </w:r>
    </w:p>
    <w:p w:rsidR="00B8751D" w:rsidRPr="00A53268" w:rsidRDefault="00B8751D" w:rsidP="00B8751D">
      <w:pPr>
        <w:autoSpaceDE w:val="0"/>
        <w:autoSpaceDN w:val="0"/>
        <w:adjustRightInd w:val="0"/>
        <w:rPr>
          <w:rFonts w:cs="Arial"/>
          <w:color w:val="000000"/>
          <w:szCs w:val="22"/>
          <w:lang w:val="en-US"/>
        </w:rPr>
      </w:pPr>
      <w:r w:rsidRPr="00A53268">
        <w:rPr>
          <w:rFonts w:cs="Arial"/>
          <w:color w:val="000000"/>
          <w:szCs w:val="22"/>
          <w:lang w:val="en-US"/>
        </w:rPr>
        <w:t xml:space="preserve">• help desk officer </w:t>
      </w:r>
    </w:p>
    <w:p w:rsidR="00B8751D" w:rsidRPr="00A53268" w:rsidRDefault="00B8751D" w:rsidP="00B8751D">
      <w:pPr>
        <w:autoSpaceDE w:val="0"/>
        <w:autoSpaceDN w:val="0"/>
        <w:adjustRightInd w:val="0"/>
        <w:rPr>
          <w:rFonts w:cs="Arial"/>
          <w:color w:val="000000"/>
          <w:szCs w:val="22"/>
          <w:lang w:val="en-US"/>
        </w:rPr>
      </w:pPr>
      <w:r w:rsidRPr="00A53268">
        <w:rPr>
          <w:rFonts w:cs="Arial"/>
          <w:color w:val="000000"/>
          <w:szCs w:val="22"/>
          <w:lang w:val="en-US"/>
        </w:rPr>
        <w:t xml:space="preserve">• help desk assistant </w:t>
      </w:r>
    </w:p>
    <w:p w:rsidR="00B8751D" w:rsidRPr="00A53268" w:rsidRDefault="00B8751D" w:rsidP="00B8751D">
      <w:pPr>
        <w:autoSpaceDE w:val="0"/>
        <w:autoSpaceDN w:val="0"/>
        <w:adjustRightInd w:val="0"/>
        <w:rPr>
          <w:rFonts w:cs="Arial"/>
          <w:color w:val="000000"/>
          <w:szCs w:val="22"/>
          <w:lang w:val="en-US"/>
        </w:rPr>
      </w:pPr>
      <w:r w:rsidRPr="00A53268">
        <w:rPr>
          <w:rFonts w:cs="Arial"/>
          <w:color w:val="000000"/>
          <w:szCs w:val="22"/>
          <w:lang w:val="en-US"/>
        </w:rPr>
        <w:t xml:space="preserve">• ICT operations support </w:t>
      </w:r>
    </w:p>
    <w:p w:rsidR="00B8751D" w:rsidRPr="00A53268" w:rsidRDefault="00B8751D" w:rsidP="00B8751D">
      <w:pPr>
        <w:autoSpaceDE w:val="0"/>
        <w:autoSpaceDN w:val="0"/>
        <w:adjustRightInd w:val="0"/>
        <w:rPr>
          <w:rFonts w:cs="Arial"/>
          <w:color w:val="000000"/>
          <w:szCs w:val="22"/>
          <w:lang w:val="en-US"/>
        </w:rPr>
      </w:pPr>
      <w:r w:rsidRPr="00A53268">
        <w:rPr>
          <w:rFonts w:cs="Arial"/>
          <w:color w:val="000000"/>
          <w:szCs w:val="22"/>
          <w:lang w:val="en-US"/>
        </w:rPr>
        <w:t xml:space="preserve">• ICT user support </w:t>
      </w:r>
    </w:p>
    <w:p w:rsidR="00B8751D" w:rsidRPr="00A53268" w:rsidRDefault="00B8751D" w:rsidP="00B8751D">
      <w:pPr>
        <w:autoSpaceDE w:val="0"/>
        <w:autoSpaceDN w:val="0"/>
        <w:adjustRightInd w:val="0"/>
        <w:rPr>
          <w:rFonts w:cs="Arial"/>
          <w:color w:val="000000"/>
          <w:szCs w:val="22"/>
          <w:lang w:val="en-US"/>
        </w:rPr>
      </w:pPr>
      <w:r w:rsidRPr="00A53268">
        <w:rPr>
          <w:rFonts w:cs="Arial"/>
          <w:color w:val="000000"/>
          <w:szCs w:val="22"/>
          <w:lang w:val="en-US"/>
        </w:rPr>
        <w:t xml:space="preserve">• PC support </w:t>
      </w:r>
    </w:p>
    <w:p w:rsidR="00B8751D" w:rsidRPr="00A53268" w:rsidRDefault="00B8751D" w:rsidP="00B8751D">
      <w:pPr>
        <w:autoSpaceDE w:val="0"/>
        <w:autoSpaceDN w:val="0"/>
        <w:adjustRightInd w:val="0"/>
        <w:rPr>
          <w:rFonts w:cs="Arial"/>
          <w:color w:val="000000"/>
          <w:szCs w:val="22"/>
          <w:lang w:val="en-US"/>
        </w:rPr>
      </w:pPr>
      <w:r w:rsidRPr="00A53268">
        <w:rPr>
          <w:rFonts w:cs="Arial"/>
          <w:color w:val="000000"/>
          <w:szCs w:val="22"/>
          <w:lang w:val="en-US"/>
        </w:rPr>
        <w:t xml:space="preserve">• </w:t>
      </w:r>
      <w:proofErr w:type="gramStart"/>
      <w:r w:rsidRPr="00A53268">
        <w:rPr>
          <w:rFonts w:cs="Arial"/>
          <w:color w:val="000000"/>
          <w:szCs w:val="22"/>
          <w:lang w:val="en-US"/>
        </w:rPr>
        <w:t>technical</w:t>
      </w:r>
      <w:proofErr w:type="gramEnd"/>
      <w:r w:rsidRPr="00A53268">
        <w:rPr>
          <w:rFonts w:cs="Arial"/>
          <w:color w:val="000000"/>
          <w:szCs w:val="22"/>
          <w:lang w:val="en-US"/>
        </w:rPr>
        <w:t xml:space="preserve"> support. </w:t>
      </w:r>
    </w:p>
    <w:p w:rsidR="00B8751D" w:rsidRPr="00A53268" w:rsidRDefault="00B8751D" w:rsidP="00B8751D">
      <w:pPr>
        <w:autoSpaceDE w:val="0"/>
        <w:autoSpaceDN w:val="0"/>
        <w:adjustRightInd w:val="0"/>
        <w:rPr>
          <w:rFonts w:cs="Arial"/>
          <w:b/>
          <w:color w:val="000000"/>
          <w:szCs w:val="22"/>
          <w:lang w:val="en-US"/>
        </w:rPr>
      </w:pPr>
    </w:p>
    <w:p w:rsidR="00B8751D" w:rsidRPr="00A53268" w:rsidRDefault="00B8751D" w:rsidP="00B8751D">
      <w:pPr>
        <w:autoSpaceDE w:val="0"/>
        <w:autoSpaceDN w:val="0"/>
        <w:adjustRightInd w:val="0"/>
        <w:rPr>
          <w:rFonts w:cs="Arial"/>
          <w:color w:val="000000"/>
          <w:szCs w:val="22"/>
          <w:lang w:val="en-US"/>
        </w:rPr>
      </w:pPr>
    </w:p>
    <w:p w:rsidR="00B8751D" w:rsidRDefault="00B8751D" w:rsidP="00B8751D">
      <w:pPr>
        <w:contextualSpacing/>
        <w:rPr>
          <w:rFonts w:cs="Arial"/>
          <w:b/>
          <w:szCs w:val="22"/>
        </w:rPr>
      </w:pPr>
      <w:r w:rsidRPr="00A53268">
        <w:rPr>
          <w:rFonts w:cs="Arial"/>
          <w:b/>
          <w:szCs w:val="22"/>
        </w:rPr>
        <w:t>Suggested Home Study Commitment</w:t>
      </w:r>
      <w:r w:rsidRPr="00A53268">
        <w:rPr>
          <w:rFonts w:cs="Arial"/>
          <w:b/>
          <w:szCs w:val="22"/>
        </w:rPr>
        <w:tab/>
        <w:t xml:space="preserve">  </w:t>
      </w:r>
    </w:p>
    <w:p w:rsidR="00B8751D" w:rsidRDefault="00B8751D" w:rsidP="00B8751D">
      <w:pPr>
        <w:contextualSpacing/>
        <w:rPr>
          <w:rFonts w:cs="Arial"/>
          <w:b/>
          <w:szCs w:val="22"/>
          <w:u w:val="single"/>
          <w:lang w:eastAsia="en-AU"/>
        </w:rPr>
      </w:pPr>
      <w:r w:rsidRPr="00A53268">
        <w:rPr>
          <w:rFonts w:cs="Arial"/>
          <w:szCs w:val="22"/>
        </w:rPr>
        <w:t>2 hours per week</w:t>
      </w:r>
    </w:p>
    <w:p w:rsidR="00B8751D" w:rsidRDefault="00B8751D" w:rsidP="00B8751D">
      <w:pPr>
        <w:outlineLvl w:val="0"/>
        <w:rPr>
          <w:rFonts w:cs="Arial"/>
          <w:b/>
          <w:szCs w:val="22"/>
          <w:u w:val="single"/>
          <w:lang w:eastAsia="en-AU"/>
        </w:rPr>
        <w:sectPr w:rsidR="00B8751D" w:rsidSect="00B8751D">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B8751D" w:rsidRDefault="00B8751D" w:rsidP="00B8751D">
      <w:pPr>
        <w:outlineLvl w:val="0"/>
        <w:rPr>
          <w:rFonts w:cs="Arial"/>
          <w:b/>
          <w:szCs w:val="22"/>
          <w:u w:val="single"/>
          <w:lang w:eastAsia="en-AU"/>
        </w:rPr>
      </w:pPr>
    </w:p>
    <w:p w:rsidR="00B8751D" w:rsidRDefault="00B8751D" w:rsidP="00B8751D">
      <w:pPr>
        <w:outlineLvl w:val="0"/>
        <w:rPr>
          <w:rFonts w:cs="Arial"/>
          <w:b/>
          <w:szCs w:val="22"/>
          <w:u w:val="single"/>
          <w:lang w:eastAsia="en-AU"/>
        </w:rPr>
      </w:pPr>
    </w:p>
    <w:tbl>
      <w:tblPr>
        <w:tblW w:w="0" w:type="auto"/>
        <w:jc w:val="center"/>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3"/>
        <w:gridCol w:w="2515"/>
        <w:gridCol w:w="3136"/>
        <w:gridCol w:w="2926"/>
      </w:tblGrid>
      <w:tr w:rsidR="00B8751D" w:rsidRPr="008E12FA" w:rsidTr="00A920BA">
        <w:trPr>
          <w:jc w:val="center"/>
        </w:trPr>
        <w:tc>
          <w:tcPr>
            <w:tcW w:w="7464" w:type="dxa"/>
            <w:gridSpan w:val="3"/>
            <w:tcBorders>
              <w:top w:val="nil"/>
              <w:left w:val="nil"/>
              <w:right w:val="nil"/>
            </w:tcBorders>
            <w:shd w:val="clear" w:color="auto" w:fill="auto"/>
            <w:vAlign w:val="center"/>
          </w:tcPr>
          <w:p w:rsidR="00B8751D" w:rsidRPr="008E12FA" w:rsidRDefault="00B8751D" w:rsidP="00A920BA">
            <w:pPr>
              <w:outlineLvl w:val="0"/>
              <w:rPr>
                <w:rFonts w:cs="Arial"/>
                <w:b/>
                <w:szCs w:val="22"/>
                <w:u w:val="single"/>
                <w:lang w:eastAsia="en-AU"/>
              </w:rPr>
            </w:pPr>
            <w:r w:rsidRPr="008E12FA">
              <w:rPr>
                <w:rFonts w:cs="Arial"/>
                <w:b/>
                <w:szCs w:val="22"/>
                <w:lang w:eastAsia="en-AU"/>
              </w:rPr>
              <w:t>Course Information</w:t>
            </w:r>
          </w:p>
        </w:tc>
        <w:tc>
          <w:tcPr>
            <w:tcW w:w="2926" w:type="dxa"/>
            <w:tcBorders>
              <w:top w:val="nil"/>
              <w:left w:val="nil"/>
              <w:right w:val="nil"/>
            </w:tcBorders>
          </w:tcPr>
          <w:p w:rsidR="00B8751D" w:rsidRPr="008E12FA" w:rsidRDefault="00B8751D" w:rsidP="00A920BA">
            <w:pPr>
              <w:outlineLvl w:val="0"/>
              <w:rPr>
                <w:rFonts w:cs="Arial"/>
                <w:b/>
                <w:szCs w:val="22"/>
                <w:lang w:eastAsia="en-AU"/>
              </w:rPr>
            </w:pPr>
            <w:r w:rsidRPr="008E12FA">
              <w:rPr>
                <w:rFonts w:cs="Arial"/>
                <w:b/>
                <w:szCs w:val="22"/>
                <w:lang w:eastAsia="en-AU"/>
              </w:rPr>
              <w:t>Qualification Rules</w:t>
            </w:r>
          </w:p>
        </w:tc>
      </w:tr>
      <w:tr w:rsidR="00B8751D" w:rsidRPr="00A53268" w:rsidTr="00A920BA">
        <w:trPr>
          <w:jc w:val="center"/>
        </w:trPr>
        <w:tc>
          <w:tcPr>
            <w:tcW w:w="1813" w:type="dxa"/>
            <w:shd w:val="clear" w:color="auto" w:fill="auto"/>
            <w:vAlign w:val="center"/>
          </w:tcPr>
          <w:p w:rsidR="00B8751D" w:rsidRPr="00A53268" w:rsidRDefault="00B8751D" w:rsidP="00A920BA">
            <w:pPr>
              <w:rPr>
                <w:rFonts w:cs="Arial"/>
                <w:szCs w:val="22"/>
              </w:rPr>
            </w:pPr>
            <w:r w:rsidRPr="00A53268">
              <w:rPr>
                <w:rFonts w:cs="Arial"/>
                <w:szCs w:val="22"/>
              </w:rPr>
              <w:t>Year 11/12</w:t>
            </w:r>
          </w:p>
        </w:tc>
        <w:tc>
          <w:tcPr>
            <w:tcW w:w="2515" w:type="dxa"/>
            <w:shd w:val="clear" w:color="auto" w:fill="auto"/>
            <w:vAlign w:val="center"/>
          </w:tcPr>
          <w:p w:rsidR="00B8751D" w:rsidRPr="00A53268" w:rsidRDefault="00B8751D" w:rsidP="00A920BA">
            <w:pPr>
              <w:rPr>
                <w:rFonts w:cs="Arial"/>
                <w:szCs w:val="22"/>
              </w:rPr>
            </w:pPr>
            <w:r w:rsidRPr="00A53268">
              <w:rPr>
                <w:rFonts w:cs="Arial"/>
                <w:szCs w:val="22"/>
              </w:rPr>
              <w:t>DDMT/EDMT</w:t>
            </w:r>
          </w:p>
        </w:tc>
        <w:tc>
          <w:tcPr>
            <w:tcW w:w="3136" w:type="dxa"/>
            <w:shd w:val="clear" w:color="auto" w:fill="auto"/>
            <w:vAlign w:val="center"/>
          </w:tcPr>
          <w:p w:rsidR="00B8751D" w:rsidRPr="00A53268" w:rsidRDefault="00B8751D" w:rsidP="00A920BA">
            <w:pPr>
              <w:rPr>
                <w:rFonts w:cs="Arial"/>
                <w:szCs w:val="22"/>
              </w:rPr>
            </w:pPr>
            <w:r w:rsidRPr="00A53268">
              <w:rPr>
                <w:rFonts w:cs="Arial"/>
                <w:szCs w:val="22"/>
              </w:rPr>
              <w:t>ICT30115 Certificate III in Information, Digital Media and Technology</w:t>
            </w:r>
          </w:p>
        </w:tc>
        <w:tc>
          <w:tcPr>
            <w:tcW w:w="2926" w:type="dxa"/>
            <w:shd w:val="clear" w:color="auto" w:fill="FABF8F" w:themeFill="accent6" w:themeFillTint="99"/>
          </w:tcPr>
          <w:p w:rsidR="00B8751D" w:rsidRPr="008E12FA" w:rsidRDefault="00B8751D" w:rsidP="00A920BA">
            <w:pPr>
              <w:shd w:val="clear" w:color="auto" w:fill="FABF8F" w:themeFill="accent6" w:themeFillTint="99"/>
              <w:outlineLvl w:val="0"/>
              <w:rPr>
                <w:rFonts w:cs="Arial"/>
                <w:szCs w:val="22"/>
                <w:lang w:eastAsia="en-AU"/>
              </w:rPr>
            </w:pPr>
            <w:r w:rsidRPr="008E12FA">
              <w:rPr>
                <w:rFonts w:cs="Arial"/>
                <w:szCs w:val="22"/>
                <w:lang w:eastAsia="en-AU"/>
              </w:rPr>
              <w:t>Total Number of Units=</w:t>
            </w:r>
            <w:r>
              <w:rPr>
                <w:rFonts w:cs="Arial"/>
                <w:szCs w:val="22"/>
                <w:lang w:eastAsia="en-AU"/>
              </w:rPr>
              <w:t>17</w:t>
            </w:r>
          </w:p>
          <w:p w:rsidR="00B8751D" w:rsidRPr="008E12FA" w:rsidRDefault="00B8751D" w:rsidP="00A920BA">
            <w:pPr>
              <w:shd w:val="clear" w:color="auto" w:fill="FABF8F" w:themeFill="accent6" w:themeFillTint="99"/>
              <w:outlineLvl w:val="0"/>
              <w:rPr>
                <w:rFonts w:cs="Arial"/>
                <w:szCs w:val="22"/>
                <w:lang w:eastAsia="en-AU"/>
              </w:rPr>
            </w:pPr>
            <w:r>
              <w:rPr>
                <w:rFonts w:cs="Arial"/>
                <w:szCs w:val="22"/>
                <w:lang w:eastAsia="en-AU"/>
              </w:rPr>
              <w:t>6</w:t>
            </w:r>
            <w:r w:rsidRPr="008E12FA">
              <w:rPr>
                <w:rFonts w:cs="Arial"/>
                <w:szCs w:val="22"/>
                <w:lang w:eastAsia="en-AU"/>
              </w:rPr>
              <w:t xml:space="preserve"> Core Units plus</w:t>
            </w:r>
          </w:p>
          <w:p w:rsidR="00B8751D" w:rsidRPr="00A53268" w:rsidRDefault="00B8751D" w:rsidP="00A920BA">
            <w:pPr>
              <w:rPr>
                <w:rFonts w:cs="Arial"/>
                <w:szCs w:val="22"/>
              </w:rPr>
            </w:pPr>
            <w:r>
              <w:rPr>
                <w:rFonts w:cs="Arial"/>
                <w:szCs w:val="22"/>
                <w:lang w:eastAsia="en-AU"/>
              </w:rPr>
              <w:t>11</w:t>
            </w:r>
            <w:r w:rsidRPr="008E12FA">
              <w:rPr>
                <w:rFonts w:cs="Arial"/>
                <w:szCs w:val="22"/>
                <w:lang w:eastAsia="en-AU"/>
              </w:rPr>
              <w:t xml:space="preserve"> Elective Units</w:t>
            </w:r>
          </w:p>
        </w:tc>
      </w:tr>
    </w:tbl>
    <w:p w:rsidR="00B8751D" w:rsidRDefault="00B8751D" w:rsidP="00B8751D">
      <w:pPr>
        <w:outlineLvl w:val="0"/>
        <w:rPr>
          <w:rFonts w:cs="Arial"/>
          <w:b/>
          <w:szCs w:val="22"/>
          <w:u w:val="single"/>
          <w:lang w:eastAsia="en-AU"/>
        </w:rPr>
      </w:pPr>
    </w:p>
    <w:p w:rsidR="00B8751D" w:rsidRDefault="00B8751D" w:rsidP="00B8751D">
      <w:pPr>
        <w:outlineLvl w:val="0"/>
        <w:rPr>
          <w:rFonts w:cs="Arial"/>
          <w:b/>
          <w:szCs w:val="22"/>
          <w:u w:val="single"/>
          <w:lang w:eastAsia="en-AU"/>
        </w:rPr>
      </w:pPr>
    </w:p>
    <w:p w:rsidR="00FC3871" w:rsidRDefault="00250E6E" w:rsidP="00FC3871">
      <w:pPr>
        <w:shd w:val="clear" w:color="auto" w:fill="FABF8F" w:themeFill="accent6" w:themeFillTint="99"/>
        <w:tabs>
          <w:tab w:val="right" w:pos="10490"/>
        </w:tabs>
        <w:rPr>
          <w:rFonts w:ascii="Berlin Sans FB" w:hAnsi="Berlin Sans FB"/>
          <w:color w:val="1F497D" w:themeColor="text2"/>
          <w:sz w:val="28"/>
          <w:szCs w:val="28"/>
        </w:rPr>
      </w:pPr>
      <w:r w:rsidRPr="00143F82">
        <w:rPr>
          <w:rFonts w:ascii="Berlin Sans FB" w:hAnsi="Berlin Sans FB"/>
          <w:color w:val="002060"/>
          <w:sz w:val="28"/>
          <w:szCs w:val="28"/>
        </w:rPr>
        <w:t>MEM20413</w:t>
      </w:r>
      <w:r>
        <w:rPr>
          <w:rFonts w:ascii="Berlin Sans FB" w:hAnsi="Berlin Sans FB"/>
          <w:color w:val="002060"/>
          <w:sz w:val="28"/>
          <w:szCs w:val="28"/>
        </w:rPr>
        <w:t xml:space="preserve">: </w:t>
      </w:r>
      <w:r w:rsidRPr="00143F82">
        <w:rPr>
          <w:rFonts w:ascii="Berlin Sans FB" w:hAnsi="Berlin Sans FB"/>
          <w:color w:val="002060"/>
          <w:sz w:val="28"/>
          <w:szCs w:val="28"/>
        </w:rPr>
        <w:t>CERTIFICA</w:t>
      </w:r>
      <w:r>
        <w:rPr>
          <w:rFonts w:ascii="Berlin Sans FB" w:hAnsi="Berlin Sans FB"/>
          <w:color w:val="002060"/>
          <w:sz w:val="28"/>
          <w:szCs w:val="28"/>
        </w:rPr>
        <w:t>TE II IN ENGINEERING PATHWAYS</w:t>
      </w:r>
      <w:r w:rsidR="00FC3871">
        <w:rPr>
          <w:rFonts w:ascii="Berlin Sans FB" w:hAnsi="Berlin Sans FB"/>
          <w:color w:val="002060"/>
          <w:sz w:val="28"/>
          <w:szCs w:val="28"/>
        </w:rPr>
        <w:t xml:space="preserve"> </w:t>
      </w:r>
      <w:r w:rsidR="00FC3871" w:rsidRPr="005F140B">
        <w:rPr>
          <w:rFonts w:ascii="Berlin Sans FB" w:hAnsi="Berlin Sans FB"/>
          <w:color w:val="1F497D" w:themeColor="text2"/>
          <w:sz w:val="28"/>
          <w:szCs w:val="28"/>
        </w:rPr>
        <w:tab/>
        <w:t>(</w:t>
      </w:r>
      <w:r w:rsidR="00FC3871">
        <w:rPr>
          <w:rFonts w:ascii="Berlin Sans FB" w:hAnsi="Berlin Sans FB"/>
          <w:color w:val="1F497D" w:themeColor="text2"/>
          <w:sz w:val="28"/>
          <w:szCs w:val="28"/>
        </w:rPr>
        <w:t>DENP</w:t>
      </w:r>
      <w:r w:rsidR="00FC3871" w:rsidRPr="005F140B">
        <w:rPr>
          <w:rFonts w:ascii="Berlin Sans FB" w:hAnsi="Berlin Sans FB"/>
          <w:color w:val="1F497D" w:themeColor="text2"/>
          <w:sz w:val="28"/>
          <w:szCs w:val="28"/>
        </w:rPr>
        <w:t>)</w:t>
      </w:r>
    </w:p>
    <w:p w:rsidR="00FC3871" w:rsidRPr="00FC3871" w:rsidRDefault="00FC3871" w:rsidP="00FC3871">
      <w:pPr>
        <w:shd w:val="clear" w:color="auto" w:fill="FABF8F" w:themeFill="accent6" w:themeFillTint="99"/>
        <w:tabs>
          <w:tab w:val="right" w:pos="10466"/>
        </w:tabs>
        <w:rPr>
          <w:rFonts w:ascii="Berlin Sans FB" w:hAnsi="Berlin Sans FB"/>
          <w:color w:val="1F497D" w:themeColor="text2"/>
          <w:sz w:val="28"/>
          <w:szCs w:val="28"/>
        </w:rPr>
      </w:pPr>
      <w:r w:rsidRPr="00FC3871">
        <w:rPr>
          <w:rFonts w:ascii="Berlin Sans FB" w:hAnsi="Berlin Sans FB"/>
          <w:color w:val="1F497D" w:themeColor="text2"/>
          <w:sz w:val="28"/>
          <w:szCs w:val="28"/>
        </w:rPr>
        <w:tab/>
      </w:r>
      <w:r>
        <w:rPr>
          <w:rFonts w:ascii="Berlin Sans FB" w:hAnsi="Berlin Sans FB"/>
          <w:color w:val="1F497D" w:themeColor="text2"/>
          <w:sz w:val="28"/>
          <w:szCs w:val="28"/>
        </w:rPr>
        <w:t>CERTIFICATE</w:t>
      </w:r>
      <w:r w:rsidRPr="00FC3871">
        <w:rPr>
          <w:rFonts w:ascii="Berlin Sans FB" w:hAnsi="Berlin Sans FB"/>
          <w:color w:val="1F497D" w:themeColor="text2"/>
          <w:sz w:val="28"/>
          <w:szCs w:val="28"/>
        </w:rPr>
        <w:t xml:space="preserve"> SUBJECT</w:t>
      </w:r>
    </w:p>
    <w:p w:rsidR="00250E6E" w:rsidRDefault="00250E6E" w:rsidP="00250E6E">
      <w:pPr>
        <w:rPr>
          <w:rFonts w:cs="Arial"/>
          <w:szCs w:val="22"/>
        </w:rPr>
      </w:pPr>
    </w:p>
    <w:p w:rsidR="00B8751D" w:rsidRDefault="00B8751D" w:rsidP="00250E6E">
      <w:pPr>
        <w:rPr>
          <w:rFonts w:cs="Arial"/>
          <w:szCs w:val="22"/>
        </w:rPr>
        <w:sectPr w:rsidR="00B8751D" w:rsidSect="00B8751D">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250E6E" w:rsidRPr="00A53268" w:rsidRDefault="00250E6E" w:rsidP="00250E6E">
      <w:pPr>
        <w:rPr>
          <w:rFonts w:cs="Arial"/>
          <w:szCs w:val="22"/>
        </w:rPr>
      </w:pPr>
      <w:r w:rsidRPr="00A53268">
        <w:rPr>
          <w:rFonts w:cs="Arial"/>
          <w:szCs w:val="22"/>
        </w:rPr>
        <w:lastRenderedPageBreak/>
        <w:t>This course provides an opportunity for students to work in a range of different areas within the fields of mechanical and metal engineering. Students who study this course will learn basic mechanical principles such as fuel and cooling systems. As well as how to maintain and repair engines.</w:t>
      </w:r>
    </w:p>
    <w:p w:rsidR="00250E6E" w:rsidRPr="00A53268" w:rsidRDefault="00250E6E" w:rsidP="00250E6E">
      <w:pPr>
        <w:rPr>
          <w:rFonts w:cs="Arial"/>
          <w:szCs w:val="22"/>
        </w:rPr>
      </w:pPr>
    </w:p>
    <w:p w:rsidR="00250E6E" w:rsidRPr="00A53268" w:rsidRDefault="00250E6E" w:rsidP="00250E6E">
      <w:pPr>
        <w:rPr>
          <w:rFonts w:cs="Arial"/>
          <w:szCs w:val="22"/>
        </w:rPr>
      </w:pPr>
      <w:r w:rsidRPr="00A53268">
        <w:rPr>
          <w:rFonts w:cs="Arial"/>
          <w:szCs w:val="22"/>
        </w:rPr>
        <w:t>In addition students will learn various skills in metal cutting and fabrication to make a range of useful projects. There is an emphasis on correct planning and preparation prior to manufacture as well as occupational health and safety considerations.</w:t>
      </w:r>
    </w:p>
    <w:p w:rsidR="00250E6E" w:rsidRDefault="00250E6E" w:rsidP="00250E6E">
      <w:pPr>
        <w:rPr>
          <w:rFonts w:cs="Arial"/>
          <w:b/>
          <w:color w:val="000000"/>
          <w:szCs w:val="22"/>
          <w:u w:val="single"/>
          <w:lang w:val="en-US" w:eastAsia="en-AU"/>
        </w:rPr>
      </w:pPr>
    </w:p>
    <w:p w:rsidR="00FC3871" w:rsidRDefault="00FC3871" w:rsidP="00250E6E">
      <w:pPr>
        <w:rPr>
          <w:rFonts w:cs="Arial"/>
          <w:b/>
          <w:color w:val="000000"/>
          <w:szCs w:val="22"/>
          <w:u w:val="single"/>
          <w:lang w:val="en-US" w:eastAsia="en-AU"/>
        </w:rPr>
      </w:pPr>
    </w:p>
    <w:p w:rsidR="00B8751D" w:rsidRPr="00A53268" w:rsidRDefault="00B8751D" w:rsidP="00250E6E">
      <w:pPr>
        <w:rPr>
          <w:rFonts w:cs="Arial"/>
          <w:b/>
          <w:color w:val="000000"/>
          <w:szCs w:val="22"/>
          <w:u w:val="single"/>
          <w:lang w:val="en-US" w:eastAsia="en-AU"/>
        </w:rPr>
      </w:pPr>
    </w:p>
    <w:p w:rsidR="00250E6E" w:rsidRPr="00A53268" w:rsidRDefault="00250E6E" w:rsidP="00250E6E">
      <w:pPr>
        <w:tabs>
          <w:tab w:val="left" w:pos="2019"/>
        </w:tabs>
        <w:ind w:left="113"/>
        <w:rPr>
          <w:rFonts w:cs="Arial"/>
          <w:kern w:val="32"/>
          <w:szCs w:val="22"/>
        </w:rPr>
      </w:pPr>
      <w:r w:rsidRPr="00A53268">
        <w:rPr>
          <w:rFonts w:cs="Arial"/>
          <w:b/>
          <w:kern w:val="32"/>
          <w:szCs w:val="22"/>
        </w:rPr>
        <w:lastRenderedPageBreak/>
        <w:t>Job roles</w:t>
      </w:r>
    </w:p>
    <w:p w:rsidR="00250E6E" w:rsidRPr="00A53268" w:rsidRDefault="00250E6E" w:rsidP="00250E6E">
      <w:pPr>
        <w:tabs>
          <w:tab w:val="left" w:pos="2019"/>
        </w:tabs>
        <w:ind w:left="113"/>
        <w:rPr>
          <w:rFonts w:cs="Arial"/>
          <w:kern w:val="32"/>
          <w:szCs w:val="22"/>
        </w:rPr>
      </w:pPr>
      <w:r w:rsidRPr="00A53268">
        <w:rPr>
          <w:rFonts w:cs="Arial"/>
          <w:kern w:val="32"/>
          <w:szCs w:val="22"/>
        </w:rPr>
        <w:t>Job roles associated with this qualification relate to the delivery of training and assessment of competence within the VET sector. Possible job titles and roles relevant to this qualification include:</w:t>
      </w:r>
    </w:p>
    <w:p w:rsidR="00250E6E" w:rsidRPr="004476DC" w:rsidRDefault="00250E6E" w:rsidP="001307C1">
      <w:pPr>
        <w:pStyle w:val="ListParagraph"/>
        <w:numPr>
          <w:ilvl w:val="0"/>
          <w:numId w:val="27"/>
        </w:numPr>
        <w:spacing w:line="240" w:lineRule="auto"/>
        <w:ind w:left="714" w:hanging="357"/>
        <w:rPr>
          <w:rFonts w:ascii="Tw Cen MT" w:hAnsi="Tw Cen MT"/>
        </w:rPr>
      </w:pPr>
      <w:r w:rsidRPr="004476DC">
        <w:rPr>
          <w:rFonts w:ascii="Tw Cen MT" w:hAnsi="Tw Cen MT"/>
        </w:rPr>
        <w:t>Engineering assistant</w:t>
      </w:r>
    </w:p>
    <w:p w:rsidR="00250E6E" w:rsidRPr="004476DC" w:rsidRDefault="00250E6E" w:rsidP="001307C1">
      <w:pPr>
        <w:pStyle w:val="ListParagraph"/>
        <w:numPr>
          <w:ilvl w:val="0"/>
          <w:numId w:val="27"/>
        </w:numPr>
        <w:spacing w:line="240" w:lineRule="auto"/>
        <w:ind w:left="714" w:hanging="357"/>
        <w:rPr>
          <w:rFonts w:ascii="Tw Cen MT" w:hAnsi="Tw Cen MT"/>
        </w:rPr>
      </w:pPr>
      <w:r w:rsidRPr="004476DC">
        <w:rPr>
          <w:rFonts w:ascii="Tw Cen MT" w:hAnsi="Tw Cen MT"/>
        </w:rPr>
        <w:t>Manufacturing assistant</w:t>
      </w:r>
    </w:p>
    <w:p w:rsidR="00250E6E" w:rsidRPr="004476DC" w:rsidRDefault="00250E6E" w:rsidP="001307C1">
      <w:pPr>
        <w:pStyle w:val="ListParagraph"/>
        <w:numPr>
          <w:ilvl w:val="0"/>
          <w:numId w:val="27"/>
        </w:numPr>
        <w:spacing w:line="240" w:lineRule="auto"/>
        <w:ind w:left="714" w:hanging="357"/>
        <w:rPr>
          <w:rFonts w:ascii="Tw Cen MT" w:hAnsi="Tw Cen MT"/>
        </w:rPr>
      </w:pPr>
      <w:r w:rsidRPr="004476DC">
        <w:rPr>
          <w:rFonts w:ascii="Tw Cen MT" w:hAnsi="Tw Cen MT"/>
        </w:rPr>
        <w:t>General employment in an engineering-related workplace</w:t>
      </w:r>
    </w:p>
    <w:p w:rsidR="00250E6E" w:rsidRPr="004476DC" w:rsidRDefault="00250E6E" w:rsidP="001307C1">
      <w:pPr>
        <w:pStyle w:val="ListParagraph"/>
        <w:numPr>
          <w:ilvl w:val="0"/>
          <w:numId w:val="27"/>
        </w:numPr>
        <w:spacing w:line="240" w:lineRule="auto"/>
        <w:ind w:left="714" w:hanging="357"/>
        <w:rPr>
          <w:rFonts w:ascii="Tw Cen MT" w:hAnsi="Tw Cen MT"/>
        </w:rPr>
      </w:pPr>
      <w:r w:rsidRPr="004476DC">
        <w:rPr>
          <w:rFonts w:ascii="Tw Cen MT" w:hAnsi="Tw Cen MT"/>
        </w:rPr>
        <w:t>Entry into apprenticeship or traineeship</w:t>
      </w:r>
    </w:p>
    <w:p w:rsidR="00250E6E" w:rsidRPr="00A53268" w:rsidRDefault="00250E6E" w:rsidP="00250E6E">
      <w:pPr>
        <w:rPr>
          <w:rFonts w:cs="Arial"/>
          <w:b/>
          <w:szCs w:val="22"/>
        </w:rPr>
      </w:pPr>
    </w:p>
    <w:p w:rsidR="00FC3871" w:rsidRDefault="00250E6E" w:rsidP="00250E6E">
      <w:pPr>
        <w:rPr>
          <w:rFonts w:cs="Arial"/>
          <w:b/>
          <w:szCs w:val="22"/>
        </w:rPr>
      </w:pPr>
      <w:r w:rsidRPr="00A53268">
        <w:rPr>
          <w:rFonts w:cs="Arial"/>
          <w:b/>
          <w:szCs w:val="22"/>
        </w:rPr>
        <w:t>Suggested Home Study Commitment</w:t>
      </w:r>
      <w:r w:rsidRPr="00A53268">
        <w:rPr>
          <w:rFonts w:cs="Arial"/>
          <w:b/>
          <w:szCs w:val="22"/>
        </w:rPr>
        <w:tab/>
      </w:r>
    </w:p>
    <w:p w:rsidR="00250E6E" w:rsidRPr="008E12FA" w:rsidRDefault="00250E6E" w:rsidP="00B8751D">
      <w:pPr>
        <w:rPr>
          <w:rFonts w:cs="Arial"/>
          <w:b/>
          <w:szCs w:val="22"/>
          <w:u w:val="single"/>
          <w:lang w:eastAsia="en-AU"/>
        </w:rPr>
      </w:pPr>
      <w:r w:rsidRPr="00A53268">
        <w:rPr>
          <w:rFonts w:cs="Arial"/>
        </w:rPr>
        <w:t>2 hours per week</w:t>
      </w:r>
    </w:p>
    <w:p w:rsidR="00B8751D" w:rsidRDefault="00B8751D" w:rsidP="00250E6E">
      <w:pPr>
        <w:jc w:val="center"/>
        <w:outlineLvl w:val="0"/>
        <w:rPr>
          <w:rFonts w:cs="Arial"/>
          <w:b/>
          <w:szCs w:val="22"/>
          <w:lang w:eastAsia="en-AU"/>
        </w:rPr>
        <w:sectPr w:rsidR="00B8751D" w:rsidSect="00B8751D">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tbl>
      <w:tblPr>
        <w:tblW w:w="0" w:type="auto"/>
        <w:jc w:val="center"/>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4"/>
        <w:gridCol w:w="2498"/>
        <w:gridCol w:w="3140"/>
        <w:gridCol w:w="2928"/>
      </w:tblGrid>
      <w:tr w:rsidR="004A0ED0" w:rsidRPr="00A53268" w:rsidTr="004A0ED0">
        <w:trPr>
          <w:jc w:val="center"/>
        </w:trPr>
        <w:tc>
          <w:tcPr>
            <w:tcW w:w="7452" w:type="dxa"/>
            <w:gridSpan w:val="3"/>
            <w:tcBorders>
              <w:top w:val="nil"/>
              <w:left w:val="nil"/>
              <w:right w:val="nil"/>
            </w:tcBorders>
            <w:shd w:val="clear" w:color="auto" w:fill="auto"/>
            <w:vAlign w:val="center"/>
          </w:tcPr>
          <w:p w:rsidR="004A0ED0" w:rsidRPr="008E12FA" w:rsidRDefault="004A0ED0" w:rsidP="00250E6E">
            <w:pPr>
              <w:jc w:val="center"/>
              <w:outlineLvl w:val="0"/>
              <w:rPr>
                <w:rFonts w:cs="Arial"/>
                <w:b/>
                <w:szCs w:val="22"/>
                <w:u w:val="single"/>
                <w:lang w:eastAsia="en-AU"/>
              </w:rPr>
            </w:pPr>
            <w:r w:rsidRPr="008E12FA">
              <w:rPr>
                <w:rFonts w:cs="Arial"/>
                <w:b/>
                <w:szCs w:val="22"/>
                <w:lang w:eastAsia="en-AU"/>
              </w:rPr>
              <w:lastRenderedPageBreak/>
              <w:t>Course Information</w:t>
            </w:r>
          </w:p>
        </w:tc>
        <w:tc>
          <w:tcPr>
            <w:tcW w:w="2928" w:type="dxa"/>
            <w:tcBorders>
              <w:top w:val="nil"/>
              <w:left w:val="nil"/>
              <w:right w:val="nil"/>
            </w:tcBorders>
          </w:tcPr>
          <w:p w:rsidR="004A0ED0" w:rsidRPr="008E12FA" w:rsidRDefault="004A0ED0" w:rsidP="004A0ED0">
            <w:pPr>
              <w:outlineLvl w:val="0"/>
              <w:rPr>
                <w:rFonts w:cs="Arial"/>
                <w:b/>
                <w:szCs w:val="22"/>
                <w:lang w:eastAsia="en-AU"/>
              </w:rPr>
            </w:pPr>
            <w:r w:rsidRPr="008E12FA">
              <w:rPr>
                <w:rFonts w:cs="Arial"/>
                <w:b/>
                <w:szCs w:val="22"/>
                <w:lang w:eastAsia="en-AU"/>
              </w:rPr>
              <w:t>Qualification Rules</w:t>
            </w:r>
          </w:p>
        </w:tc>
      </w:tr>
      <w:tr w:rsidR="004A0ED0" w:rsidRPr="00A53268" w:rsidTr="004A0ED0">
        <w:trPr>
          <w:trHeight w:val="554"/>
          <w:jc w:val="center"/>
        </w:trPr>
        <w:tc>
          <w:tcPr>
            <w:tcW w:w="1814" w:type="dxa"/>
            <w:shd w:val="clear" w:color="auto" w:fill="auto"/>
            <w:vAlign w:val="center"/>
          </w:tcPr>
          <w:p w:rsidR="004A0ED0" w:rsidRPr="00A53268" w:rsidRDefault="004A0ED0" w:rsidP="00250E6E">
            <w:pPr>
              <w:rPr>
                <w:rFonts w:cs="Arial"/>
                <w:color w:val="000000"/>
                <w:szCs w:val="22"/>
                <w:lang w:val="en-US" w:eastAsia="en-AU"/>
              </w:rPr>
            </w:pPr>
            <w:r w:rsidRPr="00A53268">
              <w:rPr>
                <w:rFonts w:cs="Arial"/>
                <w:color w:val="000000"/>
                <w:szCs w:val="22"/>
                <w:lang w:val="en-US" w:eastAsia="en-AU"/>
              </w:rPr>
              <w:t>Year 11/12</w:t>
            </w:r>
          </w:p>
        </w:tc>
        <w:tc>
          <w:tcPr>
            <w:tcW w:w="2498" w:type="dxa"/>
            <w:shd w:val="clear" w:color="auto" w:fill="auto"/>
            <w:vAlign w:val="center"/>
          </w:tcPr>
          <w:p w:rsidR="004A0ED0" w:rsidRPr="00A53268" w:rsidRDefault="004A0ED0" w:rsidP="00250E6E">
            <w:pPr>
              <w:rPr>
                <w:rFonts w:cs="Arial"/>
                <w:color w:val="000000"/>
                <w:szCs w:val="22"/>
                <w:lang w:val="en-US" w:eastAsia="en-AU"/>
              </w:rPr>
            </w:pPr>
            <w:r w:rsidRPr="00A53268">
              <w:rPr>
                <w:rFonts w:cs="Arial"/>
                <w:color w:val="000000"/>
                <w:szCs w:val="22"/>
                <w:lang w:val="en-US" w:eastAsia="en-AU"/>
              </w:rPr>
              <w:t>DENP/EENP</w:t>
            </w:r>
          </w:p>
        </w:tc>
        <w:tc>
          <w:tcPr>
            <w:tcW w:w="3140" w:type="dxa"/>
            <w:shd w:val="clear" w:color="auto" w:fill="auto"/>
            <w:vAlign w:val="center"/>
          </w:tcPr>
          <w:p w:rsidR="004A0ED0" w:rsidRPr="00A53268" w:rsidRDefault="004A0ED0" w:rsidP="00250E6E">
            <w:pPr>
              <w:rPr>
                <w:rFonts w:cs="Arial"/>
                <w:color w:val="000000"/>
                <w:szCs w:val="22"/>
                <w:lang w:val="en-US" w:eastAsia="en-AU"/>
              </w:rPr>
            </w:pPr>
            <w:r w:rsidRPr="00A53268">
              <w:rPr>
                <w:rFonts w:cs="Arial"/>
                <w:color w:val="000000"/>
                <w:szCs w:val="22"/>
                <w:lang w:val="en-US" w:eastAsia="en-AU"/>
              </w:rPr>
              <w:t>MEM20413 Certificate II in Engineering Pathways</w:t>
            </w:r>
          </w:p>
        </w:tc>
        <w:tc>
          <w:tcPr>
            <w:tcW w:w="2928" w:type="dxa"/>
            <w:shd w:val="clear" w:color="auto" w:fill="FABF8F" w:themeFill="accent6" w:themeFillTint="99"/>
          </w:tcPr>
          <w:p w:rsidR="004A0ED0" w:rsidRPr="00010D02" w:rsidRDefault="004A0ED0" w:rsidP="004A0ED0">
            <w:pPr>
              <w:shd w:val="clear" w:color="auto" w:fill="FABF8F" w:themeFill="accent6" w:themeFillTint="99"/>
              <w:rPr>
                <w:rFonts w:cs="Arial"/>
                <w:szCs w:val="22"/>
                <w:lang w:eastAsia="en-AU"/>
              </w:rPr>
            </w:pPr>
            <w:r>
              <w:rPr>
                <w:rFonts w:cs="Arial"/>
                <w:bCs/>
                <w:szCs w:val="22"/>
                <w:lang w:eastAsia="en-AU"/>
              </w:rPr>
              <w:t>Total number of units = 12</w:t>
            </w:r>
          </w:p>
          <w:p w:rsidR="004A0ED0" w:rsidRPr="00010D02" w:rsidRDefault="004A0ED0" w:rsidP="004A0ED0">
            <w:pPr>
              <w:shd w:val="clear" w:color="auto" w:fill="FABF8F" w:themeFill="accent6" w:themeFillTint="99"/>
              <w:rPr>
                <w:rFonts w:cs="Arial"/>
                <w:szCs w:val="22"/>
                <w:lang w:eastAsia="en-AU"/>
              </w:rPr>
            </w:pPr>
            <w:r>
              <w:rPr>
                <w:rFonts w:cs="Arial"/>
                <w:bCs/>
                <w:szCs w:val="22"/>
                <w:lang w:eastAsia="en-AU"/>
              </w:rPr>
              <w:t>4</w:t>
            </w:r>
            <w:r w:rsidRPr="00010D02">
              <w:rPr>
                <w:rFonts w:cs="Arial"/>
                <w:bCs/>
                <w:szCs w:val="22"/>
                <w:lang w:eastAsia="en-AU"/>
              </w:rPr>
              <w:t xml:space="preserve"> core unit plus</w:t>
            </w:r>
            <w:r w:rsidRPr="00010D02">
              <w:rPr>
                <w:rFonts w:cs="Arial"/>
                <w:szCs w:val="22"/>
                <w:lang w:eastAsia="en-AU"/>
              </w:rPr>
              <w:t xml:space="preserve"> </w:t>
            </w:r>
          </w:p>
          <w:p w:rsidR="004A0ED0" w:rsidRPr="00A53268" w:rsidRDefault="004A0ED0" w:rsidP="004A0ED0">
            <w:pPr>
              <w:rPr>
                <w:rFonts w:cs="Arial"/>
                <w:color w:val="000000"/>
                <w:szCs w:val="22"/>
                <w:lang w:val="en-US" w:eastAsia="en-AU"/>
              </w:rPr>
            </w:pPr>
            <w:r>
              <w:rPr>
                <w:rFonts w:cs="Arial"/>
                <w:bCs/>
                <w:szCs w:val="22"/>
                <w:lang w:eastAsia="en-AU"/>
              </w:rPr>
              <w:t>8</w:t>
            </w:r>
            <w:r w:rsidRPr="00010D02">
              <w:rPr>
                <w:rFonts w:cs="Arial"/>
                <w:bCs/>
                <w:szCs w:val="22"/>
                <w:lang w:eastAsia="en-AU"/>
              </w:rPr>
              <w:t xml:space="preserve"> elective units</w:t>
            </w:r>
          </w:p>
        </w:tc>
      </w:tr>
    </w:tbl>
    <w:p w:rsidR="00250E6E" w:rsidRDefault="00250E6E" w:rsidP="00250E6E">
      <w:pPr>
        <w:outlineLvl w:val="0"/>
        <w:rPr>
          <w:rFonts w:cs="Arial"/>
          <w:b/>
          <w:szCs w:val="22"/>
          <w:u w:val="single"/>
          <w:lang w:eastAsia="en-AU"/>
        </w:rPr>
      </w:pPr>
    </w:p>
    <w:p w:rsidR="00250E6E" w:rsidRDefault="00250E6E" w:rsidP="00250E6E">
      <w:pPr>
        <w:contextualSpacing/>
        <w:jc w:val="both"/>
        <w:rPr>
          <w:rFonts w:cs="Arial"/>
          <w:szCs w:val="22"/>
        </w:rPr>
      </w:pPr>
    </w:p>
    <w:p w:rsidR="00B8751D" w:rsidRDefault="00B8751D" w:rsidP="00B8751D">
      <w:pPr>
        <w:outlineLvl w:val="0"/>
        <w:rPr>
          <w:rFonts w:cs="Arial"/>
          <w:b/>
          <w:szCs w:val="22"/>
          <w:u w:val="single"/>
          <w:lang w:eastAsia="en-AU"/>
        </w:rPr>
      </w:pPr>
    </w:p>
    <w:p w:rsidR="00B8751D" w:rsidRDefault="00B8751D" w:rsidP="00B8751D">
      <w:pPr>
        <w:outlineLvl w:val="0"/>
        <w:rPr>
          <w:rFonts w:cs="Arial"/>
          <w:b/>
          <w:szCs w:val="22"/>
          <w:u w:val="single"/>
          <w:lang w:eastAsia="en-AU"/>
        </w:rPr>
      </w:pPr>
    </w:p>
    <w:p w:rsidR="00B8751D" w:rsidRDefault="00B8751D" w:rsidP="00B8751D">
      <w:pPr>
        <w:shd w:val="clear" w:color="auto" w:fill="FABF8F" w:themeFill="accent6" w:themeFillTint="99"/>
        <w:tabs>
          <w:tab w:val="right" w:pos="10490"/>
        </w:tabs>
        <w:rPr>
          <w:rFonts w:ascii="Berlin Sans FB" w:hAnsi="Berlin Sans FB"/>
          <w:color w:val="002060"/>
          <w:sz w:val="28"/>
          <w:szCs w:val="28"/>
        </w:rPr>
        <w:sectPr w:rsidR="00B8751D" w:rsidSect="00B8751D">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B8751D" w:rsidRDefault="009E45CB" w:rsidP="00B8751D">
      <w:pPr>
        <w:shd w:val="clear" w:color="auto" w:fill="FABF8F" w:themeFill="accent6" w:themeFillTint="99"/>
        <w:tabs>
          <w:tab w:val="right" w:pos="10490"/>
        </w:tabs>
        <w:rPr>
          <w:rFonts w:ascii="Berlin Sans FB" w:hAnsi="Berlin Sans FB"/>
          <w:color w:val="1F497D" w:themeColor="text2"/>
          <w:sz w:val="28"/>
          <w:szCs w:val="28"/>
        </w:rPr>
      </w:pPr>
      <w:r>
        <w:rPr>
          <w:rFonts w:ascii="Berlin Sans FB" w:hAnsi="Berlin Sans FB"/>
          <w:color w:val="002060"/>
          <w:sz w:val="28"/>
          <w:szCs w:val="28"/>
        </w:rPr>
        <w:lastRenderedPageBreak/>
        <w:t>SIS201</w:t>
      </w:r>
      <w:r w:rsidR="00B8751D" w:rsidRPr="00143F82">
        <w:rPr>
          <w:rFonts w:ascii="Berlin Sans FB" w:hAnsi="Berlin Sans FB"/>
          <w:color w:val="002060"/>
          <w:sz w:val="28"/>
          <w:szCs w:val="28"/>
        </w:rPr>
        <w:t>1</w:t>
      </w:r>
      <w:r>
        <w:rPr>
          <w:rFonts w:ascii="Berlin Sans FB" w:hAnsi="Berlin Sans FB"/>
          <w:color w:val="002060"/>
          <w:sz w:val="28"/>
          <w:szCs w:val="28"/>
        </w:rPr>
        <w:t>5</w:t>
      </w:r>
      <w:bookmarkStart w:id="1" w:name="_GoBack"/>
      <w:bookmarkEnd w:id="1"/>
      <w:r w:rsidR="00B8751D">
        <w:rPr>
          <w:rFonts w:ascii="Berlin Sans FB" w:hAnsi="Berlin Sans FB"/>
          <w:color w:val="002060"/>
          <w:sz w:val="28"/>
          <w:szCs w:val="28"/>
        </w:rPr>
        <w:t xml:space="preserve">: </w:t>
      </w:r>
      <w:r w:rsidR="00B8751D" w:rsidRPr="00143F82">
        <w:rPr>
          <w:rFonts w:ascii="Berlin Sans FB" w:hAnsi="Berlin Sans FB"/>
          <w:color w:val="002060"/>
          <w:sz w:val="28"/>
          <w:szCs w:val="28"/>
        </w:rPr>
        <w:t xml:space="preserve">CERTIFICATE II </w:t>
      </w:r>
      <w:r w:rsidR="00B8751D">
        <w:rPr>
          <w:rFonts w:ascii="Berlin Sans FB" w:hAnsi="Berlin Sans FB"/>
          <w:color w:val="002060"/>
          <w:sz w:val="28"/>
          <w:szCs w:val="28"/>
        </w:rPr>
        <w:t>IN</w:t>
      </w:r>
      <w:r w:rsidR="00B8751D" w:rsidRPr="00143F82">
        <w:rPr>
          <w:rFonts w:ascii="Berlin Sans FB" w:hAnsi="Berlin Sans FB"/>
          <w:color w:val="002060"/>
          <w:sz w:val="28"/>
          <w:szCs w:val="28"/>
        </w:rPr>
        <w:t xml:space="preserve"> SPORT &amp; RECREATION   </w:t>
      </w:r>
      <w:r w:rsidR="00B8751D" w:rsidRPr="005F140B">
        <w:rPr>
          <w:rFonts w:ascii="Berlin Sans FB" w:hAnsi="Berlin Sans FB"/>
          <w:color w:val="1F497D" w:themeColor="text2"/>
          <w:sz w:val="28"/>
          <w:szCs w:val="28"/>
        </w:rPr>
        <w:tab/>
        <w:t>(</w:t>
      </w:r>
      <w:r w:rsidR="00B8751D">
        <w:rPr>
          <w:rFonts w:ascii="Berlin Sans FB" w:hAnsi="Berlin Sans FB"/>
          <w:color w:val="1F497D" w:themeColor="text2"/>
          <w:sz w:val="28"/>
          <w:szCs w:val="28"/>
        </w:rPr>
        <w:t>DSPR</w:t>
      </w:r>
      <w:r w:rsidR="00B8751D" w:rsidRPr="005F140B">
        <w:rPr>
          <w:rFonts w:ascii="Berlin Sans FB" w:hAnsi="Berlin Sans FB"/>
          <w:color w:val="1F497D" w:themeColor="text2"/>
          <w:sz w:val="28"/>
          <w:szCs w:val="28"/>
        </w:rPr>
        <w:t>)</w:t>
      </w:r>
    </w:p>
    <w:p w:rsidR="00B8751D" w:rsidRPr="00FC3871" w:rsidRDefault="00B8751D" w:rsidP="00B8751D">
      <w:pPr>
        <w:shd w:val="clear" w:color="auto" w:fill="FABF8F" w:themeFill="accent6" w:themeFillTint="99"/>
        <w:tabs>
          <w:tab w:val="right" w:pos="10466"/>
        </w:tabs>
        <w:rPr>
          <w:rFonts w:ascii="Berlin Sans FB" w:hAnsi="Berlin Sans FB"/>
          <w:color w:val="1F497D" w:themeColor="text2"/>
          <w:sz w:val="28"/>
          <w:szCs w:val="28"/>
        </w:rPr>
      </w:pPr>
      <w:r w:rsidRPr="00FC3871">
        <w:rPr>
          <w:rFonts w:ascii="Berlin Sans FB" w:hAnsi="Berlin Sans FB"/>
          <w:color w:val="1F497D" w:themeColor="text2"/>
          <w:sz w:val="28"/>
          <w:szCs w:val="28"/>
        </w:rPr>
        <w:tab/>
      </w:r>
      <w:r>
        <w:rPr>
          <w:rFonts w:ascii="Berlin Sans FB" w:hAnsi="Berlin Sans FB"/>
          <w:color w:val="1F497D" w:themeColor="text2"/>
          <w:sz w:val="28"/>
          <w:szCs w:val="28"/>
        </w:rPr>
        <w:t>CERTIFICATE</w:t>
      </w:r>
      <w:r w:rsidRPr="00FC3871">
        <w:rPr>
          <w:rFonts w:ascii="Berlin Sans FB" w:hAnsi="Berlin Sans FB"/>
          <w:color w:val="1F497D" w:themeColor="text2"/>
          <w:sz w:val="28"/>
          <w:szCs w:val="28"/>
        </w:rPr>
        <w:t xml:space="preserve"> SUBJECT</w:t>
      </w:r>
    </w:p>
    <w:p w:rsidR="00B8751D" w:rsidRPr="00A53268" w:rsidRDefault="00B8751D" w:rsidP="00B8751D">
      <w:pPr>
        <w:ind w:right="-57"/>
        <w:rPr>
          <w:rFonts w:cs="Arial"/>
          <w:bCs/>
          <w:szCs w:val="22"/>
        </w:rPr>
      </w:pPr>
    </w:p>
    <w:p w:rsidR="00B8751D" w:rsidRDefault="00B8751D" w:rsidP="00B8751D">
      <w:pPr>
        <w:contextualSpacing/>
        <w:rPr>
          <w:rFonts w:cs="Arial"/>
          <w:b/>
          <w:szCs w:val="22"/>
        </w:rPr>
        <w:sectPr w:rsidR="00B8751D" w:rsidSect="00B8751D">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B8751D" w:rsidRPr="00A53268" w:rsidRDefault="00B8751D" w:rsidP="00B8751D">
      <w:pPr>
        <w:contextualSpacing/>
        <w:rPr>
          <w:rFonts w:cs="Arial"/>
          <w:b/>
          <w:szCs w:val="22"/>
        </w:rPr>
      </w:pPr>
      <w:r w:rsidRPr="00A53268">
        <w:rPr>
          <w:rFonts w:cs="Arial"/>
          <w:b/>
          <w:szCs w:val="22"/>
        </w:rPr>
        <w:lastRenderedPageBreak/>
        <w:t>Course Outline</w:t>
      </w:r>
    </w:p>
    <w:p w:rsidR="00B8751D" w:rsidRDefault="00B8751D" w:rsidP="00B8751D">
      <w:pPr>
        <w:jc w:val="both"/>
        <w:rPr>
          <w:szCs w:val="22"/>
        </w:rPr>
      </w:pPr>
      <w:r w:rsidRPr="00A53268">
        <w:rPr>
          <w:szCs w:val="22"/>
        </w:rPr>
        <w:t>This qualification reflects the role of individuals who apply the skills and knowledge to work in the sport and recreation industry in a generalist capacity. Likely functions for someone with this qualification include providing support in the provision of sport and recreation programs, grounds and facilities maintenance, routine housekeeping, retail and customer service assistance, administrative assistance and café service in locations such as fitness centres, outdoor sporting grounds or complexes or aquatic centres. All job roles are performed under supervision.</w:t>
      </w:r>
    </w:p>
    <w:p w:rsidR="00B8751D" w:rsidRPr="00A53268" w:rsidRDefault="00B8751D" w:rsidP="00B8751D">
      <w:pPr>
        <w:jc w:val="both"/>
        <w:rPr>
          <w:rFonts w:cs="Arial"/>
          <w:szCs w:val="22"/>
        </w:rPr>
      </w:pPr>
    </w:p>
    <w:p w:rsidR="00B8751D" w:rsidRPr="004476DC" w:rsidRDefault="00B8751D" w:rsidP="00B8751D">
      <w:pPr>
        <w:rPr>
          <w:szCs w:val="22"/>
        </w:rPr>
      </w:pPr>
      <w:r w:rsidRPr="004476DC">
        <w:rPr>
          <w:szCs w:val="22"/>
        </w:rPr>
        <w:t xml:space="preserve">Pathways for this qualification may include community coach, administration assistant, community activities assistant, recreation assistant, retail assistant. Certificate II is also an entry qualification for further </w:t>
      </w:r>
      <w:proofErr w:type="spellStart"/>
      <w:r w:rsidRPr="004476DC">
        <w:rPr>
          <w:szCs w:val="22"/>
        </w:rPr>
        <w:t>Tafe</w:t>
      </w:r>
      <w:proofErr w:type="spellEnd"/>
      <w:r w:rsidRPr="004476DC">
        <w:rPr>
          <w:szCs w:val="22"/>
        </w:rPr>
        <w:t xml:space="preserve"> study.</w:t>
      </w:r>
    </w:p>
    <w:p w:rsidR="00B8751D" w:rsidRDefault="00B8751D" w:rsidP="00B8751D">
      <w:pPr>
        <w:contextualSpacing/>
        <w:rPr>
          <w:rFonts w:cs="Arial"/>
          <w:szCs w:val="22"/>
        </w:rPr>
      </w:pPr>
    </w:p>
    <w:p w:rsidR="00B8751D" w:rsidRDefault="00B8751D" w:rsidP="00B8751D">
      <w:pPr>
        <w:contextualSpacing/>
        <w:rPr>
          <w:rFonts w:cs="Arial"/>
          <w:b/>
          <w:szCs w:val="22"/>
        </w:rPr>
      </w:pPr>
      <w:r w:rsidRPr="00A53268">
        <w:rPr>
          <w:rFonts w:cs="Arial"/>
          <w:b/>
          <w:szCs w:val="22"/>
        </w:rPr>
        <w:t>Suggested Home Study Commitment</w:t>
      </w:r>
      <w:r w:rsidRPr="00A53268">
        <w:rPr>
          <w:rFonts w:cs="Arial"/>
          <w:b/>
          <w:szCs w:val="22"/>
        </w:rPr>
        <w:tab/>
        <w:t xml:space="preserve">  </w:t>
      </w:r>
    </w:p>
    <w:p w:rsidR="00B8751D" w:rsidRPr="004476DC" w:rsidRDefault="00B8751D" w:rsidP="00B8751D">
      <w:pPr>
        <w:contextualSpacing/>
        <w:rPr>
          <w:rFonts w:cs="Arial"/>
          <w:b/>
          <w:szCs w:val="22"/>
        </w:rPr>
      </w:pPr>
      <w:r w:rsidRPr="00A53268">
        <w:rPr>
          <w:rFonts w:cs="Arial"/>
          <w:szCs w:val="22"/>
        </w:rPr>
        <w:t>2 hours per week</w:t>
      </w:r>
    </w:p>
    <w:p w:rsidR="00B8751D" w:rsidRDefault="00B8751D" w:rsidP="00B8751D">
      <w:pPr>
        <w:contextualSpacing/>
        <w:rPr>
          <w:rFonts w:cs="Arial"/>
          <w:szCs w:val="22"/>
        </w:rPr>
      </w:pPr>
    </w:p>
    <w:p w:rsidR="00B8751D" w:rsidRDefault="00B8751D" w:rsidP="00B8751D">
      <w:pPr>
        <w:contextualSpacing/>
        <w:rPr>
          <w:rFonts w:cs="Arial"/>
          <w:szCs w:val="22"/>
        </w:rPr>
        <w:sectPr w:rsidR="00B8751D" w:rsidSect="004A0ED0">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B8751D" w:rsidRDefault="00B8751D" w:rsidP="00B8751D">
      <w:pPr>
        <w:autoSpaceDE w:val="0"/>
        <w:autoSpaceDN w:val="0"/>
        <w:adjustRightInd w:val="0"/>
        <w:rPr>
          <w:szCs w:val="22"/>
        </w:rPr>
      </w:pPr>
    </w:p>
    <w:p w:rsidR="00B8751D" w:rsidRDefault="00B8751D" w:rsidP="00B8751D">
      <w:pPr>
        <w:autoSpaceDE w:val="0"/>
        <w:autoSpaceDN w:val="0"/>
        <w:adjustRightInd w:val="0"/>
        <w:rPr>
          <w:szCs w:val="22"/>
        </w:rPr>
      </w:pPr>
    </w:p>
    <w:tbl>
      <w:tblPr>
        <w:tblW w:w="4863" w:type="pct"/>
        <w:jc w:val="center"/>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0"/>
        <w:gridCol w:w="2496"/>
        <w:gridCol w:w="3128"/>
        <w:gridCol w:w="2945"/>
      </w:tblGrid>
      <w:tr w:rsidR="00B8751D" w:rsidRPr="00A53268" w:rsidTr="00A920BA">
        <w:trPr>
          <w:jc w:val="center"/>
        </w:trPr>
        <w:tc>
          <w:tcPr>
            <w:tcW w:w="7445" w:type="dxa"/>
            <w:gridSpan w:val="3"/>
            <w:tcBorders>
              <w:top w:val="nil"/>
              <w:left w:val="nil"/>
              <w:right w:val="nil"/>
            </w:tcBorders>
            <w:shd w:val="clear" w:color="auto" w:fill="auto"/>
            <w:vAlign w:val="center"/>
          </w:tcPr>
          <w:p w:rsidR="00B8751D" w:rsidRPr="008E12FA" w:rsidRDefault="00B8751D" w:rsidP="00A920BA">
            <w:pPr>
              <w:jc w:val="center"/>
              <w:outlineLvl w:val="0"/>
              <w:rPr>
                <w:rFonts w:cs="Arial"/>
                <w:b/>
                <w:szCs w:val="22"/>
                <w:u w:val="single"/>
                <w:lang w:eastAsia="en-AU"/>
              </w:rPr>
            </w:pPr>
            <w:r w:rsidRPr="008E12FA">
              <w:rPr>
                <w:rFonts w:cs="Arial"/>
                <w:b/>
                <w:szCs w:val="22"/>
                <w:lang w:eastAsia="en-AU"/>
              </w:rPr>
              <w:t>Course Information</w:t>
            </w:r>
          </w:p>
        </w:tc>
        <w:tc>
          <w:tcPr>
            <w:tcW w:w="2945" w:type="dxa"/>
            <w:tcBorders>
              <w:top w:val="nil"/>
              <w:left w:val="nil"/>
              <w:right w:val="nil"/>
            </w:tcBorders>
          </w:tcPr>
          <w:p w:rsidR="00B8751D" w:rsidRPr="008E12FA" w:rsidRDefault="00B8751D" w:rsidP="00A920BA">
            <w:pPr>
              <w:outlineLvl w:val="0"/>
              <w:rPr>
                <w:rFonts w:cs="Arial"/>
                <w:b/>
                <w:szCs w:val="22"/>
                <w:lang w:eastAsia="en-AU"/>
              </w:rPr>
            </w:pPr>
            <w:r w:rsidRPr="008E12FA">
              <w:rPr>
                <w:rFonts w:cs="Arial"/>
                <w:b/>
                <w:szCs w:val="22"/>
                <w:lang w:eastAsia="en-AU"/>
              </w:rPr>
              <w:t>Qualification Rules</w:t>
            </w:r>
          </w:p>
        </w:tc>
      </w:tr>
      <w:tr w:rsidR="00B8751D" w:rsidRPr="00A53268" w:rsidTr="00A920BA">
        <w:trPr>
          <w:trHeight w:val="554"/>
          <w:jc w:val="center"/>
        </w:trPr>
        <w:tc>
          <w:tcPr>
            <w:tcW w:w="1821" w:type="dxa"/>
            <w:shd w:val="clear" w:color="auto" w:fill="auto"/>
            <w:vAlign w:val="center"/>
          </w:tcPr>
          <w:p w:rsidR="00B8751D" w:rsidRPr="00A53268" w:rsidRDefault="00B8751D" w:rsidP="00A920BA">
            <w:pPr>
              <w:rPr>
                <w:rFonts w:cs="Arial"/>
                <w:color w:val="000000"/>
                <w:szCs w:val="22"/>
                <w:lang w:val="en-US" w:eastAsia="en-AU"/>
              </w:rPr>
            </w:pPr>
            <w:r w:rsidRPr="00A53268">
              <w:rPr>
                <w:rFonts w:cs="Arial"/>
                <w:color w:val="000000"/>
                <w:szCs w:val="22"/>
                <w:lang w:val="en-US" w:eastAsia="en-AU"/>
              </w:rPr>
              <w:t>Year 11/12</w:t>
            </w:r>
          </w:p>
        </w:tc>
        <w:tc>
          <w:tcPr>
            <w:tcW w:w="2496" w:type="dxa"/>
            <w:shd w:val="clear" w:color="auto" w:fill="auto"/>
            <w:vAlign w:val="center"/>
          </w:tcPr>
          <w:p w:rsidR="00B8751D" w:rsidRPr="00A53268" w:rsidRDefault="00B8751D" w:rsidP="00A920BA">
            <w:pPr>
              <w:rPr>
                <w:rFonts w:cs="Arial"/>
                <w:color w:val="000000"/>
                <w:szCs w:val="22"/>
                <w:lang w:val="en-US" w:eastAsia="en-AU"/>
              </w:rPr>
            </w:pPr>
            <w:r w:rsidRPr="00A53268">
              <w:rPr>
                <w:rFonts w:cs="Arial"/>
                <w:color w:val="000000"/>
                <w:szCs w:val="22"/>
                <w:lang w:val="en-US" w:eastAsia="en-AU"/>
              </w:rPr>
              <w:t>DSPR/ESPR</w:t>
            </w:r>
          </w:p>
        </w:tc>
        <w:tc>
          <w:tcPr>
            <w:tcW w:w="3128" w:type="dxa"/>
            <w:shd w:val="clear" w:color="auto" w:fill="auto"/>
            <w:vAlign w:val="center"/>
          </w:tcPr>
          <w:p w:rsidR="00B8751D" w:rsidRPr="00A53268" w:rsidRDefault="00B8751D" w:rsidP="00A920BA">
            <w:pPr>
              <w:rPr>
                <w:rFonts w:cs="Arial"/>
                <w:color w:val="000000"/>
                <w:szCs w:val="22"/>
                <w:lang w:val="en-US" w:eastAsia="en-AU"/>
              </w:rPr>
            </w:pPr>
            <w:r w:rsidRPr="00A53268">
              <w:rPr>
                <w:rFonts w:cs="Arial"/>
                <w:color w:val="000000"/>
                <w:szCs w:val="22"/>
                <w:lang w:val="en-US" w:eastAsia="en-AU"/>
              </w:rPr>
              <w:t>SIS20115 Certificate II in Sport and Recreation</w:t>
            </w:r>
          </w:p>
        </w:tc>
        <w:tc>
          <w:tcPr>
            <w:tcW w:w="2945" w:type="dxa"/>
            <w:shd w:val="clear" w:color="auto" w:fill="FABF8F" w:themeFill="accent6" w:themeFillTint="99"/>
          </w:tcPr>
          <w:p w:rsidR="00B8751D" w:rsidRPr="00010D02" w:rsidRDefault="00B8751D" w:rsidP="00A920BA">
            <w:pPr>
              <w:shd w:val="clear" w:color="auto" w:fill="FABF8F" w:themeFill="accent6" w:themeFillTint="99"/>
              <w:rPr>
                <w:rFonts w:cs="Arial"/>
                <w:szCs w:val="22"/>
                <w:lang w:eastAsia="en-AU"/>
              </w:rPr>
            </w:pPr>
            <w:r>
              <w:rPr>
                <w:rFonts w:cs="Arial"/>
                <w:bCs/>
                <w:szCs w:val="22"/>
                <w:lang w:eastAsia="en-AU"/>
              </w:rPr>
              <w:t>Total number of units = 13</w:t>
            </w:r>
          </w:p>
          <w:p w:rsidR="00B8751D" w:rsidRPr="00010D02" w:rsidRDefault="00B8751D" w:rsidP="00A920BA">
            <w:pPr>
              <w:shd w:val="clear" w:color="auto" w:fill="FABF8F" w:themeFill="accent6" w:themeFillTint="99"/>
              <w:rPr>
                <w:rFonts w:cs="Arial"/>
                <w:szCs w:val="22"/>
                <w:lang w:eastAsia="en-AU"/>
              </w:rPr>
            </w:pPr>
            <w:r>
              <w:rPr>
                <w:rFonts w:cs="Arial"/>
                <w:bCs/>
                <w:szCs w:val="22"/>
                <w:lang w:eastAsia="en-AU"/>
              </w:rPr>
              <w:t>8</w:t>
            </w:r>
            <w:r w:rsidRPr="00010D02">
              <w:rPr>
                <w:rFonts w:cs="Arial"/>
                <w:bCs/>
                <w:szCs w:val="22"/>
                <w:lang w:eastAsia="en-AU"/>
              </w:rPr>
              <w:t xml:space="preserve"> core unit plus</w:t>
            </w:r>
            <w:r w:rsidRPr="00010D02">
              <w:rPr>
                <w:rFonts w:cs="Arial"/>
                <w:szCs w:val="22"/>
                <w:lang w:eastAsia="en-AU"/>
              </w:rPr>
              <w:t xml:space="preserve"> </w:t>
            </w:r>
          </w:p>
          <w:p w:rsidR="00B8751D" w:rsidRPr="00A53268" w:rsidRDefault="00B8751D" w:rsidP="00A920BA">
            <w:pPr>
              <w:rPr>
                <w:rFonts w:cs="Arial"/>
                <w:color w:val="000000"/>
                <w:szCs w:val="22"/>
                <w:lang w:val="en-US" w:eastAsia="en-AU"/>
              </w:rPr>
            </w:pPr>
            <w:r>
              <w:rPr>
                <w:rFonts w:cs="Arial"/>
                <w:bCs/>
                <w:szCs w:val="22"/>
                <w:lang w:eastAsia="en-AU"/>
              </w:rPr>
              <w:t>5</w:t>
            </w:r>
            <w:r w:rsidRPr="00010D02">
              <w:rPr>
                <w:rFonts w:cs="Arial"/>
                <w:bCs/>
                <w:szCs w:val="22"/>
                <w:lang w:eastAsia="en-AU"/>
              </w:rPr>
              <w:t xml:space="preserve"> elective units</w:t>
            </w:r>
          </w:p>
        </w:tc>
      </w:tr>
    </w:tbl>
    <w:p w:rsidR="00B8751D" w:rsidRDefault="00B8751D" w:rsidP="00B8751D">
      <w:pPr>
        <w:outlineLvl w:val="0"/>
        <w:rPr>
          <w:rFonts w:cs="Arial"/>
          <w:b/>
          <w:szCs w:val="22"/>
          <w:u w:val="single"/>
          <w:lang w:eastAsia="en-AU"/>
        </w:rPr>
      </w:pPr>
    </w:p>
    <w:p w:rsidR="00B8751D" w:rsidRDefault="00B8751D" w:rsidP="00250E6E">
      <w:pPr>
        <w:contextualSpacing/>
        <w:jc w:val="both"/>
        <w:rPr>
          <w:rFonts w:cs="Arial"/>
          <w:szCs w:val="22"/>
        </w:rPr>
      </w:pPr>
    </w:p>
    <w:p w:rsidR="00250E6E" w:rsidRPr="00A53268" w:rsidRDefault="00250E6E" w:rsidP="00250E6E">
      <w:pPr>
        <w:autoSpaceDE w:val="0"/>
        <w:autoSpaceDN w:val="0"/>
        <w:adjustRightInd w:val="0"/>
        <w:rPr>
          <w:rFonts w:cs="Arial"/>
          <w:b/>
          <w:color w:val="000000"/>
          <w:szCs w:val="22"/>
          <w:u w:val="single"/>
        </w:rPr>
      </w:pPr>
    </w:p>
    <w:p w:rsidR="00FC3871" w:rsidRDefault="009E45CB" w:rsidP="00FC3871">
      <w:pPr>
        <w:shd w:val="clear" w:color="auto" w:fill="FABF8F" w:themeFill="accent6" w:themeFillTint="99"/>
        <w:tabs>
          <w:tab w:val="right" w:pos="10490"/>
        </w:tabs>
        <w:rPr>
          <w:rFonts w:ascii="Berlin Sans FB" w:hAnsi="Berlin Sans FB"/>
          <w:color w:val="1F497D" w:themeColor="text2"/>
          <w:sz w:val="28"/>
          <w:szCs w:val="28"/>
        </w:rPr>
      </w:pPr>
      <w:r>
        <w:rPr>
          <w:rFonts w:ascii="Berlin Sans FB" w:hAnsi="Berlin Sans FB"/>
          <w:color w:val="002060"/>
          <w:sz w:val="28"/>
          <w:szCs w:val="28"/>
        </w:rPr>
        <w:t>SIT</w:t>
      </w:r>
      <w:r w:rsidR="008E12FA" w:rsidRPr="00143F82">
        <w:rPr>
          <w:rFonts w:ascii="Berlin Sans FB" w:hAnsi="Berlin Sans FB"/>
          <w:color w:val="002060"/>
          <w:sz w:val="28"/>
          <w:szCs w:val="28"/>
        </w:rPr>
        <w:t>20316</w:t>
      </w:r>
      <w:r w:rsidR="008E12FA">
        <w:rPr>
          <w:rFonts w:ascii="Berlin Sans FB" w:hAnsi="Berlin Sans FB"/>
          <w:color w:val="002060"/>
          <w:sz w:val="28"/>
          <w:szCs w:val="28"/>
        </w:rPr>
        <w:t>: CERTIFICATE II HOSPITALITY</w:t>
      </w:r>
      <w:r w:rsidR="00FC3871" w:rsidRPr="005F140B">
        <w:rPr>
          <w:rFonts w:ascii="Berlin Sans FB" w:hAnsi="Berlin Sans FB"/>
          <w:color w:val="1F497D" w:themeColor="text2"/>
          <w:sz w:val="28"/>
          <w:szCs w:val="28"/>
        </w:rPr>
        <w:tab/>
        <w:t>(</w:t>
      </w:r>
      <w:r w:rsidR="00FC3871">
        <w:rPr>
          <w:rFonts w:ascii="Berlin Sans FB" w:hAnsi="Berlin Sans FB"/>
          <w:color w:val="1F497D" w:themeColor="text2"/>
          <w:sz w:val="28"/>
          <w:szCs w:val="28"/>
        </w:rPr>
        <w:t>DHOS</w:t>
      </w:r>
      <w:r w:rsidR="00FC3871" w:rsidRPr="005F140B">
        <w:rPr>
          <w:rFonts w:ascii="Berlin Sans FB" w:hAnsi="Berlin Sans FB"/>
          <w:color w:val="1F497D" w:themeColor="text2"/>
          <w:sz w:val="28"/>
          <w:szCs w:val="28"/>
        </w:rPr>
        <w:t>)</w:t>
      </w:r>
    </w:p>
    <w:p w:rsidR="00FC3871" w:rsidRPr="00FC3871" w:rsidRDefault="00FC3871" w:rsidP="00FC3871">
      <w:pPr>
        <w:shd w:val="clear" w:color="auto" w:fill="FABF8F" w:themeFill="accent6" w:themeFillTint="99"/>
        <w:tabs>
          <w:tab w:val="right" w:pos="10466"/>
        </w:tabs>
        <w:rPr>
          <w:rFonts w:ascii="Berlin Sans FB" w:hAnsi="Berlin Sans FB"/>
          <w:color w:val="1F497D" w:themeColor="text2"/>
          <w:sz w:val="28"/>
          <w:szCs w:val="28"/>
        </w:rPr>
      </w:pPr>
      <w:r w:rsidRPr="00FC3871">
        <w:rPr>
          <w:rFonts w:ascii="Berlin Sans FB" w:hAnsi="Berlin Sans FB"/>
          <w:color w:val="1F497D" w:themeColor="text2"/>
          <w:sz w:val="28"/>
          <w:szCs w:val="28"/>
        </w:rPr>
        <w:tab/>
      </w:r>
      <w:r>
        <w:rPr>
          <w:rFonts w:ascii="Berlin Sans FB" w:hAnsi="Berlin Sans FB"/>
          <w:color w:val="1F497D" w:themeColor="text2"/>
          <w:sz w:val="28"/>
          <w:szCs w:val="28"/>
        </w:rPr>
        <w:t>CERTIFICATE</w:t>
      </w:r>
      <w:r w:rsidRPr="00FC3871">
        <w:rPr>
          <w:rFonts w:ascii="Berlin Sans FB" w:hAnsi="Berlin Sans FB"/>
          <w:color w:val="1F497D" w:themeColor="text2"/>
          <w:sz w:val="28"/>
          <w:szCs w:val="28"/>
        </w:rPr>
        <w:t xml:space="preserve"> SUBJECT</w:t>
      </w:r>
    </w:p>
    <w:p w:rsidR="008E12FA" w:rsidRDefault="008E12FA" w:rsidP="008E12FA">
      <w:pPr>
        <w:tabs>
          <w:tab w:val="right" w:pos="9639"/>
        </w:tabs>
        <w:rPr>
          <w:rFonts w:ascii="Berlin Sans FB" w:hAnsi="Berlin Sans FB"/>
          <w:color w:val="002060"/>
          <w:sz w:val="28"/>
          <w:szCs w:val="28"/>
        </w:rPr>
      </w:pPr>
    </w:p>
    <w:p w:rsidR="00FC3871" w:rsidRDefault="00FC3871" w:rsidP="00A53268">
      <w:pPr>
        <w:autoSpaceDE w:val="0"/>
        <w:autoSpaceDN w:val="0"/>
        <w:adjustRightInd w:val="0"/>
        <w:rPr>
          <w:b/>
          <w:bCs/>
          <w:color w:val="000000"/>
          <w:szCs w:val="22"/>
          <w:lang w:val="en-US"/>
        </w:rPr>
        <w:sectPr w:rsidR="00FC3871" w:rsidSect="00B8751D">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A53268" w:rsidRPr="00A53268" w:rsidRDefault="00A53268" w:rsidP="00A53268">
      <w:pPr>
        <w:autoSpaceDE w:val="0"/>
        <w:autoSpaceDN w:val="0"/>
        <w:adjustRightInd w:val="0"/>
        <w:rPr>
          <w:color w:val="000000"/>
          <w:szCs w:val="22"/>
          <w:lang w:val="en-US"/>
        </w:rPr>
      </w:pPr>
      <w:r w:rsidRPr="00A53268">
        <w:rPr>
          <w:b/>
          <w:bCs/>
          <w:color w:val="000000"/>
          <w:szCs w:val="22"/>
          <w:lang w:val="en-US"/>
        </w:rPr>
        <w:lastRenderedPageBreak/>
        <w:t xml:space="preserve">Description </w:t>
      </w:r>
    </w:p>
    <w:p w:rsidR="00A53268" w:rsidRPr="00A53268" w:rsidRDefault="00A53268" w:rsidP="00A53268">
      <w:pPr>
        <w:autoSpaceDE w:val="0"/>
        <w:autoSpaceDN w:val="0"/>
        <w:adjustRightInd w:val="0"/>
        <w:rPr>
          <w:rFonts w:cs="Arial"/>
          <w:color w:val="000000"/>
          <w:szCs w:val="22"/>
          <w:lang w:val="en-US"/>
        </w:rPr>
      </w:pPr>
      <w:r w:rsidRPr="00A53268">
        <w:rPr>
          <w:rFonts w:cs="Arial"/>
          <w:color w:val="000000"/>
          <w:szCs w:val="22"/>
          <w:lang w:val="en-US"/>
        </w:rPr>
        <w:t xml:space="preserve">This qualification reflects the role of individuals who use a defined and limited range of hospitality operational skills. They are involved in mainly routine and repetitive tasks using practical skills and basic industry knowledge. They work under direct supervision. </w:t>
      </w:r>
    </w:p>
    <w:p w:rsidR="00250E6E" w:rsidRDefault="00250E6E" w:rsidP="00250E6E">
      <w:pPr>
        <w:autoSpaceDE w:val="0"/>
        <w:autoSpaceDN w:val="0"/>
        <w:adjustRightInd w:val="0"/>
        <w:rPr>
          <w:rFonts w:cs="Arial"/>
          <w:b/>
          <w:bCs/>
          <w:szCs w:val="22"/>
          <w:lang w:eastAsia="en-AU"/>
        </w:rPr>
      </w:pPr>
    </w:p>
    <w:p w:rsidR="00250E6E" w:rsidRPr="00A53268" w:rsidRDefault="00250E6E" w:rsidP="00250E6E">
      <w:pPr>
        <w:autoSpaceDE w:val="0"/>
        <w:autoSpaceDN w:val="0"/>
        <w:adjustRightInd w:val="0"/>
        <w:rPr>
          <w:rFonts w:cs="Arial"/>
          <w:b/>
          <w:bCs/>
          <w:szCs w:val="22"/>
          <w:lang w:eastAsia="en-AU"/>
        </w:rPr>
      </w:pPr>
      <w:r w:rsidRPr="00A53268">
        <w:rPr>
          <w:rFonts w:cs="Arial"/>
          <w:b/>
          <w:bCs/>
          <w:szCs w:val="22"/>
          <w:lang w:eastAsia="en-AU"/>
        </w:rPr>
        <w:t>Prerequisite requirements</w:t>
      </w:r>
    </w:p>
    <w:p w:rsidR="00250E6E" w:rsidRPr="00A53268" w:rsidRDefault="00250E6E" w:rsidP="00250E6E">
      <w:pPr>
        <w:rPr>
          <w:rFonts w:cs="Arial"/>
          <w:szCs w:val="22"/>
          <w:lang w:eastAsia="en-AU"/>
        </w:rPr>
      </w:pPr>
      <w:r w:rsidRPr="00A53268">
        <w:rPr>
          <w:rFonts w:cs="Arial"/>
          <w:szCs w:val="22"/>
          <w:lang w:eastAsia="en-AU"/>
        </w:rPr>
        <w:t>There are no prerequisites for entry to this qualification.</w:t>
      </w:r>
    </w:p>
    <w:p w:rsidR="00250E6E" w:rsidRDefault="00250E6E" w:rsidP="00250E6E">
      <w:pPr>
        <w:autoSpaceDE w:val="0"/>
        <w:autoSpaceDN w:val="0"/>
        <w:adjustRightInd w:val="0"/>
        <w:rPr>
          <w:rFonts w:cs="Arial"/>
          <w:b/>
          <w:bCs/>
          <w:color w:val="000000"/>
          <w:szCs w:val="22"/>
          <w:lang w:val="en-US"/>
        </w:rPr>
      </w:pPr>
    </w:p>
    <w:p w:rsidR="00250E6E" w:rsidRPr="00A53268" w:rsidRDefault="00250E6E" w:rsidP="00250E6E">
      <w:pPr>
        <w:autoSpaceDE w:val="0"/>
        <w:autoSpaceDN w:val="0"/>
        <w:adjustRightInd w:val="0"/>
        <w:rPr>
          <w:rFonts w:cs="Arial"/>
          <w:color w:val="000000"/>
          <w:szCs w:val="22"/>
          <w:lang w:val="en-US"/>
        </w:rPr>
      </w:pPr>
      <w:r w:rsidRPr="00A53268">
        <w:rPr>
          <w:rFonts w:cs="Arial"/>
          <w:b/>
          <w:bCs/>
          <w:color w:val="000000"/>
          <w:szCs w:val="22"/>
          <w:lang w:val="en-US"/>
        </w:rPr>
        <w:t xml:space="preserve">Pathways Information </w:t>
      </w:r>
    </w:p>
    <w:p w:rsidR="00250E6E" w:rsidRPr="00A53268" w:rsidRDefault="00250E6E" w:rsidP="00250E6E">
      <w:pPr>
        <w:autoSpaceDE w:val="0"/>
        <w:autoSpaceDN w:val="0"/>
        <w:adjustRightInd w:val="0"/>
        <w:rPr>
          <w:rFonts w:cs="Arial"/>
          <w:color w:val="000000"/>
          <w:szCs w:val="22"/>
          <w:lang w:val="en-US"/>
        </w:rPr>
      </w:pPr>
      <w:r w:rsidRPr="00A53268">
        <w:rPr>
          <w:rFonts w:cs="Arial"/>
          <w:color w:val="000000"/>
          <w:szCs w:val="22"/>
          <w:lang w:val="en-US"/>
        </w:rPr>
        <w:t xml:space="preserve">Individuals may enter SIT20316 Certificate II in Hospitality with limited or no vocational experience and without a relevant lower level qualification. This qualification is an entry level for an Australian Apprenticeship pathway. </w:t>
      </w:r>
    </w:p>
    <w:p w:rsidR="00250E6E" w:rsidRPr="00A53268" w:rsidRDefault="00250E6E" w:rsidP="00250E6E">
      <w:pPr>
        <w:autoSpaceDE w:val="0"/>
        <w:autoSpaceDN w:val="0"/>
        <w:adjustRightInd w:val="0"/>
        <w:rPr>
          <w:rFonts w:cs="Arial"/>
          <w:color w:val="000000"/>
          <w:szCs w:val="22"/>
          <w:lang w:val="en-US"/>
        </w:rPr>
      </w:pPr>
    </w:p>
    <w:p w:rsidR="00250E6E" w:rsidRPr="00A53268" w:rsidRDefault="00250E6E" w:rsidP="00250E6E">
      <w:pPr>
        <w:autoSpaceDE w:val="0"/>
        <w:autoSpaceDN w:val="0"/>
        <w:adjustRightInd w:val="0"/>
        <w:rPr>
          <w:rFonts w:cs="Arial"/>
          <w:color w:val="000000"/>
          <w:szCs w:val="22"/>
          <w:lang w:val="en-US"/>
        </w:rPr>
      </w:pPr>
      <w:r w:rsidRPr="00A53268">
        <w:rPr>
          <w:rFonts w:cs="Arial"/>
          <w:b/>
          <w:bCs/>
          <w:iCs/>
          <w:color w:val="000000"/>
          <w:szCs w:val="22"/>
          <w:lang w:val="en-US"/>
        </w:rPr>
        <w:t xml:space="preserve">Pathways from the qualification </w:t>
      </w:r>
    </w:p>
    <w:p w:rsidR="00250E6E" w:rsidRPr="00A53268" w:rsidRDefault="00250E6E" w:rsidP="00250E6E">
      <w:pPr>
        <w:autoSpaceDE w:val="0"/>
        <w:autoSpaceDN w:val="0"/>
        <w:adjustRightInd w:val="0"/>
        <w:rPr>
          <w:rFonts w:cs="Arial"/>
          <w:b/>
          <w:bCs/>
          <w:szCs w:val="22"/>
          <w:lang w:eastAsia="en-AU"/>
        </w:rPr>
      </w:pPr>
      <w:r w:rsidRPr="00A53268">
        <w:rPr>
          <w:rFonts w:cs="Arial"/>
          <w:color w:val="000000"/>
          <w:szCs w:val="22"/>
          <w:lang w:val="en-US"/>
        </w:rPr>
        <w:t xml:space="preserve">After achieving SIT20316 Certificate II in Hospitality, individuals could progress to a wide range of other </w:t>
      </w:r>
      <w:r w:rsidRPr="00A53268">
        <w:rPr>
          <w:rFonts w:cs="Arial"/>
          <w:color w:val="000000"/>
          <w:szCs w:val="22"/>
          <w:lang w:val="en-US"/>
        </w:rPr>
        <w:lastRenderedPageBreak/>
        <w:t>qualifications in the hospitality and broader service industries.</w:t>
      </w:r>
    </w:p>
    <w:p w:rsidR="00250E6E" w:rsidRDefault="00250E6E" w:rsidP="00250E6E">
      <w:pPr>
        <w:autoSpaceDE w:val="0"/>
        <w:autoSpaceDN w:val="0"/>
        <w:adjustRightInd w:val="0"/>
        <w:rPr>
          <w:rFonts w:cs="Arial"/>
          <w:b/>
          <w:bCs/>
          <w:szCs w:val="22"/>
          <w:lang w:eastAsia="en-AU"/>
        </w:rPr>
      </w:pPr>
    </w:p>
    <w:p w:rsidR="00A53268" w:rsidRPr="00A53268" w:rsidRDefault="00A53268" w:rsidP="00A53268">
      <w:pPr>
        <w:autoSpaceDE w:val="0"/>
        <w:autoSpaceDN w:val="0"/>
        <w:adjustRightInd w:val="0"/>
        <w:rPr>
          <w:rFonts w:cs="Arial"/>
          <w:color w:val="000000"/>
          <w:szCs w:val="22"/>
          <w:lang w:val="en-US"/>
        </w:rPr>
      </w:pPr>
      <w:r w:rsidRPr="00A53268">
        <w:rPr>
          <w:rFonts w:cs="Arial"/>
          <w:b/>
          <w:bCs/>
          <w:color w:val="000000"/>
          <w:szCs w:val="22"/>
          <w:lang w:val="en-US"/>
        </w:rPr>
        <w:t xml:space="preserve">Job roles </w:t>
      </w:r>
    </w:p>
    <w:p w:rsidR="00A53268" w:rsidRPr="00A53268" w:rsidRDefault="00A53268" w:rsidP="00A53268">
      <w:pPr>
        <w:autoSpaceDE w:val="0"/>
        <w:autoSpaceDN w:val="0"/>
        <w:adjustRightInd w:val="0"/>
        <w:rPr>
          <w:rFonts w:cs="Arial"/>
          <w:color w:val="000000"/>
          <w:szCs w:val="22"/>
          <w:lang w:val="en-US"/>
        </w:rPr>
      </w:pPr>
      <w:r w:rsidRPr="00A53268">
        <w:rPr>
          <w:rFonts w:cs="Arial"/>
          <w:color w:val="000000"/>
          <w:szCs w:val="22"/>
          <w:lang w:val="en-US"/>
        </w:rPr>
        <w:t xml:space="preserve">This qualification provides a pathway to work in various hospitality settings, such as restaurants, hotels, motels, catering operations, clubs, pubs, cafes and coffee shops. </w:t>
      </w:r>
    </w:p>
    <w:p w:rsidR="00A53268" w:rsidRPr="00A53268" w:rsidRDefault="00A53268" w:rsidP="00A53268">
      <w:pPr>
        <w:autoSpaceDE w:val="0"/>
        <w:autoSpaceDN w:val="0"/>
        <w:adjustRightInd w:val="0"/>
        <w:rPr>
          <w:rFonts w:cs="Arial"/>
          <w:color w:val="000000"/>
          <w:szCs w:val="22"/>
          <w:lang w:val="en-US"/>
        </w:rPr>
      </w:pPr>
      <w:r w:rsidRPr="00A53268">
        <w:rPr>
          <w:rFonts w:cs="Arial"/>
          <w:color w:val="000000"/>
          <w:szCs w:val="22"/>
          <w:lang w:val="en-US"/>
        </w:rPr>
        <w:t xml:space="preserve">Possible job titles include: </w:t>
      </w:r>
    </w:p>
    <w:p w:rsidR="00A53268" w:rsidRPr="00A53268" w:rsidRDefault="00A53268" w:rsidP="001307C1">
      <w:pPr>
        <w:pStyle w:val="ListParagraph"/>
        <w:numPr>
          <w:ilvl w:val="0"/>
          <w:numId w:val="24"/>
        </w:numPr>
        <w:autoSpaceDE w:val="0"/>
        <w:autoSpaceDN w:val="0"/>
        <w:adjustRightInd w:val="0"/>
        <w:rPr>
          <w:rFonts w:ascii="Tw Cen MT" w:hAnsi="Tw Cen MT" w:cs="Arial"/>
          <w:color w:val="000000"/>
          <w:lang w:val="en-US"/>
        </w:rPr>
      </w:pPr>
      <w:r w:rsidRPr="00A53268">
        <w:rPr>
          <w:rFonts w:ascii="Tw Cen MT" w:hAnsi="Tw Cen MT" w:cs="Arial"/>
          <w:color w:val="000000"/>
          <w:lang w:val="en-US"/>
        </w:rPr>
        <w:t xml:space="preserve">café attendant </w:t>
      </w:r>
    </w:p>
    <w:p w:rsidR="00A53268" w:rsidRPr="00A53268" w:rsidRDefault="00A53268" w:rsidP="001307C1">
      <w:pPr>
        <w:pStyle w:val="ListParagraph"/>
        <w:numPr>
          <w:ilvl w:val="0"/>
          <w:numId w:val="24"/>
        </w:numPr>
        <w:autoSpaceDE w:val="0"/>
        <w:autoSpaceDN w:val="0"/>
        <w:adjustRightInd w:val="0"/>
        <w:rPr>
          <w:rFonts w:ascii="Tw Cen MT" w:hAnsi="Tw Cen MT" w:cs="Arial"/>
          <w:color w:val="000000"/>
          <w:lang w:val="en-US"/>
        </w:rPr>
      </w:pPr>
      <w:r w:rsidRPr="00A53268">
        <w:rPr>
          <w:rFonts w:ascii="Tw Cen MT" w:hAnsi="Tw Cen MT" w:cs="Arial"/>
          <w:color w:val="000000"/>
          <w:lang w:val="en-US"/>
        </w:rPr>
        <w:t xml:space="preserve">catering assistant </w:t>
      </w:r>
    </w:p>
    <w:p w:rsidR="00A53268" w:rsidRPr="00A53268" w:rsidRDefault="00A53268" w:rsidP="001307C1">
      <w:pPr>
        <w:pStyle w:val="ListParagraph"/>
        <w:numPr>
          <w:ilvl w:val="0"/>
          <w:numId w:val="24"/>
        </w:numPr>
        <w:autoSpaceDE w:val="0"/>
        <w:autoSpaceDN w:val="0"/>
        <w:adjustRightInd w:val="0"/>
        <w:rPr>
          <w:rFonts w:ascii="Tw Cen MT" w:hAnsi="Tw Cen MT" w:cs="Arial"/>
          <w:color w:val="000000"/>
          <w:lang w:val="en-US"/>
        </w:rPr>
      </w:pPr>
      <w:r w:rsidRPr="00A53268">
        <w:rPr>
          <w:rFonts w:ascii="Tw Cen MT" w:hAnsi="Tw Cen MT" w:cs="Arial"/>
          <w:color w:val="000000"/>
          <w:lang w:val="en-US"/>
        </w:rPr>
        <w:t xml:space="preserve">food and beverage attendant </w:t>
      </w:r>
    </w:p>
    <w:p w:rsidR="00A53268" w:rsidRPr="00A53268" w:rsidRDefault="00A53268" w:rsidP="001307C1">
      <w:pPr>
        <w:pStyle w:val="ListParagraph"/>
        <w:numPr>
          <w:ilvl w:val="0"/>
          <w:numId w:val="24"/>
        </w:numPr>
        <w:autoSpaceDE w:val="0"/>
        <w:autoSpaceDN w:val="0"/>
        <w:adjustRightInd w:val="0"/>
        <w:rPr>
          <w:rFonts w:ascii="Tw Cen MT" w:hAnsi="Tw Cen MT" w:cs="Arial"/>
          <w:color w:val="000000"/>
          <w:lang w:val="en-US"/>
        </w:rPr>
      </w:pPr>
      <w:r w:rsidRPr="00A53268">
        <w:rPr>
          <w:rFonts w:ascii="Tw Cen MT" w:hAnsi="Tw Cen MT" w:cs="Arial"/>
          <w:color w:val="000000"/>
          <w:lang w:val="en-US"/>
        </w:rPr>
        <w:t xml:space="preserve">front office assistant </w:t>
      </w:r>
    </w:p>
    <w:p w:rsidR="00A53268" w:rsidRPr="00A53268" w:rsidRDefault="00A53268" w:rsidP="001307C1">
      <w:pPr>
        <w:pStyle w:val="ListParagraph"/>
        <w:numPr>
          <w:ilvl w:val="0"/>
          <w:numId w:val="24"/>
        </w:numPr>
        <w:autoSpaceDE w:val="0"/>
        <w:autoSpaceDN w:val="0"/>
        <w:adjustRightInd w:val="0"/>
        <w:rPr>
          <w:rFonts w:ascii="Tw Cen MT" w:hAnsi="Tw Cen MT" w:cs="Arial"/>
          <w:color w:val="000000"/>
          <w:lang w:val="en-US"/>
        </w:rPr>
      </w:pPr>
      <w:r w:rsidRPr="00A53268">
        <w:rPr>
          <w:rFonts w:ascii="Tw Cen MT" w:hAnsi="Tw Cen MT" w:cs="Arial"/>
          <w:color w:val="000000"/>
          <w:lang w:val="en-US"/>
        </w:rPr>
        <w:t xml:space="preserve">porter </w:t>
      </w:r>
    </w:p>
    <w:p w:rsidR="00A53268" w:rsidRPr="00A53268" w:rsidRDefault="00A53268" w:rsidP="001307C1">
      <w:pPr>
        <w:pStyle w:val="ListParagraph"/>
        <w:numPr>
          <w:ilvl w:val="0"/>
          <w:numId w:val="24"/>
        </w:numPr>
        <w:autoSpaceDE w:val="0"/>
        <w:autoSpaceDN w:val="0"/>
        <w:adjustRightInd w:val="0"/>
        <w:rPr>
          <w:rFonts w:ascii="Tw Cen MT" w:hAnsi="Tw Cen MT" w:cs="Arial"/>
          <w:color w:val="000000"/>
          <w:lang w:val="en-US"/>
        </w:rPr>
      </w:pPr>
      <w:proofErr w:type="gramStart"/>
      <w:r w:rsidRPr="00A53268">
        <w:rPr>
          <w:rFonts w:ascii="Tw Cen MT" w:hAnsi="Tw Cen MT" w:cs="Arial"/>
          <w:color w:val="000000"/>
          <w:lang w:val="en-US"/>
        </w:rPr>
        <w:t>room</w:t>
      </w:r>
      <w:proofErr w:type="gramEnd"/>
      <w:r w:rsidRPr="00A53268">
        <w:rPr>
          <w:rFonts w:ascii="Tw Cen MT" w:hAnsi="Tw Cen MT" w:cs="Arial"/>
          <w:color w:val="000000"/>
          <w:lang w:val="en-US"/>
        </w:rPr>
        <w:t xml:space="preserve"> attendant. </w:t>
      </w:r>
    </w:p>
    <w:p w:rsidR="00A53268" w:rsidRPr="00A53268" w:rsidRDefault="00A53268" w:rsidP="00A53268">
      <w:pPr>
        <w:rPr>
          <w:rFonts w:cs="Arial"/>
          <w:szCs w:val="22"/>
          <w:lang w:eastAsia="en-AU"/>
        </w:rPr>
      </w:pPr>
    </w:p>
    <w:p w:rsidR="00FC3871" w:rsidRDefault="00A53268" w:rsidP="00A53268">
      <w:pPr>
        <w:contextualSpacing/>
        <w:rPr>
          <w:rFonts w:cs="Arial"/>
          <w:b/>
          <w:szCs w:val="22"/>
        </w:rPr>
      </w:pPr>
      <w:r w:rsidRPr="00A53268">
        <w:rPr>
          <w:rFonts w:cs="Arial"/>
          <w:b/>
          <w:szCs w:val="22"/>
        </w:rPr>
        <w:t>Suggested Home Study Commitment</w:t>
      </w:r>
      <w:r w:rsidRPr="00A53268">
        <w:rPr>
          <w:rFonts w:cs="Arial"/>
          <w:b/>
          <w:szCs w:val="22"/>
        </w:rPr>
        <w:tab/>
        <w:t xml:space="preserve">  </w:t>
      </w:r>
    </w:p>
    <w:p w:rsidR="00A53268" w:rsidRPr="008E12FA" w:rsidRDefault="00A53268" w:rsidP="00A53268">
      <w:pPr>
        <w:contextualSpacing/>
        <w:rPr>
          <w:rFonts w:cs="Arial"/>
          <w:b/>
          <w:szCs w:val="22"/>
        </w:rPr>
      </w:pPr>
      <w:r w:rsidRPr="00A53268">
        <w:rPr>
          <w:rFonts w:cs="Arial"/>
          <w:szCs w:val="22"/>
        </w:rPr>
        <w:t>2 hours per week</w:t>
      </w:r>
    </w:p>
    <w:p w:rsidR="00FC3871" w:rsidRDefault="00FC3871" w:rsidP="00A53268">
      <w:pPr>
        <w:outlineLvl w:val="0"/>
        <w:rPr>
          <w:rFonts w:cs="Arial"/>
          <w:b/>
          <w:szCs w:val="22"/>
          <w:u w:val="single"/>
          <w:lang w:eastAsia="en-AU"/>
        </w:rPr>
        <w:sectPr w:rsidR="00FC3871" w:rsidSect="00FC3871">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A53268" w:rsidRDefault="00A53268" w:rsidP="00A53268">
      <w:pPr>
        <w:outlineLvl w:val="0"/>
        <w:rPr>
          <w:rFonts w:cs="Arial"/>
          <w:b/>
          <w:szCs w:val="22"/>
          <w:u w:val="single"/>
          <w:lang w:eastAsia="en-AU"/>
        </w:rPr>
      </w:pPr>
    </w:p>
    <w:p w:rsidR="00A53268" w:rsidRDefault="00A53268" w:rsidP="00A53268">
      <w:pPr>
        <w:outlineLvl w:val="0"/>
        <w:rPr>
          <w:rFonts w:cs="Arial"/>
          <w:b/>
          <w:szCs w:val="22"/>
          <w:u w:val="single"/>
          <w:lang w:eastAsia="en-AU"/>
        </w:rPr>
      </w:pPr>
    </w:p>
    <w:tbl>
      <w:tblPr>
        <w:tblW w:w="4935" w:type="pct"/>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0"/>
        <w:gridCol w:w="890"/>
        <w:gridCol w:w="1190"/>
        <w:gridCol w:w="2268"/>
        <w:gridCol w:w="2552"/>
        <w:gridCol w:w="2693"/>
      </w:tblGrid>
      <w:tr w:rsidR="004A0ED0" w:rsidRPr="00A53268" w:rsidTr="004A0ED0">
        <w:trPr>
          <w:jc w:val="center"/>
        </w:trPr>
        <w:tc>
          <w:tcPr>
            <w:tcW w:w="7850" w:type="dxa"/>
            <w:gridSpan w:val="5"/>
            <w:tcBorders>
              <w:top w:val="nil"/>
              <w:left w:val="nil"/>
              <w:right w:val="nil"/>
            </w:tcBorders>
            <w:shd w:val="clear" w:color="auto" w:fill="auto"/>
            <w:vAlign w:val="center"/>
          </w:tcPr>
          <w:p w:rsidR="004A0ED0" w:rsidRPr="008E12FA" w:rsidRDefault="004A0ED0" w:rsidP="00A53268">
            <w:pPr>
              <w:jc w:val="center"/>
              <w:outlineLvl w:val="0"/>
              <w:rPr>
                <w:rFonts w:cs="Arial"/>
                <w:b/>
                <w:szCs w:val="22"/>
                <w:u w:val="single"/>
                <w:lang w:eastAsia="en-AU"/>
              </w:rPr>
            </w:pPr>
            <w:r w:rsidRPr="008E12FA">
              <w:rPr>
                <w:rFonts w:cs="Arial"/>
                <w:b/>
                <w:szCs w:val="22"/>
                <w:lang w:eastAsia="en-AU"/>
              </w:rPr>
              <w:t>Course Information</w:t>
            </w:r>
          </w:p>
        </w:tc>
        <w:tc>
          <w:tcPr>
            <w:tcW w:w="2693" w:type="dxa"/>
            <w:tcBorders>
              <w:top w:val="nil"/>
              <w:left w:val="nil"/>
              <w:right w:val="nil"/>
            </w:tcBorders>
          </w:tcPr>
          <w:p w:rsidR="004A0ED0" w:rsidRPr="008E12FA" w:rsidRDefault="004A0ED0" w:rsidP="004A0ED0">
            <w:pPr>
              <w:outlineLvl w:val="0"/>
              <w:rPr>
                <w:rFonts w:cs="Arial"/>
                <w:b/>
                <w:szCs w:val="22"/>
                <w:lang w:eastAsia="en-AU"/>
              </w:rPr>
            </w:pPr>
            <w:r w:rsidRPr="008E12FA">
              <w:rPr>
                <w:rFonts w:cs="Arial"/>
                <w:b/>
                <w:szCs w:val="22"/>
                <w:lang w:eastAsia="en-AU"/>
              </w:rPr>
              <w:t>Qualification Rules</w:t>
            </w:r>
          </w:p>
        </w:tc>
      </w:tr>
      <w:tr w:rsidR="004A0ED0" w:rsidRPr="00A53268" w:rsidTr="004A0ED0">
        <w:trPr>
          <w:jc w:val="center"/>
        </w:trPr>
        <w:tc>
          <w:tcPr>
            <w:tcW w:w="950" w:type="dxa"/>
            <w:shd w:val="clear" w:color="auto" w:fill="auto"/>
            <w:vAlign w:val="center"/>
          </w:tcPr>
          <w:p w:rsidR="004A0ED0" w:rsidRPr="00A53268" w:rsidRDefault="004A0ED0" w:rsidP="00A53268">
            <w:pPr>
              <w:rPr>
                <w:rFonts w:cs="Arial"/>
                <w:szCs w:val="22"/>
                <w:lang w:eastAsia="en-AU"/>
              </w:rPr>
            </w:pPr>
            <w:r w:rsidRPr="00A53268">
              <w:rPr>
                <w:rFonts w:cs="Arial"/>
                <w:szCs w:val="22"/>
                <w:lang w:eastAsia="en-AU"/>
              </w:rPr>
              <w:t xml:space="preserve">Year 11 </w:t>
            </w:r>
          </w:p>
        </w:tc>
        <w:tc>
          <w:tcPr>
            <w:tcW w:w="890" w:type="dxa"/>
            <w:shd w:val="clear" w:color="auto" w:fill="auto"/>
            <w:vAlign w:val="center"/>
          </w:tcPr>
          <w:p w:rsidR="004A0ED0" w:rsidRPr="00A53268" w:rsidRDefault="004A0ED0" w:rsidP="00A53268">
            <w:pPr>
              <w:rPr>
                <w:rFonts w:cs="Arial"/>
                <w:szCs w:val="22"/>
                <w:lang w:eastAsia="en-AU"/>
              </w:rPr>
            </w:pPr>
            <w:r w:rsidRPr="00A53268">
              <w:rPr>
                <w:rFonts w:cs="Arial"/>
                <w:szCs w:val="22"/>
                <w:lang w:eastAsia="en-AU"/>
              </w:rPr>
              <w:t>DHOS</w:t>
            </w:r>
          </w:p>
        </w:tc>
        <w:tc>
          <w:tcPr>
            <w:tcW w:w="1190" w:type="dxa"/>
            <w:shd w:val="clear" w:color="auto" w:fill="auto"/>
            <w:vAlign w:val="center"/>
          </w:tcPr>
          <w:p w:rsidR="004A0ED0" w:rsidRPr="00A53268" w:rsidRDefault="004A0ED0" w:rsidP="00A53268">
            <w:pPr>
              <w:rPr>
                <w:rFonts w:cs="Arial"/>
                <w:szCs w:val="22"/>
                <w:lang w:eastAsia="en-AU"/>
              </w:rPr>
            </w:pPr>
            <w:r w:rsidRPr="00A53268">
              <w:rPr>
                <w:rFonts w:cs="Arial"/>
                <w:szCs w:val="22"/>
                <w:lang w:eastAsia="en-AU"/>
              </w:rPr>
              <w:t>Hospitality</w:t>
            </w:r>
          </w:p>
        </w:tc>
        <w:tc>
          <w:tcPr>
            <w:tcW w:w="2268" w:type="dxa"/>
            <w:shd w:val="clear" w:color="auto" w:fill="auto"/>
            <w:vAlign w:val="center"/>
          </w:tcPr>
          <w:p w:rsidR="004A0ED0" w:rsidRPr="00A53268" w:rsidRDefault="004A0ED0" w:rsidP="00A53268">
            <w:pPr>
              <w:rPr>
                <w:rFonts w:cs="Arial"/>
                <w:szCs w:val="22"/>
                <w:lang w:eastAsia="en-AU"/>
              </w:rPr>
            </w:pPr>
            <w:r w:rsidRPr="00A53268">
              <w:rPr>
                <w:rFonts w:cs="Arial"/>
                <w:szCs w:val="22"/>
                <w:lang w:eastAsia="en-AU"/>
              </w:rPr>
              <w:t>6 Units of Competency  delivered</w:t>
            </w:r>
          </w:p>
        </w:tc>
        <w:tc>
          <w:tcPr>
            <w:tcW w:w="2552" w:type="dxa"/>
            <w:vMerge w:val="restart"/>
            <w:shd w:val="clear" w:color="auto" w:fill="auto"/>
            <w:vAlign w:val="center"/>
          </w:tcPr>
          <w:p w:rsidR="004A0ED0" w:rsidRPr="00A53268" w:rsidRDefault="004A0ED0" w:rsidP="00A53268">
            <w:pPr>
              <w:rPr>
                <w:rFonts w:cs="Arial"/>
                <w:szCs w:val="22"/>
                <w:lang w:eastAsia="en-AU"/>
              </w:rPr>
            </w:pPr>
            <w:r w:rsidRPr="00A53268">
              <w:rPr>
                <w:rFonts w:cs="Arial"/>
                <w:szCs w:val="22"/>
                <w:lang w:eastAsia="en-AU"/>
              </w:rPr>
              <w:t>Full Qualification Delivered over Two Years</w:t>
            </w:r>
          </w:p>
        </w:tc>
        <w:tc>
          <w:tcPr>
            <w:tcW w:w="2693" w:type="dxa"/>
            <w:vMerge w:val="restart"/>
            <w:shd w:val="clear" w:color="auto" w:fill="FABF8F" w:themeFill="accent6" w:themeFillTint="99"/>
          </w:tcPr>
          <w:p w:rsidR="004A0ED0" w:rsidRPr="008E12FA" w:rsidRDefault="004A0ED0" w:rsidP="004A0ED0">
            <w:pPr>
              <w:shd w:val="clear" w:color="auto" w:fill="FABF8F" w:themeFill="accent6" w:themeFillTint="99"/>
              <w:outlineLvl w:val="0"/>
              <w:rPr>
                <w:rFonts w:cs="Arial"/>
                <w:szCs w:val="22"/>
                <w:lang w:eastAsia="en-AU"/>
              </w:rPr>
            </w:pPr>
            <w:r w:rsidRPr="008E12FA">
              <w:rPr>
                <w:rFonts w:cs="Arial"/>
                <w:szCs w:val="22"/>
                <w:lang w:eastAsia="en-AU"/>
              </w:rPr>
              <w:t>Total Number of Units=</w:t>
            </w:r>
            <w:r>
              <w:rPr>
                <w:rFonts w:cs="Arial"/>
                <w:szCs w:val="22"/>
                <w:lang w:eastAsia="en-AU"/>
              </w:rPr>
              <w:t>12</w:t>
            </w:r>
            <w:r w:rsidRPr="008E12FA">
              <w:rPr>
                <w:rFonts w:cs="Arial"/>
                <w:szCs w:val="22"/>
                <w:lang w:eastAsia="en-AU"/>
              </w:rPr>
              <w:t xml:space="preserve"> </w:t>
            </w:r>
          </w:p>
          <w:p w:rsidR="004A0ED0" w:rsidRPr="008E12FA" w:rsidRDefault="004A0ED0" w:rsidP="004A0ED0">
            <w:pPr>
              <w:shd w:val="clear" w:color="auto" w:fill="FABF8F" w:themeFill="accent6" w:themeFillTint="99"/>
              <w:outlineLvl w:val="0"/>
              <w:rPr>
                <w:rFonts w:cs="Arial"/>
                <w:szCs w:val="22"/>
                <w:lang w:eastAsia="en-AU"/>
              </w:rPr>
            </w:pPr>
            <w:r>
              <w:rPr>
                <w:rFonts w:cs="Arial"/>
                <w:szCs w:val="22"/>
                <w:lang w:eastAsia="en-AU"/>
              </w:rPr>
              <w:t>6</w:t>
            </w:r>
            <w:r w:rsidRPr="008E12FA">
              <w:rPr>
                <w:rFonts w:cs="Arial"/>
                <w:szCs w:val="22"/>
                <w:lang w:eastAsia="en-AU"/>
              </w:rPr>
              <w:t xml:space="preserve"> Core Units plus</w:t>
            </w:r>
          </w:p>
          <w:p w:rsidR="004A0ED0" w:rsidRPr="00A53268" w:rsidRDefault="004A0ED0" w:rsidP="004A0ED0">
            <w:pPr>
              <w:rPr>
                <w:rFonts w:cs="Arial"/>
                <w:szCs w:val="22"/>
                <w:lang w:eastAsia="en-AU"/>
              </w:rPr>
            </w:pPr>
            <w:r>
              <w:rPr>
                <w:rFonts w:cs="Arial"/>
                <w:szCs w:val="22"/>
                <w:lang w:eastAsia="en-AU"/>
              </w:rPr>
              <w:t>6</w:t>
            </w:r>
            <w:r w:rsidRPr="008E12FA">
              <w:rPr>
                <w:rFonts w:cs="Arial"/>
                <w:szCs w:val="22"/>
                <w:lang w:eastAsia="en-AU"/>
              </w:rPr>
              <w:t xml:space="preserve"> Elective Units</w:t>
            </w:r>
          </w:p>
        </w:tc>
      </w:tr>
      <w:tr w:rsidR="004A0ED0" w:rsidRPr="00A53268" w:rsidTr="004A0ED0">
        <w:trPr>
          <w:jc w:val="center"/>
        </w:trPr>
        <w:tc>
          <w:tcPr>
            <w:tcW w:w="950" w:type="dxa"/>
            <w:shd w:val="clear" w:color="auto" w:fill="auto"/>
            <w:vAlign w:val="center"/>
          </w:tcPr>
          <w:p w:rsidR="004A0ED0" w:rsidRPr="00A53268" w:rsidRDefault="004A0ED0" w:rsidP="00A53268">
            <w:pPr>
              <w:rPr>
                <w:rFonts w:cs="Arial"/>
                <w:szCs w:val="22"/>
                <w:lang w:eastAsia="en-AU"/>
              </w:rPr>
            </w:pPr>
            <w:r w:rsidRPr="00A53268">
              <w:rPr>
                <w:rFonts w:cs="Arial"/>
                <w:szCs w:val="22"/>
                <w:lang w:eastAsia="en-AU"/>
              </w:rPr>
              <w:t xml:space="preserve">Year 12 </w:t>
            </w:r>
          </w:p>
        </w:tc>
        <w:tc>
          <w:tcPr>
            <w:tcW w:w="890" w:type="dxa"/>
            <w:shd w:val="clear" w:color="auto" w:fill="auto"/>
            <w:vAlign w:val="center"/>
          </w:tcPr>
          <w:p w:rsidR="004A0ED0" w:rsidRPr="00A53268" w:rsidRDefault="004A0ED0" w:rsidP="00A53268">
            <w:pPr>
              <w:rPr>
                <w:rFonts w:cs="Arial"/>
                <w:szCs w:val="22"/>
                <w:lang w:eastAsia="en-AU"/>
              </w:rPr>
            </w:pPr>
            <w:r w:rsidRPr="00A53268">
              <w:rPr>
                <w:rFonts w:cs="Arial"/>
                <w:szCs w:val="22"/>
                <w:lang w:eastAsia="en-AU"/>
              </w:rPr>
              <w:t>EHOS</w:t>
            </w:r>
          </w:p>
        </w:tc>
        <w:tc>
          <w:tcPr>
            <w:tcW w:w="1190" w:type="dxa"/>
            <w:shd w:val="clear" w:color="auto" w:fill="auto"/>
            <w:vAlign w:val="center"/>
          </w:tcPr>
          <w:p w:rsidR="004A0ED0" w:rsidRPr="00A53268" w:rsidRDefault="004A0ED0" w:rsidP="00A53268">
            <w:pPr>
              <w:rPr>
                <w:rFonts w:cs="Arial"/>
                <w:szCs w:val="22"/>
                <w:lang w:eastAsia="en-AU"/>
              </w:rPr>
            </w:pPr>
            <w:r w:rsidRPr="00A53268">
              <w:rPr>
                <w:rFonts w:cs="Arial"/>
                <w:szCs w:val="22"/>
                <w:lang w:eastAsia="en-AU"/>
              </w:rPr>
              <w:t>Hospitality</w:t>
            </w:r>
          </w:p>
        </w:tc>
        <w:tc>
          <w:tcPr>
            <w:tcW w:w="2268" w:type="dxa"/>
            <w:shd w:val="clear" w:color="auto" w:fill="auto"/>
            <w:vAlign w:val="center"/>
          </w:tcPr>
          <w:p w:rsidR="004A0ED0" w:rsidRPr="00A53268" w:rsidRDefault="004A0ED0" w:rsidP="00A53268">
            <w:pPr>
              <w:rPr>
                <w:rFonts w:cs="Arial"/>
                <w:szCs w:val="22"/>
                <w:lang w:eastAsia="en-AU"/>
              </w:rPr>
            </w:pPr>
            <w:r w:rsidRPr="00A53268">
              <w:rPr>
                <w:rFonts w:cs="Arial"/>
                <w:szCs w:val="22"/>
                <w:lang w:eastAsia="en-AU"/>
              </w:rPr>
              <w:t>6 Units of Competency delivered</w:t>
            </w:r>
          </w:p>
        </w:tc>
        <w:tc>
          <w:tcPr>
            <w:tcW w:w="2552" w:type="dxa"/>
            <w:vMerge/>
            <w:shd w:val="clear" w:color="auto" w:fill="auto"/>
          </w:tcPr>
          <w:p w:rsidR="004A0ED0" w:rsidRPr="00A53268" w:rsidRDefault="004A0ED0" w:rsidP="00A53268">
            <w:pPr>
              <w:rPr>
                <w:rFonts w:cs="Arial"/>
                <w:b/>
                <w:szCs w:val="22"/>
                <w:lang w:eastAsia="en-AU"/>
              </w:rPr>
            </w:pPr>
          </w:p>
        </w:tc>
        <w:tc>
          <w:tcPr>
            <w:tcW w:w="2693" w:type="dxa"/>
            <w:vMerge/>
            <w:shd w:val="clear" w:color="auto" w:fill="FABF8F" w:themeFill="accent6" w:themeFillTint="99"/>
          </w:tcPr>
          <w:p w:rsidR="004A0ED0" w:rsidRPr="00A53268" w:rsidRDefault="004A0ED0" w:rsidP="00A53268">
            <w:pPr>
              <w:rPr>
                <w:rFonts w:cs="Arial"/>
                <w:b/>
                <w:szCs w:val="22"/>
                <w:lang w:eastAsia="en-AU"/>
              </w:rPr>
            </w:pPr>
          </w:p>
        </w:tc>
      </w:tr>
    </w:tbl>
    <w:p w:rsidR="00A53268" w:rsidRDefault="00A53268" w:rsidP="00A53268">
      <w:pPr>
        <w:contextualSpacing/>
        <w:rPr>
          <w:rFonts w:cs="Arial"/>
          <w:szCs w:val="22"/>
        </w:rPr>
      </w:pPr>
    </w:p>
    <w:p w:rsidR="001725E6" w:rsidRDefault="001725E6" w:rsidP="00A53268">
      <w:pPr>
        <w:contextualSpacing/>
        <w:rPr>
          <w:rFonts w:cs="Arial"/>
          <w:szCs w:val="22"/>
        </w:rPr>
      </w:pPr>
    </w:p>
    <w:p w:rsidR="00A53268" w:rsidRDefault="00A53268" w:rsidP="00A53268">
      <w:pPr>
        <w:contextualSpacing/>
        <w:rPr>
          <w:rFonts w:cs="Arial"/>
          <w:szCs w:val="22"/>
        </w:rPr>
      </w:pPr>
    </w:p>
    <w:p w:rsidR="00B8751D" w:rsidRDefault="00B8751D" w:rsidP="004A0ED0">
      <w:pPr>
        <w:shd w:val="clear" w:color="auto" w:fill="FABF8F" w:themeFill="accent6" w:themeFillTint="99"/>
        <w:tabs>
          <w:tab w:val="right" w:pos="10490"/>
        </w:tabs>
        <w:rPr>
          <w:rFonts w:ascii="Berlin Sans FB" w:hAnsi="Berlin Sans FB"/>
          <w:color w:val="002060"/>
          <w:sz w:val="28"/>
          <w:szCs w:val="28"/>
        </w:rPr>
        <w:sectPr w:rsidR="00B8751D"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B8751D" w:rsidRDefault="00B1278D" w:rsidP="00A53268">
      <w:pPr>
        <w:outlineLvl w:val="0"/>
        <w:rPr>
          <w:rFonts w:cs="Arial"/>
          <w:b/>
          <w:szCs w:val="22"/>
          <w:u w:val="single"/>
          <w:lang w:eastAsia="en-AU"/>
        </w:rPr>
      </w:pPr>
      <w:r>
        <w:rPr>
          <w:noProof/>
          <w:lang w:eastAsia="en-AU"/>
        </w:rPr>
        <w:lastRenderedPageBreak/>
        <mc:AlternateContent>
          <mc:Choice Requires="wps">
            <w:drawing>
              <wp:anchor distT="0" distB="0" distL="114300" distR="114300" simplePos="0" relativeHeight="251905024" behindDoc="0" locked="0" layoutInCell="1" allowOverlap="1" wp14:anchorId="73A5FB34" wp14:editId="41A2EF27">
                <wp:simplePos x="0" y="0"/>
                <wp:positionH relativeFrom="column">
                  <wp:posOffset>3790950</wp:posOffset>
                </wp:positionH>
                <wp:positionV relativeFrom="paragraph">
                  <wp:posOffset>-333375</wp:posOffset>
                </wp:positionV>
                <wp:extent cx="3000375" cy="18288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000375" cy="1828800"/>
                        </a:xfrm>
                        <a:prstGeom prst="rect">
                          <a:avLst/>
                        </a:prstGeom>
                        <a:noFill/>
                        <a:ln>
                          <a:noFill/>
                        </a:ln>
                        <a:effectLst/>
                      </wps:spPr>
                      <wps:txbx>
                        <w:txbxContent>
                          <w:p w:rsidR="00525743" w:rsidRPr="00B1278D" w:rsidRDefault="00525743" w:rsidP="00B1278D">
                            <w:pPr>
                              <w:jc w:val="right"/>
                              <w:rPr>
                                <w:rFonts w:ascii="Freestyle Script" w:eastAsia="Calibri" w:hAnsi="Freestyle Script" w:cstheme="minorHAnsi"/>
                                <w:b/>
                                <w:color w:val="1F497D" w:themeColor="text2"/>
                                <w:sz w:val="144"/>
                                <w:szCs w:val="72"/>
                                <w14:textOutline w14:w="10541" w14:cap="flat" w14:cmpd="sng" w14:algn="ctr">
                                  <w14:solidFill>
                                    <w14:schemeClr w14:val="accent1">
                                      <w14:shade w14:val="88000"/>
                                      <w14:satMod w14:val="110000"/>
                                    </w14:schemeClr>
                                  </w14:solidFill>
                                  <w14:prstDash w14:val="solid"/>
                                  <w14:round/>
                                </w14:textOutline>
                              </w:rPr>
                            </w:pPr>
                            <w:r w:rsidRPr="00B1278D">
                              <w:rPr>
                                <w:rFonts w:ascii="Freestyle Script" w:eastAsia="Calibri" w:hAnsi="Freestyle Script" w:cstheme="minorHAnsi"/>
                                <w:b/>
                                <w:color w:val="1F497D" w:themeColor="text2"/>
                                <w:sz w:val="144"/>
                                <w:szCs w:val="72"/>
                                <w14:textOutline w14:w="10541" w14:cap="flat" w14:cmpd="sng" w14:algn="ctr">
                                  <w14:solidFill>
                                    <w14:schemeClr w14:val="accent1">
                                      <w14:shade w14:val="88000"/>
                                      <w14:satMod w14:val="110000"/>
                                    </w14:schemeClr>
                                  </w14:solidFill>
                                  <w14:prstDash w14:val="solid"/>
                                  <w14:round/>
                                </w14:textOutline>
                              </w:rPr>
                              <w:t>The Arts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1" o:spid="_x0000_s1033" type="#_x0000_t202" style="position:absolute;margin-left:298.5pt;margin-top:-26.25pt;width:236.25pt;height:2in;z-index:251905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" filled="f" stroked="f">
                <v:textbox style="mso-fit-shape-to-text:t">
                  <w:txbxContent>
                    <w:p w:rsidR="00525743" w:rsidRPr="00B1278D" w:rsidRDefault="00525743" w:rsidP="00B1278D">
                      <w:pPr>
                        <w:jc w:val="right"/>
                        <w:rPr>
                          <w:rFonts w:ascii="Freestyle Script" w:eastAsia="Calibri" w:hAnsi="Freestyle Script" w:cstheme="minorHAnsi"/>
                          <w:b/>
                          <w:color w:val="1F497D" w:themeColor="text2"/>
                          <w:sz w:val="144"/>
                          <w:szCs w:val="72"/>
                          <w14:textOutline w14:w="10541" w14:cap="flat" w14:cmpd="sng" w14:algn="ctr">
                            <w14:solidFill>
                              <w14:schemeClr w14:val="accent1">
                                <w14:shade w14:val="88000"/>
                                <w14:satMod w14:val="110000"/>
                              </w14:schemeClr>
                            </w14:solidFill>
                            <w14:prstDash w14:val="solid"/>
                            <w14:round/>
                          </w14:textOutline>
                        </w:rPr>
                      </w:pPr>
                      <w:r w:rsidRPr="00B1278D">
                        <w:rPr>
                          <w:rFonts w:ascii="Freestyle Script" w:eastAsia="Calibri" w:hAnsi="Freestyle Script" w:cstheme="minorHAnsi"/>
                          <w:b/>
                          <w:color w:val="1F497D" w:themeColor="text2"/>
                          <w:sz w:val="144"/>
                          <w:szCs w:val="72"/>
                          <w14:textOutline w14:w="10541" w14:cap="flat" w14:cmpd="sng" w14:algn="ctr">
                            <w14:solidFill>
                              <w14:schemeClr w14:val="accent1">
                                <w14:shade w14:val="88000"/>
                                <w14:satMod w14:val="110000"/>
                              </w14:schemeClr>
                            </w14:solidFill>
                            <w14:prstDash w14:val="solid"/>
                            <w14:round/>
                          </w14:textOutline>
                        </w:rPr>
                        <w:t>The Arts</w:t>
                      </w:r>
                    </w:p>
                  </w:txbxContent>
                </v:textbox>
              </v:shape>
            </w:pict>
          </mc:Fallback>
        </mc:AlternateContent>
      </w:r>
    </w:p>
    <w:p w:rsidR="00A51C5F" w:rsidRDefault="00A51C5F" w:rsidP="00A51C5F">
      <w:pPr>
        <w:rPr>
          <w:rFonts w:ascii="Berlin Sans FB" w:hAnsi="Berlin Sans FB"/>
          <w:color w:val="1F497D" w:themeColor="text2"/>
          <w:sz w:val="28"/>
          <w:szCs w:val="28"/>
        </w:rPr>
      </w:pPr>
    </w:p>
    <w:p w:rsidR="000C3F97" w:rsidRDefault="000C3F97" w:rsidP="00A51C5F">
      <w:pPr>
        <w:rPr>
          <w:rFonts w:ascii="Berlin Sans FB" w:hAnsi="Berlin Sans FB"/>
          <w:color w:val="1F497D" w:themeColor="text2"/>
          <w:sz w:val="28"/>
          <w:szCs w:val="28"/>
        </w:rPr>
      </w:pPr>
    </w:p>
    <w:p w:rsidR="00B809FD" w:rsidRDefault="00AE1404" w:rsidP="00BF4DC0">
      <w:pPr>
        <w:shd w:val="clear" w:color="auto" w:fill="92CDDC" w:themeFill="accent5" w:themeFillTint="99"/>
        <w:tabs>
          <w:tab w:val="right" w:pos="10490"/>
        </w:tabs>
        <w:rPr>
          <w:rFonts w:ascii="Berlin Sans FB" w:hAnsi="Berlin Sans FB"/>
          <w:color w:val="1F497D" w:themeColor="text2"/>
          <w:sz w:val="28"/>
          <w:szCs w:val="28"/>
        </w:rPr>
      </w:pPr>
      <w:r w:rsidRPr="005F140B">
        <w:rPr>
          <w:rFonts w:ascii="Berlin Sans FB" w:hAnsi="Berlin Sans FB"/>
          <w:color w:val="1F497D" w:themeColor="text2"/>
          <w:sz w:val="28"/>
          <w:szCs w:val="28"/>
        </w:rPr>
        <w:t>DESIGN (GRAPHICS)</w:t>
      </w:r>
      <w:r w:rsidRPr="005F140B">
        <w:rPr>
          <w:rFonts w:ascii="Berlin Sans FB" w:hAnsi="Berlin Sans FB"/>
          <w:color w:val="1F497D" w:themeColor="text2"/>
          <w:sz w:val="28"/>
          <w:szCs w:val="28"/>
        </w:rPr>
        <w:tab/>
        <w:t>(GEDESG)</w:t>
      </w:r>
    </w:p>
    <w:p w:rsidR="00AE1404" w:rsidRPr="005F140B" w:rsidRDefault="00B809FD" w:rsidP="00BF4DC0">
      <w:pPr>
        <w:shd w:val="clear" w:color="auto" w:fill="92CDDC" w:themeFill="accent5" w:themeFillTint="99"/>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shd w:val="clear" w:color="auto" w:fill="92CDDC" w:themeFill="accent5" w:themeFillTint="99"/>
        </w:rPr>
        <w:tab/>
      </w:r>
      <w:r w:rsidRPr="00745722">
        <w:rPr>
          <w:rFonts w:ascii="Berlin Sans FB" w:hAnsi="Berlin Sans FB"/>
          <w:color w:val="1F497D" w:themeColor="text2"/>
          <w:sz w:val="28"/>
          <w:szCs w:val="28"/>
          <w:shd w:val="clear" w:color="auto" w:fill="92CDDC" w:themeFill="accent5" w:themeFillTint="99"/>
        </w:rPr>
        <w:t>GENERAL SUBJECT</w:t>
      </w:r>
    </w:p>
    <w:p w:rsidR="00AE1404" w:rsidRPr="00131DAC" w:rsidRDefault="00AE1404" w:rsidP="008C5799">
      <w:pPr>
        <w:tabs>
          <w:tab w:val="right" w:pos="10490"/>
        </w:tabs>
        <w:jc w:val="both"/>
        <w:outlineLvl w:val="0"/>
        <w:rPr>
          <w:rFonts w:cstheme="minorHAnsi"/>
          <w:b/>
          <w:szCs w:val="22"/>
          <w14:shadow w14:blurRad="50800" w14:dist="38100" w14:dir="2700000" w14:sx="100000" w14:sy="100000" w14:kx="0" w14:ky="0" w14:algn="tl">
            <w14:srgbClr w14:val="000000">
              <w14:alpha w14:val="60000"/>
            </w14:srgbClr>
          </w14:shadow>
        </w:rPr>
      </w:pPr>
    </w:p>
    <w:p w:rsidR="00BF4DC0" w:rsidRDefault="00BF4DC0" w:rsidP="00BF4DC0">
      <w:pPr>
        <w:autoSpaceDE w:val="0"/>
        <w:autoSpaceDN w:val="0"/>
        <w:adjustRightInd w:val="0"/>
        <w:rPr>
          <w:rFonts w:eastAsiaTheme="minorHAnsi" w:cs="Calibri"/>
          <w:color w:val="000000"/>
          <w:szCs w:val="22"/>
        </w:rPr>
        <w:sectPr w:rsidR="00BF4DC0" w:rsidSect="00151FE9">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pgNumType w:fmt="numberInDash"/>
          <w:cols w:space="708"/>
          <w:docGrid w:linePitch="360"/>
        </w:sectPr>
      </w:pPr>
    </w:p>
    <w:p w:rsidR="00EF72E5" w:rsidRPr="00651394" w:rsidRDefault="00EF72E5" w:rsidP="00651394">
      <w:pPr>
        <w:rPr>
          <w:rFonts w:eastAsiaTheme="minorHAnsi"/>
          <w:szCs w:val="22"/>
        </w:rPr>
      </w:pPr>
      <w:r w:rsidRPr="00651394">
        <w:rPr>
          <w:szCs w:val="22"/>
        </w:rPr>
        <w:lastRenderedPageBreak/>
        <w:t xml:space="preserve">In the Design General </w:t>
      </w:r>
      <w:proofErr w:type="gramStart"/>
      <w:r w:rsidRPr="00651394">
        <w:rPr>
          <w:szCs w:val="22"/>
        </w:rPr>
        <w:t>course</w:t>
      </w:r>
      <w:proofErr w:type="gramEnd"/>
      <w:r w:rsidRPr="00651394">
        <w:rPr>
          <w:szCs w:val="22"/>
        </w:rPr>
        <w:t xml:space="preserve"> students develop skills and processes for current and future industry and employment markets. Students are equipped with the knowledge and skills to understand design principles and processes, analyse problems and devise innovative strategies through projects. Students are able to focus on particular contexts from a choice of photography, graphics, dimensional design and technical graphics. The Design General course also emphasises the scope of design in trade based industries allowing students to maximise vocational pathways.</w:t>
      </w:r>
    </w:p>
    <w:p w:rsidR="00920D24" w:rsidRPr="00651394" w:rsidRDefault="00920D24" w:rsidP="00651394">
      <w:pPr>
        <w:rPr>
          <w:rFonts w:eastAsiaTheme="minorHAnsi"/>
          <w:szCs w:val="22"/>
        </w:rPr>
      </w:pPr>
    </w:p>
    <w:p w:rsidR="00920D24" w:rsidRPr="00651394" w:rsidRDefault="00AB7F82" w:rsidP="00651394">
      <w:pPr>
        <w:rPr>
          <w:rFonts w:eastAsiaTheme="minorHAnsi"/>
          <w:szCs w:val="22"/>
        </w:rPr>
      </w:pPr>
      <w:r w:rsidRPr="00651394">
        <w:rPr>
          <w:rFonts w:eastAsiaTheme="minorHAnsi"/>
          <w:szCs w:val="22"/>
        </w:rPr>
        <w:lastRenderedPageBreak/>
        <w:t xml:space="preserve">Design </w:t>
      </w:r>
      <w:r w:rsidR="005E05D3" w:rsidRPr="00651394">
        <w:rPr>
          <w:rFonts w:eastAsiaTheme="minorHAnsi"/>
          <w:szCs w:val="22"/>
        </w:rPr>
        <w:t xml:space="preserve">can be offered by schools in several </w:t>
      </w:r>
      <w:r w:rsidR="00BF4DC0" w:rsidRPr="00651394">
        <w:rPr>
          <w:rFonts w:eastAsiaTheme="minorHAnsi"/>
          <w:szCs w:val="22"/>
        </w:rPr>
        <w:t>different</w:t>
      </w:r>
      <w:r w:rsidR="005E05D3" w:rsidRPr="00651394">
        <w:rPr>
          <w:rFonts w:eastAsiaTheme="minorHAnsi"/>
          <w:szCs w:val="22"/>
        </w:rPr>
        <w:t xml:space="preserve"> </w:t>
      </w:r>
      <w:r w:rsidR="00BF4DC0" w:rsidRPr="00651394">
        <w:rPr>
          <w:rFonts w:eastAsiaTheme="minorHAnsi"/>
          <w:szCs w:val="22"/>
        </w:rPr>
        <w:t>contexts</w:t>
      </w:r>
      <w:r w:rsidR="005E05D3" w:rsidRPr="00651394">
        <w:rPr>
          <w:rFonts w:eastAsiaTheme="minorHAnsi"/>
          <w:szCs w:val="22"/>
        </w:rPr>
        <w:t xml:space="preserve">. This course </w:t>
      </w:r>
      <w:r w:rsidR="00BF4DC0" w:rsidRPr="00651394">
        <w:rPr>
          <w:rFonts w:eastAsiaTheme="minorHAnsi"/>
          <w:szCs w:val="22"/>
        </w:rPr>
        <w:t>specifically studies</w:t>
      </w:r>
      <w:r w:rsidR="005E05D3" w:rsidRPr="00651394">
        <w:rPr>
          <w:rFonts w:eastAsiaTheme="minorHAnsi"/>
          <w:szCs w:val="22"/>
        </w:rPr>
        <w:t xml:space="preserve"> </w:t>
      </w:r>
      <w:r w:rsidR="00920D24" w:rsidRPr="00651394">
        <w:rPr>
          <w:rFonts w:eastAsiaTheme="minorHAnsi"/>
          <w:szCs w:val="22"/>
        </w:rPr>
        <w:t>Graphic Design</w:t>
      </w:r>
      <w:r w:rsidR="005E05D3" w:rsidRPr="00651394">
        <w:rPr>
          <w:rFonts w:eastAsiaTheme="minorHAnsi"/>
          <w:szCs w:val="22"/>
        </w:rPr>
        <w:t>.</w:t>
      </w:r>
    </w:p>
    <w:p w:rsidR="00920D24" w:rsidRPr="00651394" w:rsidRDefault="00920D24" w:rsidP="00651394">
      <w:pPr>
        <w:rPr>
          <w:rFonts w:eastAsiaTheme="minorHAnsi"/>
          <w:szCs w:val="22"/>
        </w:rPr>
      </w:pPr>
      <w:r w:rsidRPr="00651394">
        <w:rPr>
          <w:rFonts w:eastAsiaTheme="minorHAnsi"/>
          <w:szCs w:val="22"/>
        </w:rPr>
        <w:t>This context may include elements of digital media, interactive media, graphics technology, technical graphics and visual communication. Whilst these fields share a common link through digital technology, graphics also includes traditional two dimensional design media.</w:t>
      </w:r>
    </w:p>
    <w:p w:rsidR="00920D24" w:rsidRPr="00651394" w:rsidRDefault="00920D24" w:rsidP="00651394">
      <w:pPr>
        <w:rPr>
          <w:szCs w:val="22"/>
        </w:rPr>
      </w:pPr>
    </w:p>
    <w:p w:rsidR="006C5199" w:rsidRPr="00651394" w:rsidRDefault="006C5199" w:rsidP="00651394">
      <w:pPr>
        <w:rPr>
          <w:szCs w:val="22"/>
        </w:rPr>
      </w:pPr>
      <w:r w:rsidRPr="00651394">
        <w:rPr>
          <w:szCs w:val="22"/>
        </w:rPr>
        <w:t>For more information on this course, click the link below:</w:t>
      </w:r>
    </w:p>
    <w:p w:rsidR="00AE1404" w:rsidRPr="00BF4DC0" w:rsidRDefault="00A920BA" w:rsidP="00BF4DC0">
      <w:pPr>
        <w:tabs>
          <w:tab w:val="right" w:pos="10490"/>
        </w:tabs>
        <w:ind w:right="-58"/>
        <w:contextualSpacing/>
        <w:jc w:val="both"/>
        <w:rPr>
          <w:rFonts w:cstheme="minorHAnsi"/>
          <w:iCs/>
          <w:color w:val="0000FF"/>
          <w:szCs w:val="22"/>
          <w:u w:val="single"/>
          <w:lang w:val="en-US"/>
        </w:rPr>
      </w:pPr>
      <w:hyperlink r:id="rId66" w:history="1">
        <w:r w:rsidR="006C5199" w:rsidRPr="00BF4DC0">
          <w:rPr>
            <w:rStyle w:val="Hyperlink"/>
            <w:szCs w:val="22"/>
          </w:rPr>
          <w:t>http://senior-secondary.scsa.wa.edu.au/syllabus-and-support-materials/arts</w:t>
        </w:r>
      </w:hyperlink>
    </w:p>
    <w:p w:rsidR="00BF4DC0" w:rsidRDefault="00BF4DC0" w:rsidP="008C5799">
      <w:pPr>
        <w:tabs>
          <w:tab w:val="right" w:pos="10490"/>
        </w:tabs>
        <w:rPr>
          <w:rFonts w:cstheme="minorHAnsi"/>
          <w:b/>
          <w:szCs w:val="22"/>
          <w14:shadow w14:blurRad="50800" w14:dist="38100" w14:dir="2700000" w14:sx="100000" w14:sy="100000" w14:kx="0" w14:ky="0" w14:algn="tl">
            <w14:srgbClr w14:val="000000">
              <w14:alpha w14:val="60000"/>
            </w14:srgbClr>
          </w14:shadow>
        </w:rPr>
        <w:sectPr w:rsidR="00BF4DC0"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BF4DC0" w:rsidRDefault="00BF4DC0" w:rsidP="008C5799">
      <w:pPr>
        <w:tabs>
          <w:tab w:val="right" w:pos="10490"/>
        </w:tabs>
        <w:rPr>
          <w:rFonts w:cstheme="minorHAnsi"/>
          <w:b/>
          <w:szCs w:val="22"/>
          <w14:shadow w14:blurRad="50800" w14:dist="38100" w14:dir="2700000" w14:sx="100000" w14:sy="100000" w14:kx="0" w14:ky="0" w14:algn="tl">
            <w14:srgbClr w14:val="000000">
              <w14:alpha w14:val="60000"/>
            </w14:srgbClr>
          </w14:shadow>
        </w:rPr>
      </w:pPr>
    </w:p>
    <w:p w:rsidR="00BF4DC0" w:rsidRDefault="00BF4DC0" w:rsidP="008C5799">
      <w:pPr>
        <w:tabs>
          <w:tab w:val="right" w:pos="10490"/>
        </w:tabs>
        <w:rPr>
          <w:rFonts w:cstheme="minorHAnsi"/>
          <w:b/>
          <w:szCs w:val="22"/>
          <w14:shadow w14:blurRad="50800" w14:dist="38100" w14:dir="2700000" w14:sx="100000" w14:sy="100000" w14:kx="0" w14:ky="0" w14:algn="tl">
            <w14:srgbClr w14:val="000000">
              <w14:alpha w14:val="60000"/>
            </w14:srgbClr>
          </w14:shadow>
        </w:rPr>
      </w:pPr>
    </w:p>
    <w:p w:rsidR="000C3F97" w:rsidRDefault="000C3F97" w:rsidP="00BF4DC0">
      <w:pPr>
        <w:shd w:val="clear" w:color="auto" w:fill="92CDDC" w:themeFill="accent5" w:themeFillTint="99"/>
        <w:tabs>
          <w:tab w:val="right" w:pos="10490"/>
        </w:tabs>
        <w:rPr>
          <w:rFonts w:ascii="Berlin Sans FB" w:hAnsi="Berlin Sans FB"/>
          <w:color w:val="1F497D" w:themeColor="text2"/>
          <w:sz w:val="28"/>
          <w:szCs w:val="28"/>
        </w:rPr>
      </w:pPr>
      <w:r w:rsidRPr="005F140B">
        <w:rPr>
          <w:rFonts w:ascii="Berlin Sans FB" w:hAnsi="Berlin Sans FB"/>
          <w:color w:val="1F497D" w:themeColor="text2"/>
          <w:sz w:val="28"/>
          <w:szCs w:val="28"/>
        </w:rPr>
        <w:t>MEDIA PRODUCTIONAND ANALYSIS</w:t>
      </w:r>
      <w:r w:rsidRPr="005F140B">
        <w:rPr>
          <w:rFonts w:ascii="Berlin Sans FB" w:hAnsi="Berlin Sans FB"/>
          <w:color w:val="1F497D" w:themeColor="text2"/>
          <w:sz w:val="28"/>
          <w:szCs w:val="28"/>
        </w:rPr>
        <w:tab/>
        <w:t>(GEMPA)</w:t>
      </w:r>
    </w:p>
    <w:p w:rsidR="00B809FD" w:rsidRPr="005F140B" w:rsidRDefault="00B809FD" w:rsidP="00BF4DC0">
      <w:pPr>
        <w:shd w:val="clear" w:color="auto" w:fill="92CDDC" w:themeFill="accent5" w:themeFillTint="99"/>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shd w:val="clear" w:color="auto" w:fill="92CDDC" w:themeFill="accent5" w:themeFillTint="99"/>
        </w:rPr>
        <w:tab/>
      </w:r>
      <w:r w:rsidRPr="00745722">
        <w:rPr>
          <w:rFonts w:ascii="Berlin Sans FB" w:hAnsi="Berlin Sans FB"/>
          <w:color w:val="1F497D" w:themeColor="text2"/>
          <w:sz w:val="28"/>
          <w:szCs w:val="28"/>
          <w:shd w:val="clear" w:color="auto" w:fill="92CDDC" w:themeFill="accent5" w:themeFillTint="99"/>
        </w:rPr>
        <w:t>GENERAL SUBJECT</w:t>
      </w:r>
    </w:p>
    <w:p w:rsidR="000C3F97" w:rsidRDefault="000C3F97" w:rsidP="008C5799">
      <w:pPr>
        <w:tabs>
          <w:tab w:val="right" w:pos="10490"/>
        </w:tabs>
        <w:jc w:val="both"/>
        <w:outlineLvl w:val="0"/>
        <w:rPr>
          <w:rFonts w:cstheme="minorHAnsi"/>
          <w:b/>
          <w:szCs w:val="22"/>
          <w14:shadow w14:blurRad="50800" w14:dist="38100" w14:dir="2700000" w14:sx="100000" w14:sy="100000" w14:kx="0" w14:ky="0" w14:algn="tl">
            <w14:srgbClr w14:val="000000">
              <w14:alpha w14:val="60000"/>
            </w14:srgbClr>
          </w14:shadow>
        </w:rPr>
      </w:pPr>
    </w:p>
    <w:p w:rsidR="000C3F97" w:rsidRDefault="000C3F97" w:rsidP="000C3F97">
      <w:pPr>
        <w:contextualSpacing/>
        <w:rPr>
          <w:rFonts w:cstheme="minorHAnsi"/>
          <w:b/>
          <w:szCs w:val="22"/>
        </w:rPr>
        <w:sectPr w:rsidR="000C3F97"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BF4DC0" w:rsidRPr="00651394" w:rsidRDefault="00651394" w:rsidP="00C975B1">
      <w:pPr>
        <w:ind w:right="-58"/>
        <w:contextualSpacing/>
        <w:jc w:val="both"/>
        <w:rPr>
          <w:rFonts w:cs="Arial"/>
          <w:szCs w:val="22"/>
          <w:lang w:val="en"/>
        </w:rPr>
      </w:pPr>
      <w:r w:rsidRPr="00651394">
        <w:rPr>
          <w:rFonts w:cs="Arial"/>
          <w:szCs w:val="22"/>
          <w:lang w:val="en"/>
        </w:rPr>
        <w:lastRenderedPageBreak/>
        <w:t xml:space="preserve">The Media Production and Analysis General course aims to prepare students for a future in a digital and interconnected world by providing the skills, knowledge and understandings to tell their own stories and interpret the stories of others. Students are encouraged to </w:t>
      </w:r>
      <w:proofErr w:type="gramStart"/>
      <w:r w:rsidRPr="00651394">
        <w:rPr>
          <w:rFonts w:cs="Arial"/>
          <w:szCs w:val="22"/>
          <w:lang w:val="en"/>
        </w:rPr>
        <w:t>explore,</w:t>
      </w:r>
      <w:proofErr w:type="gramEnd"/>
      <w:r w:rsidRPr="00651394">
        <w:rPr>
          <w:rFonts w:cs="Arial"/>
          <w:szCs w:val="22"/>
          <w:lang w:val="en"/>
        </w:rPr>
        <w:t xml:space="preserve"> experiment and interpret their world, reflecting and </w:t>
      </w:r>
      <w:proofErr w:type="spellStart"/>
      <w:r w:rsidRPr="00651394">
        <w:rPr>
          <w:rFonts w:cs="Arial"/>
          <w:szCs w:val="22"/>
          <w:lang w:val="en"/>
        </w:rPr>
        <w:t>analysing</w:t>
      </w:r>
      <w:proofErr w:type="spellEnd"/>
      <w:r w:rsidRPr="00651394">
        <w:rPr>
          <w:rFonts w:cs="Arial"/>
          <w:szCs w:val="22"/>
          <w:lang w:val="en"/>
        </w:rPr>
        <w:t xml:space="preserve"> contemporary life, while understanding that this is done under social, cultural and </w:t>
      </w:r>
      <w:r w:rsidRPr="00651394">
        <w:rPr>
          <w:rFonts w:cs="Arial"/>
          <w:szCs w:val="22"/>
          <w:lang w:val="en"/>
        </w:rPr>
        <w:lastRenderedPageBreak/>
        <w:t>institutional constraints. Students, as users and creators of media products, consider the important role of audiences and their context. This course focuses on the development of technical skills in the practical process.</w:t>
      </w:r>
    </w:p>
    <w:p w:rsidR="00651394" w:rsidRPr="00651394" w:rsidRDefault="00651394" w:rsidP="00C975B1">
      <w:pPr>
        <w:ind w:right="-58"/>
        <w:contextualSpacing/>
        <w:jc w:val="both"/>
        <w:rPr>
          <w:rFonts w:eastAsiaTheme="minorHAnsi" w:cs="Calibri"/>
          <w:szCs w:val="22"/>
        </w:rPr>
      </w:pPr>
    </w:p>
    <w:p w:rsidR="006C5199" w:rsidRPr="00BF4DC0" w:rsidRDefault="006C5199" w:rsidP="00C975B1">
      <w:pPr>
        <w:ind w:right="-58"/>
        <w:contextualSpacing/>
        <w:jc w:val="both"/>
        <w:rPr>
          <w:rFonts w:cstheme="minorHAnsi"/>
          <w:iCs/>
          <w:szCs w:val="22"/>
          <w:lang w:val="en-US"/>
        </w:rPr>
      </w:pPr>
      <w:r w:rsidRPr="00BF4DC0">
        <w:rPr>
          <w:rFonts w:cstheme="minorHAnsi"/>
          <w:iCs/>
          <w:szCs w:val="22"/>
          <w:lang w:val="en-US"/>
        </w:rPr>
        <w:t>For more information on this course, click the link below:</w:t>
      </w:r>
    </w:p>
    <w:p w:rsidR="000C3F97" w:rsidRPr="008C5799" w:rsidRDefault="00A920BA" w:rsidP="006C5199">
      <w:pPr>
        <w:rPr>
          <w:rFonts w:cstheme="minorHAnsi"/>
          <w:szCs w:val="22"/>
          <w14:shadow w14:blurRad="50800" w14:dist="38100" w14:dir="2700000" w14:sx="100000" w14:sy="100000" w14:kx="0" w14:ky="0" w14:algn="tl">
            <w14:srgbClr w14:val="000000">
              <w14:alpha w14:val="60000"/>
            </w14:srgbClr>
          </w14:shadow>
        </w:rPr>
      </w:pPr>
      <w:hyperlink r:id="rId67" w:history="1">
        <w:r w:rsidR="006C5199" w:rsidRPr="00BF4DC0">
          <w:rPr>
            <w:rStyle w:val="Hyperlink"/>
            <w:szCs w:val="22"/>
          </w:rPr>
          <w:t>http://senior-secondary.scsa.wa.edu.au/syllabus-and-support-materials/arts</w:t>
        </w:r>
      </w:hyperlink>
      <w:r w:rsidR="008C5799" w:rsidRPr="008C5799">
        <w:rPr>
          <w:rFonts w:cstheme="minorHAnsi"/>
          <w:szCs w:val="22"/>
          <w14:shadow w14:blurRad="50800" w14:dist="38100" w14:dir="2700000" w14:sx="100000" w14:sy="100000" w14:kx="0" w14:ky="0" w14:algn="tl">
            <w14:srgbClr w14:val="000000">
              <w14:alpha w14:val="60000"/>
            </w14:srgbClr>
          </w14:shadow>
        </w:rPr>
        <w:t xml:space="preserve"> </w:t>
      </w:r>
    </w:p>
    <w:p w:rsidR="000C3F97" w:rsidRDefault="000C3F97" w:rsidP="00131DAC">
      <w:pPr>
        <w:rPr>
          <w:rFonts w:cstheme="minorHAnsi"/>
          <w:b/>
          <w:szCs w:val="22"/>
          <w14:shadow w14:blurRad="50800" w14:dist="38100" w14:dir="2700000" w14:sx="100000" w14:sy="100000" w14:kx="0" w14:ky="0" w14:algn="tl">
            <w14:srgbClr w14:val="000000">
              <w14:alpha w14:val="60000"/>
            </w14:srgbClr>
          </w14:shadow>
        </w:rPr>
        <w:sectPr w:rsidR="000C3F97"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7E0487" w:rsidRDefault="007E0487" w:rsidP="00131DAC">
      <w:pPr>
        <w:rPr>
          <w:rFonts w:cstheme="minorHAnsi"/>
          <w:b/>
          <w:szCs w:val="22"/>
          <w14:shadow w14:blurRad="50800" w14:dist="38100" w14:dir="2700000" w14:sx="100000" w14:sy="100000" w14:kx="0" w14:ky="0" w14:algn="tl">
            <w14:srgbClr w14:val="000000">
              <w14:alpha w14:val="60000"/>
            </w14:srgbClr>
          </w14:shadow>
        </w:rPr>
      </w:pPr>
    </w:p>
    <w:p w:rsidR="00651394" w:rsidRPr="00131DAC" w:rsidRDefault="00651394" w:rsidP="00131DAC">
      <w:pPr>
        <w:rPr>
          <w:rFonts w:cstheme="minorHAnsi"/>
          <w:b/>
          <w:szCs w:val="22"/>
          <w14:shadow w14:blurRad="50800" w14:dist="38100" w14:dir="2700000" w14:sx="100000" w14:sy="100000" w14:kx="0" w14:ky="0" w14:algn="tl">
            <w14:srgbClr w14:val="000000">
              <w14:alpha w14:val="60000"/>
            </w14:srgbClr>
          </w14:shadow>
        </w:rPr>
      </w:pPr>
    </w:p>
    <w:p w:rsidR="00AE1404" w:rsidRDefault="003A3BDE" w:rsidP="00BF4DC0">
      <w:pPr>
        <w:shd w:val="clear" w:color="auto" w:fill="92CDDC" w:themeFill="accent5" w:themeFillTint="99"/>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rPr>
        <w:t>MUSIC</w:t>
      </w:r>
      <w:r>
        <w:rPr>
          <w:rFonts w:ascii="Berlin Sans FB" w:hAnsi="Berlin Sans FB"/>
          <w:color w:val="1F497D" w:themeColor="text2"/>
          <w:sz w:val="28"/>
          <w:szCs w:val="28"/>
        </w:rPr>
        <w:tab/>
        <w:t>(GE</w:t>
      </w:r>
      <w:r w:rsidR="00AE1404" w:rsidRPr="005F140B">
        <w:rPr>
          <w:rFonts w:ascii="Berlin Sans FB" w:hAnsi="Berlin Sans FB"/>
          <w:color w:val="1F497D" w:themeColor="text2"/>
          <w:sz w:val="28"/>
          <w:szCs w:val="28"/>
        </w:rPr>
        <w:t>MUS)</w:t>
      </w:r>
    </w:p>
    <w:p w:rsidR="008C5799" w:rsidRPr="005F140B" w:rsidRDefault="008C5799" w:rsidP="00BF4DC0">
      <w:pPr>
        <w:shd w:val="clear" w:color="auto" w:fill="92CDDC" w:themeFill="accent5" w:themeFillTint="99"/>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shd w:val="clear" w:color="auto" w:fill="92CDDC" w:themeFill="accent5" w:themeFillTint="99"/>
        </w:rPr>
        <w:tab/>
      </w:r>
      <w:r w:rsidRPr="00745722">
        <w:rPr>
          <w:rFonts w:ascii="Berlin Sans FB" w:hAnsi="Berlin Sans FB"/>
          <w:color w:val="1F497D" w:themeColor="text2"/>
          <w:sz w:val="28"/>
          <w:szCs w:val="28"/>
          <w:shd w:val="clear" w:color="auto" w:fill="92CDDC" w:themeFill="accent5" w:themeFillTint="99"/>
        </w:rPr>
        <w:t>GENERAL SUBJECT</w:t>
      </w:r>
    </w:p>
    <w:p w:rsidR="005F140B" w:rsidRDefault="005F140B" w:rsidP="00131DAC">
      <w:pPr>
        <w:outlineLvl w:val="4"/>
        <w:rPr>
          <w:rFonts w:cstheme="minorHAnsi"/>
          <w:b/>
          <w:bCs/>
          <w:i/>
          <w:iCs/>
          <w:szCs w:val="22"/>
        </w:rPr>
      </w:pPr>
    </w:p>
    <w:p w:rsidR="00097243" w:rsidRDefault="00097243" w:rsidP="00131DAC">
      <w:pPr>
        <w:outlineLvl w:val="4"/>
        <w:rPr>
          <w:rFonts w:cstheme="minorHAnsi"/>
          <w:b/>
          <w:bCs/>
          <w:iCs/>
          <w:szCs w:val="22"/>
        </w:rPr>
        <w:sectPr w:rsidR="00097243"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651394" w:rsidRDefault="00651394" w:rsidP="00C975B1">
      <w:pPr>
        <w:ind w:right="-58"/>
        <w:contextualSpacing/>
        <w:jc w:val="both"/>
        <w:rPr>
          <w:rFonts w:cs="Arial"/>
          <w:szCs w:val="22"/>
          <w:lang w:val="en"/>
        </w:rPr>
      </w:pPr>
      <w:r w:rsidRPr="00651394">
        <w:rPr>
          <w:rFonts w:cs="Arial"/>
          <w:szCs w:val="22"/>
          <w:lang w:val="en"/>
        </w:rPr>
        <w:lastRenderedPageBreak/>
        <w:t xml:space="preserve">The Music General course encourages students to explore a range of musical experiences, developing their musical skills and understanding, and creative and expressive potential, through a selected musical context. </w:t>
      </w:r>
    </w:p>
    <w:p w:rsidR="00651394" w:rsidRDefault="00651394" w:rsidP="00C975B1">
      <w:pPr>
        <w:ind w:right="-58"/>
        <w:contextualSpacing/>
        <w:jc w:val="both"/>
        <w:rPr>
          <w:rFonts w:cs="Arial"/>
          <w:szCs w:val="22"/>
          <w:lang w:val="en"/>
        </w:rPr>
      </w:pPr>
    </w:p>
    <w:p w:rsidR="00651394" w:rsidRDefault="00651394" w:rsidP="00C975B1">
      <w:pPr>
        <w:ind w:right="-58"/>
        <w:contextualSpacing/>
        <w:jc w:val="both"/>
        <w:rPr>
          <w:rFonts w:cs="Arial"/>
          <w:szCs w:val="22"/>
          <w:lang w:val="en"/>
        </w:rPr>
      </w:pPr>
      <w:r w:rsidRPr="00651394">
        <w:rPr>
          <w:rFonts w:cs="Arial"/>
          <w:szCs w:val="22"/>
          <w:lang w:val="en"/>
        </w:rPr>
        <w:t xml:space="preserve">The course consists of a written component incorporating Aural and Theory, Composing and arranging, Investigation and analysis, in addition to a practical component. The Aural and Theory content in the written component is generic, and can be adapted and extended to suit any selected context. </w:t>
      </w:r>
    </w:p>
    <w:p w:rsidR="00651394" w:rsidRDefault="00651394" w:rsidP="00C975B1">
      <w:pPr>
        <w:ind w:right="-58"/>
        <w:contextualSpacing/>
        <w:jc w:val="both"/>
        <w:rPr>
          <w:rFonts w:cs="Arial"/>
          <w:szCs w:val="22"/>
          <w:lang w:val="en"/>
        </w:rPr>
      </w:pPr>
    </w:p>
    <w:p w:rsidR="00651394" w:rsidRDefault="00651394" w:rsidP="00C975B1">
      <w:pPr>
        <w:ind w:right="-58"/>
        <w:contextualSpacing/>
        <w:jc w:val="both"/>
        <w:rPr>
          <w:rFonts w:cs="Arial"/>
          <w:szCs w:val="22"/>
          <w:lang w:val="en"/>
        </w:rPr>
      </w:pPr>
      <w:r w:rsidRPr="00651394">
        <w:rPr>
          <w:rFonts w:cs="Arial"/>
          <w:szCs w:val="22"/>
          <w:lang w:val="en"/>
        </w:rPr>
        <w:t xml:space="preserve">The practical component consists of three different options and can be delivered in a different context, independent of the written component. Students select only one option, and can choose to perform on an instrument or voice, submit a composition portfolio, or complete a production/practical project. </w:t>
      </w:r>
    </w:p>
    <w:p w:rsidR="00651394" w:rsidRDefault="00651394" w:rsidP="00C975B1">
      <w:pPr>
        <w:ind w:right="-58"/>
        <w:contextualSpacing/>
        <w:jc w:val="both"/>
        <w:rPr>
          <w:rFonts w:cs="Arial"/>
          <w:szCs w:val="22"/>
          <w:lang w:val="en"/>
        </w:rPr>
      </w:pPr>
    </w:p>
    <w:p w:rsidR="00C975B1" w:rsidRDefault="00651394" w:rsidP="00C975B1">
      <w:pPr>
        <w:ind w:right="-58"/>
        <w:contextualSpacing/>
        <w:jc w:val="both"/>
        <w:rPr>
          <w:rFonts w:cs="Arial"/>
          <w:szCs w:val="22"/>
          <w:lang w:val="en"/>
        </w:rPr>
      </w:pPr>
      <w:r w:rsidRPr="00651394">
        <w:rPr>
          <w:rFonts w:cs="Arial"/>
          <w:szCs w:val="22"/>
          <w:lang w:val="en"/>
        </w:rPr>
        <w:t xml:space="preserve">The Music General course provides opportunities for creative expression, the development of aesthetic appreciation, and understanding and respect for music and music practices across different times, places, </w:t>
      </w:r>
      <w:r w:rsidRPr="00651394">
        <w:rPr>
          <w:rFonts w:cs="Arial"/>
          <w:szCs w:val="22"/>
          <w:lang w:val="en"/>
        </w:rPr>
        <w:lastRenderedPageBreak/>
        <w:t xml:space="preserve">cultures and contexts. Students listen, compose, perform and </w:t>
      </w:r>
      <w:proofErr w:type="spellStart"/>
      <w:r w:rsidRPr="00651394">
        <w:rPr>
          <w:rFonts w:cs="Arial"/>
          <w:szCs w:val="22"/>
          <w:lang w:val="en"/>
        </w:rPr>
        <w:t>analyse</w:t>
      </w:r>
      <w:proofErr w:type="spellEnd"/>
      <w:r w:rsidRPr="00651394">
        <w:rPr>
          <w:rFonts w:cs="Arial"/>
          <w:szCs w:val="22"/>
          <w:lang w:val="en"/>
        </w:rPr>
        <w:t xml:space="preserve"> music, developing skills to confidently engage with a diverse array of musical experiences both independently and collaboratively. Studying music may also provide a pathway for further training and employment in a range of professions within the music industry.</w:t>
      </w:r>
    </w:p>
    <w:p w:rsidR="00651394" w:rsidRPr="00651394" w:rsidRDefault="00651394" w:rsidP="00C975B1">
      <w:pPr>
        <w:ind w:right="-58"/>
        <w:contextualSpacing/>
        <w:jc w:val="both"/>
        <w:rPr>
          <w:rFonts w:eastAsiaTheme="minorHAnsi" w:cs="Calibri"/>
          <w:szCs w:val="22"/>
        </w:rPr>
      </w:pPr>
    </w:p>
    <w:p w:rsidR="008C5799" w:rsidRPr="00BF4DC0" w:rsidRDefault="00097243" w:rsidP="008C5799">
      <w:pPr>
        <w:rPr>
          <w:rFonts w:cstheme="minorHAnsi"/>
          <w:b/>
          <w:szCs w:val="22"/>
        </w:rPr>
      </w:pPr>
      <w:r w:rsidRPr="00BF4DC0">
        <w:rPr>
          <w:rFonts w:cstheme="minorHAnsi"/>
          <w:b/>
          <w:szCs w:val="22"/>
        </w:rPr>
        <w:t>Prerequisites:</w:t>
      </w:r>
    </w:p>
    <w:p w:rsidR="00097243" w:rsidRPr="00BF4DC0" w:rsidRDefault="00097243" w:rsidP="001307C1">
      <w:pPr>
        <w:pStyle w:val="ListParagraph"/>
        <w:numPr>
          <w:ilvl w:val="0"/>
          <w:numId w:val="16"/>
        </w:numPr>
        <w:rPr>
          <w:rFonts w:ascii="Tw Cen MT" w:hAnsi="Tw Cen MT" w:cstheme="minorHAnsi"/>
        </w:rPr>
      </w:pPr>
      <w:r w:rsidRPr="00BF4DC0">
        <w:rPr>
          <w:rFonts w:ascii="Tw Cen MT" w:hAnsi="Tw Cen MT" w:cstheme="minorHAnsi"/>
        </w:rPr>
        <w:t>Ability to play an instrument proficiently and/or sing lead vocals (Essential)</w:t>
      </w:r>
    </w:p>
    <w:p w:rsidR="00097243" w:rsidRPr="00BF4DC0" w:rsidRDefault="00097243" w:rsidP="001307C1">
      <w:pPr>
        <w:pStyle w:val="ListParagraph"/>
        <w:numPr>
          <w:ilvl w:val="0"/>
          <w:numId w:val="16"/>
        </w:numPr>
        <w:rPr>
          <w:rFonts w:ascii="Tw Cen MT" w:hAnsi="Tw Cen MT" w:cstheme="minorHAnsi"/>
        </w:rPr>
      </w:pPr>
      <w:r w:rsidRPr="00BF4DC0">
        <w:rPr>
          <w:rFonts w:ascii="Tw Cen MT" w:hAnsi="Tw Cen MT" w:cstheme="minorHAnsi"/>
        </w:rPr>
        <w:t xml:space="preserve">Ability to read traditional music notation </w:t>
      </w:r>
    </w:p>
    <w:p w:rsidR="00097243" w:rsidRPr="00BF4DC0" w:rsidRDefault="00097243" w:rsidP="00097243">
      <w:pPr>
        <w:ind w:left="1440" w:hanging="1440"/>
        <w:contextualSpacing/>
        <w:rPr>
          <w:rFonts w:cstheme="minorHAnsi"/>
          <w:szCs w:val="22"/>
        </w:rPr>
      </w:pPr>
    </w:p>
    <w:p w:rsidR="008C5799" w:rsidRPr="00BF4DC0" w:rsidRDefault="00097243" w:rsidP="008C5799">
      <w:pPr>
        <w:contextualSpacing/>
        <w:rPr>
          <w:rFonts w:cstheme="minorHAnsi"/>
          <w:b/>
          <w:szCs w:val="22"/>
        </w:rPr>
      </w:pPr>
      <w:r w:rsidRPr="00BF4DC0">
        <w:rPr>
          <w:rFonts w:cstheme="minorHAnsi"/>
          <w:b/>
          <w:szCs w:val="22"/>
        </w:rPr>
        <w:t xml:space="preserve">Suggested Home Study Commitment: </w:t>
      </w:r>
    </w:p>
    <w:p w:rsidR="00097243" w:rsidRPr="00BF4DC0" w:rsidRDefault="00097243" w:rsidP="001307C1">
      <w:pPr>
        <w:pStyle w:val="ListParagraph"/>
        <w:numPr>
          <w:ilvl w:val="0"/>
          <w:numId w:val="15"/>
        </w:numPr>
        <w:rPr>
          <w:rFonts w:ascii="Tw Cen MT" w:hAnsi="Tw Cen MT" w:cstheme="minorHAnsi"/>
        </w:rPr>
      </w:pPr>
      <w:r w:rsidRPr="00BF4DC0">
        <w:rPr>
          <w:rFonts w:ascii="Tw Cen MT" w:hAnsi="Tw Cen MT" w:cstheme="minorHAnsi"/>
        </w:rPr>
        <w:t>1 hour per week</w:t>
      </w:r>
      <w:r w:rsidR="00BF4DC0" w:rsidRPr="00BF4DC0">
        <w:rPr>
          <w:rFonts w:ascii="Tw Cen MT" w:hAnsi="Tw Cen MT" w:cstheme="minorHAnsi"/>
        </w:rPr>
        <w:t xml:space="preserve"> for theory work, plus</w:t>
      </w:r>
      <w:r w:rsidRPr="00BF4DC0">
        <w:rPr>
          <w:rFonts w:ascii="Tw Cen MT" w:hAnsi="Tw Cen MT" w:cstheme="minorHAnsi"/>
        </w:rPr>
        <w:t xml:space="preserve"> 2 hours instrumental/vocal practice</w:t>
      </w:r>
    </w:p>
    <w:p w:rsidR="00097243" w:rsidRPr="00BF4DC0" w:rsidRDefault="00097243" w:rsidP="00097243">
      <w:pPr>
        <w:outlineLvl w:val="4"/>
        <w:rPr>
          <w:rFonts w:cstheme="minorHAnsi"/>
          <w:b/>
          <w:bCs/>
          <w:i/>
          <w:iCs/>
          <w:szCs w:val="22"/>
        </w:rPr>
      </w:pPr>
    </w:p>
    <w:p w:rsidR="00AE1404" w:rsidRPr="00BF4DC0" w:rsidRDefault="00AE1404" w:rsidP="00131DAC">
      <w:pPr>
        <w:ind w:right="-58"/>
        <w:contextualSpacing/>
        <w:jc w:val="both"/>
        <w:rPr>
          <w:rFonts w:cstheme="minorHAnsi"/>
          <w:iCs/>
          <w:szCs w:val="22"/>
          <w:lang w:val="en-US"/>
        </w:rPr>
      </w:pPr>
      <w:r w:rsidRPr="00BF4DC0">
        <w:rPr>
          <w:rFonts w:cstheme="minorHAnsi"/>
          <w:iCs/>
          <w:szCs w:val="22"/>
          <w:lang w:val="en-US"/>
        </w:rPr>
        <w:t>For more information on this course, click the link below:</w:t>
      </w:r>
    </w:p>
    <w:p w:rsidR="00097243" w:rsidRPr="006C5199" w:rsidRDefault="00A920BA" w:rsidP="00131DAC">
      <w:pPr>
        <w:rPr>
          <w:rFonts w:cstheme="minorHAnsi"/>
          <w:szCs w:val="22"/>
        </w:rPr>
        <w:sectPr w:rsidR="00097243" w:rsidRPr="006C5199"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hyperlink r:id="rId68" w:history="1">
        <w:r w:rsidR="006C5199" w:rsidRPr="00BF4DC0">
          <w:rPr>
            <w:rStyle w:val="Hyperlink"/>
            <w:szCs w:val="22"/>
          </w:rPr>
          <w:t>http://senior-secondary.scsa.wa.edu.au/syllabus-and-support-materials/arts</w:t>
        </w:r>
      </w:hyperlink>
      <w:r w:rsidR="006C5199" w:rsidRPr="006C5199">
        <w:rPr>
          <w:szCs w:val="22"/>
        </w:rPr>
        <w:t xml:space="preserve"> </w:t>
      </w:r>
    </w:p>
    <w:p w:rsidR="007E0487" w:rsidRPr="00131DAC" w:rsidRDefault="00B1278D" w:rsidP="00131DAC">
      <w:pPr>
        <w:rPr>
          <w:rFonts w:eastAsia="Calibri" w:cstheme="minorHAnsi"/>
          <w:b/>
          <w:szCs w:val="22"/>
          <w:highlight w:val="yellow"/>
          <w:u w:val="single"/>
          <w14:shadow w14:blurRad="50800" w14:dist="38100" w14:dir="2700000" w14:sx="100000" w14:sy="100000" w14:kx="0" w14:ky="0" w14:algn="tl">
            <w14:srgbClr w14:val="000000">
              <w14:alpha w14:val="60000"/>
            </w14:srgbClr>
          </w14:shadow>
        </w:rPr>
      </w:pPr>
      <w:r>
        <w:rPr>
          <w:noProof/>
          <w:lang w:eastAsia="en-AU"/>
        </w:rPr>
        <w:lastRenderedPageBreak/>
        <mc:AlternateContent>
          <mc:Choice Requires="wps">
            <w:drawing>
              <wp:anchor distT="0" distB="0" distL="114300" distR="114300" simplePos="0" relativeHeight="251907072" behindDoc="0" locked="0" layoutInCell="1" allowOverlap="1" wp14:anchorId="3141595A" wp14:editId="330D931C">
                <wp:simplePos x="0" y="0"/>
                <wp:positionH relativeFrom="column">
                  <wp:posOffset>3790950</wp:posOffset>
                </wp:positionH>
                <wp:positionV relativeFrom="paragraph">
                  <wp:posOffset>-333375</wp:posOffset>
                </wp:positionV>
                <wp:extent cx="3000375" cy="18288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000375" cy="1828800"/>
                        </a:xfrm>
                        <a:prstGeom prst="rect">
                          <a:avLst/>
                        </a:prstGeom>
                        <a:noFill/>
                        <a:ln>
                          <a:noFill/>
                        </a:ln>
                        <a:effectLst/>
                      </wps:spPr>
                      <wps:txbx>
                        <w:txbxContent>
                          <w:p w:rsidR="00525743" w:rsidRPr="00B1278D" w:rsidRDefault="00525743" w:rsidP="00B1278D">
                            <w:pPr>
                              <w:jc w:val="right"/>
                              <w:rPr>
                                <w:rFonts w:ascii="Freestyle Script" w:eastAsia="Calibri" w:hAnsi="Freestyle Script" w:cstheme="minorHAnsi"/>
                                <w:b/>
                                <w:color w:val="1F497D" w:themeColor="text2"/>
                                <w:sz w:val="144"/>
                                <w:szCs w:val="72"/>
                                <w14:textOutline w14:w="10541" w14:cap="flat" w14:cmpd="sng" w14:algn="ctr">
                                  <w14:solidFill>
                                    <w14:schemeClr w14:val="accent1">
                                      <w14:shade w14:val="88000"/>
                                      <w14:satMod w14:val="110000"/>
                                    </w14:schemeClr>
                                  </w14:solidFill>
                                  <w14:prstDash w14:val="solid"/>
                                  <w14:round/>
                                </w14:textOutline>
                              </w:rPr>
                            </w:pPr>
                            <w:r>
                              <w:rPr>
                                <w:rFonts w:ascii="Freestyle Script" w:eastAsia="Calibri" w:hAnsi="Freestyle Script" w:cstheme="minorHAnsi"/>
                                <w:b/>
                                <w:color w:val="1F497D" w:themeColor="text2"/>
                                <w:sz w:val="144"/>
                                <w:szCs w:val="72"/>
                                <w14:textOutline w14:w="10541" w14:cap="flat" w14:cmpd="sng" w14:algn="ctr">
                                  <w14:solidFill>
                                    <w14:schemeClr w14:val="accent1">
                                      <w14:shade w14:val="88000"/>
                                      <w14:satMod w14:val="110000"/>
                                    </w14:schemeClr>
                                  </w14:solidFill>
                                  <w14:prstDash w14:val="solid"/>
                                  <w14:round/>
                                </w14:textOutline>
                              </w:rPr>
                              <w:t>English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2" o:spid="_x0000_s1034" type="#_x0000_t202" style="position:absolute;margin-left:298.5pt;margin-top:-26.25pt;width:236.25pt;height:2in;z-index:25190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" filled="f" stroked="f">
                <v:textbox style="mso-fit-shape-to-text:t">
                  <w:txbxContent>
                    <w:p w:rsidR="00525743" w:rsidRPr="00B1278D" w:rsidRDefault="00525743" w:rsidP="00B1278D">
                      <w:pPr>
                        <w:jc w:val="right"/>
                        <w:rPr>
                          <w:rFonts w:ascii="Freestyle Script" w:eastAsia="Calibri" w:hAnsi="Freestyle Script" w:cstheme="minorHAnsi"/>
                          <w:b/>
                          <w:color w:val="1F497D" w:themeColor="text2"/>
                          <w:sz w:val="144"/>
                          <w:szCs w:val="72"/>
                          <w14:textOutline w14:w="10541" w14:cap="flat" w14:cmpd="sng" w14:algn="ctr">
                            <w14:solidFill>
                              <w14:schemeClr w14:val="accent1">
                                <w14:shade w14:val="88000"/>
                                <w14:satMod w14:val="110000"/>
                              </w14:schemeClr>
                            </w14:solidFill>
                            <w14:prstDash w14:val="solid"/>
                            <w14:round/>
                          </w14:textOutline>
                        </w:rPr>
                      </w:pPr>
                      <w:r>
                        <w:rPr>
                          <w:rFonts w:ascii="Freestyle Script" w:eastAsia="Calibri" w:hAnsi="Freestyle Script" w:cstheme="minorHAnsi"/>
                          <w:b/>
                          <w:color w:val="1F497D" w:themeColor="text2"/>
                          <w:sz w:val="144"/>
                          <w:szCs w:val="72"/>
                          <w14:textOutline w14:w="10541" w14:cap="flat" w14:cmpd="sng" w14:algn="ctr">
                            <w14:solidFill>
                              <w14:schemeClr w14:val="accent1">
                                <w14:shade w14:val="88000"/>
                                <w14:satMod w14:val="110000"/>
                              </w14:schemeClr>
                            </w14:solidFill>
                            <w14:prstDash w14:val="solid"/>
                            <w14:round/>
                          </w14:textOutline>
                        </w:rPr>
                        <w:t>English</w:t>
                      </w:r>
                    </w:p>
                  </w:txbxContent>
                </v:textbox>
              </v:shape>
            </w:pict>
          </mc:Fallback>
        </mc:AlternateContent>
      </w:r>
    </w:p>
    <w:p w:rsidR="000C3F97" w:rsidRDefault="000C3F97" w:rsidP="000C3F97">
      <w:pPr>
        <w:rPr>
          <w:rFonts w:ascii="Berlin Sans FB" w:hAnsi="Berlin Sans FB"/>
          <w:color w:val="1F497D" w:themeColor="text2"/>
          <w:sz w:val="28"/>
          <w:szCs w:val="28"/>
        </w:rPr>
      </w:pPr>
    </w:p>
    <w:p w:rsidR="000C3F97" w:rsidRDefault="000C3F97" w:rsidP="000C3F97">
      <w:pPr>
        <w:rPr>
          <w:rFonts w:ascii="Berlin Sans FB" w:hAnsi="Berlin Sans FB"/>
          <w:color w:val="1F497D" w:themeColor="text2"/>
          <w:sz w:val="28"/>
          <w:szCs w:val="28"/>
        </w:rPr>
      </w:pPr>
    </w:p>
    <w:p w:rsidR="00A1316E" w:rsidRDefault="00A1316E" w:rsidP="00BF4DC0">
      <w:pPr>
        <w:shd w:val="clear" w:color="auto" w:fill="FFFF99"/>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rPr>
        <w:t>ENGLISH</w:t>
      </w:r>
      <w:r w:rsidR="00914273" w:rsidRPr="005F140B">
        <w:rPr>
          <w:rFonts w:ascii="Berlin Sans FB" w:hAnsi="Berlin Sans FB"/>
          <w:color w:val="1F497D" w:themeColor="text2"/>
          <w:sz w:val="28"/>
          <w:szCs w:val="28"/>
        </w:rPr>
        <w:tab/>
        <w:t>(FEENG)</w:t>
      </w:r>
    </w:p>
    <w:p w:rsidR="00A708C2" w:rsidRPr="00A708C2" w:rsidRDefault="00A1316E" w:rsidP="00BF4DC0">
      <w:pPr>
        <w:shd w:val="clear" w:color="auto" w:fill="FFFF99"/>
        <w:tabs>
          <w:tab w:val="right" w:pos="10490"/>
        </w:tabs>
        <w:rPr>
          <w:rFonts w:ascii="Berlin Sans FB" w:hAnsi="Berlin Sans FB"/>
          <w:color w:val="1F497D" w:themeColor="text2"/>
          <w:sz w:val="28"/>
          <w:szCs w:val="28"/>
          <w:shd w:val="clear" w:color="auto" w:fill="FFFF99"/>
        </w:rPr>
      </w:pPr>
      <w:r>
        <w:rPr>
          <w:rFonts w:ascii="Berlin Sans FB" w:hAnsi="Berlin Sans FB"/>
          <w:color w:val="1F497D" w:themeColor="text2"/>
          <w:sz w:val="28"/>
          <w:szCs w:val="28"/>
          <w:shd w:val="clear" w:color="auto" w:fill="FFFF99"/>
        </w:rPr>
        <w:tab/>
      </w:r>
      <w:r w:rsidRPr="00745722">
        <w:rPr>
          <w:rFonts w:ascii="Berlin Sans FB" w:hAnsi="Berlin Sans FB"/>
          <w:color w:val="1F497D" w:themeColor="text2"/>
          <w:sz w:val="28"/>
          <w:szCs w:val="28"/>
          <w:shd w:val="clear" w:color="auto" w:fill="FFFF99"/>
        </w:rPr>
        <w:t>FOUNDATION SUBJECT</w:t>
      </w:r>
    </w:p>
    <w:p w:rsidR="00340905" w:rsidRDefault="00340905" w:rsidP="00A1316E">
      <w:pPr>
        <w:tabs>
          <w:tab w:val="right" w:pos="10490"/>
        </w:tabs>
        <w:jc w:val="both"/>
        <w:rPr>
          <w:rFonts w:cstheme="minorHAnsi"/>
          <w:b/>
          <w:szCs w:val="22"/>
        </w:rPr>
      </w:pPr>
    </w:p>
    <w:p w:rsidR="00A708C2" w:rsidRDefault="00A708C2" w:rsidP="00A1316E">
      <w:pPr>
        <w:tabs>
          <w:tab w:val="right" w:pos="10490"/>
        </w:tabs>
        <w:jc w:val="both"/>
        <w:rPr>
          <w:rFonts w:cstheme="minorHAnsi"/>
          <w:b/>
          <w:szCs w:val="22"/>
        </w:rPr>
        <w:sectPr w:rsidR="00A708C2"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651394" w:rsidRDefault="00651394" w:rsidP="002F77AC">
      <w:pPr>
        <w:tabs>
          <w:tab w:val="right" w:pos="10490"/>
        </w:tabs>
        <w:contextualSpacing/>
        <w:rPr>
          <w:rFonts w:cs="Arial"/>
          <w:szCs w:val="22"/>
          <w:lang w:val="en"/>
        </w:rPr>
      </w:pPr>
      <w:r w:rsidRPr="00651394">
        <w:rPr>
          <w:rFonts w:cs="Arial"/>
          <w:szCs w:val="22"/>
          <w:lang w:val="en"/>
        </w:rPr>
        <w:lastRenderedPageBreak/>
        <w:t xml:space="preserve">The English Foundation course aims to develop students’ skills in reading, writing, </w:t>
      </w:r>
      <w:proofErr w:type="gramStart"/>
      <w:r w:rsidRPr="00651394">
        <w:rPr>
          <w:rFonts w:cs="Arial"/>
          <w:szCs w:val="22"/>
          <w:lang w:val="en"/>
        </w:rPr>
        <w:t>viewing</w:t>
      </w:r>
      <w:proofErr w:type="gramEnd"/>
      <w:r w:rsidRPr="00651394">
        <w:rPr>
          <w:rFonts w:cs="Arial"/>
          <w:szCs w:val="22"/>
          <w:lang w:val="en"/>
        </w:rPr>
        <w:t xml:space="preserve">, speaking and listening in work, learning, community and everyday personal contexts. This course is for students who have not demonstrated the literacy standard in the OLNA. Such development involves an improvement in English literacy, where literacy is defined broadly to include reading ability, verbal or spoken literacy, the literacy involved in writing, and visual literacy. </w:t>
      </w:r>
    </w:p>
    <w:p w:rsidR="00651394" w:rsidRDefault="00651394" w:rsidP="002F77AC">
      <w:pPr>
        <w:tabs>
          <w:tab w:val="right" w:pos="10490"/>
        </w:tabs>
        <w:contextualSpacing/>
        <w:rPr>
          <w:rFonts w:cs="Arial"/>
          <w:szCs w:val="22"/>
          <w:lang w:val="en"/>
        </w:rPr>
      </w:pPr>
    </w:p>
    <w:p w:rsidR="002F77AC" w:rsidRDefault="00651394" w:rsidP="002F77AC">
      <w:pPr>
        <w:tabs>
          <w:tab w:val="right" w:pos="10490"/>
        </w:tabs>
        <w:contextualSpacing/>
        <w:rPr>
          <w:rFonts w:cs="Arial"/>
          <w:szCs w:val="22"/>
          <w:lang w:val="en"/>
        </w:rPr>
      </w:pPr>
      <w:r w:rsidRPr="00651394">
        <w:rPr>
          <w:rFonts w:cs="Arial"/>
          <w:szCs w:val="22"/>
          <w:lang w:val="en"/>
        </w:rPr>
        <w:t xml:space="preserve">Students undertaking this course will develop skills in the use of functional language conventions, including </w:t>
      </w:r>
      <w:r w:rsidRPr="00651394">
        <w:rPr>
          <w:rFonts w:cs="Arial"/>
          <w:szCs w:val="22"/>
          <w:lang w:val="en"/>
        </w:rPr>
        <w:lastRenderedPageBreak/>
        <w:t xml:space="preserve">spelling, punctuation and grammar. Good literacy skills are required for comprehending and producing texts; for communicating effectively in </w:t>
      </w:r>
      <w:proofErr w:type="gramStart"/>
      <w:r w:rsidRPr="00651394">
        <w:rPr>
          <w:rFonts w:cs="Arial"/>
          <w:szCs w:val="22"/>
          <w:lang w:val="en"/>
        </w:rPr>
        <w:t>a learning</w:t>
      </w:r>
      <w:proofErr w:type="gramEnd"/>
      <w:r w:rsidRPr="00651394">
        <w:rPr>
          <w:rFonts w:cs="Arial"/>
          <w:szCs w:val="22"/>
          <w:lang w:val="en"/>
        </w:rPr>
        <w:t xml:space="preserve"> or working environment, or within a community; or for self-reflection; and for establishing one’s sense of individual worth.</w:t>
      </w:r>
    </w:p>
    <w:p w:rsidR="00651394" w:rsidRPr="00651394" w:rsidRDefault="00651394" w:rsidP="002F77AC">
      <w:pPr>
        <w:tabs>
          <w:tab w:val="right" w:pos="10490"/>
        </w:tabs>
        <w:contextualSpacing/>
        <w:rPr>
          <w:rFonts w:eastAsiaTheme="minorHAnsi" w:cs="Calibri"/>
          <w:szCs w:val="22"/>
        </w:rPr>
      </w:pPr>
    </w:p>
    <w:p w:rsidR="006C5199" w:rsidRPr="00A708C2" w:rsidRDefault="006C5199" w:rsidP="006C5199">
      <w:pPr>
        <w:tabs>
          <w:tab w:val="right" w:pos="10490"/>
        </w:tabs>
        <w:ind w:right="-58"/>
        <w:contextualSpacing/>
        <w:jc w:val="both"/>
        <w:rPr>
          <w:rFonts w:cstheme="minorHAnsi"/>
          <w:iCs/>
          <w:szCs w:val="22"/>
          <w:lang w:val="en-US"/>
        </w:rPr>
      </w:pPr>
      <w:r w:rsidRPr="00A708C2">
        <w:rPr>
          <w:rFonts w:cstheme="minorHAnsi"/>
          <w:iCs/>
          <w:szCs w:val="22"/>
          <w:lang w:val="en-US"/>
        </w:rPr>
        <w:t>For more information on this course, click the link below:</w:t>
      </w:r>
    </w:p>
    <w:p w:rsidR="006C5199" w:rsidRPr="006C5199" w:rsidRDefault="00A920BA" w:rsidP="006C5199">
      <w:pPr>
        <w:tabs>
          <w:tab w:val="right" w:pos="10490"/>
        </w:tabs>
        <w:outlineLvl w:val="0"/>
        <w:rPr>
          <w:rFonts w:cstheme="minorHAnsi"/>
          <w:iCs/>
          <w:szCs w:val="22"/>
          <w:lang w:val="en-US"/>
        </w:rPr>
        <w:sectPr w:rsidR="006C5199" w:rsidRPr="006C5199"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hyperlink r:id="rId69" w:history="1">
        <w:r w:rsidR="006C5199" w:rsidRPr="00A708C2">
          <w:rPr>
            <w:rStyle w:val="Hyperlink"/>
            <w:szCs w:val="22"/>
          </w:rPr>
          <w:t>http://senior-secondary.scsa.wa.edu.au/syllabus-and-support-materials/english</w:t>
        </w:r>
      </w:hyperlink>
      <w:r w:rsidR="006C5199" w:rsidRPr="006C5199">
        <w:rPr>
          <w:szCs w:val="22"/>
        </w:rPr>
        <w:t xml:space="preserve"> </w:t>
      </w:r>
      <w:r w:rsidR="006C5199" w:rsidRPr="006C5199">
        <w:rPr>
          <w:rFonts w:cstheme="minorHAnsi"/>
          <w:iCs/>
          <w:szCs w:val="22"/>
          <w:lang w:val="en-US"/>
        </w:rPr>
        <w:t xml:space="preserve"> </w:t>
      </w:r>
    </w:p>
    <w:p w:rsidR="00914273" w:rsidRPr="00131DAC" w:rsidRDefault="00914273" w:rsidP="00A1316E">
      <w:pPr>
        <w:tabs>
          <w:tab w:val="right" w:pos="10490"/>
        </w:tabs>
        <w:ind w:right="-58"/>
        <w:contextualSpacing/>
        <w:jc w:val="both"/>
        <w:rPr>
          <w:rFonts w:cstheme="minorHAnsi"/>
          <w:iCs/>
          <w:szCs w:val="22"/>
        </w:rPr>
      </w:pPr>
    </w:p>
    <w:p w:rsidR="004016CF" w:rsidRDefault="004016CF">
      <w:pPr>
        <w:rPr>
          <w:rFonts w:cstheme="minorHAnsi"/>
          <w:b/>
          <w:szCs w:val="22"/>
        </w:rPr>
      </w:pPr>
    </w:p>
    <w:p w:rsidR="00914273" w:rsidRPr="005F140B" w:rsidRDefault="00A1316E" w:rsidP="00A708C2">
      <w:pPr>
        <w:shd w:val="clear" w:color="auto" w:fill="92CDDC" w:themeFill="accent5" w:themeFillTint="99"/>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rPr>
        <w:t>ENGLISH</w:t>
      </w:r>
      <w:r w:rsidR="00914273" w:rsidRPr="005F140B">
        <w:rPr>
          <w:rFonts w:ascii="Berlin Sans FB" w:hAnsi="Berlin Sans FB"/>
          <w:color w:val="1F497D" w:themeColor="text2"/>
          <w:sz w:val="28"/>
          <w:szCs w:val="28"/>
        </w:rPr>
        <w:tab/>
        <w:t>(GEENG)</w:t>
      </w:r>
    </w:p>
    <w:p w:rsidR="00914273" w:rsidRPr="00131DAC" w:rsidRDefault="00A1316E" w:rsidP="00A708C2">
      <w:pPr>
        <w:shd w:val="clear" w:color="auto" w:fill="92CDDC" w:themeFill="accent5" w:themeFillTint="99"/>
        <w:tabs>
          <w:tab w:val="right" w:pos="10490"/>
        </w:tabs>
        <w:contextualSpacing/>
        <w:rPr>
          <w:rFonts w:cstheme="minorHAnsi"/>
          <w:b/>
          <w:szCs w:val="22"/>
        </w:rPr>
      </w:pPr>
      <w:r>
        <w:rPr>
          <w:rFonts w:ascii="Berlin Sans FB" w:hAnsi="Berlin Sans FB"/>
          <w:color w:val="1F497D" w:themeColor="text2"/>
          <w:sz w:val="28"/>
          <w:szCs w:val="28"/>
          <w:shd w:val="clear" w:color="auto" w:fill="92CDDC" w:themeFill="accent5" w:themeFillTint="99"/>
        </w:rPr>
        <w:tab/>
      </w:r>
      <w:r w:rsidRPr="00745722">
        <w:rPr>
          <w:rFonts w:ascii="Berlin Sans FB" w:hAnsi="Berlin Sans FB"/>
          <w:color w:val="1F497D" w:themeColor="text2"/>
          <w:sz w:val="28"/>
          <w:szCs w:val="28"/>
          <w:shd w:val="clear" w:color="auto" w:fill="92CDDC" w:themeFill="accent5" w:themeFillTint="99"/>
        </w:rPr>
        <w:t>GENERAL SUBJECT</w:t>
      </w:r>
    </w:p>
    <w:p w:rsidR="00340905" w:rsidRDefault="00340905" w:rsidP="004016CF">
      <w:pPr>
        <w:tabs>
          <w:tab w:val="right" w:pos="10490"/>
        </w:tabs>
        <w:contextualSpacing/>
        <w:rPr>
          <w:rFonts w:cstheme="minorHAnsi"/>
          <w:b/>
          <w:szCs w:val="22"/>
        </w:rPr>
      </w:pPr>
    </w:p>
    <w:p w:rsidR="004016CF" w:rsidRDefault="004016CF" w:rsidP="00A708C2">
      <w:pPr>
        <w:shd w:val="clear" w:color="auto" w:fill="92CDDC" w:themeFill="accent5" w:themeFillTint="99"/>
        <w:tabs>
          <w:tab w:val="right" w:pos="10490"/>
        </w:tabs>
        <w:contextualSpacing/>
        <w:rPr>
          <w:rFonts w:cstheme="minorHAnsi"/>
          <w:b/>
          <w:szCs w:val="22"/>
        </w:rPr>
        <w:sectPr w:rsidR="004016CF"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4016CF" w:rsidRPr="00651394" w:rsidRDefault="00651394" w:rsidP="002F77AC">
      <w:pPr>
        <w:tabs>
          <w:tab w:val="right" w:pos="10490"/>
        </w:tabs>
        <w:rPr>
          <w:rFonts w:cstheme="minorHAnsi"/>
          <w:szCs w:val="22"/>
        </w:rPr>
      </w:pPr>
      <w:r w:rsidRPr="00651394">
        <w:rPr>
          <w:rFonts w:cs="Arial"/>
          <w:szCs w:val="22"/>
          <w:lang w:val="en"/>
        </w:rPr>
        <w:lastRenderedPageBreak/>
        <w:t xml:space="preserve">The English General course focuses on consolidating and refining the skills and knowledge needed by students to become competent, confident and engaged users of English in everyday, community, social, further education, </w:t>
      </w:r>
      <w:proofErr w:type="gramStart"/>
      <w:r w:rsidRPr="00651394">
        <w:rPr>
          <w:rFonts w:cs="Arial"/>
          <w:szCs w:val="22"/>
          <w:lang w:val="en"/>
        </w:rPr>
        <w:t>training</w:t>
      </w:r>
      <w:proofErr w:type="gramEnd"/>
      <w:r w:rsidRPr="00651394">
        <w:rPr>
          <w:rFonts w:cs="Arial"/>
          <w:szCs w:val="22"/>
          <w:lang w:val="en"/>
        </w:rPr>
        <w:t xml:space="preserve"> and workplace contexts. The course is designed to provide students with the skills to succeed in a wide range of post-secondary pathways by developing their language, literacy and literary skills. </w:t>
      </w:r>
      <w:r w:rsidRPr="00651394">
        <w:rPr>
          <w:rFonts w:cs="Arial"/>
          <w:szCs w:val="22"/>
          <w:lang w:val="en"/>
        </w:rPr>
        <w:lastRenderedPageBreak/>
        <w:t xml:space="preserve">Students comprehend, </w:t>
      </w:r>
      <w:proofErr w:type="spellStart"/>
      <w:r w:rsidRPr="00651394">
        <w:rPr>
          <w:rFonts w:cs="Arial"/>
          <w:szCs w:val="22"/>
          <w:lang w:val="en"/>
        </w:rPr>
        <w:t>analyse</w:t>
      </w:r>
      <w:proofErr w:type="spellEnd"/>
      <w:r w:rsidRPr="00651394">
        <w:rPr>
          <w:rFonts w:cs="Arial"/>
          <w:szCs w:val="22"/>
          <w:lang w:val="en"/>
        </w:rPr>
        <w:t>, interpret, evaluate and create analytical, imaginative, interpretive and persuasive texts in a range of written, oral, multimodal and digital forms.</w:t>
      </w:r>
    </w:p>
    <w:p w:rsidR="006C5199" w:rsidRPr="004016CF" w:rsidRDefault="006C5199" w:rsidP="006C5199">
      <w:pPr>
        <w:tabs>
          <w:tab w:val="right" w:pos="10490"/>
        </w:tabs>
        <w:ind w:right="-58"/>
        <w:contextualSpacing/>
        <w:jc w:val="both"/>
        <w:rPr>
          <w:rFonts w:cstheme="minorHAnsi"/>
          <w:iCs/>
          <w:szCs w:val="22"/>
          <w:lang w:val="en-US"/>
        </w:rPr>
      </w:pPr>
      <w:r w:rsidRPr="004016CF">
        <w:rPr>
          <w:rFonts w:cstheme="minorHAnsi"/>
          <w:iCs/>
          <w:szCs w:val="22"/>
          <w:lang w:val="en-US"/>
        </w:rPr>
        <w:t>For more information on this course, click the link below:</w:t>
      </w:r>
    </w:p>
    <w:p w:rsidR="006C5199" w:rsidRPr="004016CF" w:rsidRDefault="00A920BA" w:rsidP="006C5199">
      <w:pPr>
        <w:tabs>
          <w:tab w:val="right" w:pos="10490"/>
        </w:tabs>
        <w:outlineLvl w:val="0"/>
        <w:rPr>
          <w:rFonts w:cstheme="minorHAnsi"/>
          <w:iCs/>
          <w:szCs w:val="22"/>
          <w:lang w:val="en-US"/>
        </w:rPr>
        <w:sectPr w:rsidR="006C5199" w:rsidRPr="004016CF"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hyperlink r:id="rId70" w:history="1">
        <w:r w:rsidR="006C5199" w:rsidRPr="004016CF">
          <w:rPr>
            <w:rStyle w:val="Hyperlink"/>
            <w:szCs w:val="22"/>
          </w:rPr>
          <w:t>http://senior-secondary.scsa.wa.edu.au/syllabus-and-support-materials/english</w:t>
        </w:r>
      </w:hyperlink>
      <w:r w:rsidR="006C5199" w:rsidRPr="004016CF">
        <w:rPr>
          <w:szCs w:val="22"/>
        </w:rPr>
        <w:t xml:space="preserve"> </w:t>
      </w:r>
      <w:r w:rsidR="006C5199" w:rsidRPr="004016CF">
        <w:rPr>
          <w:rFonts w:cstheme="minorHAnsi"/>
          <w:iCs/>
          <w:szCs w:val="22"/>
          <w:lang w:val="en-US"/>
        </w:rPr>
        <w:t xml:space="preserve"> </w:t>
      </w:r>
    </w:p>
    <w:p w:rsidR="00340905" w:rsidRDefault="00340905" w:rsidP="00A1316E">
      <w:pPr>
        <w:tabs>
          <w:tab w:val="right" w:pos="10490"/>
        </w:tabs>
        <w:jc w:val="both"/>
        <w:rPr>
          <w:rFonts w:cstheme="minorHAnsi"/>
          <w:b/>
          <w:szCs w:val="22"/>
        </w:rPr>
        <w:sectPr w:rsidR="00340905"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4016CF" w:rsidRDefault="004016CF" w:rsidP="00A1316E">
      <w:pPr>
        <w:tabs>
          <w:tab w:val="right" w:pos="10490"/>
        </w:tabs>
        <w:rPr>
          <w:rFonts w:ascii="Berlin Sans FB" w:hAnsi="Berlin Sans FB"/>
          <w:color w:val="1F497D" w:themeColor="text2"/>
          <w:sz w:val="28"/>
          <w:szCs w:val="28"/>
        </w:rPr>
      </w:pPr>
    </w:p>
    <w:p w:rsidR="00772F91" w:rsidRDefault="00772F91" w:rsidP="00772F91">
      <w:pPr>
        <w:shd w:val="clear" w:color="auto" w:fill="C2D69B" w:themeFill="accent3" w:themeFillTint="99"/>
        <w:tabs>
          <w:tab w:val="right" w:pos="10490"/>
        </w:tabs>
        <w:rPr>
          <w:rFonts w:ascii="Berlin Sans FB" w:hAnsi="Berlin Sans FB"/>
          <w:color w:val="1F497D" w:themeColor="text2"/>
          <w:sz w:val="28"/>
          <w:szCs w:val="28"/>
        </w:rPr>
      </w:pPr>
      <w:r w:rsidRPr="00B145F3">
        <w:rPr>
          <w:rFonts w:ascii="Berlin Sans FB" w:hAnsi="Berlin Sans FB"/>
          <w:color w:val="1F497D" w:themeColor="text2"/>
          <w:sz w:val="28"/>
          <w:szCs w:val="28"/>
        </w:rPr>
        <w:t xml:space="preserve">ENGLISH  </w:t>
      </w:r>
      <w:r w:rsidRPr="00B145F3">
        <w:rPr>
          <w:rFonts w:ascii="Berlin Sans FB" w:hAnsi="Berlin Sans FB"/>
          <w:color w:val="1F497D" w:themeColor="text2"/>
          <w:sz w:val="28"/>
          <w:szCs w:val="28"/>
        </w:rPr>
        <w:tab/>
        <w:t>(AEENG)</w:t>
      </w:r>
      <w:r>
        <w:rPr>
          <w:rFonts w:ascii="Berlin Sans FB" w:hAnsi="Berlin Sans FB"/>
          <w:color w:val="1F497D" w:themeColor="text2"/>
          <w:sz w:val="28"/>
          <w:szCs w:val="28"/>
        </w:rPr>
        <w:t xml:space="preserve"> </w:t>
      </w:r>
    </w:p>
    <w:p w:rsidR="00772F91" w:rsidRPr="00B145F3" w:rsidRDefault="00772F91" w:rsidP="00772F91">
      <w:pPr>
        <w:shd w:val="clear" w:color="auto" w:fill="C2D69B" w:themeFill="accent3" w:themeFillTint="99"/>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shd w:val="clear" w:color="auto" w:fill="C2D69B" w:themeFill="accent3" w:themeFillTint="99"/>
        </w:rPr>
        <w:tab/>
      </w:r>
      <w:r w:rsidRPr="00745722">
        <w:rPr>
          <w:rFonts w:ascii="Berlin Sans FB" w:hAnsi="Berlin Sans FB"/>
          <w:color w:val="1F497D" w:themeColor="text2"/>
          <w:sz w:val="28"/>
          <w:szCs w:val="28"/>
          <w:shd w:val="clear" w:color="auto" w:fill="C2D69B" w:themeFill="accent3" w:themeFillTint="99"/>
        </w:rPr>
        <w:t>ATAR SUBJECT</w:t>
      </w:r>
    </w:p>
    <w:p w:rsidR="00772F91" w:rsidRPr="00937A99" w:rsidRDefault="00772F91" w:rsidP="00772F91">
      <w:pPr>
        <w:tabs>
          <w:tab w:val="right" w:pos="10490"/>
        </w:tabs>
        <w:jc w:val="both"/>
        <w:rPr>
          <w:rFonts w:cstheme="minorHAnsi"/>
          <w:b/>
          <w:szCs w:val="22"/>
        </w:rPr>
      </w:pPr>
    </w:p>
    <w:p w:rsidR="00772F91" w:rsidRDefault="00772F91" w:rsidP="00772F91">
      <w:pPr>
        <w:tabs>
          <w:tab w:val="right" w:pos="10490"/>
        </w:tabs>
        <w:rPr>
          <w:rFonts w:cstheme="minorHAnsi"/>
          <w:b/>
          <w:szCs w:val="22"/>
        </w:rPr>
        <w:sectPr w:rsidR="00772F91" w:rsidSect="00772F91">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772F91" w:rsidRPr="004016CF" w:rsidRDefault="00651394" w:rsidP="00651394">
      <w:pPr>
        <w:rPr>
          <w:rFonts w:eastAsiaTheme="minorHAnsi" w:cs="Calibri"/>
          <w:color w:val="000000"/>
          <w:szCs w:val="22"/>
        </w:rPr>
      </w:pPr>
      <w:r>
        <w:rPr>
          <w:lang w:val="en"/>
        </w:rPr>
        <w:lastRenderedPageBreak/>
        <w:t xml:space="preserve">The English ATAR course focuses on developing students’ analytical, creative, and critical thinking and communication skills in all language modes, encouraging students to critically engage with texts from their contemporary world, the past, and from Australian and other cultures. Through close study and wide reading, viewing and listening, students develop the ability to </w:t>
      </w:r>
      <w:proofErr w:type="spellStart"/>
      <w:r>
        <w:rPr>
          <w:lang w:val="en"/>
        </w:rPr>
        <w:t>analyse</w:t>
      </w:r>
      <w:proofErr w:type="spellEnd"/>
      <w:r>
        <w:rPr>
          <w:lang w:val="en"/>
        </w:rPr>
        <w:t xml:space="preserve"> and evaluate the purpose, </w:t>
      </w:r>
      <w:r>
        <w:rPr>
          <w:lang w:val="en"/>
        </w:rPr>
        <w:lastRenderedPageBreak/>
        <w:t>stylistic qualities and conventions of texts and to enjoy creating imaginative, interpretive, persuasive and analytical responses in a range of written, oral, multimodal and digital forms.</w:t>
      </w:r>
      <w:r w:rsidR="00772F91" w:rsidRPr="004016CF">
        <w:rPr>
          <w:rFonts w:eastAsiaTheme="minorHAnsi" w:cs="Calibri"/>
          <w:color w:val="000000"/>
          <w:szCs w:val="22"/>
        </w:rPr>
        <w:t xml:space="preserve"> </w:t>
      </w:r>
    </w:p>
    <w:p w:rsidR="00772F91" w:rsidRPr="004016CF" w:rsidRDefault="00772F91" w:rsidP="00772F91">
      <w:pPr>
        <w:tabs>
          <w:tab w:val="right" w:pos="10490"/>
        </w:tabs>
        <w:ind w:right="-58"/>
        <w:contextualSpacing/>
        <w:jc w:val="both"/>
        <w:rPr>
          <w:rFonts w:eastAsiaTheme="minorHAnsi" w:cs="Calibri"/>
          <w:color w:val="000000"/>
          <w:szCs w:val="22"/>
        </w:rPr>
      </w:pPr>
    </w:p>
    <w:p w:rsidR="00772F91" w:rsidRPr="004016CF" w:rsidRDefault="00772F91" w:rsidP="00772F91">
      <w:pPr>
        <w:tabs>
          <w:tab w:val="right" w:pos="10490"/>
        </w:tabs>
        <w:ind w:right="-58"/>
        <w:contextualSpacing/>
        <w:jc w:val="both"/>
        <w:rPr>
          <w:rFonts w:cstheme="minorHAnsi"/>
          <w:iCs/>
          <w:szCs w:val="22"/>
          <w:lang w:val="en-US"/>
        </w:rPr>
      </w:pPr>
      <w:r w:rsidRPr="004016CF">
        <w:rPr>
          <w:rFonts w:cstheme="minorHAnsi"/>
          <w:iCs/>
          <w:szCs w:val="22"/>
          <w:lang w:val="en-US"/>
        </w:rPr>
        <w:t>For more information on this course, click the link below:</w:t>
      </w:r>
    </w:p>
    <w:p w:rsidR="00772F91" w:rsidRPr="004016CF" w:rsidRDefault="00A920BA" w:rsidP="00772F91">
      <w:pPr>
        <w:tabs>
          <w:tab w:val="right" w:pos="10490"/>
        </w:tabs>
        <w:outlineLvl w:val="0"/>
        <w:rPr>
          <w:rFonts w:cstheme="minorHAnsi"/>
          <w:iCs/>
          <w:szCs w:val="22"/>
          <w:lang w:val="en-US"/>
        </w:rPr>
        <w:sectPr w:rsidR="00772F91" w:rsidRPr="004016CF"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hyperlink r:id="rId71" w:history="1">
        <w:r w:rsidR="00772F91" w:rsidRPr="004016CF">
          <w:rPr>
            <w:rStyle w:val="Hyperlink"/>
            <w:szCs w:val="22"/>
          </w:rPr>
          <w:t>http://senior-secondary.scsa.wa.edu.au/syllabus-and-support-materials/english</w:t>
        </w:r>
      </w:hyperlink>
      <w:r w:rsidR="00772F91" w:rsidRPr="004016CF">
        <w:rPr>
          <w:szCs w:val="22"/>
        </w:rPr>
        <w:t xml:space="preserve"> </w:t>
      </w:r>
      <w:r w:rsidR="00772F91" w:rsidRPr="004016CF">
        <w:rPr>
          <w:rFonts w:cstheme="minorHAnsi"/>
          <w:iCs/>
          <w:szCs w:val="22"/>
          <w:lang w:val="en-US"/>
        </w:rPr>
        <w:t xml:space="preserve"> </w:t>
      </w:r>
    </w:p>
    <w:p w:rsidR="00772F91" w:rsidRDefault="00772F91" w:rsidP="00772F91">
      <w:pPr>
        <w:tabs>
          <w:tab w:val="right" w:pos="10490"/>
        </w:tabs>
        <w:rPr>
          <w:rFonts w:ascii="Berlin Sans FB" w:hAnsi="Berlin Sans FB"/>
          <w:color w:val="1F497D" w:themeColor="text2"/>
          <w:sz w:val="28"/>
          <w:szCs w:val="28"/>
        </w:rPr>
      </w:pPr>
    </w:p>
    <w:p w:rsidR="004016CF" w:rsidRDefault="004016CF" w:rsidP="004016CF">
      <w:pPr>
        <w:shd w:val="clear" w:color="auto" w:fill="92CDDC" w:themeFill="accent5" w:themeFillTint="99"/>
        <w:tabs>
          <w:tab w:val="right" w:pos="10490"/>
        </w:tabs>
        <w:rPr>
          <w:rFonts w:ascii="Berlin Sans FB" w:hAnsi="Berlin Sans FB"/>
          <w:color w:val="1F497D" w:themeColor="text2"/>
          <w:sz w:val="28"/>
          <w:szCs w:val="28"/>
        </w:rPr>
        <w:sectPr w:rsidR="004016CF"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4016CF" w:rsidRDefault="00A920BA" w:rsidP="00A1316E">
      <w:pPr>
        <w:tabs>
          <w:tab w:val="right" w:pos="10490"/>
        </w:tabs>
        <w:rPr>
          <w:rFonts w:ascii="Berlin Sans FB" w:hAnsi="Berlin Sans FB"/>
          <w:color w:val="1F497D" w:themeColor="text2"/>
          <w:sz w:val="28"/>
          <w:szCs w:val="28"/>
        </w:rPr>
      </w:pPr>
      <w:r>
        <w:rPr>
          <w:rFonts w:cstheme="minorHAnsi"/>
          <w:b/>
          <w:noProof/>
          <w:szCs w:val="22"/>
          <w:lang w:eastAsia="en-AU"/>
        </w:rPr>
        <w:lastRenderedPageBreak/>
        <w:drawing>
          <wp:anchor distT="0" distB="0" distL="114300" distR="114300" simplePos="0" relativeHeight="251932672" behindDoc="0" locked="0" layoutInCell="1" allowOverlap="1" wp14:anchorId="412CFE3E" wp14:editId="762259A7">
            <wp:simplePos x="0" y="0"/>
            <wp:positionH relativeFrom="column">
              <wp:posOffset>1450945</wp:posOffset>
            </wp:positionH>
            <wp:positionV relativeFrom="paragraph">
              <wp:posOffset>72390</wp:posOffset>
            </wp:positionV>
            <wp:extent cx="3497580" cy="2331720"/>
            <wp:effectExtent l="0" t="0" r="7620" b="0"/>
            <wp:wrapNone/>
            <wp:docPr id="404" name="Picture 404" descr="C:\Users\e4018060\AppData\Local\Microsoft\Windows\Temporary Internet Files\Content.IE5\PAD0XP3F\_MG_9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4018060\AppData\Local\Microsoft\Windows\Temporary Internet Files\Content.IE5\PAD0XP3F\_MG_9546.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497580" cy="2331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1394" w:rsidRDefault="00651394" w:rsidP="00651394">
      <w:pPr>
        <w:rPr>
          <w:rFonts w:cstheme="minorHAnsi"/>
          <w:b/>
          <w:szCs w:val="22"/>
        </w:rPr>
      </w:pPr>
    </w:p>
    <w:p w:rsidR="00651394" w:rsidRDefault="00651394">
      <w:pPr>
        <w:rPr>
          <w:rFonts w:cstheme="minorHAnsi"/>
          <w:b/>
          <w:szCs w:val="22"/>
        </w:rPr>
      </w:pPr>
      <w:r>
        <w:rPr>
          <w:rFonts w:cstheme="minorHAnsi"/>
          <w:b/>
          <w:szCs w:val="22"/>
        </w:rPr>
        <w:br w:type="page"/>
      </w:r>
    </w:p>
    <w:p w:rsidR="00651394" w:rsidRDefault="00651394" w:rsidP="00651394">
      <w:pPr>
        <w:shd w:val="clear" w:color="auto" w:fill="92CDDC" w:themeFill="accent5" w:themeFillTint="99"/>
        <w:tabs>
          <w:tab w:val="right" w:pos="10490"/>
        </w:tabs>
        <w:rPr>
          <w:rFonts w:ascii="Berlin Sans FB" w:hAnsi="Berlin Sans FB"/>
          <w:color w:val="1F497D" w:themeColor="text2"/>
          <w:sz w:val="28"/>
          <w:szCs w:val="28"/>
        </w:rPr>
      </w:pPr>
      <w:r w:rsidRPr="005F140B">
        <w:rPr>
          <w:rFonts w:ascii="Berlin Sans FB" w:hAnsi="Berlin Sans FB"/>
          <w:color w:val="1F497D" w:themeColor="text2"/>
          <w:sz w:val="28"/>
          <w:szCs w:val="28"/>
        </w:rPr>
        <w:lastRenderedPageBreak/>
        <w:t>ENG</w:t>
      </w:r>
      <w:r>
        <w:rPr>
          <w:rFonts w:ascii="Berlin Sans FB" w:hAnsi="Berlin Sans FB"/>
          <w:color w:val="1F497D" w:themeColor="text2"/>
          <w:sz w:val="28"/>
          <w:szCs w:val="28"/>
        </w:rPr>
        <w:t>LISH AS AN ADDITIONAL LANGUAGE</w:t>
      </w:r>
      <w:r w:rsidRPr="005F140B">
        <w:rPr>
          <w:rFonts w:ascii="Berlin Sans FB" w:hAnsi="Berlin Sans FB"/>
          <w:color w:val="1F497D" w:themeColor="text2"/>
          <w:sz w:val="28"/>
          <w:szCs w:val="28"/>
        </w:rPr>
        <w:tab/>
        <w:t>(GEELD)</w:t>
      </w:r>
    </w:p>
    <w:p w:rsidR="00651394" w:rsidRPr="005F140B" w:rsidRDefault="00651394" w:rsidP="00651394">
      <w:pPr>
        <w:shd w:val="clear" w:color="auto" w:fill="92CDDC" w:themeFill="accent5" w:themeFillTint="99"/>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shd w:val="clear" w:color="auto" w:fill="92CDDC" w:themeFill="accent5" w:themeFillTint="99"/>
        </w:rPr>
        <w:tab/>
      </w:r>
      <w:r w:rsidRPr="00745722">
        <w:rPr>
          <w:rFonts w:ascii="Berlin Sans FB" w:hAnsi="Berlin Sans FB"/>
          <w:color w:val="1F497D" w:themeColor="text2"/>
          <w:sz w:val="28"/>
          <w:szCs w:val="28"/>
          <w:shd w:val="clear" w:color="auto" w:fill="92CDDC" w:themeFill="accent5" w:themeFillTint="99"/>
        </w:rPr>
        <w:t>GENERAL SUBJECT</w:t>
      </w:r>
    </w:p>
    <w:p w:rsidR="00651394" w:rsidRDefault="00651394" w:rsidP="00651394">
      <w:pPr>
        <w:tabs>
          <w:tab w:val="right" w:pos="10490"/>
        </w:tabs>
        <w:contextualSpacing/>
        <w:rPr>
          <w:rFonts w:cstheme="minorHAnsi"/>
          <w:b/>
          <w:szCs w:val="22"/>
        </w:rPr>
      </w:pPr>
    </w:p>
    <w:p w:rsidR="00651394" w:rsidRDefault="00651394" w:rsidP="00651394">
      <w:pPr>
        <w:tabs>
          <w:tab w:val="right" w:pos="10490"/>
        </w:tabs>
        <w:contextualSpacing/>
        <w:rPr>
          <w:rFonts w:cstheme="minorHAnsi"/>
          <w:b/>
          <w:szCs w:val="22"/>
        </w:rPr>
        <w:sectPr w:rsidR="00651394"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651394" w:rsidRDefault="00651394" w:rsidP="00651394">
      <w:pPr>
        <w:rPr>
          <w:lang w:val="en"/>
        </w:rPr>
      </w:pPr>
      <w:r>
        <w:rPr>
          <w:lang w:val="en"/>
        </w:rPr>
        <w:lastRenderedPageBreak/>
        <w:t xml:space="preserve">The EAL/D courses are designed for students who speak another language or dialect as their first or ‘home’ language. EAL/D focuses on development of the competent use of Standard Australian English (SAE) in a range of contexts. The EAL/D General course prepares students for a </w:t>
      </w:r>
      <w:r w:rsidRPr="00F91DBC">
        <w:rPr>
          <w:b/>
          <w:lang w:val="en"/>
        </w:rPr>
        <w:t>range of post-secondary destinations</w:t>
      </w:r>
      <w:r>
        <w:rPr>
          <w:lang w:val="en"/>
        </w:rPr>
        <w:t xml:space="preserve"> in further education, training and the workplace.</w:t>
      </w:r>
    </w:p>
    <w:p w:rsidR="00651394" w:rsidRDefault="00651394" w:rsidP="00651394">
      <w:pPr>
        <w:tabs>
          <w:tab w:val="right" w:pos="10490"/>
        </w:tabs>
        <w:rPr>
          <w:rFonts w:cstheme="minorHAnsi"/>
          <w:szCs w:val="22"/>
        </w:rPr>
      </w:pPr>
    </w:p>
    <w:p w:rsidR="00651394" w:rsidRDefault="00651394" w:rsidP="00651394">
      <w:pPr>
        <w:rPr>
          <w:lang w:val="en" w:eastAsia="en-AU"/>
        </w:rPr>
      </w:pPr>
      <w:r w:rsidRPr="00651394">
        <w:rPr>
          <w:lang w:val="en" w:eastAsia="en-AU"/>
        </w:rPr>
        <w:t xml:space="preserve">Enrolment into EAL/D as a Year 12 student cannot occur without eligibility approval. For a student to gain approval to </w:t>
      </w:r>
      <w:proofErr w:type="spellStart"/>
      <w:r w:rsidRPr="00651394">
        <w:rPr>
          <w:lang w:val="en" w:eastAsia="en-AU"/>
        </w:rPr>
        <w:t>enrol</w:t>
      </w:r>
      <w:proofErr w:type="spellEnd"/>
      <w:r w:rsidRPr="00651394">
        <w:rPr>
          <w:lang w:val="en" w:eastAsia="en-AU"/>
        </w:rPr>
        <w:t>, the appropriate eligibility application must be completed and submitted to the Authority, along with the required supporting documentation. EAL/D eligibility status is determined on a case-by-case basis.</w:t>
      </w:r>
    </w:p>
    <w:p w:rsidR="00651394" w:rsidRPr="00651394" w:rsidRDefault="00651394" w:rsidP="00651394">
      <w:pPr>
        <w:rPr>
          <w:lang w:val="en" w:eastAsia="en-AU"/>
        </w:rPr>
      </w:pPr>
    </w:p>
    <w:p w:rsidR="00651394" w:rsidRDefault="00651394" w:rsidP="00651394">
      <w:pPr>
        <w:rPr>
          <w:lang w:val="en" w:eastAsia="en-AU"/>
        </w:rPr>
      </w:pPr>
      <w:r w:rsidRPr="00651394">
        <w:rPr>
          <w:lang w:val="en" w:eastAsia="en-AU"/>
        </w:rPr>
        <w:t xml:space="preserve">While eligibility for EAL/D is only required for students enrolling in Year 12 courses, schools are advised to </w:t>
      </w:r>
      <w:r w:rsidRPr="00651394">
        <w:rPr>
          <w:lang w:val="en" w:eastAsia="en-AU"/>
        </w:rPr>
        <w:lastRenderedPageBreak/>
        <w:t>collect documentation supporting EAL/D eligibility applications at the time of initial student enrolment in the school. Schools may submit students’ eligibility applications from the time that students are in Year 10 if they wish to determine the appropriate pathway for their students.</w:t>
      </w:r>
    </w:p>
    <w:p w:rsidR="00651394" w:rsidRPr="00651394" w:rsidRDefault="00651394" w:rsidP="00651394">
      <w:pPr>
        <w:rPr>
          <w:lang w:val="en" w:eastAsia="en-AU"/>
        </w:rPr>
      </w:pPr>
    </w:p>
    <w:p w:rsidR="00651394" w:rsidRPr="00651394" w:rsidRDefault="00651394" w:rsidP="00651394">
      <w:pPr>
        <w:rPr>
          <w:lang w:val="en" w:eastAsia="en-AU"/>
        </w:rPr>
      </w:pPr>
      <w:r w:rsidRPr="00651394">
        <w:rPr>
          <w:lang w:val="en" w:eastAsia="en-AU"/>
        </w:rPr>
        <w:t xml:space="preserve">Any </w:t>
      </w:r>
      <w:proofErr w:type="gramStart"/>
      <w:r w:rsidRPr="00651394">
        <w:rPr>
          <w:lang w:val="en" w:eastAsia="en-AU"/>
        </w:rPr>
        <w:t>student</w:t>
      </w:r>
      <w:proofErr w:type="gramEnd"/>
      <w:r w:rsidRPr="00651394">
        <w:rPr>
          <w:lang w:val="en" w:eastAsia="en-AU"/>
        </w:rPr>
        <w:t xml:space="preserve"> who has not </w:t>
      </w:r>
      <w:proofErr w:type="spellStart"/>
      <w:r w:rsidRPr="00651394">
        <w:rPr>
          <w:lang w:val="en" w:eastAsia="en-AU"/>
        </w:rPr>
        <w:t>finalised</w:t>
      </w:r>
      <w:proofErr w:type="spellEnd"/>
      <w:r w:rsidRPr="00651394">
        <w:rPr>
          <w:lang w:val="en" w:eastAsia="en-AU"/>
        </w:rPr>
        <w:t xml:space="preserve"> their EAL/D eligibility by the time of the Year 12 enrolment deadline, as published in the WACE Activities Schedule for that year, will not be able to </w:t>
      </w:r>
      <w:proofErr w:type="spellStart"/>
      <w:r w:rsidRPr="00651394">
        <w:rPr>
          <w:lang w:val="en" w:eastAsia="en-AU"/>
        </w:rPr>
        <w:t>enrol</w:t>
      </w:r>
      <w:proofErr w:type="spellEnd"/>
      <w:r w:rsidRPr="00651394">
        <w:rPr>
          <w:lang w:val="en" w:eastAsia="en-AU"/>
        </w:rPr>
        <w:t xml:space="preserve"> in a Year 12 EAL/D course for that year.</w:t>
      </w:r>
    </w:p>
    <w:p w:rsidR="00651394" w:rsidRPr="004016CF" w:rsidRDefault="00651394" w:rsidP="00651394">
      <w:pPr>
        <w:tabs>
          <w:tab w:val="right" w:pos="10490"/>
        </w:tabs>
        <w:rPr>
          <w:rFonts w:cstheme="minorHAnsi"/>
          <w:szCs w:val="22"/>
        </w:rPr>
      </w:pPr>
    </w:p>
    <w:p w:rsidR="00651394" w:rsidRPr="004016CF" w:rsidRDefault="00651394" w:rsidP="00651394">
      <w:pPr>
        <w:tabs>
          <w:tab w:val="right" w:pos="10490"/>
        </w:tabs>
        <w:ind w:right="-58"/>
        <w:contextualSpacing/>
        <w:jc w:val="both"/>
        <w:rPr>
          <w:rFonts w:cstheme="minorHAnsi"/>
          <w:iCs/>
          <w:szCs w:val="22"/>
          <w:lang w:val="en-US"/>
        </w:rPr>
      </w:pPr>
      <w:r w:rsidRPr="004016CF">
        <w:rPr>
          <w:rFonts w:cstheme="minorHAnsi"/>
          <w:iCs/>
          <w:szCs w:val="22"/>
          <w:lang w:val="en-US"/>
        </w:rPr>
        <w:t>For more information on this course, click the link below:</w:t>
      </w:r>
    </w:p>
    <w:p w:rsidR="00651394" w:rsidRPr="006C5199" w:rsidRDefault="00A920BA" w:rsidP="00651394">
      <w:pPr>
        <w:tabs>
          <w:tab w:val="right" w:pos="10490"/>
        </w:tabs>
        <w:outlineLvl w:val="0"/>
        <w:rPr>
          <w:rFonts w:cstheme="minorHAnsi"/>
          <w:iCs/>
          <w:szCs w:val="22"/>
          <w:lang w:val="en-US"/>
        </w:rPr>
        <w:sectPr w:rsidR="00651394" w:rsidRPr="006C5199"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hyperlink r:id="rId73" w:history="1">
        <w:r w:rsidR="00651394" w:rsidRPr="004016CF">
          <w:rPr>
            <w:rStyle w:val="Hyperlink"/>
            <w:szCs w:val="22"/>
          </w:rPr>
          <w:t>http://senior-secondary.scsa.wa.edu.au/syllabus-and-support-materials/english</w:t>
        </w:r>
      </w:hyperlink>
      <w:r w:rsidR="00651394" w:rsidRPr="004016CF">
        <w:rPr>
          <w:szCs w:val="22"/>
        </w:rPr>
        <w:t xml:space="preserve"> </w:t>
      </w:r>
      <w:r w:rsidR="00651394" w:rsidRPr="004016CF">
        <w:rPr>
          <w:rFonts w:cstheme="minorHAnsi"/>
          <w:iCs/>
          <w:szCs w:val="22"/>
          <w:lang w:val="en-US"/>
        </w:rPr>
        <w:t xml:space="preserve"> </w:t>
      </w:r>
    </w:p>
    <w:p w:rsidR="00651394" w:rsidRPr="00131DAC" w:rsidRDefault="00651394" w:rsidP="00651394">
      <w:pPr>
        <w:tabs>
          <w:tab w:val="right" w:pos="10490"/>
        </w:tabs>
        <w:ind w:right="-58"/>
        <w:contextualSpacing/>
        <w:jc w:val="both"/>
        <w:rPr>
          <w:rFonts w:cstheme="minorHAnsi"/>
          <w:iCs/>
          <w:szCs w:val="22"/>
        </w:rPr>
      </w:pPr>
    </w:p>
    <w:p w:rsidR="00651394" w:rsidRDefault="00651394" w:rsidP="00651394">
      <w:pPr>
        <w:tabs>
          <w:tab w:val="right" w:pos="10490"/>
        </w:tabs>
        <w:rPr>
          <w:rFonts w:cstheme="minorHAnsi"/>
          <w:b/>
          <w:szCs w:val="22"/>
        </w:rPr>
        <w:sectPr w:rsidR="00651394"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651394" w:rsidRDefault="00651394" w:rsidP="00651394">
      <w:pPr>
        <w:tabs>
          <w:tab w:val="right" w:pos="10490"/>
        </w:tabs>
        <w:rPr>
          <w:rFonts w:ascii="Berlin Sans FB" w:hAnsi="Berlin Sans FB"/>
          <w:color w:val="1F497D" w:themeColor="text2"/>
          <w:sz w:val="28"/>
          <w:szCs w:val="28"/>
        </w:rPr>
      </w:pPr>
    </w:p>
    <w:p w:rsidR="00651394" w:rsidRDefault="00651394" w:rsidP="00651394">
      <w:pPr>
        <w:rPr>
          <w:rFonts w:cstheme="minorHAnsi"/>
          <w:b/>
          <w:szCs w:val="22"/>
        </w:rPr>
      </w:pPr>
    </w:p>
    <w:p w:rsidR="00A1316E" w:rsidRDefault="001C7539" w:rsidP="004016CF">
      <w:pPr>
        <w:shd w:val="clear" w:color="auto" w:fill="C2D69B" w:themeFill="accent3" w:themeFillTint="99"/>
        <w:tabs>
          <w:tab w:val="right" w:pos="10490"/>
        </w:tabs>
        <w:rPr>
          <w:rFonts w:ascii="Berlin Sans FB" w:hAnsi="Berlin Sans FB"/>
          <w:color w:val="1F497D" w:themeColor="text2"/>
          <w:sz w:val="28"/>
          <w:szCs w:val="28"/>
        </w:rPr>
      </w:pPr>
      <w:r w:rsidRPr="00B145F3">
        <w:rPr>
          <w:rFonts w:ascii="Berlin Sans FB" w:hAnsi="Berlin Sans FB"/>
          <w:color w:val="1F497D" w:themeColor="text2"/>
          <w:sz w:val="28"/>
          <w:szCs w:val="28"/>
        </w:rPr>
        <w:t>ENGLISH AS AN ADDITIO</w:t>
      </w:r>
      <w:r>
        <w:rPr>
          <w:rFonts w:ascii="Berlin Sans FB" w:hAnsi="Berlin Sans FB"/>
          <w:color w:val="1F497D" w:themeColor="text2"/>
          <w:sz w:val="28"/>
          <w:szCs w:val="28"/>
        </w:rPr>
        <w:t xml:space="preserve">NAL LANGUAGE </w:t>
      </w:r>
      <w:r>
        <w:rPr>
          <w:rFonts w:ascii="Berlin Sans FB" w:hAnsi="Berlin Sans FB"/>
          <w:color w:val="1F497D" w:themeColor="text2"/>
          <w:sz w:val="28"/>
          <w:szCs w:val="28"/>
        </w:rPr>
        <w:tab/>
        <w:t>(AEELD)</w:t>
      </w:r>
      <w:r w:rsidR="00A1316E">
        <w:rPr>
          <w:rFonts w:ascii="Berlin Sans FB" w:hAnsi="Berlin Sans FB"/>
          <w:color w:val="1F497D" w:themeColor="text2"/>
          <w:sz w:val="28"/>
          <w:szCs w:val="28"/>
        </w:rPr>
        <w:t xml:space="preserve"> </w:t>
      </w:r>
    </w:p>
    <w:p w:rsidR="001C7539" w:rsidRPr="00B145F3" w:rsidRDefault="00A1316E" w:rsidP="004016CF">
      <w:pPr>
        <w:shd w:val="clear" w:color="auto" w:fill="C2D69B" w:themeFill="accent3" w:themeFillTint="99"/>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shd w:val="clear" w:color="auto" w:fill="C2D69B" w:themeFill="accent3" w:themeFillTint="99"/>
        </w:rPr>
        <w:tab/>
      </w:r>
      <w:r w:rsidRPr="00745722">
        <w:rPr>
          <w:rFonts w:ascii="Berlin Sans FB" w:hAnsi="Berlin Sans FB"/>
          <w:color w:val="1F497D" w:themeColor="text2"/>
          <w:sz w:val="28"/>
          <w:szCs w:val="28"/>
          <w:shd w:val="clear" w:color="auto" w:fill="C2D69B" w:themeFill="accent3" w:themeFillTint="99"/>
        </w:rPr>
        <w:t>ATAR SUBJECT</w:t>
      </w:r>
    </w:p>
    <w:p w:rsidR="001C7539" w:rsidRPr="00937A99" w:rsidRDefault="001C7539" w:rsidP="00A1316E">
      <w:pPr>
        <w:tabs>
          <w:tab w:val="right" w:pos="10490"/>
        </w:tabs>
        <w:rPr>
          <w:rFonts w:cstheme="minorHAnsi"/>
          <w:szCs w:val="22"/>
        </w:rPr>
      </w:pPr>
    </w:p>
    <w:p w:rsidR="00340905" w:rsidRDefault="00340905" w:rsidP="00A1316E">
      <w:pPr>
        <w:tabs>
          <w:tab w:val="right" w:pos="10490"/>
        </w:tabs>
        <w:rPr>
          <w:rFonts w:cstheme="minorHAnsi"/>
          <w:b/>
          <w:szCs w:val="22"/>
        </w:rPr>
        <w:sectPr w:rsidR="00340905"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2F77AC" w:rsidRDefault="00651394" w:rsidP="00651394">
      <w:pPr>
        <w:rPr>
          <w:lang w:val="en"/>
        </w:rPr>
      </w:pPr>
      <w:r>
        <w:rPr>
          <w:lang w:val="en"/>
        </w:rPr>
        <w:lastRenderedPageBreak/>
        <w:t xml:space="preserve">The EAL/D courses are designed for students who speak another language or dialect as their first or ‘home’ language. EAL/D focuses on development of the competent use of Standard Australian English (SAE) in a range of contexts. The EAL/D ATAR course develops </w:t>
      </w:r>
      <w:r w:rsidRPr="00F91DBC">
        <w:rPr>
          <w:b/>
          <w:lang w:val="en"/>
        </w:rPr>
        <w:t>academic</w:t>
      </w:r>
      <w:r>
        <w:rPr>
          <w:lang w:val="en"/>
        </w:rPr>
        <w:t xml:space="preserve"> English skills to prepare students for tertiary study.</w:t>
      </w:r>
    </w:p>
    <w:p w:rsidR="002A59CA" w:rsidRDefault="002A59CA" w:rsidP="00651394">
      <w:pPr>
        <w:rPr>
          <w:lang w:val="en"/>
        </w:rPr>
      </w:pPr>
    </w:p>
    <w:p w:rsidR="002A59CA" w:rsidRDefault="002A59CA" w:rsidP="002A59CA">
      <w:pPr>
        <w:rPr>
          <w:lang w:val="en" w:eastAsia="en-AU"/>
        </w:rPr>
      </w:pPr>
      <w:r w:rsidRPr="00651394">
        <w:rPr>
          <w:lang w:val="en" w:eastAsia="en-AU"/>
        </w:rPr>
        <w:t xml:space="preserve">Enrolment into EAL/D as a Year 12 student cannot occur without eligibility approval. For a student to gain approval to </w:t>
      </w:r>
      <w:proofErr w:type="spellStart"/>
      <w:r w:rsidRPr="00651394">
        <w:rPr>
          <w:lang w:val="en" w:eastAsia="en-AU"/>
        </w:rPr>
        <w:t>enrol</w:t>
      </w:r>
      <w:proofErr w:type="spellEnd"/>
      <w:r w:rsidRPr="00651394">
        <w:rPr>
          <w:lang w:val="en" w:eastAsia="en-AU"/>
        </w:rPr>
        <w:t>, the appropriate eligibility application must be completed and submitted to the Authority, along with the required supporting documentation. EAL/D eligibility status is determined on a case-by-case basis.</w:t>
      </w:r>
    </w:p>
    <w:p w:rsidR="002A59CA" w:rsidRPr="00651394" w:rsidRDefault="002A59CA" w:rsidP="002A59CA">
      <w:pPr>
        <w:rPr>
          <w:lang w:val="en" w:eastAsia="en-AU"/>
        </w:rPr>
      </w:pPr>
    </w:p>
    <w:p w:rsidR="002A59CA" w:rsidRDefault="002A59CA" w:rsidP="002A59CA">
      <w:pPr>
        <w:rPr>
          <w:lang w:val="en" w:eastAsia="en-AU"/>
        </w:rPr>
      </w:pPr>
      <w:r w:rsidRPr="00651394">
        <w:rPr>
          <w:lang w:val="en" w:eastAsia="en-AU"/>
        </w:rPr>
        <w:t xml:space="preserve">While eligibility for EAL/D is only required for students enrolling in Year 12 courses, schools are advised to </w:t>
      </w:r>
      <w:r w:rsidRPr="00651394">
        <w:rPr>
          <w:lang w:val="en" w:eastAsia="en-AU"/>
        </w:rPr>
        <w:lastRenderedPageBreak/>
        <w:t>collect documentation supporting EAL/D eligibility applications at the time of initial student enrolment in the school. Schools may submit students’ eligibility applications from the time that students are in Year 10 if they wish to determine the appropriate pathway for their students.</w:t>
      </w:r>
    </w:p>
    <w:p w:rsidR="002A59CA" w:rsidRPr="00651394" w:rsidRDefault="002A59CA" w:rsidP="002A59CA">
      <w:pPr>
        <w:rPr>
          <w:lang w:val="en" w:eastAsia="en-AU"/>
        </w:rPr>
      </w:pPr>
    </w:p>
    <w:p w:rsidR="002A59CA" w:rsidRPr="00651394" w:rsidRDefault="002A59CA" w:rsidP="002A59CA">
      <w:pPr>
        <w:rPr>
          <w:lang w:val="en" w:eastAsia="en-AU"/>
        </w:rPr>
      </w:pPr>
      <w:r w:rsidRPr="00651394">
        <w:rPr>
          <w:lang w:val="en" w:eastAsia="en-AU"/>
        </w:rPr>
        <w:t xml:space="preserve">Any </w:t>
      </w:r>
      <w:proofErr w:type="gramStart"/>
      <w:r w:rsidRPr="00651394">
        <w:rPr>
          <w:lang w:val="en" w:eastAsia="en-AU"/>
        </w:rPr>
        <w:t>student</w:t>
      </w:r>
      <w:proofErr w:type="gramEnd"/>
      <w:r w:rsidRPr="00651394">
        <w:rPr>
          <w:lang w:val="en" w:eastAsia="en-AU"/>
        </w:rPr>
        <w:t xml:space="preserve"> who has not </w:t>
      </w:r>
      <w:proofErr w:type="spellStart"/>
      <w:r w:rsidRPr="00651394">
        <w:rPr>
          <w:lang w:val="en" w:eastAsia="en-AU"/>
        </w:rPr>
        <w:t>finalised</w:t>
      </w:r>
      <w:proofErr w:type="spellEnd"/>
      <w:r w:rsidRPr="00651394">
        <w:rPr>
          <w:lang w:val="en" w:eastAsia="en-AU"/>
        </w:rPr>
        <w:t xml:space="preserve"> their EAL/D eligibility by the time of the Year 12 enrolment deadline, as published in the WACE Activities Schedule for that year, will not be able to </w:t>
      </w:r>
      <w:proofErr w:type="spellStart"/>
      <w:r w:rsidRPr="00651394">
        <w:rPr>
          <w:lang w:val="en" w:eastAsia="en-AU"/>
        </w:rPr>
        <w:t>enrol</w:t>
      </w:r>
      <w:proofErr w:type="spellEnd"/>
      <w:r w:rsidRPr="00651394">
        <w:rPr>
          <w:lang w:val="en" w:eastAsia="en-AU"/>
        </w:rPr>
        <w:t xml:space="preserve"> in a Year 12 EAL/D course for that year.</w:t>
      </w:r>
    </w:p>
    <w:p w:rsidR="002A59CA" w:rsidRPr="004016CF" w:rsidRDefault="002A59CA" w:rsidP="00651394">
      <w:pPr>
        <w:rPr>
          <w:rFonts w:cstheme="minorHAnsi"/>
          <w:szCs w:val="22"/>
        </w:rPr>
      </w:pPr>
    </w:p>
    <w:p w:rsidR="001C7539" w:rsidRPr="004016CF" w:rsidRDefault="001C7539" w:rsidP="00A1316E">
      <w:pPr>
        <w:tabs>
          <w:tab w:val="right" w:pos="10490"/>
        </w:tabs>
        <w:ind w:right="-58"/>
        <w:contextualSpacing/>
        <w:jc w:val="both"/>
        <w:rPr>
          <w:rFonts w:cstheme="minorHAnsi"/>
          <w:iCs/>
          <w:szCs w:val="22"/>
          <w:lang w:val="en-US"/>
        </w:rPr>
      </w:pPr>
      <w:r w:rsidRPr="004016CF">
        <w:rPr>
          <w:rFonts w:cstheme="minorHAnsi"/>
          <w:iCs/>
          <w:szCs w:val="22"/>
          <w:lang w:val="en-US"/>
        </w:rPr>
        <w:t>For more information on this course, click the link below:</w:t>
      </w:r>
    </w:p>
    <w:p w:rsidR="00340905" w:rsidRPr="004016CF" w:rsidRDefault="00A920BA" w:rsidP="00A1316E">
      <w:pPr>
        <w:tabs>
          <w:tab w:val="right" w:pos="10490"/>
        </w:tabs>
        <w:outlineLvl w:val="0"/>
        <w:rPr>
          <w:rFonts w:cstheme="minorHAnsi"/>
          <w:iCs/>
          <w:szCs w:val="22"/>
          <w:lang w:val="en-US"/>
        </w:rPr>
        <w:sectPr w:rsidR="00340905" w:rsidRPr="004016CF"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hyperlink r:id="rId74" w:history="1">
        <w:r w:rsidR="006C5199" w:rsidRPr="004016CF">
          <w:rPr>
            <w:rStyle w:val="Hyperlink"/>
            <w:szCs w:val="22"/>
          </w:rPr>
          <w:t>http://senior-secondary.scsa.wa.edu.au/syllabus-and-support-materials/english</w:t>
        </w:r>
      </w:hyperlink>
    </w:p>
    <w:p w:rsidR="00D47A59" w:rsidRDefault="00D47A59" w:rsidP="00131DAC">
      <w:pPr>
        <w:rPr>
          <w:rFonts w:ascii="Berlin Sans FB" w:hAnsi="Berlin Sans FB"/>
          <w:sz w:val="40"/>
          <w:szCs w:val="40"/>
          <w:u w:val="double"/>
        </w:rPr>
      </w:pPr>
    </w:p>
    <w:p w:rsidR="00262B30" w:rsidRDefault="00262B30" w:rsidP="00131DAC">
      <w:pPr>
        <w:rPr>
          <w:rFonts w:ascii="Berlin Sans FB" w:hAnsi="Berlin Sans FB"/>
          <w:sz w:val="40"/>
          <w:szCs w:val="40"/>
          <w:u w:val="double"/>
        </w:rPr>
      </w:pPr>
    </w:p>
    <w:p w:rsidR="00262B30" w:rsidRDefault="00262B30" w:rsidP="00131DAC">
      <w:pPr>
        <w:rPr>
          <w:rFonts w:ascii="Berlin Sans FB" w:hAnsi="Berlin Sans FB"/>
          <w:sz w:val="40"/>
          <w:szCs w:val="40"/>
          <w:u w:val="double"/>
        </w:rPr>
      </w:pPr>
    </w:p>
    <w:p w:rsidR="00B1278D" w:rsidRPr="003B4674" w:rsidRDefault="00B1278D" w:rsidP="00B1278D">
      <w:pPr>
        <w:rPr>
          <w:b/>
          <w:color w:val="1F497D" w:themeColor="text2"/>
          <w:sz w:val="28"/>
          <w:szCs w:val="24"/>
        </w:rPr>
      </w:pPr>
      <w:bookmarkStart w:id="2" w:name="_Toc383071220"/>
      <w:bookmarkStart w:id="3" w:name="_Toc383071880"/>
      <w:bookmarkStart w:id="4" w:name="_Toc385424358"/>
      <w:r w:rsidRPr="003B4674">
        <w:rPr>
          <w:b/>
          <w:color w:val="1F497D" w:themeColor="text2"/>
          <w:sz w:val="28"/>
          <w:szCs w:val="24"/>
        </w:rPr>
        <w:t>ENROLMENT CRITERIA FOR EAL/D AS A YEAR 12 STUDENT</w:t>
      </w:r>
      <w:bookmarkEnd w:id="2"/>
      <w:bookmarkEnd w:id="3"/>
      <w:bookmarkEnd w:id="4"/>
    </w:p>
    <w:p w:rsidR="00B1278D" w:rsidRDefault="00B1278D" w:rsidP="00B1278D">
      <w:pPr>
        <w:rPr>
          <w:rFonts w:cstheme="minorHAnsi"/>
          <w:szCs w:val="24"/>
        </w:rPr>
      </w:pPr>
      <w:r w:rsidRPr="00B9287B">
        <w:rPr>
          <w:rFonts w:cstheme="minorHAnsi"/>
          <w:szCs w:val="24"/>
        </w:rPr>
        <w:t xml:space="preserve">If you do not speak Standard Australian English as your home </w:t>
      </w:r>
      <w:r>
        <w:rPr>
          <w:rFonts w:cstheme="minorHAnsi"/>
          <w:szCs w:val="24"/>
        </w:rPr>
        <w:t xml:space="preserve">language or are profoundly </w:t>
      </w:r>
      <w:proofErr w:type="spellStart"/>
      <w:r>
        <w:rPr>
          <w:rFonts w:cstheme="minorHAnsi"/>
          <w:szCs w:val="24"/>
        </w:rPr>
        <w:t>deaf</w:t>
      </w:r>
      <w:r w:rsidRPr="00B9287B">
        <w:rPr>
          <w:rFonts w:cstheme="minorHAnsi"/>
          <w:szCs w:val="24"/>
        </w:rPr>
        <w:t>and</w:t>
      </w:r>
      <w:proofErr w:type="spellEnd"/>
      <w:r w:rsidRPr="00B9287B">
        <w:rPr>
          <w:rFonts w:cstheme="minorHAnsi"/>
          <w:szCs w:val="24"/>
        </w:rPr>
        <w:t xml:space="preserve"> have had limited schooling in English or a limited period of residence in a country where English is not widely used, you may be eligible to enrol in EAL/D. </w:t>
      </w:r>
    </w:p>
    <w:p w:rsidR="00B1278D" w:rsidRPr="00B9287B" w:rsidRDefault="00B1278D" w:rsidP="00B1278D">
      <w:pPr>
        <w:rPr>
          <w:rFonts w:cstheme="minorHAnsi"/>
          <w:szCs w:val="24"/>
        </w:rPr>
      </w:pPr>
    </w:p>
    <w:p w:rsidR="00B1278D" w:rsidRPr="00B9287B" w:rsidRDefault="00B1278D" w:rsidP="00B1278D">
      <w:pPr>
        <w:rPr>
          <w:rFonts w:cstheme="minorHAnsi"/>
          <w:szCs w:val="24"/>
        </w:rPr>
      </w:pPr>
      <w:r w:rsidRPr="00B9287B">
        <w:rPr>
          <w:rFonts w:cstheme="minorHAnsi"/>
          <w:szCs w:val="24"/>
        </w:rPr>
        <w:t>Eligibility criteria do not apply for this course in Year 11, but they do in Year 12.  </w:t>
      </w:r>
    </w:p>
    <w:p w:rsidR="00B1278D" w:rsidRPr="00B9287B" w:rsidRDefault="00B1278D" w:rsidP="00B1278D">
      <w:pPr>
        <w:rPr>
          <w:rFonts w:cstheme="minorHAnsi"/>
          <w:szCs w:val="24"/>
        </w:rPr>
      </w:pPr>
      <w:r w:rsidRPr="00B9287B">
        <w:rPr>
          <w:rFonts w:cstheme="minorHAnsi"/>
          <w:szCs w:val="24"/>
        </w:rPr>
        <w:t>There is a form that needs to be completed in Year 11 to ensure you are permitted to enrol in EAL/D in Year 12.</w:t>
      </w:r>
    </w:p>
    <w:p w:rsidR="00AC31D3" w:rsidRPr="00B1278D" w:rsidRDefault="00B1278D">
      <w:pPr>
        <w:rPr>
          <w:rFonts w:cstheme="minorHAnsi"/>
          <w:szCs w:val="24"/>
        </w:rPr>
      </w:pPr>
      <w:r w:rsidRPr="00B9287B">
        <w:rPr>
          <w:rFonts w:cstheme="minorHAnsi"/>
          <w:szCs w:val="24"/>
        </w:rPr>
        <w:t xml:space="preserve">It is your responsibility to ensure the form is fully and accurately completed before it is submitted. The application form, stating the deadlines for submission, is available on the Authority website at </w:t>
      </w:r>
      <w:hyperlink r:id="rId75" w:history="1">
        <w:r w:rsidRPr="00B9287B">
          <w:rPr>
            <w:rStyle w:val="Hyperlink"/>
            <w:rFonts w:cstheme="minorHAnsi"/>
            <w:szCs w:val="24"/>
          </w:rPr>
          <w:t>www.scsa.wa.edu.au/internet/Events_and_Forms/Application_Order_Forms</w:t>
        </w:r>
      </w:hyperlink>
      <w:r w:rsidRPr="00B9287B">
        <w:rPr>
          <w:rFonts w:cstheme="minorHAnsi"/>
          <w:szCs w:val="24"/>
        </w:rPr>
        <w:t>.You should discuss your enrolment options with your year coordinator.</w:t>
      </w:r>
      <w:r w:rsidR="00AC31D3">
        <w:rPr>
          <w:rFonts w:ascii="Berlin Sans FB" w:hAnsi="Berlin Sans FB"/>
          <w:sz w:val="40"/>
          <w:szCs w:val="40"/>
          <w:u w:val="double"/>
        </w:rPr>
        <w:br w:type="page"/>
      </w:r>
    </w:p>
    <w:p w:rsidR="00D47A59" w:rsidRDefault="00B1278D" w:rsidP="00131DAC">
      <w:pPr>
        <w:rPr>
          <w:rFonts w:ascii="Berlin Sans FB" w:hAnsi="Berlin Sans FB"/>
          <w:sz w:val="40"/>
          <w:szCs w:val="40"/>
          <w:u w:val="double"/>
        </w:rPr>
      </w:pPr>
      <w:r>
        <w:rPr>
          <w:noProof/>
          <w:lang w:eastAsia="en-AU"/>
        </w:rPr>
        <w:lastRenderedPageBreak/>
        <mc:AlternateContent>
          <mc:Choice Requires="wps">
            <w:drawing>
              <wp:anchor distT="0" distB="0" distL="114300" distR="114300" simplePos="0" relativeHeight="251909120" behindDoc="0" locked="0" layoutInCell="1" allowOverlap="1" wp14:anchorId="3141595A" wp14:editId="330D931C">
                <wp:simplePos x="0" y="0"/>
                <wp:positionH relativeFrom="column">
                  <wp:posOffset>-352425</wp:posOffset>
                </wp:positionH>
                <wp:positionV relativeFrom="paragraph">
                  <wp:posOffset>-257175</wp:posOffset>
                </wp:positionV>
                <wp:extent cx="7134225" cy="18288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7134225" cy="1828800"/>
                        </a:xfrm>
                        <a:prstGeom prst="rect">
                          <a:avLst/>
                        </a:prstGeom>
                        <a:noFill/>
                        <a:ln>
                          <a:noFill/>
                        </a:ln>
                        <a:effectLst/>
                      </wps:spPr>
                      <wps:txbx>
                        <w:txbxContent>
                          <w:p w:rsidR="00525743" w:rsidRPr="00B1278D" w:rsidRDefault="00525743" w:rsidP="00B1278D">
                            <w:pPr>
                              <w:jc w:val="right"/>
                              <w:rPr>
                                <w:rFonts w:ascii="Freestyle Script" w:eastAsia="Calibri" w:hAnsi="Freestyle Script" w:cstheme="minorHAnsi"/>
                                <w:b/>
                                <w:color w:val="1F497D" w:themeColor="text2"/>
                                <w:sz w:val="108"/>
                                <w:szCs w:val="108"/>
                                <w14:textOutline w14:w="10541" w14:cap="flat" w14:cmpd="sng" w14:algn="ctr">
                                  <w14:solidFill>
                                    <w14:schemeClr w14:val="accent1">
                                      <w14:shade w14:val="88000"/>
                                      <w14:satMod w14:val="110000"/>
                                    </w14:schemeClr>
                                  </w14:solidFill>
                                  <w14:prstDash w14:val="solid"/>
                                  <w14:round/>
                                </w14:textOutline>
                              </w:rPr>
                            </w:pPr>
                            <w:r w:rsidRPr="00B1278D">
                              <w:rPr>
                                <w:rFonts w:ascii="Freestyle Script" w:eastAsia="Calibri" w:hAnsi="Freestyle Script" w:cstheme="minorHAnsi"/>
                                <w:b/>
                                <w:color w:val="1F497D" w:themeColor="text2"/>
                                <w:sz w:val="108"/>
                                <w:szCs w:val="108"/>
                                <w14:textOutline w14:w="10541" w14:cap="flat" w14:cmpd="sng" w14:algn="ctr">
                                  <w14:solidFill>
                                    <w14:schemeClr w14:val="accent1">
                                      <w14:shade w14:val="88000"/>
                                      <w14:satMod w14:val="110000"/>
                                    </w14:schemeClr>
                                  </w14:solidFill>
                                  <w14:prstDash w14:val="solid"/>
                                  <w14:round/>
                                </w14:textOutline>
                              </w:rPr>
                              <w:t>Health &amp; Physical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4" o:spid="_x0000_s1035" type="#_x0000_t202" style="position:absolute;margin-left:-27.75pt;margin-top:-20.25pt;width:561.75pt;height:2in;z-index:251909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" filled="f" stroked="f">
                <v:textbox style="mso-fit-shape-to-text:t">
                  <w:txbxContent>
                    <w:p w:rsidR="00525743" w:rsidRPr="00B1278D" w:rsidRDefault="00525743" w:rsidP="00B1278D">
                      <w:pPr>
                        <w:jc w:val="right"/>
                        <w:rPr>
                          <w:rFonts w:ascii="Freestyle Script" w:eastAsia="Calibri" w:hAnsi="Freestyle Script" w:cstheme="minorHAnsi"/>
                          <w:b/>
                          <w:color w:val="1F497D" w:themeColor="text2"/>
                          <w:sz w:val="108"/>
                          <w:szCs w:val="108"/>
                          <w14:textOutline w14:w="10541" w14:cap="flat" w14:cmpd="sng" w14:algn="ctr">
                            <w14:solidFill>
                              <w14:schemeClr w14:val="accent1">
                                <w14:shade w14:val="88000"/>
                                <w14:satMod w14:val="110000"/>
                              </w14:schemeClr>
                            </w14:solidFill>
                            <w14:prstDash w14:val="solid"/>
                            <w14:round/>
                          </w14:textOutline>
                        </w:rPr>
                      </w:pPr>
                      <w:r w:rsidRPr="00B1278D">
                        <w:rPr>
                          <w:rFonts w:ascii="Freestyle Script" w:eastAsia="Calibri" w:hAnsi="Freestyle Script" w:cstheme="minorHAnsi"/>
                          <w:b/>
                          <w:color w:val="1F497D" w:themeColor="text2"/>
                          <w:sz w:val="108"/>
                          <w:szCs w:val="108"/>
                          <w14:textOutline w14:w="10541" w14:cap="flat" w14:cmpd="sng" w14:algn="ctr">
                            <w14:solidFill>
                              <w14:schemeClr w14:val="accent1">
                                <w14:shade w14:val="88000"/>
                                <w14:satMod w14:val="110000"/>
                              </w14:schemeClr>
                            </w14:solidFill>
                            <w14:prstDash w14:val="solid"/>
                            <w14:round/>
                          </w14:textOutline>
                        </w:rPr>
                        <w:t>Health &amp; Physical Education</w:t>
                      </w:r>
                    </w:p>
                  </w:txbxContent>
                </v:textbox>
              </v:shape>
            </w:pict>
          </mc:Fallback>
        </mc:AlternateContent>
      </w:r>
    </w:p>
    <w:p w:rsidR="00AC31D3" w:rsidRDefault="00AC31D3" w:rsidP="005F140B">
      <w:pPr>
        <w:tabs>
          <w:tab w:val="right" w:pos="9639"/>
        </w:tabs>
        <w:rPr>
          <w:rFonts w:ascii="Berlin Sans FB" w:hAnsi="Berlin Sans FB"/>
          <w:color w:val="1F497D" w:themeColor="text2"/>
          <w:sz w:val="28"/>
          <w:szCs w:val="28"/>
        </w:rPr>
      </w:pPr>
    </w:p>
    <w:p w:rsidR="00A1316E" w:rsidRDefault="004016CF" w:rsidP="004016CF">
      <w:pPr>
        <w:shd w:val="clear" w:color="auto" w:fill="92CDDC" w:themeFill="accent5" w:themeFillTint="99"/>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rPr>
        <w:t xml:space="preserve">HEALTH STUDIES </w:t>
      </w:r>
      <w:r w:rsidR="002A4A02" w:rsidRPr="005F140B">
        <w:rPr>
          <w:rFonts w:ascii="Berlin Sans FB" w:hAnsi="Berlin Sans FB"/>
          <w:color w:val="1F497D" w:themeColor="text2"/>
          <w:sz w:val="28"/>
          <w:szCs w:val="28"/>
        </w:rPr>
        <w:tab/>
        <w:t>(GEHEA)</w:t>
      </w:r>
    </w:p>
    <w:p w:rsidR="002A4A02" w:rsidRPr="00A1316E" w:rsidRDefault="00A1316E" w:rsidP="004016CF">
      <w:pPr>
        <w:shd w:val="clear" w:color="auto" w:fill="92CDDC" w:themeFill="accent5" w:themeFillTint="99"/>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shd w:val="clear" w:color="auto" w:fill="92CDDC" w:themeFill="accent5" w:themeFillTint="99"/>
        </w:rPr>
        <w:tab/>
      </w:r>
      <w:r w:rsidRPr="00745722">
        <w:rPr>
          <w:rFonts w:ascii="Berlin Sans FB" w:hAnsi="Berlin Sans FB"/>
          <w:color w:val="1F497D" w:themeColor="text2"/>
          <w:sz w:val="28"/>
          <w:szCs w:val="28"/>
          <w:shd w:val="clear" w:color="auto" w:fill="92CDDC" w:themeFill="accent5" w:themeFillTint="99"/>
        </w:rPr>
        <w:t>GENERAL SUBJECT</w:t>
      </w:r>
    </w:p>
    <w:p w:rsidR="005F140B" w:rsidRDefault="005F140B" w:rsidP="00A1316E">
      <w:pPr>
        <w:tabs>
          <w:tab w:val="right" w:pos="10490"/>
        </w:tabs>
        <w:rPr>
          <w:rFonts w:cs="Arial"/>
          <w:b/>
          <w:szCs w:val="22"/>
        </w:rPr>
      </w:pPr>
    </w:p>
    <w:p w:rsidR="00340905" w:rsidRDefault="00340905" w:rsidP="00A1316E">
      <w:pPr>
        <w:tabs>
          <w:tab w:val="right" w:pos="10490"/>
        </w:tabs>
        <w:rPr>
          <w:rFonts w:cs="Arial"/>
          <w:b/>
          <w:szCs w:val="22"/>
        </w:rPr>
        <w:sectPr w:rsidR="00340905"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2A4A02" w:rsidRPr="004016CF" w:rsidRDefault="00F91DBC" w:rsidP="00F91DBC">
      <w:pPr>
        <w:rPr>
          <w:rFonts w:eastAsiaTheme="minorHAnsi" w:cs="Calibri"/>
          <w:szCs w:val="22"/>
        </w:rPr>
      </w:pPr>
      <w:r>
        <w:rPr>
          <w:lang w:val="en"/>
        </w:rPr>
        <w:lastRenderedPageBreak/>
        <w:t xml:space="preserve">In this General course students explore health as a dynamic quality of life. They will consider the way in which beliefs and attitudes influence health decisions and learn how to plan and take action that will promote their own and the health of others. They examine the impact of social and environmental factors on health and use inquiry skills to investigate and respond to relevant issues. The course also provides </w:t>
      </w:r>
      <w:r>
        <w:rPr>
          <w:lang w:val="en"/>
        </w:rPr>
        <w:lastRenderedPageBreak/>
        <w:t>students with opportunities to develop skills that will enable them to pursue careers in health promotion, research or community health care</w:t>
      </w:r>
      <w:r w:rsidR="00C975B1" w:rsidRPr="004016CF">
        <w:rPr>
          <w:rFonts w:eastAsiaTheme="minorHAnsi" w:cs="Calibri"/>
          <w:szCs w:val="22"/>
        </w:rPr>
        <w:t>.</w:t>
      </w:r>
    </w:p>
    <w:p w:rsidR="00C975B1" w:rsidRPr="004016CF" w:rsidRDefault="00C975B1" w:rsidP="00C975B1">
      <w:pPr>
        <w:tabs>
          <w:tab w:val="right" w:pos="10490"/>
        </w:tabs>
        <w:rPr>
          <w:rFonts w:eastAsiaTheme="minorHAnsi" w:cs="Calibri"/>
          <w:szCs w:val="22"/>
        </w:rPr>
      </w:pPr>
    </w:p>
    <w:p w:rsidR="002A4A02" w:rsidRPr="004016CF" w:rsidRDefault="002A4A02" w:rsidP="00A1316E">
      <w:pPr>
        <w:tabs>
          <w:tab w:val="right" w:pos="10490"/>
        </w:tabs>
        <w:ind w:right="-58"/>
        <w:contextualSpacing/>
        <w:jc w:val="both"/>
        <w:rPr>
          <w:rFonts w:cs="Arial"/>
          <w:iCs/>
          <w:szCs w:val="22"/>
          <w:lang w:val="en-US"/>
        </w:rPr>
      </w:pPr>
      <w:r w:rsidRPr="004016CF">
        <w:rPr>
          <w:rFonts w:cs="Arial"/>
          <w:iCs/>
          <w:szCs w:val="22"/>
          <w:lang w:val="en-US"/>
        </w:rPr>
        <w:t>For more information on this course, click the link below:</w:t>
      </w:r>
    </w:p>
    <w:p w:rsidR="006C5199" w:rsidRPr="004016CF" w:rsidRDefault="00A920BA" w:rsidP="006C5199">
      <w:pPr>
        <w:tabs>
          <w:tab w:val="right" w:pos="9639"/>
        </w:tabs>
        <w:rPr>
          <w:color w:val="1F497D" w:themeColor="text2"/>
          <w:szCs w:val="22"/>
        </w:rPr>
      </w:pPr>
      <w:hyperlink r:id="rId76" w:history="1">
        <w:r w:rsidR="006C5199" w:rsidRPr="004016CF">
          <w:rPr>
            <w:rStyle w:val="Hyperlink"/>
            <w:szCs w:val="22"/>
          </w:rPr>
          <w:t>http://senior-secondary.scsa.wa.edu.au/syllabus-and-support-materials/health-and-physical-education</w:t>
        </w:r>
      </w:hyperlink>
      <w:r w:rsidR="006C5199" w:rsidRPr="004016CF">
        <w:rPr>
          <w:szCs w:val="22"/>
        </w:rPr>
        <w:t xml:space="preserve"> </w:t>
      </w:r>
    </w:p>
    <w:p w:rsidR="00340905" w:rsidRPr="004016CF" w:rsidRDefault="00340905" w:rsidP="00A1316E">
      <w:pPr>
        <w:tabs>
          <w:tab w:val="right" w:pos="10490"/>
        </w:tabs>
        <w:rPr>
          <w:b/>
          <w:szCs w:val="22"/>
          <w:lang w:val="en-US"/>
        </w:rPr>
        <w:sectPr w:rsidR="00340905" w:rsidRPr="004016CF"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2A4A02" w:rsidRPr="004016CF" w:rsidRDefault="002A4A02" w:rsidP="00A1316E">
      <w:pPr>
        <w:tabs>
          <w:tab w:val="right" w:pos="10490"/>
        </w:tabs>
        <w:rPr>
          <w:b/>
          <w:szCs w:val="22"/>
          <w:lang w:val="en-US"/>
        </w:rPr>
      </w:pPr>
    </w:p>
    <w:p w:rsidR="00902303" w:rsidRDefault="00902303" w:rsidP="00A1316E">
      <w:pPr>
        <w:tabs>
          <w:tab w:val="right" w:pos="10490"/>
        </w:tabs>
        <w:rPr>
          <w:b/>
          <w:szCs w:val="22"/>
          <w:lang w:val="en-US"/>
        </w:rPr>
      </w:pPr>
    </w:p>
    <w:p w:rsidR="00A1316E" w:rsidRDefault="00902303" w:rsidP="004016CF">
      <w:pPr>
        <w:shd w:val="clear" w:color="auto" w:fill="C2D69B" w:themeFill="accent3" w:themeFillTint="99"/>
        <w:tabs>
          <w:tab w:val="right" w:pos="10490"/>
        </w:tabs>
        <w:rPr>
          <w:rFonts w:ascii="Berlin Sans FB" w:hAnsi="Berlin Sans FB"/>
          <w:color w:val="1F497D" w:themeColor="text2"/>
          <w:sz w:val="28"/>
          <w:szCs w:val="28"/>
        </w:rPr>
      </w:pPr>
      <w:r w:rsidRPr="00B145F3">
        <w:rPr>
          <w:rFonts w:ascii="Berlin Sans FB" w:hAnsi="Berlin Sans FB"/>
          <w:color w:val="1F497D" w:themeColor="text2"/>
          <w:sz w:val="28"/>
          <w:szCs w:val="28"/>
        </w:rPr>
        <w:t>HEALTH STUDIES</w:t>
      </w:r>
      <w:r w:rsidRPr="00B145F3">
        <w:rPr>
          <w:rFonts w:ascii="Berlin Sans FB" w:hAnsi="Berlin Sans FB"/>
          <w:color w:val="1F497D" w:themeColor="text2"/>
          <w:sz w:val="28"/>
          <w:szCs w:val="28"/>
        </w:rPr>
        <w:tab/>
        <w:t>(AEHEA</w:t>
      </w:r>
      <w:r>
        <w:rPr>
          <w:rFonts w:ascii="Berlin Sans FB" w:hAnsi="Berlin Sans FB"/>
          <w:color w:val="1F497D" w:themeColor="text2"/>
          <w:sz w:val="28"/>
          <w:szCs w:val="28"/>
        </w:rPr>
        <w:t>)</w:t>
      </w:r>
      <w:r w:rsidR="00A1316E">
        <w:rPr>
          <w:rFonts w:ascii="Berlin Sans FB" w:hAnsi="Berlin Sans FB"/>
          <w:color w:val="1F497D" w:themeColor="text2"/>
          <w:sz w:val="28"/>
          <w:szCs w:val="28"/>
        </w:rPr>
        <w:t xml:space="preserve"> </w:t>
      </w:r>
    </w:p>
    <w:p w:rsidR="00902303" w:rsidRPr="00937A99" w:rsidRDefault="00A1316E" w:rsidP="004016CF">
      <w:pPr>
        <w:shd w:val="clear" w:color="auto" w:fill="C2D69B" w:themeFill="accent3" w:themeFillTint="99"/>
        <w:tabs>
          <w:tab w:val="right" w:pos="10490"/>
        </w:tabs>
        <w:rPr>
          <w:rFonts w:cs="Arial"/>
          <w:b/>
          <w:szCs w:val="22"/>
        </w:rPr>
      </w:pPr>
      <w:r>
        <w:rPr>
          <w:rFonts w:ascii="Berlin Sans FB" w:hAnsi="Berlin Sans FB"/>
          <w:color w:val="1F497D" w:themeColor="text2"/>
          <w:sz w:val="28"/>
          <w:szCs w:val="28"/>
          <w:shd w:val="clear" w:color="auto" w:fill="C2D69B" w:themeFill="accent3" w:themeFillTint="99"/>
        </w:rPr>
        <w:tab/>
      </w:r>
      <w:r w:rsidRPr="00745722">
        <w:rPr>
          <w:rFonts w:ascii="Berlin Sans FB" w:hAnsi="Berlin Sans FB"/>
          <w:color w:val="1F497D" w:themeColor="text2"/>
          <w:sz w:val="28"/>
          <w:szCs w:val="28"/>
          <w:shd w:val="clear" w:color="auto" w:fill="C2D69B" w:themeFill="accent3" w:themeFillTint="99"/>
        </w:rPr>
        <w:t>ATAR SUBJECT</w:t>
      </w:r>
    </w:p>
    <w:p w:rsidR="00902303" w:rsidRDefault="00902303" w:rsidP="00A1316E">
      <w:pPr>
        <w:tabs>
          <w:tab w:val="right" w:pos="10490"/>
        </w:tabs>
        <w:rPr>
          <w:rFonts w:cs="Arial"/>
          <w:b/>
          <w:szCs w:val="22"/>
        </w:rPr>
      </w:pPr>
    </w:p>
    <w:p w:rsidR="00902303" w:rsidRDefault="00902303" w:rsidP="00A1316E">
      <w:pPr>
        <w:tabs>
          <w:tab w:val="right" w:pos="10490"/>
        </w:tabs>
        <w:rPr>
          <w:rFonts w:cs="Arial"/>
          <w:b/>
          <w:szCs w:val="22"/>
        </w:rPr>
        <w:sectPr w:rsidR="00902303"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C975B1" w:rsidRDefault="00F91DBC" w:rsidP="00F91DBC">
      <w:pPr>
        <w:rPr>
          <w:lang w:val="en"/>
        </w:rPr>
      </w:pPr>
      <w:r>
        <w:rPr>
          <w:lang w:val="en"/>
        </w:rPr>
        <w:lastRenderedPageBreak/>
        <w:t xml:space="preserve">In this ATAR course students explore health as a dynamic quality of life. They examine the impact of social, environmental, economic and biomedical determinants on health and their collective contribution to health disparities, as well as exploring approaches to address barriers which prevent groups from experiencing better health. Students apply inquiry skills to examine and </w:t>
      </w:r>
      <w:proofErr w:type="spellStart"/>
      <w:r>
        <w:rPr>
          <w:lang w:val="en"/>
        </w:rPr>
        <w:t>analyse</w:t>
      </w:r>
      <w:proofErr w:type="spellEnd"/>
      <w:r>
        <w:rPr>
          <w:lang w:val="en"/>
        </w:rPr>
        <w:t xml:space="preserve"> health issues, develop arguments and draw evidence-based conclusions. The course also provides students with opportunities to </w:t>
      </w:r>
      <w:r>
        <w:rPr>
          <w:lang w:val="en"/>
        </w:rPr>
        <w:lastRenderedPageBreak/>
        <w:t>develop skills that will enable them to pursue careers in health promotion, research or community health care.</w:t>
      </w:r>
    </w:p>
    <w:p w:rsidR="00F91DBC" w:rsidRPr="004016CF" w:rsidRDefault="00F91DBC" w:rsidP="00C975B1">
      <w:pPr>
        <w:tabs>
          <w:tab w:val="right" w:pos="10490"/>
        </w:tabs>
        <w:rPr>
          <w:rFonts w:eastAsiaTheme="minorHAnsi" w:cs="Calibri"/>
          <w:szCs w:val="22"/>
        </w:rPr>
      </w:pPr>
    </w:p>
    <w:p w:rsidR="00902303" w:rsidRPr="003D33E5" w:rsidRDefault="00902303" w:rsidP="00C975B1">
      <w:pPr>
        <w:tabs>
          <w:tab w:val="right" w:pos="10490"/>
        </w:tabs>
        <w:rPr>
          <w:b/>
          <w:szCs w:val="22"/>
        </w:rPr>
      </w:pPr>
      <w:r w:rsidRPr="003D33E5">
        <w:rPr>
          <w:b/>
          <w:szCs w:val="22"/>
        </w:rPr>
        <w:t>* Students are required to purchase a textbook for this course, please check the booklist.</w:t>
      </w:r>
    </w:p>
    <w:p w:rsidR="00902303" w:rsidRPr="004016CF" w:rsidRDefault="00902303" w:rsidP="00A1316E">
      <w:pPr>
        <w:tabs>
          <w:tab w:val="right" w:pos="10490"/>
        </w:tabs>
        <w:rPr>
          <w:b/>
          <w:szCs w:val="22"/>
        </w:rPr>
      </w:pPr>
    </w:p>
    <w:p w:rsidR="00902303" w:rsidRPr="004016CF" w:rsidRDefault="00902303" w:rsidP="00A1316E">
      <w:pPr>
        <w:tabs>
          <w:tab w:val="right" w:pos="10490"/>
        </w:tabs>
        <w:ind w:right="-58"/>
        <w:contextualSpacing/>
        <w:jc w:val="both"/>
        <w:rPr>
          <w:rFonts w:cs="Arial"/>
          <w:iCs/>
          <w:szCs w:val="22"/>
          <w:lang w:val="en-US"/>
        </w:rPr>
      </w:pPr>
      <w:r w:rsidRPr="004016CF">
        <w:rPr>
          <w:rFonts w:cs="Arial"/>
          <w:iCs/>
          <w:szCs w:val="22"/>
          <w:lang w:val="en-US"/>
        </w:rPr>
        <w:t>For more information on this course, click the link below:</w:t>
      </w:r>
    </w:p>
    <w:p w:rsidR="006C5199" w:rsidRPr="004016CF" w:rsidRDefault="00A920BA" w:rsidP="006C5199">
      <w:pPr>
        <w:tabs>
          <w:tab w:val="right" w:pos="9639"/>
        </w:tabs>
        <w:rPr>
          <w:color w:val="1F497D" w:themeColor="text2"/>
          <w:szCs w:val="22"/>
        </w:rPr>
      </w:pPr>
      <w:hyperlink r:id="rId77" w:history="1">
        <w:r w:rsidR="006C5199" w:rsidRPr="004016CF">
          <w:rPr>
            <w:rStyle w:val="Hyperlink"/>
            <w:szCs w:val="22"/>
          </w:rPr>
          <w:t>http://senior-secondary.scsa.wa.edu.au/syllabus-and-support-materials/health-and-physical-education</w:t>
        </w:r>
      </w:hyperlink>
      <w:r w:rsidR="006C5199" w:rsidRPr="004016CF">
        <w:rPr>
          <w:szCs w:val="22"/>
        </w:rPr>
        <w:t xml:space="preserve"> </w:t>
      </w:r>
    </w:p>
    <w:p w:rsidR="00902303" w:rsidRPr="004016CF" w:rsidRDefault="00902303" w:rsidP="00A1316E">
      <w:pPr>
        <w:tabs>
          <w:tab w:val="right" w:pos="10490"/>
        </w:tabs>
        <w:rPr>
          <w:b/>
          <w:szCs w:val="22"/>
          <w:lang w:val="en-US"/>
        </w:rPr>
        <w:sectPr w:rsidR="00902303" w:rsidRPr="004016CF"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902303" w:rsidRDefault="00902303" w:rsidP="00AC31D3"/>
    <w:p w:rsidR="00AC31D3" w:rsidRDefault="00AC31D3" w:rsidP="00AC31D3"/>
    <w:p w:rsidR="00A1316E" w:rsidRDefault="002F6A26" w:rsidP="004016CF">
      <w:pPr>
        <w:shd w:val="clear" w:color="auto" w:fill="92CDDC" w:themeFill="accent5" w:themeFillTint="99"/>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rPr>
        <w:t xml:space="preserve">OUTDOOR EDUCATION </w:t>
      </w:r>
      <w:r w:rsidR="002A4A02" w:rsidRPr="005F140B">
        <w:rPr>
          <w:rFonts w:ascii="Berlin Sans FB" w:hAnsi="Berlin Sans FB"/>
          <w:color w:val="1F497D" w:themeColor="text2"/>
          <w:sz w:val="28"/>
          <w:szCs w:val="28"/>
        </w:rPr>
        <w:tab/>
        <w:t>(GEOED)</w:t>
      </w:r>
      <w:r w:rsidR="00A1316E">
        <w:rPr>
          <w:rFonts w:ascii="Berlin Sans FB" w:hAnsi="Berlin Sans FB"/>
          <w:color w:val="1F497D" w:themeColor="text2"/>
          <w:sz w:val="28"/>
          <w:szCs w:val="28"/>
        </w:rPr>
        <w:t xml:space="preserve"> </w:t>
      </w:r>
    </w:p>
    <w:p w:rsidR="00BD60DB" w:rsidRDefault="00A1316E" w:rsidP="004016CF">
      <w:pPr>
        <w:shd w:val="clear" w:color="auto" w:fill="92CDDC" w:themeFill="accent5" w:themeFillTint="99"/>
        <w:tabs>
          <w:tab w:val="right" w:pos="10490"/>
        </w:tabs>
        <w:rPr>
          <w:rFonts w:cs="Arial"/>
          <w:b/>
          <w:szCs w:val="22"/>
        </w:rPr>
      </w:pPr>
      <w:r>
        <w:rPr>
          <w:rFonts w:ascii="Berlin Sans FB" w:hAnsi="Berlin Sans FB"/>
          <w:color w:val="1F497D" w:themeColor="text2"/>
          <w:sz w:val="28"/>
          <w:szCs w:val="28"/>
          <w:shd w:val="clear" w:color="auto" w:fill="92CDDC" w:themeFill="accent5" w:themeFillTint="99"/>
        </w:rPr>
        <w:tab/>
      </w:r>
      <w:r w:rsidRPr="00745722">
        <w:rPr>
          <w:rFonts w:ascii="Berlin Sans FB" w:hAnsi="Berlin Sans FB"/>
          <w:color w:val="1F497D" w:themeColor="text2"/>
          <w:sz w:val="28"/>
          <w:szCs w:val="28"/>
          <w:shd w:val="clear" w:color="auto" w:fill="92CDDC" w:themeFill="accent5" w:themeFillTint="99"/>
        </w:rPr>
        <w:t>GENERAL SUBJECT</w:t>
      </w:r>
    </w:p>
    <w:p w:rsidR="00BD60DB" w:rsidRDefault="00BD60DB" w:rsidP="00131DAC">
      <w:pPr>
        <w:rPr>
          <w:rFonts w:cs="Arial"/>
          <w:b/>
          <w:szCs w:val="22"/>
        </w:rPr>
      </w:pPr>
    </w:p>
    <w:p w:rsidR="00340905" w:rsidRDefault="00340905" w:rsidP="00131DAC">
      <w:pPr>
        <w:rPr>
          <w:rFonts w:cs="Arial"/>
          <w:b/>
          <w:szCs w:val="22"/>
        </w:rPr>
        <w:sectPr w:rsidR="00340905"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AC31D3" w:rsidRDefault="00F91DBC" w:rsidP="00F91DBC">
      <w:pPr>
        <w:rPr>
          <w:lang w:val="en"/>
        </w:rPr>
      </w:pPr>
      <w:r>
        <w:rPr>
          <w:lang w:val="en"/>
        </w:rPr>
        <w:lastRenderedPageBreak/>
        <w:t xml:space="preserve">Through interaction with the natural world, Outdoor Education aims to develop an understanding of our relationships with the environment, others and ourselves. </w:t>
      </w:r>
    </w:p>
    <w:p w:rsidR="00AC31D3" w:rsidRDefault="00AC31D3" w:rsidP="00F91DBC">
      <w:pPr>
        <w:rPr>
          <w:lang w:val="en"/>
        </w:rPr>
      </w:pPr>
    </w:p>
    <w:p w:rsidR="00AC31D3" w:rsidRDefault="00F91DBC" w:rsidP="00F91DBC">
      <w:pPr>
        <w:rPr>
          <w:lang w:val="en"/>
        </w:rPr>
      </w:pPr>
      <w:r>
        <w:rPr>
          <w:lang w:val="en"/>
        </w:rPr>
        <w:t xml:space="preserve">The Outdoor Education General course focuses on outdoor activities in a range of environments, including bushwalking, sailing, climbing and orienteering. It provides students with an opportunity to develop essential life skills and physical activity skills, and an opportunity to develop a comprehensive understanding of the environment and develop a positive relationship with nature. </w:t>
      </w:r>
    </w:p>
    <w:p w:rsidR="00AC31D3" w:rsidRDefault="00AC31D3" w:rsidP="00F91DBC">
      <w:pPr>
        <w:rPr>
          <w:lang w:val="en"/>
        </w:rPr>
      </w:pPr>
    </w:p>
    <w:p w:rsidR="00953A9D" w:rsidRDefault="00F91DBC" w:rsidP="00F91DBC">
      <w:pPr>
        <w:rPr>
          <w:lang w:val="en"/>
        </w:rPr>
      </w:pPr>
      <w:r>
        <w:rPr>
          <w:lang w:val="en"/>
        </w:rPr>
        <w:t>The course also provides students with opportunities to develop skills that will enable them to pursue personal interests and careers in outdoor pursuits, environmental management, or eco-tourism.</w:t>
      </w:r>
    </w:p>
    <w:p w:rsidR="00AC31D3" w:rsidRDefault="00AC31D3" w:rsidP="00BD60DB">
      <w:pPr>
        <w:jc w:val="both"/>
        <w:rPr>
          <w:rFonts w:cs="Arial"/>
          <w:b/>
          <w:sz w:val="21"/>
          <w:szCs w:val="21"/>
        </w:rPr>
      </w:pPr>
    </w:p>
    <w:p w:rsidR="00AC31D3" w:rsidRDefault="00AC31D3" w:rsidP="00BD60DB">
      <w:pPr>
        <w:jc w:val="both"/>
        <w:rPr>
          <w:rFonts w:cs="Arial"/>
          <w:b/>
          <w:sz w:val="21"/>
          <w:szCs w:val="21"/>
        </w:rPr>
      </w:pPr>
    </w:p>
    <w:p w:rsidR="00BD60DB" w:rsidRPr="003D33E5" w:rsidRDefault="002A4A02" w:rsidP="00BD60DB">
      <w:pPr>
        <w:jc w:val="both"/>
        <w:rPr>
          <w:rFonts w:cs="Arial"/>
          <w:b/>
          <w:sz w:val="21"/>
          <w:szCs w:val="21"/>
        </w:rPr>
      </w:pPr>
      <w:r w:rsidRPr="003D33E5">
        <w:rPr>
          <w:rFonts w:cs="Arial"/>
          <w:b/>
          <w:sz w:val="21"/>
          <w:szCs w:val="21"/>
        </w:rPr>
        <w:lastRenderedPageBreak/>
        <w:t>N</w:t>
      </w:r>
      <w:r w:rsidR="00BD60DB" w:rsidRPr="003D33E5">
        <w:rPr>
          <w:rFonts w:cs="Arial"/>
          <w:b/>
          <w:sz w:val="21"/>
          <w:szCs w:val="21"/>
        </w:rPr>
        <w:t>ote:</w:t>
      </w:r>
    </w:p>
    <w:p w:rsidR="00902303" w:rsidRPr="003D33E5" w:rsidRDefault="00902303" w:rsidP="001307C1">
      <w:pPr>
        <w:pStyle w:val="ListParagraph"/>
        <w:numPr>
          <w:ilvl w:val="0"/>
          <w:numId w:val="11"/>
        </w:numPr>
        <w:ind w:left="426"/>
        <w:rPr>
          <w:rFonts w:ascii="Tw Cen MT" w:hAnsi="Tw Cen MT" w:cs="Arial"/>
          <w:sz w:val="21"/>
          <w:szCs w:val="21"/>
          <w14:shadow w14:blurRad="50800" w14:dist="38100" w14:dir="2700000" w14:sx="100000" w14:sy="100000" w14:kx="0" w14:ky="0" w14:algn="tl">
            <w14:srgbClr w14:val="000000">
              <w14:alpha w14:val="60000"/>
            </w14:srgbClr>
          </w14:shadow>
        </w:rPr>
      </w:pPr>
      <w:r w:rsidRPr="003D33E5">
        <w:rPr>
          <w:rFonts w:ascii="Tw Cen MT" w:hAnsi="Tw Cen MT" w:cs="Arial"/>
          <w:b/>
          <w:sz w:val="21"/>
          <w:szCs w:val="21"/>
        </w:rPr>
        <w:t xml:space="preserve">Prerequisite:  </w:t>
      </w:r>
      <w:r w:rsidRPr="003D33E5">
        <w:rPr>
          <w:rFonts w:ascii="Tw Cen MT" w:hAnsi="Tw Cen MT" w:cs="Arial"/>
          <w:i/>
          <w:sz w:val="21"/>
          <w:szCs w:val="21"/>
        </w:rPr>
        <w:t xml:space="preserve">Students must attend a pre-course swim evaluation session held during term 1 </w:t>
      </w:r>
      <w:r w:rsidR="00F2455F" w:rsidRPr="003D33E5">
        <w:rPr>
          <w:rFonts w:ascii="Tw Cen MT" w:hAnsi="Tw Cen MT" w:cs="Arial"/>
          <w:i/>
          <w:sz w:val="21"/>
          <w:szCs w:val="21"/>
        </w:rPr>
        <w:t>201</w:t>
      </w:r>
      <w:r w:rsidR="000848DA">
        <w:rPr>
          <w:rFonts w:ascii="Tw Cen MT" w:hAnsi="Tw Cen MT" w:cs="Arial"/>
          <w:i/>
          <w:sz w:val="21"/>
          <w:szCs w:val="21"/>
        </w:rPr>
        <w:t>9</w:t>
      </w:r>
      <w:r w:rsidRPr="003D33E5">
        <w:rPr>
          <w:rFonts w:ascii="Tw Cen MT" w:hAnsi="Tw Cen MT" w:cs="Arial"/>
          <w:i/>
          <w:sz w:val="21"/>
          <w:szCs w:val="21"/>
        </w:rPr>
        <w:t>.</w:t>
      </w:r>
      <w:r w:rsidRPr="003D33E5">
        <w:rPr>
          <w:rFonts w:ascii="Tw Cen MT" w:hAnsi="Tw Cen MT" w:cs="Arial"/>
          <w:sz w:val="21"/>
          <w:szCs w:val="21"/>
          <w14:shadow w14:blurRad="50800" w14:dist="38100" w14:dir="2700000" w14:sx="100000" w14:sy="100000" w14:kx="0" w14:ky="0" w14:algn="tl">
            <w14:srgbClr w14:val="000000">
              <w14:alpha w14:val="60000"/>
            </w14:srgbClr>
          </w14:shadow>
        </w:rPr>
        <w:t xml:space="preserve"> </w:t>
      </w:r>
    </w:p>
    <w:p w:rsidR="002A4A02" w:rsidRPr="003D33E5" w:rsidRDefault="002A4A02" w:rsidP="001307C1">
      <w:pPr>
        <w:pStyle w:val="ListParagraph"/>
        <w:numPr>
          <w:ilvl w:val="0"/>
          <w:numId w:val="11"/>
        </w:numPr>
        <w:spacing w:line="240" w:lineRule="auto"/>
        <w:ind w:left="426"/>
        <w:jc w:val="both"/>
        <w:rPr>
          <w:rFonts w:ascii="Tw Cen MT" w:hAnsi="Tw Cen MT" w:cs="Arial"/>
          <w:sz w:val="21"/>
          <w:szCs w:val="21"/>
        </w:rPr>
      </w:pPr>
      <w:r w:rsidRPr="003D33E5">
        <w:rPr>
          <w:rFonts w:ascii="Tw Cen MT" w:hAnsi="Tw Cen MT" w:cs="Arial"/>
          <w:sz w:val="21"/>
          <w:szCs w:val="21"/>
        </w:rPr>
        <w:t xml:space="preserve">Students must attend and early start (period 0) class once a week and to attend after-hours expeditions totalling up to 6 nights. There will be some additional costs for these expeditions.  </w:t>
      </w:r>
    </w:p>
    <w:p w:rsidR="006C5199" w:rsidRPr="003D33E5" w:rsidRDefault="006C5199" w:rsidP="001307C1">
      <w:pPr>
        <w:pStyle w:val="ListParagraph"/>
        <w:numPr>
          <w:ilvl w:val="0"/>
          <w:numId w:val="11"/>
        </w:numPr>
        <w:spacing w:line="240" w:lineRule="auto"/>
        <w:ind w:left="426"/>
        <w:jc w:val="both"/>
        <w:rPr>
          <w:rFonts w:ascii="Tw Cen MT" w:hAnsi="Tw Cen MT" w:cs="Arial"/>
          <w:sz w:val="21"/>
          <w:szCs w:val="21"/>
        </w:rPr>
      </w:pPr>
      <w:r w:rsidRPr="003D33E5">
        <w:rPr>
          <w:rFonts w:ascii="Tw Cen MT" w:hAnsi="Tw Cen MT" w:cs="Arial"/>
          <w:sz w:val="21"/>
          <w:szCs w:val="21"/>
        </w:rPr>
        <w:t>Students are required to purchase a red “Thornlie SHS” Outdoor Education shirt. This shirt must be worn during practical sessions and can be purchased from the teacher for $30.</w:t>
      </w:r>
    </w:p>
    <w:p w:rsidR="002A4A02" w:rsidRPr="003D33E5" w:rsidRDefault="002A4A02" w:rsidP="001307C1">
      <w:pPr>
        <w:pStyle w:val="ListParagraph"/>
        <w:numPr>
          <w:ilvl w:val="0"/>
          <w:numId w:val="11"/>
        </w:numPr>
        <w:spacing w:line="240" w:lineRule="auto"/>
        <w:ind w:left="426"/>
        <w:jc w:val="both"/>
        <w:rPr>
          <w:rFonts w:ascii="Tw Cen MT" w:hAnsi="Tw Cen MT" w:cs="Arial"/>
          <w:sz w:val="21"/>
          <w:szCs w:val="21"/>
        </w:rPr>
      </w:pPr>
      <w:r w:rsidRPr="003D33E5">
        <w:rPr>
          <w:rFonts w:ascii="Tw Cen MT" w:hAnsi="Tw Cen MT"/>
          <w:sz w:val="21"/>
          <w:szCs w:val="21"/>
        </w:rPr>
        <w:t>As this is a high cost subject, full payment or payment plan must be organised for payment of camps and excursion costs. (This is above the course fee)</w:t>
      </w:r>
    </w:p>
    <w:p w:rsidR="002A4A02" w:rsidRPr="003D33E5" w:rsidRDefault="002A4A02" w:rsidP="00BD60DB">
      <w:pPr>
        <w:ind w:left="360"/>
        <w:jc w:val="both"/>
        <w:rPr>
          <w:rFonts w:cs="Arial"/>
          <w:sz w:val="21"/>
          <w:szCs w:val="21"/>
        </w:rPr>
      </w:pPr>
    </w:p>
    <w:p w:rsidR="002A4A02" w:rsidRPr="003D33E5" w:rsidRDefault="002A4A02" w:rsidP="00BD60DB">
      <w:pPr>
        <w:ind w:right="-58"/>
        <w:contextualSpacing/>
        <w:jc w:val="both"/>
        <w:rPr>
          <w:rFonts w:cs="Arial"/>
          <w:iCs/>
          <w:sz w:val="21"/>
          <w:szCs w:val="21"/>
          <w:lang w:val="en-US"/>
        </w:rPr>
      </w:pPr>
      <w:r w:rsidRPr="003D33E5">
        <w:rPr>
          <w:rFonts w:cs="Arial"/>
          <w:iCs/>
          <w:sz w:val="21"/>
          <w:szCs w:val="21"/>
          <w:lang w:val="en-US"/>
        </w:rPr>
        <w:t>For more information on this course, click the link below:</w:t>
      </w:r>
    </w:p>
    <w:p w:rsidR="003D33E5" w:rsidRDefault="00A920BA" w:rsidP="00AC31D3">
      <w:pPr>
        <w:tabs>
          <w:tab w:val="right" w:pos="9639"/>
        </w:tabs>
        <w:rPr>
          <w:rStyle w:val="Hyperlink"/>
          <w:rFonts w:eastAsia="HGSoeiKakugothicUB"/>
          <w:iCs/>
          <w:szCs w:val="22"/>
          <w:lang w:val="en-US"/>
        </w:rPr>
      </w:pPr>
      <w:hyperlink r:id="rId78" w:history="1">
        <w:hyperlink r:id="rId79" w:history="1">
          <w:r w:rsidR="006C5199" w:rsidRPr="003D33E5">
            <w:rPr>
              <w:rStyle w:val="Hyperlink"/>
              <w:sz w:val="21"/>
              <w:szCs w:val="21"/>
            </w:rPr>
            <w:t>http://senior-secondary.scsa.wa.edu.au/syllabus-and-support-materials/health-and-physical-education</w:t>
          </w:r>
        </w:hyperlink>
        <w:r w:rsidR="006C5199" w:rsidRPr="003D33E5">
          <w:rPr>
            <w:sz w:val="21"/>
            <w:szCs w:val="21"/>
          </w:rPr>
          <w:t xml:space="preserve"> </w:t>
        </w:r>
      </w:hyperlink>
    </w:p>
    <w:p w:rsidR="003D33E5" w:rsidRDefault="003D33E5" w:rsidP="00131DAC">
      <w:pPr>
        <w:ind w:right="-58"/>
        <w:contextualSpacing/>
        <w:jc w:val="both"/>
        <w:rPr>
          <w:rStyle w:val="Hyperlink"/>
          <w:rFonts w:eastAsia="HGSoeiKakugothicUB"/>
          <w:iCs/>
          <w:szCs w:val="22"/>
          <w:lang w:val="en-US"/>
        </w:rPr>
        <w:sectPr w:rsidR="003D33E5"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902303" w:rsidRDefault="00902303" w:rsidP="00131DAC">
      <w:pPr>
        <w:ind w:right="-58"/>
        <w:contextualSpacing/>
        <w:jc w:val="both"/>
        <w:rPr>
          <w:szCs w:val="22"/>
        </w:rPr>
      </w:pPr>
    </w:p>
    <w:p w:rsidR="00032B30" w:rsidRDefault="00032B30" w:rsidP="00131DAC">
      <w:pPr>
        <w:ind w:right="-58"/>
        <w:contextualSpacing/>
        <w:jc w:val="both"/>
        <w:rPr>
          <w:szCs w:val="22"/>
        </w:rPr>
        <w:sectPr w:rsidR="00032B30"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F91DBC" w:rsidRDefault="00F91DBC">
      <w:pPr>
        <w:rPr>
          <w:rFonts w:ascii="Berlin Sans FB" w:hAnsi="Berlin Sans FB"/>
          <w:color w:val="1F497D" w:themeColor="text2"/>
          <w:sz w:val="28"/>
          <w:szCs w:val="28"/>
        </w:rPr>
      </w:pPr>
      <w:r>
        <w:rPr>
          <w:rFonts w:ascii="Berlin Sans FB" w:hAnsi="Berlin Sans FB"/>
          <w:color w:val="1F497D" w:themeColor="text2"/>
          <w:sz w:val="28"/>
          <w:szCs w:val="28"/>
        </w:rPr>
        <w:lastRenderedPageBreak/>
        <w:br w:type="page"/>
      </w:r>
    </w:p>
    <w:p w:rsidR="00EF183D" w:rsidRDefault="002A4A02" w:rsidP="004016CF">
      <w:pPr>
        <w:shd w:val="clear" w:color="auto" w:fill="92CDDC" w:themeFill="accent5" w:themeFillTint="99"/>
        <w:tabs>
          <w:tab w:val="right" w:pos="10490"/>
        </w:tabs>
        <w:rPr>
          <w:rFonts w:ascii="Berlin Sans FB" w:hAnsi="Berlin Sans FB"/>
          <w:color w:val="1F497D" w:themeColor="text2"/>
          <w:sz w:val="28"/>
          <w:szCs w:val="28"/>
        </w:rPr>
      </w:pPr>
      <w:r w:rsidRPr="005F140B">
        <w:rPr>
          <w:rFonts w:ascii="Berlin Sans FB" w:hAnsi="Berlin Sans FB"/>
          <w:color w:val="1F497D" w:themeColor="text2"/>
          <w:sz w:val="28"/>
          <w:szCs w:val="28"/>
        </w:rPr>
        <w:lastRenderedPageBreak/>
        <w:t xml:space="preserve">PHYSICAL EDUCATION STUDIES  </w:t>
      </w:r>
      <w:r w:rsidR="00BD60DB">
        <w:rPr>
          <w:rFonts w:ascii="Berlin Sans FB" w:hAnsi="Berlin Sans FB"/>
          <w:color w:val="1F497D" w:themeColor="text2"/>
          <w:sz w:val="28"/>
          <w:szCs w:val="28"/>
        </w:rPr>
        <w:tab/>
        <w:t>(GEPES)</w:t>
      </w:r>
      <w:r w:rsidR="00EF183D">
        <w:rPr>
          <w:rFonts w:ascii="Berlin Sans FB" w:hAnsi="Berlin Sans FB"/>
          <w:color w:val="1F497D" w:themeColor="text2"/>
          <w:sz w:val="28"/>
          <w:szCs w:val="28"/>
        </w:rPr>
        <w:t xml:space="preserve"> </w:t>
      </w:r>
    </w:p>
    <w:p w:rsidR="00EF183D" w:rsidRDefault="00EF183D" w:rsidP="004016CF">
      <w:pPr>
        <w:shd w:val="clear" w:color="auto" w:fill="92CDDC" w:themeFill="accent5" w:themeFillTint="99"/>
        <w:tabs>
          <w:tab w:val="right" w:pos="10490"/>
        </w:tabs>
        <w:rPr>
          <w:rFonts w:cs="Arial"/>
          <w:b/>
          <w:szCs w:val="22"/>
        </w:rPr>
      </w:pPr>
      <w:r>
        <w:rPr>
          <w:rFonts w:ascii="Berlin Sans FB" w:hAnsi="Berlin Sans FB"/>
          <w:color w:val="1F497D" w:themeColor="text2"/>
          <w:sz w:val="28"/>
          <w:szCs w:val="28"/>
          <w:shd w:val="clear" w:color="auto" w:fill="92CDDC" w:themeFill="accent5" w:themeFillTint="99"/>
        </w:rPr>
        <w:tab/>
      </w:r>
      <w:r w:rsidRPr="00745722">
        <w:rPr>
          <w:rFonts w:ascii="Berlin Sans FB" w:hAnsi="Berlin Sans FB"/>
          <w:color w:val="1F497D" w:themeColor="text2"/>
          <w:sz w:val="28"/>
          <w:szCs w:val="28"/>
          <w:shd w:val="clear" w:color="auto" w:fill="92CDDC" w:themeFill="accent5" w:themeFillTint="99"/>
        </w:rPr>
        <w:t>GENERAL SUBJECT</w:t>
      </w:r>
    </w:p>
    <w:p w:rsidR="002A4A02" w:rsidRPr="00131DAC" w:rsidRDefault="002A4A02" w:rsidP="00EF183D">
      <w:pPr>
        <w:tabs>
          <w:tab w:val="right" w:pos="10490"/>
        </w:tabs>
        <w:rPr>
          <w:b/>
          <w:szCs w:val="22"/>
        </w:rPr>
      </w:pPr>
    </w:p>
    <w:p w:rsidR="00902303" w:rsidRDefault="00902303" w:rsidP="00EF183D">
      <w:pPr>
        <w:tabs>
          <w:tab w:val="right" w:pos="10490"/>
        </w:tabs>
        <w:rPr>
          <w:rFonts w:cs="Arial"/>
          <w:b/>
          <w:szCs w:val="22"/>
        </w:rPr>
        <w:sectPr w:rsidR="00902303"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AC31D3" w:rsidRDefault="00F91DBC" w:rsidP="00F91DBC">
      <w:pPr>
        <w:rPr>
          <w:lang w:val="en"/>
        </w:rPr>
      </w:pPr>
      <w:r w:rsidRPr="00F91DBC">
        <w:rPr>
          <w:lang w:val="en"/>
        </w:rPr>
        <w:lastRenderedPageBreak/>
        <w:t xml:space="preserve">Physical Education Studies contributes to the development of students’ physical, social and emotional growth. </w:t>
      </w:r>
    </w:p>
    <w:p w:rsidR="00AC31D3" w:rsidRDefault="00AC31D3" w:rsidP="00F91DBC">
      <w:pPr>
        <w:rPr>
          <w:lang w:val="en"/>
        </w:rPr>
      </w:pPr>
    </w:p>
    <w:p w:rsidR="00AC31D3" w:rsidRDefault="00F91DBC" w:rsidP="00F91DBC">
      <w:pPr>
        <w:rPr>
          <w:lang w:val="en"/>
        </w:rPr>
      </w:pPr>
      <w:r w:rsidRPr="00F91DBC">
        <w:rPr>
          <w:lang w:val="en"/>
        </w:rPr>
        <w:t xml:space="preserve">The Physical Education Studies General course provides students with opportunities to understand and improve performance through the integration of theoretical concepts and practical activities. </w:t>
      </w:r>
    </w:p>
    <w:p w:rsidR="00AC31D3" w:rsidRDefault="00AC31D3" w:rsidP="00F91DBC">
      <w:pPr>
        <w:rPr>
          <w:lang w:val="en"/>
        </w:rPr>
      </w:pPr>
    </w:p>
    <w:p w:rsidR="00C975B1" w:rsidRPr="00F91DBC" w:rsidRDefault="00F91DBC" w:rsidP="00F91DBC">
      <w:pPr>
        <w:rPr>
          <w:rFonts w:eastAsiaTheme="minorHAnsi" w:cs="Calibri"/>
        </w:rPr>
      </w:pPr>
      <w:r w:rsidRPr="00F91DBC">
        <w:rPr>
          <w:lang w:val="en"/>
        </w:rPr>
        <w:t xml:space="preserve">Through engagement as performers, leaders, coaches, analysts and planners of physical activity, students may develop skills that can be </w:t>
      </w:r>
      <w:proofErr w:type="spellStart"/>
      <w:r w:rsidRPr="00F91DBC">
        <w:rPr>
          <w:lang w:val="en"/>
        </w:rPr>
        <w:t>utilised</w:t>
      </w:r>
      <w:proofErr w:type="spellEnd"/>
      <w:r w:rsidRPr="00F91DBC">
        <w:rPr>
          <w:lang w:val="en"/>
        </w:rPr>
        <w:t xml:space="preserve"> in leisure, recreation, education, sport development, youth work, health and medical fields.</w:t>
      </w:r>
    </w:p>
    <w:p w:rsidR="00C975B1" w:rsidRPr="004016CF" w:rsidRDefault="00C975B1" w:rsidP="00C975B1">
      <w:pPr>
        <w:tabs>
          <w:tab w:val="right" w:pos="10490"/>
        </w:tabs>
        <w:jc w:val="both"/>
        <w:outlineLvl w:val="0"/>
        <w:rPr>
          <w:rFonts w:eastAsiaTheme="minorHAnsi" w:cs="Calibri"/>
          <w:szCs w:val="22"/>
        </w:rPr>
      </w:pPr>
    </w:p>
    <w:p w:rsidR="00BD60DB" w:rsidRPr="004016CF" w:rsidRDefault="002A4A02" w:rsidP="00C975B1">
      <w:pPr>
        <w:tabs>
          <w:tab w:val="right" w:pos="10490"/>
        </w:tabs>
        <w:jc w:val="both"/>
        <w:outlineLvl w:val="0"/>
        <w:rPr>
          <w:rFonts w:cs="Arial"/>
          <w:b/>
          <w:szCs w:val="22"/>
        </w:rPr>
      </w:pPr>
      <w:r w:rsidRPr="004016CF">
        <w:rPr>
          <w:rFonts w:cs="Arial"/>
          <w:b/>
          <w:szCs w:val="22"/>
        </w:rPr>
        <w:lastRenderedPageBreak/>
        <w:t>N</w:t>
      </w:r>
      <w:r w:rsidR="00BD60DB" w:rsidRPr="004016CF">
        <w:rPr>
          <w:rFonts w:cs="Arial"/>
          <w:b/>
          <w:szCs w:val="22"/>
        </w:rPr>
        <w:t>ote:</w:t>
      </w:r>
    </w:p>
    <w:p w:rsidR="002A4A02" w:rsidRPr="004016CF" w:rsidRDefault="002A4A02" w:rsidP="001307C1">
      <w:pPr>
        <w:pStyle w:val="ListParagraph"/>
        <w:numPr>
          <w:ilvl w:val="0"/>
          <w:numId w:val="12"/>
        </w:numPr>
        <w:tabs>
          <w:tab w:val="right" w:pos="10490"/>
        </w:tabs>
        <w:jc w:val="both"/>
        <w:outlineLvl w:val="0"/>
        <w:rPr>
          <w:rFonts w:ascii="Tw Cen MT" w:hAnsi="Tw Cen MT" w:cs="Arial"/>
        </w:rPr>
      </w:pPr>
      <w:r w:rsidRPr="004016CF">
        <w:rPr>
          <w:rFonts w:ascii="Tw Cen MT" w:hAnsi="Tw Cen MT" w:cs="Arial"/>
        </w:rPr>
        <w:t xml:space="preserve">Students must attend an early start (period 0) class once a week.  </w:t>
      </w:r>
    </w:p>
    <w:p w:rsidR="002A4A02" w:rsidRPr="004016CF" w:rsidRDefault="002A4A02" w:rsidP="001307C1">
      <w:pPr>
        <w:pStyle w:val="ListParagraph"/>
        <w:numPr>
          <w:ilvl w:val="0"/>
          <w:numId w:val="12"/>
        </w:numPr>
        <w:tabs>
          <w:tab w:val="right" w:pos="10490"/>
        </w:tabs>
        <w:rPr>
          <w:rFonts w:ascii="Tw Cen MT" w:hAnsi="Tw Cen MT" w:cs="Arial"/>
          <w:lang w:val="en-US"/>
        </w:rPr>
      </w:pPr>
      <w:r w:rsidRPr="004016CF">
        <w:rPr>
          <w:rFonts w:ascii="Tw Cen MT" w:hAnsi="Tw Cen MT" w:cs="Arial"/>
          <w:lang w:val="en-US"/>
        </w:rPr>
        <w:t>Students are required to wear their full Physical Education uniform during practical sessions. Students can buy the new white upper school “Thornlie SHS” Physical Education shirt from the physical education office for $30.</w:t>
      </w:r>
    </w:p>
    <w:p w:rsidR="002A4A02" w:rsidRPr="004016CF" w:rsidRDefault="002A4A02" w:rsidP="00EF183D">
      <w:pPr>
        <w:tabs>
          <w:tab w:val="right" w:pos="10490"/>
        </w:tabs>
        <w:rPr>
          <w:b/>
          <w:szCs w:val="22"/>
          <w:lang w:val="en-US"/>
        </w:rPr>
      </w:pPr>
    </w:p>
    <w:p w:rsidR="002A4A02" w:rsidRPr="004016CF" w:rsidRDefault="002A4A02" w:rsidP="00EF183D">
      <w:pPr>
        <w:tabs>
          <w:tab w:val="right" w:pos="10490"/>
        </w:tabs>
        <w:contextualSpacing/>
        <w:jc w:val="both"/>
        <w:rPr>
          <w:rFonts w:cs="Arial"/>
          <w:iCs/>
          <w:szCs w:val="22"/>
          <w:lang w:val="en-US"/>
        </w:rPr>
      </w:pPr>
      <w:r w:rsidRPr="004016CF">
        <w:rPr>
          <w:rFonts w:cs="Arial"/>
          <w:iCs/>
          <w:szCs w:val="22"/>
          <w:lang w:val="en-US"/>
        </w:rPr>
        <w:t>For more information on this course, click the link below:</w:t>
      </w:r>
    </w:p>
    <w:p w:rsidR="00902303" w:rsidRPr="00F91DBC" w:rsidRDefault="00A920BA" w:rsidP="00F91DBC">
      <w:pPr>
        <w:tabs>
          <w:tab w:val="right" w:pos="10490"/>
        </w:tabs>
        <w:rPr>
          <w:rStyle w:val="Hyperlink"/>
          <w:color w:val="1F497D" w:themeColor="text2"/>
          <w:szCs w:val="22"/>
          <w:u w:val="none"/>
        </w:rPr>
      </w:pPr>
      <w:hyperlink r:id="rId80" w:history="1">
        <w:r w:rsidR="006C5199" w:rsidRPr="004016CF">
          <w:rPr>
            <w:rStyle w:val="Hyperlink"/>
            <w:szCs w:val="22"/>
          </w:rPr>
          <w:t>http://senior-secondary.scsa.wa.edu.au/syllabus-and-support-materials/health-and-physical-education</w:t>
        </w:r>
      </w:hyperlink>
    </w:p>
    <w:p w:rsidR="00902303" w:rsidRPr="004016CF" w:rsidRDefault="00902303" w:rsidP="00EF183D">
      <w:pPr>
        <w:tabs>
          <w:tab w:val="right" w:pos="10490"/>
        </w:tabs>
        <w:contextualSpacing/>
        <w:jc w:val="both"/>
        <w:rPr>
          <w:rStyle w:val="Hyperlink"/>
          <w:rFonts w:eastAsia="HGSoeiKakugothicUB"/>
          <w:iCs/>
          <w:szCs w:val="22"/>
          <w:lang w:val="en-US"/>
        </w:rPr>
        <w:sectPr w:rsidR="00902303" w:rsidRPr="004016CF"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902303" w:rsidRPr="004016CF" w:rsidRDefault="00902303" w:rsidP="00EF183D">
      <w:pPr>
        <w:tabs>
          <w:tab w:val="right" w:pos="10490"/>
        </w:tabs>
        <w:contextualSpacing/>
        <w:jc w:val="both"/>
        <w:rPr>
          <w:rStyle w:val="Hyperlink"/>
          <w:rFonts w:eastAsia="HGSoeiKakugothicUB"/>
          <w:iCs/>
          <w:szCs w:val="22"/>
          <w:lang w:val="en-US"/>
        </w:rPr>
      </w:pPr>
    </w:p>
    <w:p w:rsidR="00EF183D" w:rsidRDefault="002A4A02" w:rsidP="004016CF">
      <w:pPr>
        <w:shd w:val="clear" w:color="auto" w:fill="92CDDC" w:themeFill="accent5" w:themeFillTint="99"/>
        <w:tabs>
          <w:tab w:val="right" w:pos="10490"/>
        </w:tabs>
        <w:rPr>
          <w:rFonts w:ascii="Berlin Sans FB" w:hAnsi="Berlin Sans FB"/>
          <w:color w:val="1F497D" w:themeColor="text2"/>
          <w:sz w:val="28"/>
          <w:szCs w:val="28"/>
        </w:rPr>
      </w:pPr>
      <w:r w:rsidRPr="005F140B">
        <w:rPr>
          <w:rFonts w:ascii="Berlin Sans FB" w:hAnsi="Berlin Sans FB"/>
          <w:color w:val="1F497D" w:themeColor="text2"/>
          <w:sz w:val="28"/>
          <w:szCs w:val="28"/>
        </w:rPr>
        <w:t>PHYSICAL EDUCATION STUDIES</w:t>
      </w:r>
      <w:r w:rsidR="003D33E5">
        <w:rPr>
          <w:rFonts w:ascii="Berlin Sans FB" w:hAnsi="Berlin Sans FB"/>
          <w:color w:val="1F497D" w:themeColor="text2"/>
          <w:sz w:val="28"/>
          <w:szCs w:val="28"/>
        </w:rPr>
        <w:t xml:space="preserve"> (RUGBY)</w:t>
      </w:r>
      <w:r w:rsidRPr="005F140B">
        <w:rPr>
          <w:rFonts w:ascii="Berlin Sans FB" w:hAnsi="Berlin Sans FB"/>
          <w:color w:val="1F497D" w:themeColor="text2"/>
          <w:sz w:val="28"/>
          <w:szCs w:val="28"/>
        </w:rPr>
        <w:tab/>
        <w:t>(GEPESR)</w:t>
      </w:r>
      <w:r w:rsidR="00EF183D">
        <w:rPr>
          <w:rFonts w:ascii="Berlin Sans FB" w:hAnsi="Berlin Sans FB"/>
          <w:color w:val="1F497D" w:themeColor="text2"/>
          <w:sz w:val="28"/>
          <w:szCs w:val="28"/>
        </w:rPr>
        <w:t xml:space="preserve"> </w:t>
      </w:r>
    </w:p>
    <w:p w:rsidR="00EF183D" w:rsidRDefault="00EF183D" w:rsidP="004016CF">
      <w:pPr>
        <w:shd w:val="clear" w:color="auto" w:fill="92CDDC" w:themeFill="accent5" w:themeFillTint="99"/>
        <w:tabs>
          <w:tab w:val="right" w:pos="10490"/>
        </w:tabs>
        <w:rPr>
          <w:rFonts w:cs="Arial"/>
          <w:b/>
          <w:szCs w:val="22"/>
        </w:rPr>
      </w:pPr>
      <w:r>
        <w:rPr>
          <w:rFonts w:ascii="Berlin Sans FB" w:hAnsi="Berlin Sans FB"/>
          <w:color w:val="1F497D" w:themeColor="text2"/>
          <w:sz w:val="28"/>
          <w:szCs w:val="28"/>
          <w:shd w:val="clear" w:color="auto" w:fill="92CDDC" w:themeFill="accent5" w:themeFillTint="99"/>
        </w:rPr>
        <w:tab/>
      </w:r>
      <w:r w:rsidRPr="00745722">
        <w:rPr>
          <w:rFonts w:ascii="Berlin Sans FB" w:hAnsi="Berlin Sans FB"/>
          <w:color w:val="1F497D" w:themeColor="text2"/>
          <w:sz w:val="28"/>
          <w:szCs w:val="28"/>
          <w:shd w:val="clear" w:color="auto" w:fill="92CDDC" w:themeFill="accent5" w:themeFillTint="99"/>
        </w:rPr>
        <w:t>GENERAL SUBJECT</w:t>
      </w:r>
    </w:p>
    <w:p w:rsidR="002A4A02" w:rsidRPr="00131DAC" w:rsidRDefault="002A4A02" w:rsidP="00EF183D">
      <w:pPr>
        <w:tabs>
          <w:tab w:val="right" w:pos="10490"/>
        </w:tabs>
        <w:rPr>
          <w:b/>
          <w:szCs w:val="22"/>
        </w:rPr>
      </w:pPr>
    </w:p>
    <w:p w:rsidR="00902303" w:rsidRDefault="00902303" w:rsidP="00EF183D">
      <w:pPr>
        <w:tabs>
          <w:tab w:val="right" w:pos="10490"/>
        </w:tabs>
        <w:rPr>
          <w:rFonts w:cs="Arial"/>
          <w:b/>
          <w:szCs w:val="22"/>
        </w:rPr>
        <w:sectPr w:rsidR="00902303"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2A4A02" w:rsidRDefault="003D33E5" w:rsidP="003D33E5">
      <w:pPr>
        <w:tabs>
          <w:tab w:val="right" w:pos="10490"/>
        </w:tabs>
        <w:rPr>
          <w:rFonts w:cs="Arial"/>
          <w:szCs w:val="22"/>
        </w:rPr>
      </w:pPr>
      <w:r>
        <w:rPr>
          <w:rFonts w:eastAsiaTheme="minorHAnsi" w:cs="Calibri"/>
          <w:szCs w:val="22"/>
        </w:rPr>
        <w:lastRenderedPageBreak/>
        <w:t xml:space="preserve">The content and concepts of this course are similar to the above Physical Education Studies Unit, however </w:t>
      </w:r>
      <w:r w:rsidR="002A4A02" w:rsidRPr="004016CF">
        <w:rPr>
          <w:rFonts w:cs="Arial"/>
          <w:szCs w:val="22"/>
        </w:rPr>
        <w:t>Physical Education Studies Rugby is designed for students who have had successful experience in Special Rugby and is aimed at those achieving a B grade or better in Year 10.  This course follows the curriculum of Physical Education General with a focus on the sport of Rugby.</w:t>
      </w:r>
    </w:p>
    <w:p w:rsidR="003D33E5" w:rsidRPr="004016CF" w:rsidRDefault="003D33E5" w:rsidP="003D33E5">
      <w:pPr>
        <w:tabs>
          <w:tab w:val="right" w:pos="10490"/>
        </w:tabs>
        <w:rPr>
          <w:rFonts w:cs="Arial"/>
          <w:szCs w:val="22"/>
        </w:rPr>
      </w:pPr>
    </w:p>
    <w:p w:rsidR="002A4A02" w:rsidRPr="004016CF" w:rsidRDefault="002A4A02" w:rsidP="00EF183D">
      <w:pPr>
        <w:tabs>
          <w:tab w:val="right" w:pos="10490"/>
        </w:tabs>
        <w:jc w:val="both"/>
        <w:rPr>
          <w:rFonts w:cs="Arial"/>
          <w:szCs w:val="22"/>
        </w:rPr>
      </w:pPr>
      <w:r w:rsidRPr="004016CF">
        <w:rPr>
          <w:rFonts w:cs="Arial"/>
          <w:szCs w:val="22"/>
        </w:rPr>
        <w:t xml:space="preserve">This course involves both theoretical and practical components of the study of Physical Education and how it relates to the sport of Rugby.  Students will spend two (2) periods per week in the classroom and two (2) </w:t>
      </w:r>
      <w:r w:rsidRPr="004016CF">
        <w:rPr>
          <w:rFonts w:cs="Arial"/>
          <w:szCs w:val="22"/>
        </w:rPr>
        <w:lastRenderedPageBreak/>
        <w:t xml:space="preserve">periods per week participating in practical Rugby sessions. </w:t>
      </w:r>
    </w:p>
    <w:p w:rsidR="002A4A02" w:rsidRPr="004016CF" w:rsidRDefault="002A4A02" w:rsidP="00EF183D">
      <w:pPr>
        <w:tabs>
          <w:tab w:val="right" w:pos="10490"/>
        </w:tabs>
        <w:jc w:val="both"/>
        <w:rPr>
          <w:rFonts w:cs="Arial"/>
          <w:szCs w:val="22"/>
        </w:rPr>
      </w:pPr>
    </w:p>
    <w:p w:rsidR="002A4A02" w:rsidRPr="004016CF" w:rsidRDefault="002A4A02" w:rsidP="00EF183D">
      <w:pPr>
        <w:tabs>
          <w:tab w:val="right" w:pos="10490"/>
        </w:tabs>
        <w:jc w:val="both"/>
        <w:rPr>
          <w:rFonts w:cs="Arial"/>
          <w:szCs w:val="22"/>
        </w:rPr>
      </w:pPr>
      <w:r w:rsidRPr="004016CF">
        <w:rPr>
          <w:rFonts w:cs="Arial"/>
          <w:szCs w:val="22"/>
        </w:rPr>
        <w:t>In addition to the set course work students studying this unit will have the opportunity to participate in inter-school competitions in Rugby Union, Rugby League, Touch Rugby and Flag Football.  Students will also have the opportunity to gain coaching, refereeing and first aid qualifications.</w:t>
      </w:r>
    </w:p>
    <w:p w:rsidR="002A4A02" w:rsidRPr="004016CF" w:rsidRDefault="002A4A02" w:rsidP="00EF183D">
      <w:pPr>
        <w:tabs>
          <w:tab w:val="right" w:pos="10490"/>
        </w:tabs>
        <w:rPr>
          <w:b/>
          <w:szCs w:val="22"/>
        </w:rPr>
      </w:pPr>
    </w:p>
    <w:p w:rsidR="002A4A02" w:rsidRPr="004016CF" w:rsidRDefault="002A4A02" w:rsidP="00EF183D">
      <w:pPr>
        <w:tabs>
          <w:tab w:val="right" w:pos="10490"/>
        </w:tabs>
        <w:contextualSpacing/>
        <w:jc w:val="both"/>
        <w:rPr>
          <w:rFonts w:cs="Arial"/>
          <w:iCs/>
          <w:szCs w:val="22"/>
          <w:lang w:val="en-US"/>
        </w:rPr>
      </w:pPr>
      <w:r w:rsidRPr="004016CF">
        <w:rPr>
          <w:rFonts w:cs="Arial"/>
          <w:iCs/>
          <w:szCs w:val="22"/>
          <w:lang w:val="en-US"/>
        </w:rPr>
        <w:t>For more information on this course, click the link below:</w:t>
      </w:r>
    </w:p>
    <w:p w:rsidR="006C5199" w:rsidRDefault="00A920BA" w:rsidP="00EF183D">
      <w:pPr>
        <w:tabs>
          <w:tab w:val="right" w:pos="10490"/>
        </w:tabs>
        <w:rPr>
          <w:rFonts w:ascii="Berlin Sans FB" w:hAnsi="Berlin Sans FB"/>
          <w:color w:val="1F497D" w:themeColor="text2"/>
          <w:sz w:val="28"/>
          <w:szCs w:val="28"/>
        </w:rPr>
      </w:pPr>
      <w:hyperlink r:id="rId81" w:history="1">
        <w:r w:rsidR="006C5199" w:rsidRPr="004016CF">
          <w:rPr>
            <w:rStyle w:val="Hyperlink"/>
            <w:szCs w:val="22"/>
          </w:rPr>
          <w:t>http://senior-secondary.scsa.wa.edu.au/syllabus-and-support-materials/health-and-physical-education</w:t>
        </w:r>
      </w:hyperlink>
      <w:r w:rsidR="006C5199">
        <w:rPr>
          <w:szCs w:val="22"/>
        </w:rPr>
        <w:t xml:space="preserve"> </w:t>
      </w:r>
    </w:p>
    <w:p w:rsidR="00902303" w:rsidRDefault="00902303" w:rsidP="00EF183D">
      <w:pPr>
        <w:tabs>
          <w:tab w:val="right" w:pos="10490"/>
        </w:tabs>
        <w:ind w:right="-58"/>
        <w:contextualSpacing/>
        <w:jc w:val="both"/>
        <w:rPr>
          <w:rStyle w:val="Hyperlink"/>
          <w:rFonts w:eastAsia="HGSoeiKakugothicUB"/>
          <w:iCs/>
          <w:szCs w:val="22"/>
          <w:lang w:val="en-US"/>
        </w:rPr>
        <w:sectPr w:rsidR="00902303"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3D33E5" w:rsidRDefault="003D33E5" w:rsidP="00EF183D">
      <w:pPr>
        <w:tabs>
          <w:tab w:val="right" w:pos="10490"/>
        </w:tabs>
        <w:rPr>
          <w:rFonts w:ascii="Berlin Sans FB" w:hAnsi="Berlin Sans FB"/>
          <w:color w:val="1F497D" w:themeColor="text2"/>
          <w:sz w:val="28"/>
          <w:szCs w:val="28"/>
        </w:rPr>
        <w:sectPr w:rsidR="003D33E5"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504761" w:rsidRPr="004016CF" w:rsidRDefault="00504761" w:rsidP="00EF183D">
      <w:pPr>
        <w:tabs>
          <w:tab w:val="right" w:pos="10490"/>
        </w:tabs>
        <w:ind w:right="-58"/>
        <w:contextualSpacing/>
        <w:jc w:val="both"/>
        <w:rPr>
          <w:rStyle w:val="Hyperlink"/>
          <w:rFonts w:eastAsia="HGSoeiKakugothicUB"/>
          <w:iCs/>
          <w:szCs w:val="22"/>
          <w:lang w:val="en-US"/>
        </w:rPr>
        <w:sectPr w:rsidR="00504761" w:rsidRPr="004016CF"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504761" w:rsidRDefault="00504761" w:rsidP="00EF183D">
      <w:pPr>
        <w:tabs>
          <w:tab w:val="right" w:pos="10490"/>
        </w:tabs>
        <w:ind w:right="-58"/>
        <w:contextualSpacing/>
        <w:jc w:val="both"/>
        <w:rPr>
          <w:rStyle w:val="Hyperlink"/>
          <w:rFonts w:eastAsia="HGSoeiKakugothicUB"/>
          <w:iCs/>
          <w:szCs w:val="22"/>
          <w:lang w:val="en-US"/>
        </w:rPr>
      </w:pPr>
    </w:p>
    <w:p w:rsidR="007822D3" w:rsidRDefault="007822D3" w:rsidP="00EF183D">
      <w:pPr>
        <w:tabs>
          <w:tab w:val="right" w:pos="10490"/>
        </w:tabs>
        <w:ind w:right="-58"/>
        <w:contextualSpacing/>
        <w:jc w:val="both"/>
        <w:rPr>
          <w:rStyle w:val="Hyperlink"/>
          <w:rFonts w:eastAsia="HGSoeiKakugothicUB"/>
          <w:iCs/>
          <w:szCs w:val="22"/>
          <w:lang w:val="en-US"/>
        </w:rPr>
      </w:pPr>
    </w:p>
    <w:p w:rsidR="007E0487" w:rsidRPr="00131DAC" w:rsidRDefault="007822D3" w:rsidP="00EF183D">
      <w:pPr>
        <w:tabs>
          <w:tab w:val="right" w:pos="10490"/>
        </w:tabs>
        <w:ind w:right="-58"/>
        <w:contextualSpacing/>
        <w:jc w:val="both"/>
        <w:rPr>
          <w:rStyle w:val="Hyperlink"/>
          <w:rFonts w:cstheme="minorHAnsi"/>
          <w:iCs/>
          <w:szCs w:val="22"/>
          <w:highlight w:val="yellow"/>
          <w:lang w:val="en-US"/>
        </w:rPr>
      </w:pPr>
      <w:r>
        <w:rPr>
          <w:rFonts w:ascii="Berlin Sans FB" w:eastAsiaTheme="minorHAnsi" w:hAnsi="Berlin Sans FB"/>
          <w:noProof/>
          <w:sz w:val="40"/>
          <w:szCs w:val="40"/>
          <w:lang w:eastAsia="en-AU"/>
        </w:rPr>
        <w:drawing>
          <wp:anchor distT="0" distB="0" distL="114300" distR="114300" simplePos="0" relativeHeight="251938816" behindDoc="0" locked="0" layoutInCell="1" allowOverlap="1" wp14:anchorId="34266163" wp14:editId="3F72E3D0">
            <wp:simplePos x="0" y="0"/>
            <wp:positionH relativeFrom="column">
              <wp:posOffset>4962525</wp:posOffset>
            </wp:positionH>
            <wp:positionV relativeFrom="paragraph">
              <wp:posOffset>623731</wp:posOffset>
            </wp:positionV>
            <wp:extent cx="1828800" cy="2117090"/>
            <wp:effectExtent l="0" t="0" r="0" b="0"/>
            <wp:wrapNone/>
            <wp:docPr id="37" name="Picture 37" descr="V:\Photos\2017\Parent Night Presentation\outdoor ed\IMG_2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Photos\2017\Parent Night Presentation\outdoor ed\IMG_2055.JPG"/>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23479" r="11739"/>
                    <a:stretch/>
                  </pic:blipFill>
                  <pic:spPr bwMode="auto">
                    <a:xfrm>
                      <a:off x="0" y="0"/>
                      <a:ext cx="1828800" cy="2117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Exo"/>
          <w:noProof/>
          <w:sz w:val="18"/>
          <w:szCs w:val="18"/>
          <w:lang w:eastAsia="en-AU"/>
        </w:rPr>
        <w:drawing>
          <wp:anchor distT="0" distB="0" distL="114300" distR="114300" simplePos="0" relativeHeight="251934720" behindDoc="0" locked="0" layoutInCell="1" allowOverlap="1" wp14:anchorId="4B4FADD6" wp14:editId="4ACCC136">
            <wp:simplePos x="0" y="0"/>
            <wp:positionH relativeFrom="column">
              <wp:posOffset>2252980</wp:posOffset>
            </wp:positionH>
            <wp:positionV relativeFrom="paragraph">
              <wp:posOffset>623097</wp:posOffset>
            </wp:positionV>
            <wp:extent cx="2807335" cy="2105025"/>
            <wp:effectExtent l="0" t="0" r="0" b="9525"/>
            <wp:wrapNone/>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LD 79.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807335" cy="210502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936768" behindDoc="0" locked="0" layoutInCell="1" allowOverlap="1" wp14:anchorId="2C1CFF9F" wp14:editId="6F8749C8">
            <wp:simplePos x="0" y="0"/>
            <wp:positionH relativeFrom="column">
              <wp:posOffset>-148590</wp:posOffset>
            </wp:positionH>
            <wp:positionV relativeFrom="paragraph">
              <wp:posOffset>612302</wp:posOffset>
            </wp:positionV>
            <wp:extent cx="2437765" cy="2105025"/>
            <wp:effectExtent l="0" t="0" r="635" b="9525"/>
            <wp:wrapNone/>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5.jpg"/>
                    <pic:cNvPicPr/>
                  </pic:nvPicPr>
                  <pic:blipFill rotWithShape="1">
                    <a:blip r:embed="rId84" cstate="print">
                      <a:extLst>
                        <a:ext uri="{28A0092B-C50C-407E-A947-70E740481C1C}">
                          <a14:useLocalDpi xmlns:a14="http://schemas.microsoft.com/office/drawing/2010/main" val="0"/>
                        </a:ext>
                      </a:extLst>
                    </a:blip>
                    <a:srcRect l="18589" t="13833" r="11810" b="6052"/>
                    <a:stretch/>
                  </pic:blipFill>
                  <pic:spPr bwMode="auto">
                    <a:xfrm>
                      <a:off x="0" y="0"/>
                      <a:ext cx="2437765" cy="2105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0487" w:rsidRPr="00131DAC">
        <w:rPr>
          <w:rStyle w:val="Hyperlink"/>
          <w:rFonts w:cstheme="minorHAnsi"/>
          <w:iCs/>
          <w:szCs w:val="22"/>
          <w:highlight w:val="yellow"/>
          <w:lang w:val="en-US"/>
        </w:rPr>
        <w:br w:type="page"/>
      </w:r>
    </w:p>
    <w:p w:rsidR="00D47A59" w:rsidRDefault="00B1278D" w:rsidP="00131DAC">
      <w:pPr>
        <w:rPr>
          <w:rFonts w:ascii="Berlin Sans FB" w:hAnsi="Berlin Sans FB"/>
          <w:sz w:val="40"/>
          <w:szCs w:val="40"/>
          <w:u w:val="double"/>
        </w:rPr>
      </w:pPr>
      <w:r>
        <w:rPr>
          <w:noProof/>
          <w:lang w:eastAsia="en-AU"/>
        </w:rPr>
        <w:lastRenderedPageBreak/>
        <mc:AlternateContent>
          <mc:Choice Requires="wps">
            <w:drawing>
              <wp:anchor distT="0" distB="0" distL="114300" distR="114300" simplePos="0" relativeHeight="251911168" behindDoc="0" locked="0" layoutInCell="1" allowOverlap="1" wp14:anchorId="3141595A" wp14:editId="330D931C">
                <wp:simplePos x="0" y="0"/>
                <wp:positionH relativeFrom="column">
                  <wp:posOffset>-104140</wp:posOffset>
                </wp:positionH>
                <wp:positionV relativeFrom="paragraph">
                  <wp:posOffset>-285750</wp:posOffset>
                </wp:positionV>
                <wp:extent cx="6896100" cy="1828800"/>
                <wp:effectExtent l="0" t="0" r="0" b="0"/>
                <wp:wrapNone/>
                <wp:docPr id="289" name="Text Box 289"/>
                <wp:cNvGraphicFramePr/>
                <a:graphic xmlns:a="http://schemas.openxmlformats.org/drawingml/2006/main">
                  <a:graphicData uri="http://schemas.microsoft.com/office/word/2010/wordprocessingShape">
                    <wps:wsp>
                      <wps:cNvSpPr txBox="1"/>
                      <wps:spPr>
                        <a:xfrm>
                          <a:off x="0" y="0"/>
                          <a:ext cx="6896100" cy="1828800"/>
                        </a:xfrm>
                        <a:prstGeom prst="rect">
                          <a:avLst/>
                        </a:prstGeom>
                        <a:noFill/>
                        <a:ln>
                          <a:noFill/>
                        </a:ln>
                        <a:effectLst/>
                      </wps:spPr>
                      <wps:txbx>
                        <w:txbxContent>
                          <w:p w:rsidR="00525743" w:rsidRPr="00B1278D" w:rsidRDefault="00525743" w:rsidP="00B1278D">
                            <w:pPr>
                              <w:jc w:val="right"/>
                              <w:rPr>
                                <w:rFonts w:ascii="Freestyle Script" w:eastAsia="Calibri" w:hAnsi="Freestyle Script" w:cstheme="minorHAnsi"/>
                                <w:b/>
                                <w:color w:val="1F497D" w:themeColor="text2"/>
                                <w:sz w:val="108"/>
                                <w:szCs w:val="108"/>
                                <w14:textOutline w14:w="10541" w14:cap="flat" w14:cmpd="sng" w14:algn="ctr">
                                  <w14:solidFill>
                                    <w14:schemeClr w14:val="accent1">
                                      <w14:shade w14:val="88000"/>
                                      <w14:satMod w14:val="110000"/>
                                    </w14:schemeClr>
                                  </w14:solidFill>
                                  <w14:prstDash w14:val="solid"/>
                                  <w14:round/>
                                </w14:textOutline>
                              </w:rPr>
                            </w:pPr>
                            <w:r w:rsidRPr="00B1278D">
                              <w:rPr>
                                <w:rFonts w:ascii="Freestyle Script" w:eastAsia="Calibri" w:hAnsi="Freestyle Script" w:cstheme="minorHAnsi"/>
                                <w:b/>
                                <w:color w:val="1F497D" w:themeColor="text2"/>
                                <w:sz w:val="108"/>
                                <w:szCs w:val="108"/>
                                <w14:textOutline w14:w="10541" w14:cap="flat" w14:cmpd="sng" w14:algn="ctr">
                                  <w14:solidFill>
                                    <w14:schemeClr w14:val="accent1">
                                      <w14:shade w14:val="88000"/>
                                      <w14:satMod w14:val="110000"/>
                                    </w14:schemeClr>
                                  </w14:solidFill>
                                  <w14:prstDash w14:val="solid"/>
                                  <w14:round/>
                                </w14:textOutline>
                              </w:rPr>
                              <w:t>Humanities &amp; Social Sciences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89" o:spid="_x0000_s1036" type="#_x0000_t202" style="position:absolute;margin-left:-8.2pt;margin-top:-22.5pt;width:543pt;height:2in;z-index:251911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" filled="f" stroked="f">
                <v:textbox style="mso-fit-shape-to-text:t">
                  <w:txbxContent>
                    <w:p w:rsidR="00525743" w:rsidRPr="00B1278D" w:rsidRDefault="00525743" w:rsidP="00B1278D">
                      <w:pPr>
                        <w:jc w:val="right"/>
                        <w:rPr>
                          <w:rFonts w:ascii="Freestyle Script" w:eastAsia="Calibri" w:hAnsi="Freestyle Script" w:cstheme="minorHAnsi"/>
                          <w:b/>
                          <w:color w:val="1F497D" w:themeColor="text2"/>
                          <w:sz w:val="108"/>
                          <w:szCs w:val="108"/>
                          <w14:textOutline w14:w="10541" w14:cap="flat" w14:cmpd="sng" w14:algn="ctr">
                            <w14:solidFill>
                              <w14:schemeClr w14:val="accent1">
                                <w14:shade w14:val="88000"/>
                                <w14:satMod w14:val="110000"/>
                              </w14:schemeClr>
                            </w14:solidFill>
                            <w14:prstDash w14:val="solid"/>
                            <w14:round/>
                          </w14:textOutline>
                        </w:rPr>
                      </w:pPr>
                      <w:r w:rsidRPr="00B1278D">
                        <w:rPr>
                          <w:rFonts w:ascii="Freestyle Script" w:eastAsia="Calibri" w:hAnsi="Freestyle Script" w:cstheme="minorHAnsi"/>
                          <w:b/>
                          <w:color w:val="1F497D" w:themeColor="text2"/>
                          <w:sz w:val="108"/>
                          <w:szCs w:val="108"/>
                          <w14:textOutline w14:w="10541" w14:cap="flat" w14:cmpd="sng" w14:algn="ctr">
                            <w14:solidFill>
                              <w14:schemeClr w14:val="accent1">
                                <w14:shade w14:val="88000"/>
                                <w14:satMod w14:val="110000"/>
                              </w14:schemeClr>
                            </w14:solidFill>
                            <w14:prstDash w14:val="solid"/>
                            <w14:round/>
                          </w14:textOutline>
                        </w:rPr>
                        <w:t>Humanities &amp; Social Sciences</w:t>
                      </w:r>
                    </w:p>
                  </w:txbxContent>
                </v:textbox>
              </v:shape>
            </w:pict>
          </mc:Fallback>
        </mc:AlternateContent>
      </w:r>
    </w:p>
    <w:p w:rsidR="00B1278D" w:rsidRPr="00B1278D" w:rsidRDefault="00B1278D" w:rsidP="00B1278D"/>
    <w:p w:rsidR="001C7539" w:rsidRPr="00B145F3" w:rsidRDefault="001C7539" w:rsidP="007004B7">
      <w:pPr>
        <w:shd w:val="clear" w:color="auto" w:fill="C2D69B" w:themeFill="accent3" w:themeFillTint="99"/>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rPr>
        <w:t>ACCOUNTING &amp; FINANCE</w:t>
      </w:r>
      <w:r>
        <w:rPr>
          <w:rFonts w:ascii="Berlin Sans FB" w:hAnsi="Berlin Sans FB"/>
          <w:color w:val="1F497D" w:themeColor="text2"/>
          <w:sz w:val="28"/>
          <w:szCs w:val="28"/>
        </w:rPr>
        <w:tab/>
      </w:r>
      <w:r w:rsidRPr="00B145F3">
        <w:rPr>
          <w:rFonts w:ascii="Berlin Sans FB" w:hAnsi="Berlin Sans FB"/>
          <w:color w:val="1F497D" w:themeColor="text2"/>
          <w:sz w:val="28"/>
          <w:szCs w:val="28"/>
        </w:rPr>
        <w:t>(AEACF)</w:t>
      </w:r>
    </w:p>
    <w:p w:rsidR="00EF183D" w:rsidRPr="00B145F3" w:rsidRDefault="00EF183D" w:rsidP="00EF183D">
      <w:pPr>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shd w:val="clear" w:color="auto" w:fill="C2D69B" w:themeFill="accent3" w:themeFillTint="99"/>
        </w:rPr>
        <w:tab/>
      </w:r>
      <w:r w:rsidRPr="00745722">
        <w:rPr>
          <w:rFonts w:ascii="Berlin Sans FB" w:hAnsi="Berlin Sans FB"/>
          <w:color w:val="1F497D" w:themeColor="text2"/>
          <w:sz w:val="28"/>
          <w:szCs w:val="28"/>
          <w:shd w:val="clear" w:color="auto" w:fill="C2D69B" w:themeFill="accent3" w:themeFillTint="99"/>
        </w:rPr>
        <w:t>ATAR SUBJECT</w:t>
      </w:r>
    </w:p>
    <w:p w:rsidR="001C7539" w:rsidRPr="007004B7" w:rsidRDefault="001C7539" w:rsidP="001C7539">
      <w:pPr>
        <w:rPr>
          <w:rFonts w:cs="Arial"/>
          <w:b/>
          <w:szCs w:val="22"/>
        </w:rPr>
      </w:pPr>
    </w:p>
    <w:p w:rsidR="007004B7" w:rsidRDefault="007004B7" w:rsidP="00D00C60">
      <w:pPr>
        <w:autoSpaceDE w:val="0"/>
        <w:autoSpaceDN w:val="0"/>
        <w:adjustRightInd w:val="0"/>
        <w:rPr>
          <w:rFonts w:eastAsiaTheme="minorHAnsi" w:cs="Calibri"/>
          <w:color w:val="000000"/>
          <w:szCs w:val="22"/>
        </w:rPr>
        <w:sectPr w:rsidR="007004B7"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F96416" w:rsidRDefault="00F91DBC" w:rsidP="00F91DBC">
      <w:pPr>
        <w:rPr>
          <w:lang w:val="en"/>
        </w:rPr>
      </w:pPr>
      <w:r>
        <w:rPr>
          <w:lang w:val="en"/>
        </w:rPr>
        <w:lastRenderedPageBreak/>
        <w:t xml:space="preserve">The Accounting and Finance ATAR course focuses on financial literacy and aims to provide students with the knowledge, understandings and a range of skills that enables them to make sound financial judgements. Students develop an understanding that financial decisions have far reaching consequences for individuals and business. </w:t>
      </w:r>
    </w:p>
    <w:p w:rsidR="00F96416" w:rsidRDefault="00F96416" w:rsidP="00F91DBC">
      <w:pPr>
        <w:rPr>
          <w:lang w:val="en"/>
        </w:rPr>
      </w:pPr>
    </w:p>
    <w:p w:rsidR="00F96416" w:rsidRDefault="00F91DBC" w:rsidP="00F91DBC">
      <w:pPr>
        <w:rPr>
          <w:lang w:val="en"/>
        </w:rPr>
      </w:pPr>
      <w:r>
        <w:rPr>
          <w:lang w:val="en"/>
        </w:rPr>
        <w:t xml:space="preserve">The course will provide students with the understanding of the systems and processes through which financial practices and decision making are carried out, as well as the ethical, social and environmental issues involved. Through the preparation, examination and analysis of a variety of financial documents and systems, students </w:t>
      </w:r>
      <w:r>
        <w:rPr>
          <w:lang w:val="en"/>
        </w:rPr>
        <w:lastRenderedPageBreak/>
        <w:t xml:space="preserve">develop an understanding of the fundamental principles and practices upon which accounting and financial management </w:t>
      </w:r>
      <w:proofErr w:type="gramStart"/>
      <w:r>
        <w:rPr>
          <w:lang w:val="en"/>
        </w:rPr>
        <w:t>are</w:t>
      </w:r>
      <w:proofErr w:type="gramEnd"/>
      <w:r>
        <w:rPr>
          <w:lang w:val="en"/>
        </w:rPr>
        <w:t xml:space="preserve"> based. </w:t>
      </w:r>
    </w:p>
    <w:p w:rsidR="00F96416" w:rsidRDefault="00F96416" w:rsidP="00F91DBC">
      <w:pPr>
        <w:rPr>
          <w:lang w:val="en"/>
        </w:rPr>
      </w:pPr>
    </w:p>
    <w:p w:rsidR="00D00C60" w:rsidRDefault="00F91DBC" w:rsidP="00F91DBC">
      <w:pPr>
        <w:rPr>
          <w:lang w:val="en"/>
        </w:rPr>
      </w:pPr>
      <w:r>
        <w:rPr>
          <w:lang w:val="en"/>
        </w:rPr>
        <w:t xml:space="preserve">An understanding and application of these principles and practices enables students to </w:t>
      </w:r>
      <w:proofErr w:type="spellStart"/>
      <w:r>
        <w:rPr>
          <w:lang w:val="en"/>
        </w:rPr>
        <w:t>analyse</w:t>
      </w:r>
      <w:proofErr w:type="spellEnd"/>
      <w:r>
        <w:rPr>
          <w:lang w:val="en"/>
        </w:rPr>
        <w:t xml:space="preserve"> their own financial data and that of businesses and make informed decisions, forecasts of future performance, and recommendations based on that analysis.</w:t>
      </w:r>
    </w:p>
    <w:p w:rsidR="00F91DBC" w:rsidRPr="007004B7" w:rsidRDefault="00F91DBC" w:rsidP="00D00C60">
      <w:pPr>
        <w:rPr>
          <w:szCs w:val="22"/>
        </w:rPr>
      </w:pPr>
    </w:p>
    <w:p w:rsidR="001C7539" w:rsidRPr="007004B7" w:rsidRDefault="001C7539" w:rsidP="001C7539">
      <w:pPr>
        <w:ind w:right="-58"/>
        <w:contextualSpacing/>
        <w:jc w:val="both"/>
        <w:rPr>
          <w:rFonts w:cs="Arial"/>
          <w:iCs/>
          <w:szCs w:val="22"/>
          <w:lang w:val="en-US"/>
        </w:rPr>
      </w:pPr>
      <w:r w:rsidRPr="007004B7">
        <w:rPr>
          <w:rFonts w:cs="Arial"/>
          <w:iCs/>
          <w:szCs w:val="22"/>
          <w:lang w:val="en-US"/>
        </w:rPr>
        <w:t>For more information on this course, click the link below:</w:t>
      </w:r>
    </w:p>
    <w:p w:rsidR="001C7539" w:rsidRPr="007004B7" w:rsidRDefault="00A920BA" w:rsidP="001C7539">
      <w:pPr>
        <w:rPr>
          <w:szCs w:val="22"/>
          <w:lang w:val="en-US"/>
        </w:rPr>
      </w:pPr>
      <w:hyperlink r:id="rId85" w:history="1">
        <w:r w:rsidR="006C5199" w:rsidRPr="007004B7">
          <w:rPr>
            <w:rStyle w:val="Hyperlink"/>
            <w:szCs w:val="22"/>
          </w:rPr>
          <w:t>http://senior-secondary.scsa.wa.edu.au/syllabus-and-support-materials/humanities-and-social-sciences</w:t>
        </w:r>
      </w:hyperlink>
      <w:r w:rsidR="006C5199" w:rsidRPr="007004B7">
        <w:rPr>
          <w:szCs w:val="22"/>
        </w:rPr>
        <w:t xml:space="preserve"> </w:t>
      </w:r>
    </w:p>
    <w:p w:rsidR="007004B7" w:rsidRDefault="007004B7" w:rsidP="001C7539">
      <w:pPr>
        <w:rPr>
          <w:szCs w:val="22"/>
          <w:lang w:val="en-US"/>
        </w:rPr>
        <w:sectPr w:rsidR="007004B7"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1C7539" w:rsidRPr="007004B7" w:rsidRDefault="001C7539" w:rsidP="001C7539">
      <w:pPr>
        <w:rPr>
          <w:szCs w:val="22"/>
          <w:lang w:val="en-US"/>
        </w:rPr>
      </w:pPr>
    </w:p>
    <w:p w:rsidR="000652BD" w:rsidRDefault="000652BD" w:rsidP="000652BD"/>
    <w:p w:rsidR="000652BD" w:rsidRPr="005F140B" w:rsidRDefault="000652BD" w:rsidP="000652BD">
      <w:pPr>
        <w:shd w:val="clear" w:color="auto" w:fill="92CDDC" w:themeFill="accent5" w:themeFillTint="99"/>
        <w:tabs>
          <w:tab w:val="right" w:pos="10490"/>
        </w:tabs>
        <w:rPr>
          <w:rFonts w:ascii="Berlin Sans FB" w:hAnsi="Berlin Sans FB"/>
          <w:color w:val="1F497D" w:themeColor="text2"/>
          <w:sz w:val="28"/>
          <w:szCs w:val="28"/>
        </w:rPr>
      </w:pPr>
      <w:r w:rsidRPr="005F140B">
        <w:rPr>
          <w:rFonts w:ascii="Berlin Sans FB" w:hAnsi="Berlin Sans FB"/>
          <w:color w:val="1F497D" w:themeColor="text2"/>
          <w:sz w:val="28"/>
          <w:szCs w:val="28"/>
        </w:rPr>
        <w:t>ANCIENT HISTORY</w:t>
      </w:r>
      <w:r w:rsidRPr="005F140B">
        <w:rPr>
          <w:rFonts w:ascii="Berlin Sans FB" w:hAnsi="Berlin Sans FB"/>
          <w:color w:val="1F497D" w:themeColor="text2"/>
          <w:sz w:val="28"/>
          <w:szCs w:val="28"/>
        </w:rPr>
        <w:tab/>
        <w:t>(GEHIA)</w:t>
      </w:r>
    </w:p>
    <w:p w:rsidR="000652BD" w:rsidRDefault="000652BD" w:rsidP="000652BD">
      <w:pPr>
        <w:tabs>
          <w:tab w:val="right" w:pos="10490"/>
        </w:tabs>
        <w:rPr>
          <w:rFonts w:cs="Arial"/>
          <w:b/>
          <w:szCs w:val="22"/>
        </w:rPr>
      </w:pPr>
      <w:r>
        <w:rPr>
          <w:rFonts w:ascii="Berlin Sans FB" w:hAnsi="Berlin Sans FB"/>
          <w:color w:val="1F497D" w:themeColor="text2"/>
          <w:sz w:val="28"/>
          <w:szCs w:val="28"/>
          <w:shd w:val="clear" w:color="auto" w:fill="92CDDC" w:themeFill="accent5" w:themeFillTint="99"/>
        </w:rPr>
        <w:tab/>
      </w:r>
      <w:r w:rsidRPr="00745722">
        <w:rPr>
          <w:rFonts w:ascii="Berlin Sans FB" w:hAnsi="Berlin Sans FB"/>
          <w:color w:val="1F497D" w:themeColor="text2"/>
          <w:sz w:val="28"/>
          <w:szCs w:val="28"/>
          <w:shd w:val="clear" w:color="auto" w:fill="92CDDC" w:themeFill="accent5" w:themeFillTint="99"/>
        </w:rPr>
        <w:t>GENERAL SUBJECT</w:t>
      </w:r>
    </w:p>
    <w:p w:rsidR="000652BD" w:rsidRPr="007004B7" w:rsidRDefault="000652BD" w:rsidP="000652BD">
      <w:pPr>
        <w:rPr>
          <w:szCs w:val="22"/>
          <w:lang w:val="en-US"/>
        </w:rPr>
      </w:pPr>
    </w:p>
    <w:p w:rsidR="000652BD" w:rsidRPr="007004B7" w:rsidRDefault="000652BD" w:rsidP="000652BD">
      <w:pPr>
        <w:autoSpaceDE w:val="0"/>
        <w:autoSpaceDN w:val="0"/>
        <w:adjustRightInd w:val="0"/>
        <w:spacing w:after="120"/>
        <w:rPr>
          <w:rFonts w:eastAsiaTheme="minorHAnsi" w:cs="Calibri"/>
          <w:color w:val="000000"/>
          <w:szCs w:val="22"/>
        </w:rPr>
        <w:sectPr w:rsidR="000652BD" w:rsidRPr="007004B7"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0652BD" w:rsidRDefault="000652BD" w:rsidP="000652BD">
      <w:r w:rsidRPr="00F91DBC">
        <w:lastRenderedPageBreak/>
        <w:t xml:space="preserve">The Ancient History General course enables students to study life in early civilisations, based on the interpretation of the physical and written remains of different ancient societies. The study of ancient civilisations illustrates the development of distinctive features of contemporary societies; for example, social organisation and religion. </w:t>
      </w:r>
    </w:p>
    <w:p w:rsidR="000652BD" w:rsidRDefault="000652BD" w:rsidP="000652BD"/>
    <w:p w:rsidR="000652BD" w:rsidRDefault="000652BD" w:rsidP="000652BD">
      <w:r w:rsidRPr="00F91DBC">
        <w:t xml:space="preserve">The course also explores the possible motivations and actions of individuals, and how they shaped the political, social and cultural landscapes of the ancient world. Students are introduced to the process of </w:t>
      </w:r>
      <w:r w:rsidRPr="00F91DBC">
        <w:lastRenderedPageBreak/>
        <w:t>reconstructing the past using often fragmentary evidence from a range of written and archaeological sources, and the skills associated with the analysis of historical sources.</w:t>
      </w:r>
    </w:p>
    <w:p w:rsidR="000652BD" w:rsidRDefault="000652BD" w:rsidP="000652BD"/>
    <w:p w:rsidR="000652BD" w:rsidRPr="00910703" w:rsidRDefault="000652BD" w:rsidP="000652BD">
      <w:pPr>
        <w:rPr>
          <w:rFonts w:eastAsiaTheme="minorEastAsia"/>
          <w:b/>
          <w:szCs w:val="22"/>
        </w:rPr>
      </w:pPr>
      <w:r w:rsidRPr="00910703">
        <w:rPr>
          <w:rFonts w:cs="Arial"/>
        </w:rPr>
        <w:t xml:space="preserve">The Year 11 syllabus is divided into two units, </w:t>
      </w:r>
      <w:r>
        <w:rPr>
          <w:rFonts w:cs="Arial"/>
        </w:rPr>
        <w:t xml:space="preserve">and covers </w:t>
      </w:r>
      <w:r w:rsidRPr="00910703">
        <w:rPr>
          <w:rFonts w:eastAsiaTheme="minorEastAsia"/>
          <w:b/>
          <w:szCs w:val="22"/>
        </w:rPr>
        <w:t>Ancient civilisations and cultures</w:t>
      </w:r>
      <w:r>
        <w:rPr>
          <w:rFonts w:cs="Arial"/>
        </w:rPr>
        <w:t xml:space="preserve"> as well as </w:t>
      </w:r>
      <w:r w:rsidRPr="00910703">
        <w:rPr>
          <w:rFonts w:eastAsiaTheme="minorEastAsia"/>
          <w:b/>
          <w:szCs w:val="22"/>
        </w:rPr>
        <w:t>Power in the ancient world</w:t>
      </w:r>
      <w:r>
        <w:rPr>
          <w:rFonts w:eastAsiaTheme="minorEastAsia"/>
          <w:b/>
          <w:szCs w:val="22"/>
        </w:rPr>
        <w:t>.</w:t>
      </w:r>
    </w:p>
    <w:p w:rsidR="000652BD" w:rsidRPr="007004B7" w:rsidRDefault="000652BD" w:rsidP="000652BD">
      <w:pPr>
        <w:rPr>
          <w:rFonts w:eastAsiaTheme="minorHAnsi"/>
          <w:color w:val="000000"/>
        </w:rPr>
      </w:pPr>
    </w:p>
    <w:p w:rsidR="000652BD" w:rsidRPr="007004B7" w:rsidRDefault="000652BD" w:rsidP="000652BD">
      <w:pPr>
        <w:ind w:right="-58"/>
        <w:contextualSpacing/>
        <w:jc w:val="both"/>
        <w:rPr>
          <w:rFonts w:cs="Arial"/>
          <w:iCs/>
          <w:szCs w:val="22"/>
          <w:lang w:val="en-US"/>
        </w:rPr>
      </w:pPr>
      <w:r w:rsidRPr="007004B7">
        <w:rPr>
          <w:rFonts w:cs="Arial"/>
          <w:iCs/>
          <w:szCs w:val="22"/>
          <w:lang w:val="en-US"/>
        </w:rPr>
        <w:t>For more information on this course, click the link below:</w:t>
      </w:r>
    </w:p>
    <w:p w:rsidR="000652BD" w:rsidRPr="007004B7" w:rsidRDefault="00A920BA" w:rsidP="000652BD">
      <w:pPr>
        <w:pStyle w:val="Paragraph"/>
        <w:spacing w:before="0" w:after="0" w:line="240" w:lineRule="auto"/>
        <w:rPr>
          <w:rFonts w:ascii="Tw Cen MT" w:hAnsi="Tw Cen MT" w:cs="Arial"/>
        </w:rPr>
      </w:pPr>
      <w:hyperlink r:id="rId86" w:history="1">
        <w:r w:rsidR="000652BD" w:rsidRPr="007004B7">
          <w:rPr>
            <w:rStyle w:val="Hyperlink"/>
            <w:rFonts w:ascii="Tw Cen MT" w:hAnsi="Tw Cen MT" w:cs="Arial"/>
          </w:rPr>
          <w:t>http://senior-secondary.scsa.wa.edu.au/syllabus-and-support-materials/humanities-and-social-sciences</w:t>
        </w:r>
      </w:hyperlink>
      <w:r w:rsidR="000652BD" w:rsidRPr="007004B7">
        <w:rPr>
          <w:rFonts w:ascii="Tw Cen MT" w:hAnsi="Tw Cen MT" w:cs="Arial"/>
        </w:rPr>
        <w:t xml:space="preserve"> </w:t>
      </w:r>
    </w:p>
    <w:p w:rsidR="000652BD" w:rsidRDefault="000652BD" w:rsidP="000652BD">
      <w:pPr>
        <w:contextualSpacing/>
        <w:rPr>
          <w:rFonts w:cstheme="minorHAnsi"/>
          <w:b/>
          <w:szCs w:val="22"/>
          <w:highlight w:val="yellow"/>
          <w:u w:val="single"/>
          <w14:shadow w14:blurRad="50800" w14:dist="38100" w14:dir="2700000" w14:sx="100000" w14:sy="100000" w14:kx="0" w14:ky="0" w14:algn="tl">
            <w14:srgbClr w14:val="000000">
              <w14:alpha w14:val="60000"/>
            </w14:srgbClr>
          </w14:shadow>
        </w:rPr>
        <w:sectPr w:rsidR="000652BD"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0652BD" w:rsidRDefault="000652BD" w:rsidP="000652BD"/>
    <w:p w:rsidR="000652BD" w:rsidRDefault="000652BD" w:rsidP="000652BD"/>
    <w:p w:rsidR="001C7539" w:rsidRPr="00B145F3" w:rsidRDefault="001C7539" w:rsidP="007004B7">
      <w:pPr>
        <w:shd w:val="clear" w:color="auto" w:fill="C2D69B" w:themeFill="accent3" w:themeFillTint="99"/>
        <w:tabs>
          <w:tab w:val="right" w:pos="10490"/>
        </w:tabs>
        <w:rPr>
          <w:rFonts w:ascii="Berlin Sans FB" w:hAnsi="Berlin Sans FB"/>
          <w:color w:val="1F497D" w:themeColor="text2"/>
          <w:sz w:val="28"/>
          <w:szCs w:val="28"/>
        </w:rPr>
      </w:pPr>
      <w:r w:rsidRPr="00B145F3">
        <w:rPr>
          <w:rFonts w:ascii="Berlin Sans FB" w:hAnsi="Berlin Sans FB"/>
          <w:color w:val="1F497D" w:themeColor="text2"/>
          <w:sz w:val="28"/>
          <w:szCs w:val="28"/>
        </w:rPr>
        <w:t>BUSINESS MANAGEMENT &amp; ENTERPRISE</w:t>
      </w:r>
      <w:r w:rsidRPr="00B145F3">
        <w:rPr>
          <w:rFonts w:ascii="Berlin Sans FB" w:hAnsi="Berlin Sans FB"/>
          <w:color w:val="1F497D" w:themeColor="text2"/>
          <w:sz w:val="28"/>
          <w:szCs w:val="28"/>
        </w:rPr>
        <w:tab/>
        <w:t>(AEBME)</w:t>
      </w:r>
    </w:p>
    <w:p w:rsidR="00EF183D" w:rsidRPr="00B145F3" w:rsidRDefault="00EF183D" w:rsidP="00EF183D">
      <w:pPr>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shd w:val="clear" w:color="auto" w:fill="C2D69B" w:themeFill="accent3" w:themeFillTint="99"/>
        </w:rPr>
        <w:tab/>
      </w:r>
      <w:r w:rsidRPr="00745722">
        <w:rPr>
          <w:rFonts w:ascii="Berlin Sans FB" w:hAnsi="Berlin Sans FB"/>
          <w:color w:val="1F497D" w:themeColor="text2"/>
          <w:sz w:val="28"/>
          <w:szCs w:val="28"/>
          <w:shd w:val="clear" w:color="auto" w:fill="C2D69B" w:themeFill="accent3" w:themeFillTint="99"/>
        </w:rPr>
        <w:t>ATAR SUBJECT</w:t>
      </w:r>
    </w:p>
    <w:p w:rsidR="001C7539" w:rsidRPr="007004B7" w:rsidRDefault="001C7539" w:rsidP="001C7539">
      <w:pPr>
        <w:rPr>
          <w:rFonts w:cstheme="minorHAnsi"/>
          <w:szCs w:val="22"/>
        </w:rPr>
      </w:pPr>
    </w:p>
    <w:p w:rsidR="007004B7" w:rsidRDefault="007004B7" w:rsidP="00D00C60">
      <w:pPr>
        <w:autoSpaceDE w:val="0"/>
        <w:autoSpaceDN w:val="0"/>
        <w:adjustRightInd w:val="0"/>
        <w:rPr>
          <w:rFonts w:eastAsiaTheme="minorHAnsi" w:cs="Calibri"/>
          <w:color w:val="000000"/>
          <w:szCs w:val="22"/>
        </w:rPr>
        <w:sectPr w:rsidR="007004B7"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F91DBC" w:rsidRDefault="00F91DBC" w:rsidP="00F91DBC">
      <w:pPr>
        <w:rPr>
          <w:lang w:val="en"/>
        </w:rPr>
      </w:pPr>
      <w:r>
        <w:rPr>
          <w:lang w:val="en"/>
        </w:rPr>
        <w:lastRenderedPageBreak/>
        <w:t xml:space="preserve">The Business Management and Enterprise ATAR course focuses on business planning, marketing and growth, and opportunities provided for business by technology and the global environment. </w:t>
      </w:r>
    </w:p>
    <w:p w:rsidR="00F91DBC" w:rsidRDefault="00F91DBC" w:rsidP="00F91DBC">
      <w:pPr>
        <w:rPr>
          <w:lang w:val="en"/>
        </w:rPr>
      </w:pPr>
    </w:p>
    <w:p w:rsidR="00F91DBC" w:rsidRDefault="00F91DBC" w:rsidP="00F91DBC">
      <w:pPr>
        <w:rPr>
          <w:lang w:val="en"/>
        </w:rPr>
      </w:pPr>
      <w:r>
        <w:rPr>
          <w:lang w:val="en"/>
        </w:rPr>
        <w:t xml:space="preserve">Students examine factors that drive international business developments, the features and traits of successful management, and how businesses operate strategically to </w:t>
      </w:r>
      <w:proofErr w:type="spellStart"/>
      <w:r>
        <w:rPr>
          <w:lang w:val="en"/>
        </w:rPr>
        <w:t>maximise</w:t>
      </w:r>
      <w:proofErr w:type="spellEnd"/>
      <w:r>
        <w:rPr>
          <w:lang w:val="en"/>
        </w:rPr>
        <w:t xml:space="preserve"> business performance in a global setting. Through the consideration of real businesses and scenarios, students develop knowledge, understanding and skills that enable them to apply </w:t>
      </w:r>
      <w:r>
        <w:rPr>
          <w:lang w:val="en"/>
        </w:rPr>
        <w:lastRenderedPageBreak/>
        <w:t xml:space="preserve">financial and business literacy, </w:t>
      </w:r>
      <w:proofErr w:type="spellStart"/>
      <w:r>
        <w:rPr>
          <w:lang w:val="en"/>
        </w:rPr>
        <w:t>analyse</w:t>
      </w:r>
      <w:proofErr w:type="spellEnd"/>
      <w:r>
        <w:rPr>
          <w:lang w:val="en"/>
        </w:rPr>
        <w:t xml:space="preserve"> business opportunities, evaluate business performance, identify and create opportunities, and make sound, ethical business decisions within a business environment. </w:t>
      </w:r>
    </w:p>
    <w:p w:rsidR="00F91DBC" w:rsidRDefault="00F91DBC" w:rsidP="00F91DBC">
      <w:pPr>
        <w:rPr>
          <w:lang w:val="en"/>
        </w:rPr>
      </w:pPr>
    </w:p>
    <w:p w:rsidR="007004B7" w:rsidRDefault="00F91DBC" w:rsidP="00F91DBC">
      <w:pPr>
        <w:rPr>
          <w:lang w:val="en"/>
        </w:rPr>
      </w:pPr>
      <w:r>
        <w:rPr>
          <w:lang w:val="en"/>
        </w:rPr>
        <w:t>The course equips students to participate proactively in the world of business, behave responsibly and demonstrate integrity in business activities.</w:t>
      </w:r>
    </w:p>
    <w:p w:rsidR="00F91DBC" w:rsidRPr="007004B7" w:rsidRDefault="00F91DBC" w:rsidP="00D00C60">
      <w:pPr>
        <w:ind w:right="-58"/>
        <w:contextualSpacing/>
        <w:jc w:val="both"/>
        <w:rPr>
          <w:rFonts w:cstheme="minorHAnsi"/>
          <w:iCs/>
          <w:szCs w:val="22"/>
          <w:lang w:val="en-US"/>
        </w:rPr>
      </w:pPr>
    </w:p>
    <w:p w:rsidR="001C7539" w:rsidRPr="007004B7" w:rsidRDefault="001C7539" w:rsidP="001C7539">
      <w:pPr>
        <w:ind w:right="-58"/>
        <w:contextualSpacing/>
        <w:jc w:val="both"/>
        <w:rPr>
          <w:rFonts w:cstheme="minorHAnsi"/>
          <w:iCs/>
          <w:szCs w:val="22"/>
          <w:lang w:val="en-US"/>
        </w:rPr>
      </w:pPr>
      <w:r w:rsidRPr="007004B7">
        <w:rPr>
          <w:rFonts w:cstheme="minorHAnsi"/>
          <w:iCs/>
          <w:szCs w:val="22"/>
          <w:lang w:val="en-US"/>
        </w:rPr>
        <w:t>For more information on this course, click the link below:</w:t>
      </w:r>
    </w:p>
    <w:p w:rsidR="001C7539" w:rsidRPr="007004B7" w:rsidRDefault="00A920BA" w:rsidP="001C7539">
      <w:pPr>
        <w:ind w:right="-58"/>
        <w:contextualSpacing/>
        <w:jc w:val="both"/>
        <w:rPr>
          <w:rFonts w:cstheme="minorHAnsi"/>
          <w:iCs/>
          <w:szCs w:val="22"/>
          <w:lang w:val="en-US"/>
        </w:rPr>
      </w:pPr>
      <w:hyperlink r:id="rId87" w:history="1">
        <w:r w:rsidR="006C5199" w:rsidRPr="007004B7">
          <w:rPr>
            <w:rStyle w:val="Hyperlink"/>
            <w:szCs w:val="22"/>
          </w:rPr>
          <w:t>http://senior-secondary.scsa.wa.edu.au/syllabus-and-support-materials/humanities-and-social-sciences</w:t>
        </w:r>
      </w:hyperlink>
      <w:r w:rsidR="006C5199" w:rsidRPr="007004B7">
        <w:rPr>
          <w:szCs w:val="22"/>
        </w:rPr>
        <w:t xml:space="preserve"> </w:t>
      </w:r>
    </w:p>
    <w:p w:rsidR="007004B7" w:rsidRDefault="007004B7" w:rsidP="001C7539">
      <w:pPr>
        <w:rPr>
          <w:rFonts w:cstheme="minorHAnsi"/>
          <w:iCs/>
          <w:szCs w:val="22"/>
          <w:highlight w:val="yellow"/>
          <w:lang w:val="en-US"/>
        </w:rPr>
        <w:sectPr w:rsidR="007004B7"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7004B7" w:rsidRDefault="007004B7" w:rsidP="001C7539">
      <w:pPr>
        <w:rPr>
          <w:rStyle w:val="Hyperlink"/>
          <w:szCs w:val="22"/>
        </w:rPr>
        <w:sectPr w:rsidR="007004B7"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1C7539" w:rsidRDefault="001C7539" w:rsidP="001C7539">
      <w:pPr>
        <w:rPr>
          <w:szCs w:val="22"/>
        </w:rPr>
      </w:pPr>
    </w:p>
    <w:p w:rsidR="000652BD" w:rsidRDefault="000652BD">
      <w:pPr>
        <w:rPr>
          <w:szCs w:val="22"/>
        </w:rPr>
      </w:pPr>
      <w:r>
        <w:rPr>
          <w:szCs w:val="22"/>
        </w:rPr>
        <w:br w:type="page"/>
      </w:r>
    </w:p>
    <w:p w:rsidR="000652BD" w:rsidRPr="005F140B" w:rsidRDefault="000652BD" w:rsidP="000652BD">
      <w:pPr>
        <w:shd w:val="clear" w:color="auto" w:fill="92CDDC" w:themeFill="accent5" w:themeFillTint="99"/>
        <w:tabs>
          <w:tab w:val="right" w:pos="10490"/>
        </w:tabs>
        <w:rPr>
          <w:rFonts w:ascii="Berlin Sans FB" w:hAnsi="Berlin Sans FB"/>
          <w:color w:val="1F497D" w:themeColor="text2"/>
          <w:sz w:val="28"/>
          <w:szCs w:val="28"/>
        </w:rPr>
      </w:pPr>
      <w:r w:rsidRPr="005F140B">
        <w:rPr>
          <w:rFonts w:ascii="Berlin Sans FB" w:hAnsi="Berlin Sans FB"/>
          <w:color w:val="1F497D" w:themeColor="text2"/>
          <w:sz w:val="28"/>
          <w:szCs w:val="28"/>
        </w:rPr>
        <w:lastRenderedPageBreak/>
        <w:t>CAREER &amp; ENTERPRISE</w:t>
      </w:r>
      <w:r>
        <w:rPr>
          <w:rFonts w:ascii="Berlin Sans FB" w:hAnsi="Berlin Sans FB"/>
          <w:color w:val="1F497D" w:themeColor="text2"/>
          <w:sz w:val="28"/>
          <w:szCs w:val="28"/>
        </w:rPr>
        <w:tab/>
      </w:r>
      <w:r w:rsidRPr="005F140B">
        <w:rPr>
          <w:rFonts w:ascii="Berlin Sans FB" w:hAnsi="Berlin Sans FB"/>
          <w:color w:val="1F497D" w:themeColor="text2"/>
          <w:sz w:val="28"/>
          <w:szCs w:val="28"/>
        </w:rPr>
        <w:t>(GECAE)</w:t>
      </w:r>
    </w:p>
    <w:p w:rsidR="000652BD" w:rsidRDefault="000652BD" w:rsidP="000652BD">
      <w:pPr>
        <w:tabs>
          <w:tab w:val="right" w:pos="10490"/>
        </w:tabs>
        <w:rPr>
          <w:rFonts w:cs="Arial"/>
          <w:b/>
          <w:szCs w:val="22"/>
        </w:rPr>
      </w:pPr>
      <w:r>
        <w:rPr>
          <w:rFonts w:ascii="Berlin Sans FB" w:hAnsi="Berlin Sans FB"/>
          <w:color w:val="1F497D" w:themeColor="text2"/>
          <w:sz w:val="28"/>
          <w:szCs w:val="28"/>
          <w:shd w:val="clear" w:color="auto" w:fill="92CDDC" w:themeFill="accent5" w:themeFillTint="99"/>
        </w:rPr>
        <w:tab/>
      </w:r>
      <w:r w:rsidRPr="00745722">
        <w:rPr>
          <w:rFonts w:ascii="Berlin Sans FB" w:hAnsi="Berlin Sans FB"/>
          <w:color w:val="1F497D" w:themeColor="text2"/>
          <w:sz w:val="28"/>
          <w:szCs w:val="28"/>
          <w:shd w:val="clear" w:color="auto" w:fill="92CDDC" w:themeFill="accent5" w:themeFillTint="99"/>
        </w:rPr>
        <w:t>GENERAL SUBJECT</w:t>
      </w:r>
    </w:p>
    <w:p w:rsidR="000652BD" w:rsidRPr="00131DAC" w:rsidRDefault="000652BD" w:rsidP="000652BD">
      <w:pPr>
        <w:rPr>
          <w:szCs w:val="22"/>
        </w:rPr>
      </w:pPr>
    </w:p>
    <w:p w:rsidR="000652BD" w:rsidRDefault="000652BD" w:rsidP="000652BD">
      <w:pPr>
        <w:autoSpaceDE w:val="0"/>
        <w:autoSpaceDN w:val="0"/>
        <w:adjustRightInd w:val="0"/>
        <w:rPr>
          <w:rFonts w:eastAsiaTheme="minorHAnsi" w:cs="Calibri"/>
          <w:color w:val="000000"/>
          <w:szCs w:val="22"/>
          <w:highlight w:val="yellow"/>
        </w:rPr>
        <w:sectPr w:rsidR="000652BD" w:rsidSect="00F91DBC">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0652BD" w:rsidRDefault="000652BD" w:rsidP="000652BD">
      <w:pPr>
        <w:rPr>
          <w:lang w:val="en"/>
        </w:rPr>
      </w:pPr>
      <w:r>
        <w:rPr>
          <w:lang w:val="en"/>
        </w:rPr>
        <w:lastRenderedPageBreak/>
        <w:t xml:space="preserve">Career education involves learning to manage and take responsibility for personal career development. The Career and Enterprise General course involves </w:t>
      </w:r>
      <w:proofErr w:type="spellStart"/>
      <w:r>
        <w:rPr>
          <w:lang w:val="en"/>
        </w:rPr>
        <w:t>recognising</w:t>
      </w:r>
      <w:proofErr w:type="spellEnd"/>
      <w:r>
        <w:rPr>
          <w:lang w:val="en"/>
        </w:rPr>
        <w:t xml:space="preserve"> one’s individual skills and talents, and using this understanding to assist in gaining and keeping work. </w:t>
      </w:r>
    </w:p>
    <w:p w:rsidR="000652BD" w:rsidRDefault="000652BD" w:rsidP="000652BD">
      <w:pPr>
        <w:rPr>
          <w:lang w:val="en"/>
        </w:rPr>
      </w:pPr>
    </w:p>
    <w:p w:rsidR="000652BD" w:rsidRDefault="000652BD" w:rsidP="000652BD">
      <w:pPr>
        <w:rPr>
          <w:lang w:val="en"/>
        </w:rPr>
      </w:pPr>
      <w:r>
        <w:rPr>
          <w:lang w:val="en"/>
        </w:rPr>
        <w:t xml:space="preserve">The course develops a range of work skills and an understanding of the nature of work. Key components of the course include: the development of an </w:t>
      </w:r>
      <w:r>
        <w:rPr>
          <w:lang w:val="en"/>
        </w:rPr>
        <w:lastRenderedPageBreak/>
        <w:t xml:space="preserve">understanding of different personality types and their link to career choices; entrepreneurial </w:t>
      </w:r>
      <w:proofErr w:type="spellStart"/>
      <w:r>
        <w:rPr>
          <w:lang w:val="en"/>
        </w:rPr>
        <w:t>behaviours</w:t>
      </w:r>
      <w:proofErr w:type="spellEnd"/>
      <w:r>
        <w:rPr>
          <w:lang w:val="en"/>
        </w:rPr>
        <w:t>; learning to learn; and the exploration of social, cultural and environmental issues that affect work, workplaces and careers.</w:t>
      </w:r>
    </w:p>
    <w:p w:rsidR="000652BD" w:rsidRDefault="000652BD" w:rsidP="000652BD">
      <w:pPr>
        <w:ind w:right="-58"/>
        <w:contextualSpacing/>
        <w:jc w:val="both"/>
        <w:rPr>
          <w:rFonts w:cs="Arial"/>
          <w:iCs/>
          <w:szCs w:val="22"/>
          <w:lang w:val="en-US"/>
        </w:rPr>
      </w:pPr>
    </w:p>
    <w:p w:rsidR="000652BD" w:rsidRPr="007004B7" w:rsidRDefault="000652BD" w:rsidP="000652BD">
      <w:pPr>
        <w:ind w:right="-58"/>
        <w:contextualSpacing/>
        <w:jc w:val="both"/>
        <w:rPr>
          <w:rFonts w:cs="Arial"/>
          <w:iCs/>
          <w:szCs w:val="22"/>
          <w:lang w:val="en-US"/>
        </w:rPr>
      </w:pPr>
      <w:r w:rsidRPr="007004B7">
        <w:rPr>
          <w:rFonts w:cs="Arial"/>
          <w:iCs/>
          <w:szCs w:val="22"/>
          <w:lang w:val="en-US"/>
        </w:rPr>
        <w:t>For more information on this course, click the link below:</w:t>
      </w:r>
    </w:p>
    <w:p w:rsidR="000652BD" w:rsidRPr="007004B7" w:rsidRDefault="000652BD" w:rsidP="000652BD">
      <w:pPr>
        <w:rPr>
          <w:szCs w:val="22"/>
          <w:lang w:val="en-US"/>
        </w:rPr>
      </w:pPr>
    </w:p>
    <w:p w:rsidR="000652BD" w:rsidRPr="007004B7" w:rsidRDefault="00A920BA" w:rsidP="000652BD">
      <w:pPr>
        <w:rPr>
          <w:szCs w:val="22"/>
          <w:lang w:val="en-US"/>
        </w:rPr>
      </w:pPr>
      <w:hyperlink r:id="rId88" w:history="1">
        <w:r w:rsidR="000652BD" w:rsidRPr="007004B7">
          <w:rPr>
            <w:rStyle w:val="Hyperlink"/>
            <w:szCs w:val="22"/>
            <w:lang w:val="en-US"/>
          </w:rPr>
          <w:t>http://senior-secondary.scsa.wa.edu.au/syllabus-and-support-materials/humanities-and-social-sciences</w:t>
        </w:r>
      </w:hyperlink>
      <w:r w:rsidR="000652BD" w:rsidRPr="007004B7">
        <w:rPr>
          <w:szCs w:val="22"/>
          <w:lang w:val="en-US"/>
        </w:rPr>
        <w:t xml:space="preserve"> </w:t>
      </w:r>
    </w:p>
    <w:p w:rsidR="000652BD" w:rsidRPr="007004B7" w:rsidRDefault="000652BD" w:rsidP="000652BD">
      <w:pPr>
        <w:rPr>
          <w:rFonts w:cs="Arial"/>
          <w:b/>
          <w:szCs w:val="22"/>
          <w14:shadow w14:blurRad="50800" w14:dist="38100" w14:dir="2700000" w14:sx="100000" w14:sy="100000" w14:kx="0" w14:ky="0" w14:algn="tl">
            <w14:srgbClr w14:val="000000">
              <w14:alpha w14:val="60000"/>
            </w14:srgbClr>
          </w14:shadow>
        </w:rPr>
        <w:sectPr w:rsidR="000652BD" w:rsidRPr="007004B7"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0652BD" w:rsidRDefault="000652BD" w:rsidP="000652BD">
      <w:pPr>
        <w:rPr>
          <w14:shadow w14:blurRad="50800" w14:dist="38100" w14:dir="2700000" w14:sx="100000" w14:sy="100000" w14:kx="0" w14:ky="0" w14:algn="tl">
            <w14:srgbClr w14:val="000000">
              <w14:alpha w14:val="60000"/>
            </w14:srgbClr>
          </w14:shadow>
        </w:rPr>
      </w:pPr>
    </w:p>
    <w:p w:rsidR="000652BD" w:rsidRDefault="000652BD" w:rsidP="000652BD">
      <w:pPr>
        <w:rPr>
          <w14:shadow w14:blurRad="50800" w14:dist="38100" w14:dir="2700000" w14:sx="100000" w14:sy="100000" w14:kx="0" w14:ky="0" w14:algn="tl">
            <w14:srgbClr w14:val="000000">
              <w14:alpha w14:val="60000"/>
            </w14:srgbClr>
          </w14:shadow>
        </w:rPr>
      </w:pPr>
    </w:p>
    <w:p w:rsidR="000652BD" w:rsidRPr="00B145F3" w:rsidRDefault="000652BD" w:rsidP="000652BD">
      <w:pPr>
        <w:shd w:val="clear" w:color="auto" w:fill="92CDDC" w:themeFill="accent5" w:themeFillTint="99"/>
        <w:tabs>
          <w:tab w:val="right" w:pos="10490"/>
        </w:tabs>
        <w:rPr>
          <w:rFonts w:ascii="Berlin Sans FB" w:hAnsi="Berlin Sans FB"/>
          <w:color w:val="1F497D" w:themeColor="text2"/>
          <w:sz w:val="28"/>
          <w:szCs w:val="28"/>
        </w:rPr>
      </w:pPr>
      <w:r w:rsidRPr="00B145F3">
        <w:rPr>
          <w:rFonts w:ascii="Berlin Sans FB" w:hAnsi="Berlin Sans FB"/>
          <w:color w:val="1F497D" w:themeColor="text2"/>
          <w:sz w:val="28"/>
          <w:szCs w:val="28"/>
        </w:rPr>
        <w:t>G</w:t>
      </w:r>
      <w:r>
        <w:rPr>
          <w:rFonts w:ascii="Berlin Sans FB" w:hAnsi="Berlin Sans FB"/>
          <w:color w:val="1F497D" w:themeColor="text2"/>
          <w:sz w:val="28"/>
          <w:szCs w:val="28"/>
        </w:rPr>
        <w:t xml:space="preserve">EOGRAPHY </w:t>
      </w:r>
      <w:r>
        <w:rPr>
          <w:rFonts w:ascii="Berlin Sans FB" w:hAnsi="Berlin Sans FB"/>
          <w:color w:val="1F497D" w:themeColor="text2"/>
          <w:sz w:val="28"/>
          <w:szCs w:val="28"/>
        </w:rPr>
        <w:tab/>
        <w:t>(G</w:t>
      </w:r>
      <w:r w:rsidRPr="00B145F3">
        <w:rPr>
          <w:rFonts w:ascii="Berlin Sans FB" w:hAnsi="Berlin Sans FB"/>
          <w:color w:val="1F497D" w:themeColor="text2"/>
          <w:sz w:val="28"/>
          <w:szCs w:val="28"/>
        </w:rPr>
        <w:t>EGEO)</w:t>
      </w:r>
    </w:p>
    <w:p w:rsidR="000652BD" w:rsidRDefault="000652BD" w:rsidP="000652BD">
      <w:pPr>
        <w:tabs>
          <w:tab w:val="right" w:pos="10490"/>
        </w:tabs>
        <w:rPr>
          <w:rFonts w:cs="Arial"/>
          <w:b/>
          <w:szCs w:val="22"/>
        </w:rPr>
      </w:pPr>
      <w:r>
        <w:rPr>
          <w:rFonts w:ascii="Berlin Sans FB" w:hAnsi="Berlin Sans FB"/>
          <w:color w:val="1F497D" w:themeColor="text2"/>
          <w:sz w:val="28"/>
          <w:szCs w:val="28"/>
          <w:shd w:val="clear" w:color="auto" w:fill="92CDDC" w:themeFill="accent5" w:themeFillTint="99"/>
        </w:rPr>
        <w:tab/>
      </w:r>
      <w:r w:rsidRPr="00745722">
        <w:rPr>
          <w:rFonts w:ascii="Berlin Sans FB" w:hAnsi="Berlin Sans FB"/>
          <w:color w:val="1F497D" w:themeColor="text2"/>
          <w:sz w:val="28"/>
          <w:szCs w:val="28"/>
          <w:shd w:val="clear" w:color="auto" w:fill="92CDDC" w:themeFill="accent5" w:themeFillTint="99"/>
        </w:rPr>
        <w:t>GENERAL SUBJECT</w:t>
      </w:r>
    </w:p>
    <w:p w:rsidR="000652BD" w:rsidRPr="00131DAC" w:rsidRDefault="000652BD" w:rsidP="000652BD">
      <w:pPr>
        <w:rPr>
          <w:szCs w:val="22"/>
        </w:rPr>
      </w:pPr>
    </w:p>
    <w:p w:rsidR="000652BD" w:rsidRDefault="000652BD" w:rsidP="000652BD">
      <w:pPr>
        <w:rPr>
          <w:szCs w:val="22"/>
          <w:lang w:val="en-US"/>
        </w:rPr>
        <w:sectPr w:rsidR="000652BD"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0652BD" w:rsidRDefault="000652BD" w:rsidP="000652BD">
      <w:pPr>
        <w:rPr>
          <w:lang w:val="en"/>
        </w:rPr>
      </w:pPr>
      <w:r>
        <w:rPr>
          <w:lang w:val="en"/>
        </w:rPr>
        <w:lastRenderedPageBreak/>
        <w:t xml:space="preserve">In the Geography General </w:t>
      </w:r>
      <w:proofErr w:type="gramStart"/>
      <w:r>
        <w:rPr>
          <w:lang w:val="en"/>
        </w:rPr>
        <w:t>course</w:t>
      </w:r>
      <w:proofErr w:type="gramEnd"/>
      <w:r>
        <w:rPr>
          <w:lang w:val="en"/>
        </w:rPr>
        <w:t xml:space="preserve"> students learn how to collect information from primary and secondary sources, such as field observation and data collection, mapping, monitoring, remote sensing, case studies and reports. </w:t>
      </w:r>
    </w:p>
    <w:p w:rsidR="000652BD" w:rsidRDefault="000652BD" w:rsidP="000652BD">
      <w:pPr>
        <w:rPr>
          <w:lang w:val="en"/>
        </w:rPr>
      </w:pPr>
    </w:p>
    <w:p w:rsidR="000652BD" w:rsidRDefault="000652BD" w:rsidP="000652BD">
      <w:pPr>
        <w:rPr>
          <w:lang w:val="en"/>
        </w:rPr>
      </w:pPr>
      <w:r>
        <w:rPr>
          <w:lang w:val="en"/>
        </w:rPr>
        <w:t xml:space="preserve">Geography as a discipline values imagination, creativity and speculation as modes of thought. It develops students’ knowledge about the interconnections between places and explores the </w:t>
      </w:r>
      <w:r>
        <w:rPr>
          <w:lang w:val="en"/>
        </w:rPr>
        <w:lastRenderedPageBreak/>
        <w:t>spatial patterns and processes related to environments at risk, and to the protection of such environments through management at local, regional and global levels.</w:t>
      </w:r>
    </w:p>
    <w:p w:rsidR="000652BD" w:rsidRPr="007004B7" w:rsidRDefault="000652BD" w:rsidP="000652BD">
      <w:pPr>
        <w:rPr>
          <w:szCs w:val="22"/>
        </w:rPr>
      </w:pPr>
    </w:p>
    <w:p w:rsidR="000652BD" w:rsidRPr="007004B7" w:rsidRDefault="000652BD" w:rsidP="000652BD">
      <w:pPr>
        <w:ind w:right="-58"/>
        <w:contextualSpacing/>
        <w:jc w:val="both"/>
        <w:rPr>
          <w:rFonts w:cstheme="minorHAnsi"/>
          <w:iCs/>
          <w:szCs w:val="22"/>
          <w:lang w:val="en-US"/>
        </w:rPr>
      </w:pPr>
      <w:r w:rsidRPr="007004B7">
        <w:rPr>
          <w:rFonts w:cstheme="minorHAnsi"/>
          <w:iCs/>
          <w:szCs w:val="22"/>
          <w:lang w:val="en-US"/>
        </w:rPr>
        <w:t>For more information on this course, click the link below:</w:t>
      </w:r>
    </w:p>
    <w:p w:rsidR="000652BD" w:rsidRDefault="00A920BA" w:rsidP="000652BD">
      <w:pPr>
        <w:rPr>
          <w:rStyle w:val="Hyperlink"/>
          <w:szCs w:val="22"/>
        </w:rPr>
      </w:pPr>
      <w:hyperlink r:id="rId89" w:history="1">
        <w:r w:rsidR="000652BD" w:rsidRPr="007004B7">
          <w:rPr>
            <w:rStyle w:val="Hyperlink"/>
            <w:szCs w:val="22"/>
          </w:rPr>
          <w:t>http://senior-secondary.scsa.wa.edu.au/syllabus-and-support-materials/humanities-and-social-sciences</w:t>
        </w:r>
      </w:hyperlink>
    </w:p>
    <w:p w:rsidR="000652BD" w:rsidRDefault="000652BD" w:rsidP="000652BD">
      <w:pPr>
        <w:rPr>
          <w:rStyle w:val="Hyperlink"/>
          <w:szCs w:val="22"/>
        </w:rPr>
      </w:pPr>
    </w:p>
    <w:p w:rsidR="000652BD" w:rsidRDefault="000652BD" w:rsidP="000652BD">
      <w:pPr>
        <w:rPr>
          <w:rFonts w:cs="Arial"/>
          <w:b/>
          <w:szCs w:val="22"/>
          <w14:shadow w14:blurRad="50800" w14:dist="38100" w14:dir="2700000" w14:sx="100000" w14:sy="100000" w14:kx="0" w14:ky="0" w14:algn="tl">
            <w14:srgbClr w14:val="000000">
              <w14:alpha w14:val="60000"/>
            </w14:srgbClr>
          </w14:shadow>
        </w:rPr>
        <w:sectPr w:rsidR="000652BD" w:rsidSect="00F91DBC">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0652BD" w:rsidRPr="007004B7" w:rsidRDefault="000652BD" w:rsidP="000652BD">
      <w:pPr>
        <w:rPr>
          <w:rFonts w:cs="Arial"/>
          <w:b/>
          <w:szCs w:val="22"/>
          <w14:shadow w14:blurRad="50800" w14:dist="38100" w14:dir="2700000" w14:sx="100000" w14:sy="100000" w14:kx="0" w14:ky="0" w14:algn="tl">
            <w14:srgbClr w14:val="000000">
              <w14:alpha w14:val="60000"/>
            </w14:srgbClr>
          </w14:shadow>
        </w:rPr>
      </w:pPr>
    </w:p>
    <w:p w:rsidR="00AC31D3" w:rsidRPr="00937A99" w:rsidRDefault="00AC31D3" w:rsidP="001C7539">
      <w:pPr>
        <w:rPr>
          <w:szCs w:val="22"/>
        </w:rPr>
      </w:pPr>
    </w:p>
    <w:p w:rsidR="001C7539" w:rsidRPr="00B145F3" w:rsidRDefault="001C7539" w:rsidP="007004B7">
      <w:pPr>
        <w:shd w:val="clear" w:color="auto" w:fill="C2D69B" w:themeFill="accent3" w:themeFillTint="99"/>
        <w:tabs>
          <w:tab w:val="right" w:pos="10490"/>
        </w:tabs>
        <w:rPr>
          <w:rFonts w:ascii="Berlin Sans FB" w:hAnsi="Berlin Sans FB"/>
          <w:color w:val="1F497D" w:themeColor="text2"/>
          <w:sz w:val="28"/>
          <w:szCs w:val="28"/>
        </w:rPr>
      </w:pPr>
      <w:r w:rsidRPr="00B145F3">
        <w:rPr>
          <w:rFonts w:ascii="Berlin Sans FB" w:hAnsi="Berlin Sans FB"/>
          <w:color w:val="1F497D" w:themeColor="text2"/>
          <w:sz w:val="28"/>
          <w:szCs w:val="28"/>
        </w:rPr>
        <w:t>MODERN HISTORY</w:t>
      </w:r>
      <w:r w:rsidR="007004B7">
        <w:rPr>
          <w:rFonts w:ascii="Berlin Sans FB" w:hAnsi="Berlin Sans FB"/>
          <w:color w:val="1F497D" w:themeColor="text2"/>
          <w:sz w:val="28"/>
          <w:szCs w:val="28"/>
        </w:rPr>
        <w:tab/>
        <w:t xml:space="preserve"> (AEHIM)</w:t>
      </w:r>
    </w:p>
    <w:p w:rsidR="00EF183D" w:rsidRPr="00B145F3" w:rsidRDefault="00EF183D" w:rsidP="00EF183D">
      <w:pPr>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shd w:val="clear" w:color="auto" w:fill="C2D69B" w:themeFill="accent3" w:themeFillTint="99"/>
        </w:rPr>
        <w:tab/>
      </w:r>
      <w:r w:rsidRPr="00745722">
        <w:rPr>
          <w:rFonts w:ascii="Berlin Sans FB" w:hAnsi="Berlin Sans FB"/>
          <w:color w:val="1F497D" w:themeColor="text2"/>
          <w:sz w:val="28"/>
          <w:szCs w:val="28"/>
          <w:shd w:val="clear" w:color="auto" w:fill="C2D69B" w:themeFill="accent3" w:themeFillTint="99"/>
        </w:rPr>
        <w:t>ATAR SUBJECT</w:t>
      </w:r>
    </w:p>
    <w:p w:rsidR="001C7539" w:rsidRPr="00937A99" w:rsidRDefault="001C7539" w:rsidP="001C7539">
      <w:pPr>
        <w:rPr>
          <w:szCs w:val="22"/>
          <w:lang w:val="en-US"/>
        </w:rPr>
      </w:pPr>
    </w:p>
    <w:p w:rsidR="007004B7" w:rsidRDefault="007004B7" w:rsidP="00D00C60">
      <w:pPr>
        <w:autoSpaceDE w:val="0"/>
        <w:autoSpaceDN w:val="0"/>
        <w:adjustRightInd w:val="0"/>
        <w:rPr>
          <w:rFonts w:ascii="Calibri" w:eastAsiaTheme="minorHAnsi" w:hAnsi="Calibri" w:cs="Calibri"/>
          <w:color w:val="000000"/>
          <w:szCs w:val="22"/>
        </w:rPr>
        <w:sectPr w:rsidR="007004B7"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F96416" w:rsidRDefault="00F96416" w:rsidP="00F96416">
      <w:pPr>
        <w:rPr>
          <w:lang w:val="en"/>
        </w:rPr>
      </w:pPr>
      <w:r>
        <w:rPr>
          <w:lang w:val="en"/>
        </w:rPr>
        <w:lastRenderedPageBreak/>
        <w:t xml:space="preserve">Studying the Modern History ATAR course enables students to become critical thinkers and helps inform their judgements and actions in a rapidly changing world. </w:t>
      </w:r>
    </w:p>
    <w:p w:rsidR="00F96416" w:rsidRDefault="00F96416" w:rsidP="00F96416">
      <w:pPr>
        <w:rPr>
          <w:lang w:val="en"/>
        </w:rPr>
      </w:pPr>
    </w:p>
    <w:p w:rsidR="00F96416" w:rsidRDefault="00F96416" w:rsidP="00F96416">
      <w:pPr>
        <w:rPr>
          <w:lang w:val="en"/>
        </w:rPr>
      </w:pPr>
      <w:r>
        <w:rPr>
          <w:lang w:val="en"/>
        </w:rPr>
        <w:t xml:space="preserve">Students are exposed to a variety of historical sources, including government papers, extracts from newspapers, letters, diaries, photographs, cartoons, paintings, graphs and secondary sources, in order to determine the cause and effect, and the motives and forces influencing people and events. </w:t>
      </w:r>
    </w:p>
    <w:p w:rsidR="00F96416" w:rsidRDefault="00F96416" w:rsidP="00F96416">
      <w:pPr>
        <w:rPr>
          <w:lang w:val="en"/>
        </w:rPr>
      </w:pPr>
    </w:p>
    <w:p w:rsidR="007004B7" w:rsidRDefault="00F96416" w:rsidP="00F96416">
      <w:pPr>
        <w:rPr>
          <w:lang w:val="en"/>
        </w:rPr>
      </w:pPr>
      <w:r>
        <w:rPr>
          <w:lang w:val="en"/>
        </w:rPr>
        <w:t xml:space="preserve">Through the process of historical inquiry, students are encouraged to question and evaluate historical sources; </w:t>
      </w:r>
      <w:r>
        <w:rPr>
          <w:lang w:val="en"/>
        </w:rPr>
        <w:lastRenderedPageBreak/>
        <w:t>identify various representations and versions of history; use evidence to formulate and support their own interpretations; and communicate their findings in a variety of ways.</w:t>
      </w:r>
    </w:p>
    <w:p w:rsidR="00F96416" w:rsidRDefault="00F96416" w:rsidP="00F96416">
      <w:pPr>
        <w:rPr>
          <w:lang w:val="en"/>
        </w:rPr>
      </w:pPr>
    </w:p>
    <w:p w:rsidR="00F96416" w:rsidRDefault="00F96416" w:rsidP="00F96416">
      <w:pPr>
        <w:ind w:right="-58"/>
        <w:contextualSpacing/>
        <w:jc w:val="both"/>
        <w:rPr>
          <w:rStyle w:val="Hyperlink"/>
          <w:rFonts w:eastAsia="HGSoeiKakugothicUB" w:cstheme="minorHAnsi"/>
          <w:iCs/>
          <w:szCs w:val="22"/>
          <w:highlight w:val="yellow"/>
          <w:lang w:val="en-US"/>
        </w:rPr>
      </w:pPr>
      <w:r w:rsidRPr="00910703">
        <w:rPr>
          <w:rFonts w:cs="Arial"/>
        </w:rPr>
        <w:t xml:space="preserve">The Year 11 syllabus is divided into two units, </w:t>
      </w:r>
      <w:r>
        <w:rPr>
          <w:rFonts w:cs="Arial"/>
        </w:rPr>
        <w:t xml:space="preserve">and covers </w:t>
      </w:r>
      <w:r>
        <w:rPr>
          <w:b/>
          <w:szCs w:val="22"/>
        </w:rPr>
        <w:t>Understanding the Modern World</w:t>
      </w:r>
    </w:p>
    <w:p w:rsidR="00F96416" w:rsidRPr="00910703" w:rsidRDefault="00F96416" w:rsidP="00F96416">
      <w:pPr>
        <w:rPr>
          <w:b/>
          <w:szCs w:val="22"/>
        </w:rPr>
      </w:pPr>
      <w:r w:rsidRPr="00910703">
        <w:rPr>
          <w:b/>
          <w:szCs w:val="22"/>
        </w:rPr>
        <w:t>Capitalism – the American Experience (1907 – 1941)</w:t>
      </w:r>
      <w:r>
        <w:rPr>
          <w:b/>
          <w:szCs w:val="22"/>
        </w:rPr>
        <w:t xml:space="preserve"> </w:t>
      </w:r>
      <w:r>
        <w:rPr>
          <w:rFonts w:cs="Arial"/>
        </w:rPr>
        <w:t xml:space="preserve">as well as </w:t>
      </w:r>
      <w:r w:rsidRPr="00910703">
        <w:rPr>
          <w:b/>
          <w:szCs w:val="22"/>
        </w:rPr>
        <w:t>Movements for change in the 20</w:t>
      </w:r>
      <w:r w:rsidRPr="00910703">
        <w:rPr>
          <w:b/>
          <w:szCs w:val="22"/>
          <w:vertAlign w:val="superscript"/>
        </w:rPr>
        <w:t>th</w:t>
      </w:r>
      <w:r w:rsidRPr="00910703">
        <w:rPr>
          <w:b/>
          <w:szCs w:val="22"/>
        </w:rPr>
        <w:t xml:space="preserve"> century</w:t>
      </w:r>
    </w:p>
    <w:p w:rsidR="00F96416" w:rsidRPr="00910703" w:rsidRDefault="00F96416" w:rsidP="00F96416">
      <w:pPr>
        <w:rPr>
          <w:b/>
          <w:szCs w:val="22"/>
        </w:rPr>
      </w:pPr>
      <w:proofErr w:type="gramStart"/>
      <w:r w:rsidRPr="00910703">
        <w:rPr>
          <w:b/>
          <w:szCs w:val="22"/>
        </w:rPr>
        <w:t>Nazism in Germany</w:t>
      </w:r>
      <w:r>
        <w:rPr>
          <w:b/>
          <w:szCs w:val="22"/>
        </w:rPr>
        <w:t>.</w:t>
      </w:r>
      <w:proofErr w:type="gramEnd"/>
    </w:p>
    <w:p w:rsidR="00910703" w:rsidRDefault="00910703" w:rsidP="00D00C60">
      <w:pPr>
        <w:ind w:right="-58"/>
        <w:contextualSpacing/>
        <w:jc w:val="both"/>
        <w:rPr>
          <w:rStyle w:val="Hyperlink"/>
          <w:rFonts w:eastAsia="HGSoeiKakugothicUB" w:cstheme="minorHAnsi"/>
          <w:iCs/>
          <w:szCs w:val="22"/>
          <w:highlight w:val="yellow"/>
          <w:lang w:val="en-US"/>
        </w:rPr>
      </w:pPr>
    </w:p>
    <w:p w:rsidR="001C7539" w:rsidRPr="007004B7" w:rsidRDefault="001C7539" w:rsidP="001C7539">
      <w:pPr>
        <w:ind w:right="-58"/>
        <w:contextualSpacing/>
        <w:jc w:val="both"/>
        <w:rPr>
          <w:rFonts w:cstheme="minorHAnsi"/>
          <w:iCs/>
          <w:szCs w:val="22"/>
          <w:lang w:val="en-US"/>
        </w:rPr>
      </w:pPr>
      <w:r w:rsidRPr="007004B7">
        <w:rPr>
          <w:rFonts w:cstheme="minorHAnsi"/>
          <w:iCs/>
          <w:szCs w:val="22"/>
          <w:lang w:val="en-US"/>
        </w:rPr>
        <w:t>For more information on this course, click the link below:</w:t>
      </w:r>
    </w:p>
    <w:p w:rsidR="007004B7" w:rsidRPr="00910703" w:rsidRDefault="00A920BA" w:rsidP="001C7539">
      <w:pPr>
        <w:rPr>
          <w:szCs w:val="22"/>
        </w:rPr>
      </w:pPr>
      <w:hyperlink r:id="rId90" w:history="1">
        <w:r w:rsidR="006C5199" w:rsidRPr="007004B7">
          <w:rPr>
            <w:rStyle w:val="Hyperlink"/>
            <w:szCs w:val="22"/>
          </w:rPr>
          <w:t>http://senior-secondary.scsa.wa.edu.au/syllabus-and-support-materials/humanities-and-social-sciences</w:t>
        </w:r>
      </w:hyperlink>
      <w:r w:rsidR="006C5199" w:rsidRPr="007004B7">
        <w:rPr>
          <w:szCs w:val="22"/>
        </w:rPr>
        <w:t xml:space="preserve"> </w:t>
      </w:r>
    </w:p>
    <w:p w:rsidR="007004B7" w:rsidRPr="007004B7" w:rsidRDefault="007004B7" w:rsidP="001C7539">
      <w:pPr>
        <w:rPr>
          <w:rFonts w:cstheme="minorHAnsi"/>
          <w:szCs w:val="22"/>
        </w:rPr>
        <w:sectPr w:rsidR="007004B7" w:rsidRPr="007004B7"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2F6A26" w:rsidRDefault="002F6A26" w:rsidP="00C36F48">
      <w:pPr>
        <w:autoSpaceDE w:val="0"/>
        <w:autoSpaceDN w:val="0"/>
        <w:adjustRightInd w:val="0"/>
        <w:rPr>
          <w:rFonts w:ascii="Calibri" w:eastAsiaTheme="minorHAnsi" w:hAnsi="Calibri" w:cs="Calibri"/>
          <w:color w:val="000000"/>
          <w:szCs w:val="22"/>
        </w:rPr>
      </w:pPr>
    </w:p>
    <w:p w:rsidR="00AE50A3" w:rsidRDefault="00AE50A3">
      <w:pPr>
        <w:rPr>
          <w:rFonts w:ascii="Berlin Sans FB" w:hAnsi="Berlin Sans FB"/>
          <w:color w:val="1F497D" w:themeColor="text2"/>
          <w:sz w:val="28"/>
          <w:szCs w:val="28"/>
        </w:rPr>
      </w:pPr>
    </w:p>
    <w:p w:rsidR="002F6A26" w:rsidRPr="00B145F3" w:rsidRDefault="002F6A26" w:rsidP="002F6A26">
      <w:pPr>
        <w:shd w:val="clear" w:color="auto" w:fill="C2D69B" w:themeFill="accent3" w:themeFillTint="99"/>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rPr>
        <w:t>POLITICS AND LAW</w:t>
      </w:r>
      <w:r>
        <w:rPr>
          <w:rFonts w:ascii="Berlin Sans FB" w:hAnsi="Berlin Sans FB"/>
          <w:color w:val="1F497D" w:themeColor="text2"/>
          <w:sz w:val="28"/>
          <w:szCs w:val="28"/>
        </w:rPr>
        <w:tab/>
        <w:t xml:space="preserve"> (AEPAL)</w:t>
      </w:r>
    </w:p>
    <w:p w:rsidR="002F6A26" w:rsidRPr="00B145F3" w:rsidRDefault="002F6A26" w:rsidP="002F6A26">
      <w:pPr>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shd w:val="clear" w:color="auto" w:fill="C2D69B" w:themeFill="accent3" w:themeFillTint="99"/>
        </w:rPr>
        <w:tab/>
      </w:r>
      <w:r w:rsidRPr="00745722">
        <w:rPr>
          <w:rFonts w:ascii="Berlin Sans FB" w:hAnsi="Berlin Sans FB"/>
          <w:color w:val="1F497D" w:themeColor="text2"/>
          <w:sz w:val="28"/>
          <w:szCs w:val="28"/>
          <w:shd w:val="clear" w:color="auto" w:fill="C2D69B" w:themeFill="accent3" w:themeFillTint="99"/>
        </w:rPr>
        <w:t>ATAR SUBJECT</w:t>
      </w:r>
    </w:p>
    <w:p w:rsidR="002F6A26" w:rsidRPr="00937A99" w:rsidRDefault="002F6A26" w:rsidP="002F6A26">
      <w:pPr>
        <w:rPr>
          <w:szCs w:val="22"/>
          <w:lang w:val="en-US"/>
        </w:rPr>
      </w:pPr>
    </w:p>
    <w:p w:rsidR="002F6A26" w:rsidRDefault="002F6A26" w:rsidP="002F6A26">
      <w:pPr>
        <w:autoSpaceDE w:val="0"/>
        <w:autoSpaceDN w:val="0"/>
        <w:adjustRightInd w:val="0"/>
        <w:rPr>
          <w:rFonts w:ascii="Calibri" w:eastAsiaTheme="minorHAnsi" w:hAnsi="Calibri" w:cs="Calibri"/>
          <w:color w:val="000000"/>
          <w:szCs w:val="22"/>
        </w:rPr>
        <w:sectPr w:rsidR="002F6A26"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2F6A26" w:rsidRDefault="002F6A26" w:rsidP="002F6A26">
      <w:pPr>
        <w:rPr>
          <w:lang w:val="en"/>
        </w:rPr>
      </w:pPr>
      <w:r w:rsidRPr="002F6A26">
        <w:rPr>
          <w:lang w:val="en"/>
        </w:rPr>
        <w:lastRenderedPageBreak/>
        <w:t xml:space="preserve">The Politics and Law ATAR course provides a study of the processes of decision making concerning society’s collective future. It aims to develop the knowledge of the principles, structures, institutions and processes of political and legal systems primarily in Australia. </w:t>
      </w:r>
    </w:p>
    <w:p w:rsidR="002F6A26" w:rsidRDefault="002F6A26" w:rsidP="002F6A26">
      <w:pPr>
        <w:rPr>
          <w:lang w:val="en"/>
        </w:rPr>
      </w:pPr>
    </w:p>
    <w:p w:rsidR="002F6A26" w:rsidRPr="002F6A26" w:rsidRDefault="002F6A26" w:rsidP="002F6A26">
      <w:pPr>
        <w:rPr>
          <w:b/>
          <w:szCs w:val="22"/>
        </w:rPr>
      </w:pPr>
      <w:r w:rsidRPr="002F6A26">
        <w:rPr>
          <w:lang w:val="en"/>
        </w:rPr>
        <w:t xml:space="preserve">It brings together the executive, legislative and judicial branches of government to demonstrate how society is </w:t>
      </w:r>
      <w:r w:rsidRPr="002F6A26">
        <w:rPr>
          <w:lang w:val="en"/>
        </w:rPr>
        <w:lastRenderedPageBreak/>
        <w:t xml:space="preserve">governed and how each branch of government is held to account. It examines the democratic principles </w:t>
      </w:r>
      <w:proofErr w:type="spellStart"/>
      <w:r w:rsidRPr="002F6A26">
        <w:rPr>
          <w:lang w:val="en"/>
        </w:rPr>
        <w:t>practised</w:t>
      </w:r>
      <w:proofErr w:type="spellEnd"/>
      <w:r w:rsidRPr="002F6A26">
        <w:rPr>
          <w:lang w:val="en"/>
        </w:rPr>
        <w:t xml:space="preserve"> in Australia and makes comparisons with other political and legal systems.</w:t>
      </w:r>
    </w:p>
    <w:p w:rsidR="002F6A26" w:rsidRDefault="002F6A26" w:rsidP="002F6A26">
      <w:pPr>
        <w:ind w:right="-58"/>
        <w:contextualSpacing/>
        <w:jc w:val="both"/>
        <w:rPr>
          <w:rStyle w:val="Hyperlink"/>
          <w:rFonts w:eastAsia="HGSoeiKakugothicUB" w:cstheme="minorHAnsi"/>
          <w:iCs/>
          <w:szCs w:val="22"/>
          <w:highlight w:val="yellow"/>
          <w:lang w:val="en-US"/>
        </w:rPr>
      </w:pPr>
    </w:p>
    <w:p w:rsidR="002F6A26" w:rsidRPr="007004B7" w:rsidRDefault="002F6A26" w:rsidP="002F6A26">
      <w:pPr>
        <w:ind w:right="-58"/>
        <w:contextualSpacing/>
        <w:jc w:val="both"/>
        <w:rPr>
          <w:rFonts w:cstheme="minorHAnsi"/>
          <w:iCs/>
          <w:szCs w:val="22"/>
          <w:lang w:val="en-US"/>
        </w:rPr>
      </w:pPr>
      <w:r w:rsidRPr="007004B7">
        <w:rPr>
          <w:rFonts w:cstheme="minorHAnsi"/>
          <w:iCs/>
          <w:szCs w:val="22"/>
          <w:lang w:val="en-US"/>
        </w:rPr>
        <w:t>For more information on this course, click the link below:</w:t>
      </w:r>
    </w:p>
    <w:p w:rsidR="002F6A26" w:rsidRPr="00910703" w:rsidRDefault="00A920BA" w:rsidP="002F6A26">
      <w:pPr>
        <w:rPr>
          <w:szCs w:val="22"/>
        </w:rPr>
      </w:pPr>
      <w:hyperlink r:id="rId91" w:history="1">
        <w:r w:rsidR="002F6A26" w:rsidRPr="007004B7">
          <w:rPr>
            <w:rStyle w:val="Hyperlink"/>
            <w:szCs w:val="22"/>
          </w:rPr>
          <w:t>http://senior-secondary.scsa.wa.edu.au/syllabus-and-support-materials/humanities-and-social-sciences</w:t>
        </w:r>
      </w:hyperlink>
      <w:r w:rsidR="002F6A26" w:rsidRPr="007004B7">
        <w:rPr>
          <w:szCs w:val="22"/>
        </w:rPr>
        <w:t xml:space="preserve"> </w:t>
      </w:r>
    </w:p>
    <w:p w:rsidR="002F6A26" w:rsidRPr="007004B7" w:rsidRDefault="002F6A26" w:rsidP="002F6A26">
      <w:pPr>
        <w:rPr>
          <w:rFonts w:cstheme="minorHAnsi"/>
          <w:szCs w:val="22"/>
        </w:rPr>
        <w:sectPr w:rsidR="002F6A26" w:rsidRPr="007004B7"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2F6A26" w:rsidRDefault="002F6A26" w:rsidP="00C36F48">
      <w:pPr>
        <w:autoSpaceDE w:val="0"/>
        <w:autoSpaceDN w:val="0"/>
        <w:adjustRightInd w:val="0"/>
        <w:rPr>
          <w:rFonts w:ascii="Calibri" w:eastAsiaTheme="minorHAnsi" w:hAnsi="Calibri" w:cs="Calibri"/>
          <w:color w:val="000000"/>
          <w:szCs w:val="22"/>
        </w:rPr>
        <w:sectPr w:rsidR="002F6A26"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1C7539" w:rsidRPr="007004B7" w:rsidRDefault="00B1278D" w:rsidP="001C7539">
      <w:pPr>
        <w:rPr>
          <w:rFonts w:cstheme="minorHAnsi"/>
          <w:szCs w:val="22"/>
        </w:rPr>
      </w:pPr>
      <w:r>
        <w:rPr>
          <w:noProof/>
          <w:lang w:eastAsia="en-AU"/>
        </w:rPr>
        <w:lastRenderedPageBreak/>
        <mc:AlternateContent>
          <mc:Choice Requires="wps">
            <w:drawing>
              <wp:anchor distT="0" distB="0" distL="114300" distR="114300" simplePos="0" relativeHeight="251913216" behindDoc="0" locked="0" layoutInCell="1" allowOverlap="1" wp14:anchorId="3141595A" wp14:editId="330D931C">
                <wp:simplePos x="0" y="0"/>
                <wp:positionH relativeFrom="column">
                  <wp:posOffset>3800475</wp:posOffset>
                </wp:positionH>
                <wp:positionV relativeFrom="paragraph">
                  <wp:posOffset>-285750</wp:posOffset>
                </wp:positionV>
                <wp:extent cx="3000375" cy="1828800"/>
                <wp:effectExtent l="0" t="0" r="0" b="0"/>
                <wp:wrapNone/>
                <wp:docPr id="295" name="Text Box 295"/>
                <wp:cNvGraphicFramePr/>
                <a:graphic xmlns:a="http://schemas.openxmlformats.org/drawingml/2006/main">
                  <a:graphicData uri="http://schemas.microsoft.com/office/word/2010/wordprocessingShape">
                    <wps:wsp>
                      <wps:cNvSpPr txBox="1"/>
                      <wps:spPr>
                        <a:xfrm>
                          <a:off x="0" y="0"/>
                          <a:ext cx="3000375" cy="1828800"/>
                        </a:xfrm>
                        <a:prstGeom prst="rect">
                          <a:avLst/>
                        </a:prstGeom>
                        <a:noFill/>
                        <a:ln>
                          <a:noFill/>
                        </a:ln>
                        <a:effectLst/>
                      </wps:spPr>
                      <wps:txbx>
                        <w:txbxContent>
                          <w:p w:rsidR="00525743" w:rsidRPr="00B1278D" w:rsidRDefault="00525743" w:rsidP="00B1278D">
                            <w:pPr>
                              <w:jc w:val="right"/>
                              <w:rPr>
                                <w:rFonts w:ascii="Freestyle Script" w:eastAsia="Calibri" w:hAnsi="Freestyle Script" w:cstheme="minorHAnsi"/>
                                <w:b/>
                                <w:color w:val="1F497D" w:themeColor="text2"/>
                                <w:sz w:val="144"/>
                                <w:szCs w:val="72"/>
                                <w14:textOutline w14:w="10541" w14:cap="flat" w14:cmpd="sng" w14:algn="ctr">
                                  <w14:solidFill>
                                    <w14:schemeClr w14:val="accent1">
                                      <w14:shade w14:val="88000"/>
                                      <w14:satMod w14:val="110000"/>
                                    </w14:schemeClr>
                                  </w14:solidFill>
                                  <w14:prstDash w14:val="solid"/>
                                  <w14:round/>
                                </w14:textOutline>
                              </w:rPr>
                            </w:pPr>
                            <w:r>
                              <w:rPr>
                                <w:rFonts w:ascii="Freestyle Script" w:eastAsia="Calibri" w:hAnsi="Freestyle Script" w:cstheme="minorHAnsi"/>
                                <w:b/>
                                <w:color w:val="1F497D" w:themeColor="text2"/>
                                <w:sz w:val="144"/>
                                <w:szCs w:val="72"/>
                                <w14:textOutline w14:w="10541" w14:cap="flat" w14:cmpd="sng" w14:algn="ctr">
                                  <w14:solidFill>
                                    <w14:schemeClr w14:val="accent1">
                                      <w14:shade w14:val="88000"/>
                                      <w14:satMod w14:val="110000"/>
                                    </w14:schemeClr>
                                  </w14:solidFill>
                                  <w14:prstDash w14:val="solid"/>
                                  <w14:round/>
                                </w14:textOutline>
                              </w:rPr>
                              <w:t>Languages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95" o:spid="_x0000_s1037" type="#_x0000_t202" style="position:absolute;margin-left:299.25pt;margin-top:-22.5pt;width:236.25pt;height:2in;z-index:251913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" filled="f" stroked="f">
                <v:textbox style="mso-fit-shape-to-text:t">
                  <w:txbxContent>
                    <w:p w:rsidR="00525743" w:rsidRPr="00B1278D" w:rsidRDefault="00525743" w:rsidP="00B1278D">
                      <w:pPr>
                        <w:jc w:val="right"/>
                        <w:rPr>
                          <w:rFonts w:ascii="Freestyle Script" w:eastAsia="Calibri" w:hAnsi="Freestyle Script" w:cstheme="minorHAnsi"/>
                          <w:b/>
                          <w:color w:val="1F497D" w:themeColor="text2"/>
                          <w:sz w:val="144"/>
                          <w:szCs w:val="72"/>
                          <w14:textOutline w14:w="10541" w14:cap="flat" w14:cmpd="sng" w14:algn="ctr">
                            <w14:solidFill>
                              <w14:schemeClr w14:val="accent1">
                                <w14:shade w14:val="88000"/>
                                <w14:satMod w14:val="110000"/>
                              </w14:schemeClr>
                            </w14:solidFill>
                            <w14:prstDash w14:val="solid"/>
                            <w14:round/>
                          </w14:textOutline>
                        </w:rPr>
                      </w:pPr>
                      <w:r>
                        <w:rPr>
                          <w:rFonts w:ascii="Freestyle Script" w:eastAsia="Calibri" w:hAnsi="Freestyle Script" w:cstheme="minorHAnsi"/>
                          <w:b/>
                          <w:color w:val="1F497D" w:themeColor="text2"/>
                          <w:sz w:val="144"/>
                          <w:szCs w:val="72"/>
                          <w14:textOutline w14:w="10541" w14:cap="flat" w14:cmpd="sng" w14:algn="ctr">
                            <w14:solidFill>
                              <w14:schemeClr w14:val="accent1">
                                <w14:shade w14:val="88000"/>
                                <w14:satMod w14:val="110000"/>
                              </w14:schemeClr>
                            </w14:solidFill>
                            <w14:prstDash w14:val="solid"/>
                            <w14:round/>
                          </w14:textOutline>
                        </w:rPr>
                        <w:t>Languages</w:t>
                      </w:r>
                    </w:p>
                  </w:txbxContent>
                </v:textbox>
              </v:shape>
            </w:pict>
          </mc:Fallback>
        </mc:AlternateContent>
      </w:r>
    </w:p>
    <w:p w:rsidR="00B468BF" w:rsidRDefault="00B468BF">
      <w:pPr>
        <w:rPr>
          <w:rFonts w:cstheme="minorHAnsi"/>
          <w:b/>
          <w:szCs w:val="22"/>
          <w:highlight w:val="yellow"/>
          <w:u w:val="single"/>
          <w14:shadow w14:blurRad="50800" w14:dist="38100" w14:dir="2700000" w14:sx="100000" w14:sy="100000" w14:kx="0" w14:ky="0" w14:algn="tl">
            <w14:srgbClr w14:val="000000">
              <w14:alpha w14:val="60000"/>
            </w14:srgbClr>
          </w14:shadow>
        </w:rPr>
      </w:pPr>
    </w:p>
    <w:p w:rsidR="00D47A59" w:rsidRDefault="00D47A59">
      <w:pPr>
        <w:rPr>
          <w:rFonts w:cstheme="minorHAnsi"/>
          <w:b/>
          <w:szCs w:val="22"/>
          <w:highlight w:val="yellow"/>
          <w:u w:val="single"/>
          <w14:shadow w14:blurRad="50800" w14:dist="38100" w14:dir="2700000" w14:sx="100000" w14:sy="100000" w14:kx="0" w14:ky="0" w14:algn="tl">
            <w14:srgbClr w14:val="000000">
              <w14:alpha w14:val="60000"/>
            </w14:srgbClr>
          </w14:shadow>
        </w:rPr>
      </w:pPr>
    </w:p>
    <w:p w:rsidR="00605E53" w:rsidRPr="00937A99" w:rsidRDefault="00605E53" w:rsidP="00B468BF">
      <w:pPr>
        <w:jc w:val="both"/>
        <w:rPr>
          <w:rFonts w:cstheme="minorHAnsi"/>
          <w:b/>
          <w:szCs w:val="22"/>
          <w:highlight w:val="yellow"/>
        </w:rPr>
      </w:pPr>
    </w:p>
    <w:p w:rsidR="001C7539" w:rsidRPr="00B145F3" w:rsidRDefault="002F6A26" w:rsidP="005B3CE7">
      <w:pPr>
        <w:shd w:val="clear" w:color="auto" w:fill="C2D69B" w:themeFill="accent3" w:themeFillTint="99"/>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rPr>
        <w:t>ITALIAN</w:t>
      </w:r>
      <w:r w:rsidR="001C7539">
        <w:rPr>
          <w:rFonts w:ascii="Berlin Sans FB" w:hAnsi="Berlin Sans FB"/>
          <w:color w:val="1F497D" w:themeColor="text2"/>
          <w:sz w:val="28"/>
          <w:szCs w:val="28"/>
        </w:rPr>
        <w:t>: SECOND LANGUAGE</w:t>
      </w:r>
      <w:r w:rsidR="001C7539">
        <w:rPr>
          <w:rFonts w:ascii="Berlin Sans FB" w:hAnsi="Berlin Sans FB"/>
          <w:color w:val="1F497D" w:themeColor="text2"/>
          <w:sz w:val="28"/>
          <w:szCs w:val="28"/>
        </w:rPr>
        <w:tab/>
      </w:r>
      <w:r w:rsidR="001C7539" w:rsidRPr="00B145F3">
        <w:rPr>
          <w:rFonts w:ascii="Berlin Sans FB" w:hAnsi="Berlin Sans FB"/>
          <w:color w:val="1F497D" w:themeColor="text2"/>
          <w:sz w:val="28"/>
          <w:szCs w:val="28"/>
        </w:rPr>
        <w:t>(AE</w:t>
      </w:r>
      <w:r>
        <w:rPr>
          <w:rFonts w:ascii="Berlin Sans FB" w:hAnsi="Berlin Sans FB"/>
          <w:color w:val="1F497D" w:themeColor="text2"/>
          <w:sz w:val="28"/>
          <w:szCs w:val="28"/>
        </w:rPr>
        <w:t>ITAL</w:t>
      </w:r>
      <w:r w:rsidR="001C7539" w:rsidRPr="00B145F3">
        <w:rPr>
          <w:rFonts w:ascii="Berlin Sans FB" w:hAnsi="Berlin Sans FB"/>
          <w:color w:val="1F497D" w:themeColor="text2"/>
          <w:sz w:val="28"/>
          <w:szCs w:val="28"/>
        </w:rPr>
        <w:t>)</w:t>
      </w:r>
    </w:p>
    <w:p w:rsidR="00EF183D" w:rsidRPr="00B145F3" w:rsidRDefault="00EF183D" w:rsidP="00EF183D">
      <w:pPr>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shd w:val="clear" w:color="auto" w:fill="C2D69B" w:themeFill="accent3" w:themeFillTint="99"/>
        </w:rPr>
        <w:tab/>
      </w:r>
      <w:r w:rsidRPr="00745722">
        <w:rPr>
          <w:rFonts w:ascii="Berlin Sans FB" w:hAnsi="Berlin Sans FB"/>
          <w:color w:val="1F497D" w:themeColor="text2"/>
          <w:sz w:val="28"/>
          <w:szCs w:val="28"/>
          <w:shd w:val="clear" w:color="auto" w:fill="C2D69B" w:themeFill="accent3" w:themeFillTint="99"/>
        </w:rPr>
        <w:t>ATAR SUBJECT</w:t>
      </w:r>
    </w:p>
    <w:p w:rsidR="001C7539" w:rsidRPr="002F6A26" w:rsidRDefault="001C7539" w:rsidP="002F6A26"/>
    <w:p w:rsidR="005B3CE7" w:rsidRPr="002F6A26" w:rsidRDefault="005B3CE7" w:rsidP="002F6A26">
      <w:pPr>
        <w:sectPr w:rsidR="005B3CE7" w:rsidRPr="002F6A26" w:rsidSect="00182188">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2F6A26" w:rsidRDefault="002F6A26" w:rsidP="002F6A26">
      <w:pPr>
        <w:rPr>
          <w:lang w:val="en"/>
        </w:rPr>
      </w:pPr>
      <w:r w:rsidRPr="002F6A26">
        <w:rPr>
          <w:lang w:val="en"/>
        </w:rPr>
        <w:lastRenderedPageBreak/>
        <w:t xml:space="preserve">The Italian: Second Language ATAR course is designed to further develop students’ knowledge and understanding of the culture and the language of Italian-speaking communities, providing them with opportunities to gain a broader and deeper understanding of Italian and extend and refine their communication skills. </w:t>
      </w:r>
    </w:p>
    <w:p w:rsidR="002F6A26" w:rsidRDefault="002F6A26" w:rsidP="002F6A26">
      <w:pPr>
        <w:rPr>
          <w:lang w:val="en"/>
        </w:rPr>
      </w:pPr>
    </w:p>
    <w:p w:rsidR="001C7539" w:rsidRPr="002F6A26" w:rsidRDefault="002F6A26" w:rsidP="002F6A26">
      <w:pPr>
        <w:rPr>
          <w:lang w:val="en"/>
        </w:rPr>
      </w:pPr>
      <w:r w:rsidRPr="002F6A26">
        <w:rPr>
          <w:lang w:val="en"/>
        </w:rPr>
        <w:t xml:space="preserve">The course focuses on the interrelationship of language and culture, and equips students with the skills needed to function in an increasingly </w:t>
      </w:r>
      <w:proofErr w:type="spellStart"/>
      <w:r w:rsidRPr="002F6A26">
        <w:rPr>
          <w:lang w:val="en"/>
        </w:rPr>
        <w:t>globalised</w:t>
      </w:r>
      <w:proofErr w:type="spellEnd"/>
      <w:r w:rsidRPr="002F6A26">
        <w:rPr>
          <w:lang w:val="en"/>
        </w:rPr>
        <w:t xml:space="preserve"> society, a culturally and linguistically diverse local community, and provides them with the foundation for life-long language learning. Relevant and engaging tasks, </w:t>
      </w:r>
      <w:r w:rsidRPr="002F6A26">
        <w:rPr>
          <w:lang w:val="en"/>
        </w:rPr>
        <w:lastRenderedPageBreak/>
        <w:t>delivered through a range of appropriate contexts and topics, develop literacy in the Italian language as well as extend literacy development in English.</w:t>
      </w:r>
    </w:p>
    <w:p w:rsidR="002F6A26" w:rsidRPr="002F6A26" w:rsidRDefault="002F6A26" w:rsidP="002F6A26"/>
    <w:p w:rsidR="001C7539" w:rsidRPr="005B3CE7" w:rsidRDefault="001C7539" w:rsidP="001C7539">
      <w:pPr>
        <w:jc w:val="both"/>
        <w:rPr>
          <w:rFonts w:cs="Arial"/>
          <w:b/>
          <w:szCs w:val="22"/>
        </w:rPr>
      </w:pPr>
      <w:r w:rsidRPr="005B3CE7">
        <w:rPr>
          <w:rFonts w:cs="Arial"/>
          <w:b/>
          <w:szCs w:val="22"/>
        </w:rPr>
        <w:t>Languages Bonus</w:t>
      </w:r>
    </w:p>
    <w:p w:rsidR="001C7539" w:rsidRPr="005B3CE7" w:rsidRDefault="001C7539" w:rsidP="001C7539">
      <w:pPr>
        <w:jc w:val="both"/>
        <w:rPr>
          <w:rFonts w:cs="Arial"/>
          <w:szCs w:val="22"/>
        </w:rPr>
      </w:pPr>
      <w:r w:rsidRPr="005B3CE7">
        <w:rPr>
          <w:rFonts w:cs="Arial"/>
          <w:szCs w:val="22"/>
        </w:rPr>
        <w:t xml:space="preserve">Students who complete Units 3 and 4 of </w:t>
      </w:r>
      <w:r w:rsidR="002F6A26">
        <w:rPr>
          <w:rFonts w:cs="Arial"/>
          <w:szCs w:val="22"/>
        </w:rPr>
        <w:t>Italian</w:t>
      </w:r>
      <w:r w:rsidRPr="005B3CE7">
        <w:rPr>
          <w:rFonts w:cs="Arial"/>
          <w:szCs w:val="22"/>
        </w:rPr>
        <w:t xml:space="preserve">: Second Language (ATAR) </w:t>
      </w:r>
      <w:proofErr w:type="gramStart"/>
      <w:r w:rsidRPr="005B3CE7">
        <w:rPr>
          <w:rFonts w:cs="Arial"/>
          <w:szCs w:val="22"/>
        </w:rPr>
        <w:t>are</w:t>
      </w:r>
      <w:proofErr w:type="gramEnd"/>
      <w:r w:rsidRPr="005B3CE7">
        <w:rPr>
          <w:rFonts w:cs="Arial"/>
          <w:szCs w:val="22"/>
        </w:rPr>
        <w:t xml:space="preserve"> eligible for a Languages Bonus of 10% of their scaled Languages mark which will count towards their TEA.</w:t>
      </w:r>
    </w:p>
    <w:p w:rsidR="001C7539" w:rsidRPr="005B3CE7" w:rsidRDefault="001C7539" w:rsidP="001C7539">
      <w:pPr>
        <w:jc w:val="both"/>
        <w:rPr>
          <w:rFonts w:cs="Arial"/>
          <w:szCs w:val="22"/>
        </w:rPr>
      </w:pPr>
    </w:p>
    <w:p w:rsidR="001C7539" w:rsidRPr="005B3CE7" w:rsidRDefault="001C7539" w:rsidP="001C7539">
      <w:pPr>
        <w:ind w:right="-58"/>
        <w:contextualSpacing/>
        <w:jc w:val="both"/>
        <w:rPr>
          <w:rFonts w:cstheme="minorHAnsi"/>
          <w:iCs/>
          <w:szCs w:val="22"/>
          <w:lang w:val="en-US"/>
        </w:rPr>
      </w:pPr>
      <w:r w:rsidRPr="005B3CE7">
        <w:rPr>
          <w:rFonts w:cstheme="minorHAnsi"/>
          <w:iCs/>
          <w:szCs w:val="22"/>
          <w:lang w:val="en-US"/>
        </w:rPr>
        <w:t>For more information on this course, click the link below:</w:t>
      </w:r>
    </w:p>
    <w:p w:rsidR="001C7539" w:rsidRPr="005B3CE7" w:rsidRDefault="00A920BA" w:rsidP="001C7539">
      <w:pPr>
        <w:rPr>
          <w:rFonts w:cs="Arial"/>
          <w:szCs w:val="22"/>
        </w:rPr>
      </w:pPr>
      <w:hyperlink r:id="rId92" w:history="1">
        <w:r w:rsidR="006C5199" w:rsidRPr="005B3CE7">
          <w:rPr>
            <w:rStyle w:val="Hyperlink"/>
            <w:szCs w:val="22"/>
          </w:rPr>
          <w:t>http://senior-secondary.scsa.wa.edu.au/syllabus-and-support-materials/languages</w:t>
        </w:r>
      </w:hyperlink>
      <w:r w:rsidR="006C5199" w:rsidRPr="005B3CE7">
        <w:rPr>
          <w:szCs w:val="22"/>
        </w:rPr>
        <w:t xml:space="preserve"> </w:t>
      </w:r>
    </w:p>
    <w:p w:rsidR="005B3CE7" w:rsidRDefault="005B3CE7" w:rsidP="001C7539">
      <w:pPr>
        <w:jc w:val="both"/>
        <w:rPr>
          <w:rFonts w:cstheme="minorHAnsi"/>
          <w:b/>
          <w:szCs w:val="22"/>
          <w:highlight w:val="yellow"/>
        </w:rPr>
        <w:sectPr w:rsidR="005B3CE7"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1C7539" w:rsidRDefault="001C7539" w:rsidP="001C7539">
      <w:pPr>
        <w:jc w:val="both"/>
        <w:rPr>
          <w:rFonts w:cstheme="minorHAnsi"/>
          <w:b/>
          <w:szCs w:val="22"/>
          <w:highlight w:val="yellow"/>
        </w:rPr>
      </w:pPr>
    </w:p>
    <w:p w:rsidR="00AE50A3" w:rsidRDefault="00AE50A3" w:rsidP="001C7539">
      <w:pPr>
        <w:jc w:val="both"/>
        <w:rPr>
          <w:rFonts w:cstheme="minorHAnsi"/>
          <w:b/>
          <w:szCs w:val="22"/>
          <w:highlight w:val="yellow"/>
        </w:rPr>
      </w:pPr>
    </w:p>
    <w:p w:rsidR="002F6A26" w:rsidRPr="00B145F3" w:rsidRDefault="002F6A26" w:rsidP="002F6A26">
      <w:pPr>
        <w:shd w:val="clear" w:color="auto" w:fill="C2D69B" w:themeFill="accent3" w:themeFillTint="99"/>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rPr>
        <w:t>JAPANESE: SECOND LANGUAGE</w:t>
      </w:r>
      <w:r>
        <w:rPr>
          <w:rFonts w:ascii="Berlin Sans FB" w:hAnsi="Berlin Sans FB"/>
          <w:color w:val="1F497D" w:themeColor="text2"/>
          <w:sz w:val="28"/>
          <w:szCs w:val="28"/>
        </w:rPr>
        <w:tab/>
      </w:r>
      <w:r w:rsidRPr="00B145F3">
        <w:rPr>
          <w:rFonts w:ascii="Berlin Sans FB" w:hAnsi="Berlin Sans FB"/>
          <w:color w:val="1F497D" w:themeColor="text2"/>
          <w:sz w:val="28"/>
          <w:szCs w:val="28"/>
        </w:rPr>
        <w:t>(AEJSL)</w:t>
      </w:r>
    </w:p>
    <w:p w:rsidR="002F6A26" w:rsidRPr="00B145F3" w:rsidRDefault="002F6A26" w:rsidP="002F6A26">
      <w:pPr>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shd w:val="clear" w:color="auto" w:fill="C2D69B" w:themeFill="accent3" w:themeFillTint="99"/>
        </w:rPr>
        <w:tab/>
      </w:r>
      <w:r w:rsidRPr="00745722">
        <w:rPr>
          <w:rFonts w:ascii="Berlin Sans FB" w:hAnsi="Berlin Sans FB"/>
          <w:color w:val="1F497D" w:themeColor="text2"/>
          <w:sz w:val="28"/>
          <w:szCs w:val="28"/>
          <w:shd w:val="clear" w:color="auto" w:fill="C2D69B" w:themeFill="accent3" w:themeFillTint="99"/>
        </w:rPr>
        <w:t>ATAR SUBJECT</w:t>
      </w:r>
    </w:p>
    <w:p w:rsidR="002F6A26" w:rsidRDefault="002F6A26" w:rsidP="002F6A26"/>
    <w:p w:rsidR="00AE50A3" w:rsidRDefault="00AE50A3" w:rsidP="00AE50A3">
      <w:pPr>
        <w:rPr>
          <w:lang w:val="en"/>
        </w:rPr>
        <w:sectPr w:rsidR="00AE50A3" w:rsidSect="002F6A26">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AE50A3" w:rsidRDefault="00AE50A3" w:rsidP="00AE50A3">
      <w:pPr>
        <w:rPr>
          <w:lang w:val="en"/>
        </w:rPr>
      </w:pPr>
      <w:r>
        <w:rPr>
          <w:lang w:val="en"/>
        </w:rPr>
        <w:lastRenderedPageBreak/>
        <w:t xml:space="preserve">The Japanese: Second Language ATAR course is designed to further develop students’ knowledge and understanding of the culture and the language of Japanese-speaking communities, providing them with opportunities to gain a broader and deeper understanding of Japanese and extend and refine their communication skills. </w:t>
      </w:r>
    </w:p>
    <w:p w:rsidR="00AE50A3" w:rsidRDefault="00AE50A3" w:rsidP="00AE50A3">
      <w:pPr>
        <w:rPr>
          <w:lang w:val="en"/>
        </w:rPr>
      </w:pPr>
    </w:p>
    <w:p w:rsidR="00AE50A3" w:rsidRDefault="00AE50A3" w:rsidP="00AE50A3">
      <w:pPr>
        <w:rPr>
          <w:lang w:val="en"/>
        </w:rPr>
      </w:pPr>
      <w:r>
        <w:rPr>
          <w:lang w:val="en"/>
        </w:rPr>
        <w:t xml:space="preserve">The course focuses on the interrelationship of language and culture, and equips students with the skills needed to function in an increasingly </w:t>
      </w:r>
      <w:proofErr w:type="spellStart"/>
      <w:r>
        <w:rPr>
          <w:lang w:val="en"/>
        </w:rPr>
        <w:t>globalised</w:t>
      </w:r>
      <w:proofErr w:type="spellEnd"/>
      <w:r>
        <w:rPr>
          <w:lang w:val="en"/>
        </w:rPr>
        <w:t xml:space="preserve"> society, a culturally and linguistically diverse local community, and provides them with the foundation for life-long language learning. Relevant and engaging tasks, </w:t>
      </w:r>
      <w:r>
        <w:rPr>
          <w:lang w:val="en"/>
        </w:rPr>
        <w:lastRenderedPageBreak/>
        <w:t>delivered through a range of appropriate contexts and topics, develop literacy in the Japanese language as well as extend literacy development in English.</w:t>
      </w:r>
    </w:p>
    <w:p w:rsidR="00AE50A3" w:rsidRPr="002F6A26" w:rsidRDefault="00AE50A3" w:rsidP="00AE50A3"/>
    <w:p w:rsidR="00AE50A3" w:rsidRPr="005B3CE7" w:rsidRDefault="00AE50A3" w:rsidP="00AE50A3">
      <w:pPr>
        <w:jc w:val="both"/>
        <w:rPr>
          <w:rFonts w:cs="Arial"/>
          <w:b/>
          <w:szCs w:val="22"/>
        </w:rPr>
      </w:pPr>
      <w:r w:rsidRPr="005B3CE7">
        <w:rPr>
          <w:rFonts w:cs="Arial"/>
          <w:b/>
          <w:szCs w:val="22"/>
        </w:rPr>
        <w:t>Languages Bonus</w:t>
      </w:r>
    </w:p>
    <w:p w:rsidR="00AE50A3" w:rsidRPr="005B3CE7" w:rsidRDefault="00AE50A3" w:rsidP="00AE50A3">
      <w:pPr>
        <w:jc w:val="both"/>
        <w:rPr>
          <w:rFonts w:cs="Arial"/>
          <w:szCs w:val="22"/>
        </w:rPr>
      </w:pPr>
      <w:r w:rsidRPr="005B3CE7">
        <w:rPr>
          <w:rFonts w:cs="Arial"/>
          <w:szCs w:val="22"/>
        </w:rPr>
        <w:t xml:space="preserve">Students who complete Units 3 and 4 of Japanese: Second Language (ATAR) </w:t>
      </w:r>
      <w:proofErr w:type="gramStart"/>
      <w:r w:rsidRPr="005B3CE7">
        <w:rPr>
          <w:rFonts w:cs="Arial"/>
          <w:szCs w:val="22"/>
        </w:rPr>
        <w:t>are</w:t>
      </w:r>
      <w:proofErr w:type="gramEnd"/>
      <w:r w:rsidRPr="005B3CE7">
        <w:rPr>
          <w:rFonts w:cs="Arial"/>
          <w:szCs w:val="22"/>
        </w:rPr>
        <w:t xml:space="preserve"> eligible for a Languages Bonus of 10% of their scaled Languages mark which will count towards their TEA.</w:t>
      </w:r>
    </w:p>
    <w:p w:rsidR="00AE50A3" w:rsidRPr="005B3CE7" w:rsidRDefault="00AE50A3" w:rsidP="00AE50A3">
      <w:pPr>
        <w:jc w:val="both"/>
        <w:rPr>
          <w:rFonts w:cs="Arial"/>
          <w:szCs w:val="22"/>
        </w:rPr>
      </w:pPr>
    </w:p>
    <w:p w:rsidR="00AE50A3" w:rsidRPr="005B3CE7" w:rsidRDefault="00AE50A3" w:rsidP="00AE50A3">
      <w:pPr>
        <w:ind w:right="-58"/>
        <w:contextualSpacing/>
        <w:jc w:val="both"/>
        <w:rPr>
          <w:rFonts w:cstheme="minorHAnsi"/>
          <w:iCs/>
          <w:szCs w:val="22"/>
          <w:lang w:val="en-US"/>
        </w:rPr>
      </w:pPr>
      <w:r w:rsidRPr="005B3CE7">
        <w:rPr>
          <w:rFonts w:cstheme="minorHAnsi"/>
          <w:iCs/>
          <w:szCs w:val="22"/>
          <w:lang w:val="en-US"/>
        </w:rPr>
        <w:t>For more information on this course, click the link below:</w:t>
      </w:r>
    </w:p>
    <w:p w:rsidR="00AE50A3" w:rsidRPr="005B3CE7" w:rsidRDefault="00A920BA" w:rsidP="00AE50A3">
      <w:pPr>
        <w:rPr>
          <w:rFonts w:cs="Arial"/>
          <w:szCs w:val="22"/>
        </w:rPr>
      </w:pPr>
      <w:hyperlink r:id="rId93" w:history="1">
        <w:r w:rsidR="00AE50A3" w:rsidRPr="005B3CE7">
          <w:rPr>
            <w:rStyle w:val="Hyperlink"/>
            <w:szCs w:val="22"/>
          </w:rPr>
          <w:t>http://senior-secondary.scsa.wa.edu.au/syllabus-and-support-materials/languages</w:t>
        </w:r>
      </w:hyperlink>
      <w:r w:rsidR="00AE50A3" w:rsidRPr="005B3CE7">
        <w:rPr>
          <w:szCs w:val="22"/>
        </w:rPr>
        <w:t xml:space="preserve"> </w:t>
      </w:r>
    </w:p>
    <w:p w:rsidR="00AE50A3" w:rsidRDefault="00AE50A3" w:rsidP="002F6A26">
      <w:pPr>
        <w:sectPr w:rsidR="00AE50A3" w:rsidSect="00AE50A3">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AE50A3" w:rsidRDefault="00AE50A3" w:rsidP="002F6A26"/>
    <w:p w:rsidR="00AE50A3" w:rsidRDefault="00AE50A3" w:rsidP="002F6A26"/>
    <w:p w:rsidR="00B1278D" w:rsidRDefault="00B1278D" w:rsidP="00B1278D">
      <w:pPr>
        <w:rPr>
          <w:rFonts w:cstheme="minorHAnsi"/>
          <w:szCs w:val="24"/>
        </w:rPr>
      </w:pPr>
    </w:p>
    <w:p w:rsidR="00B1278D" w:rsidRDefault="00B1278D" w:rsidP="00B1278D">
      <w:pPr>
        <w:rPr>
          <w:rFonts w:cstheme="minorHAnsi"/>
          <w:szCs w:val="24"/>
        </w:rPr>
      </w:pPr>
    </w:p>
    <w:p w:rsidR="00B1278D" w:rsidRDefault="00B1278D" w:rsidP="00B1278D">
      <w:pPr>
        <w:rPr>
          <w:rFonts w:cstheme="minorHAnsi"/>
          <w:szCs w:val="24"/>
        </w:rPr>
      </w:pPr>
    </w:p>
    <w:p w:rsidR="00B1278D" w:rsidRDefault="00B1278D" w:rsidP="00B1278D">
      <w:pPr>
        <w:rPr>
          <w:rFonts w:cstheme="minorHAnsi"/>
          <w:szCs w:val="24"/>
        </w:rPr>
      </w:pPr>
    </w:p>
    <w:p w:rsidR="00B1278D" w:rsidRDefault="00B1278D" w:rsidP="00B1278D">
      <w:pPr>
        <w:rPr>
          <w:rFonts w:cstheme="minorHAnsi"/>
          <w:szCs w:val="24"/>
        </w:rPr>
      </w:pPr>
    </w:p>
    <w:p w:rsidR="00B1278D" w:rsidRDefault="00B1278D" w:rsidP="00B1278D">
      <w:pPr>
        <w:rPr>
          <w:rFonts w:cstheme="minorHAnsi"/>
          <w:szCs w:val="24"/>
        </w:rPr>
      </w:pPr>
    </w:p>
    <w:p w:rsidR="00B1278D" w:rsidRDefault="00B1278D" w:rsidP="00B1278D">
      <w:pPr>
        <w:rPr>
          <w:rFonts w:cstheme="minorHAnsi"/>
          <w:szCs w:val="24"/>
        </w:rPr>
      </w:pPr>
    </w:p>
    <w:p w:rsidR="00B1278D" w:rsidRPr="003B4674" w:rsidRDefault="00B1278D" w:rsidP="00B1278D">
      <w:pPr>
        <w:rPr>
          <w:b/>
          <w:color w:val="1F497D" w:themeColor="text2"/>
          <w:sz w:val="28"/>
          <w:szCs w:val="24"/>
        </w:rPr>
      </w:pPr>
      <w:r w:rsidRPr="003B4674">
        <w:rPr>
          <w:b/>
          <w:color w:val="1F497D" w:themeColor="text2"/>
          <w:sz w:val="28"/>
          <w:szCs w:val="24"/>
        </w:rPr>
        <w:t>ENROLMENT CRITERIA FOR WACE LANGUAGE COURSES</w:t>
      </w:r>
    </w:p>
    <w:p w:rsidR="00B1278D" w:rsidRPr="00B9287B" w:rsidRDefault="00B1278D" w:rsidP="00B1278D">
      <w:pPr>
        <w:rPr>
          <w:rFonts w:cstheme="minorHAnsi"/>
          <w:szCs w:val="24"/>
        </w:rPr>
      </w:pPr>
      <w:r w:rsidRPr="00B9287B">
        <w:rPr>
          <w:rFonts w:cstheme="minorHAnsi"/>
          <w:szCs w:val="24"/>
        </w:rPr>
        <w:t>If you wish to study a WACE language course (excluding Aboriginal Languages of Western Australia), there is a form that needs to be completed to ensure you are permitted to enrol in the selected course.</w:t>
      </w:r>
    </w:p>
    <w:p w:rsidR="00B1278D" w:rsidRPr="00B9287B" w:rsidRDefault="00B1278D" w:rsidP="00B1278D">
      <w:pPr>
        <w:rPr>
          <w:rFonts w:cstheme="minorHAnsi"/>
          <w:szCs w:val="24"/>
        </w:rPr>
      </w:pPr>
    </w:p>
    <w:p w:rsidR="00940200" w:rsidRDefault="00B1278D" w:rsidP="002F6A26">
      <w:r w:rsidRPr="00B9287B">
        <w:rPr>
          <w:rFonts w:cstheme="minorHAnsi"/>
          <w:szCs w:val="24"/>
        </w:rPr>
        <w:t xml:space="preserve">Enrolment criteria considerations include residency in the country where that language is spoken and exposure to that language either at a school or in the home. It is your responsibility to ensure that the form is completed fully and accurately before it is submitted. The application form, stating the deadlines for submission, is available on the Authority website at </w:t>
      </w:r>
      <w:hyperlink r:id="rId94" w:history="1">
        <w:r w:rsidRPr="00B9287B">
          <w:rPr>
            <w:rStyle w:val="Hyperlink"/>
            <w:rFonts w:cstheme="minorHAnsi"/>
            <w:szCs w:val="24"/>
          </w:rPr>
          <w:t>www.scsa.wa.edu.au/internet/Events_and_Forms/Application_Order_Forms</w:t>
        </w:r>
      </w:hyperlink>
      <w:r w:rsidRPr="00B9287B">
        <w:rPr>
          <w:rFonts w:cstheme="minorHAnsi"/>
          <w:szCs w:val="24"/>
        </w:rPr>
        <w:t>.You should discuss your enrolment options with your careers counsellor.</w:t>
      </w:r>
    </w:p>
    <w:p w:rsidR="00AE50A3" w:rsidRPr="002F6A26" w:rsidRDefault="00AE50A3" w:rsidP="002F6A26"/>
    <w:p w:rsidR="002F6A26" w:rsidRPr="002F6A26" w:rsidRDefault="002F6A26" w:rsidP="002F6A26">
      <w:pPr>
        <w:sectPr w:rsidR="002F6A26" w:rsidRPr="002F6A26" w:rsidSect="002F6A26">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D47A59" w:rsidRDefault="00B1278D" w:rsidP="00131DAC">
      <w:pPr>
        <w:rPr>
          <w:rFonts w:ascii="Berlin Sans FB" w:hAnsi="Berlin Sans FB"/>
          <w:sz w:val="40"/>
          <w:szCs w:val="40"/>
          <w:u w:val="double"/>
        </w:rPr>
      </w:pPr>
      <w:r>
        <w:rPr>
          <w:noProof/>
          <w:lang w:eastAsia="en-AU"/>
        </w:rPr>
        <w:lastRenderedPageBreak/>
        <mc:AlternateContent>
          <mc:Choice Requires="wps">
            <w:drawing>
              <wp:anchor distT="0" distB="0" distL="114300" distR="114300" simplePos="0" relativeHeight="251915264" behindDoc="0" locked="0" layoutInCell="1" allowOverlap="1" wp14:anchorId="705933DA" wp14:editId="29271421">
                <wp:simplePos x="0" y="0"/>
                <wp:positionH relativeFrom="column">
                  <wp:posOffset>3438525</wp:posOffset>
                </wp:positionH>
                <wp:positionV relativeFrom="paragraph">
                  <wp:posOffset>-276225</wp:posOffset>
                </wp:positionV>
                <wp:extent cx="3362325" cy="1828800"/>
                <wp:effectExtent l="0" t="0" r="0" b="0"/>
                <wp:wrapNone/>
                <wp:docPr id="298" name="Text Box 298"/>
                <wp:cNvGraphicFramePr/>
                <a:graphic xmlns:a="http://schemas.openxmlformats.org/drawingml/2006/main">
                  <a:graphicData uri="http://schemas.microsoft.com/office/word/2010/wordprocessingShape">
                    <wps:wsp>
                      <wps:cNvSpPr txBox="1"/>
                      <wps:spPr>
                        <a:xfrm>
                          <a:off x="0" y="0"/>
                          <a:ext cx="3362325" cy="1828800"/>
                        </a:xfrm>
                        <a:prstGeom prst="rect">
                          <a:avLst/>
                        </a:prstGeom>
                        <a:noFill/>
                        <a:ln>
                          <a:noFill/>
                        </a:ln>
                        <a:effectLst/>
                      </wps:spPr>
                      <wps:txbx>
                        <w:txbxContent>
                          <w:p w:rsidR="00525743" w:rsidRPr="00B1278D" w:rsidRDefault="00525743" w:rsidP="00B1278D">
                            <w:pPr>
                              <w:jc w:val="right"/>
                              <w:rPr>
                                <w:rFonts w:ascii="Freestyle Script" w:eastAsia="Calibri" w:hAnsi="Freestyle Script" w:cstheme="minorHAnsi"/>
                                <w:b/>
                                <w:color w:val="1F497D" w:themeColor="text2"/>
                                <w:sz w:val="144"/>
                                <w:szCs w:val="72"/>
                                <w14:textOutline w14:w="10541" w14:cap="flat" w14:cmpd="sng" w14:algn="ctr">
                                  <w14:solidFill>
                                    <w14:schemeClr w14:val="accent1">
                                      <w14:shade w14:val="88000"/>
                                      <w14:satMod w14:val="110000"/>
                                    </w14:schemeClr>
                                  </w14:solidFill>
                                  <w14:prstDash w14:val="solid"/>
                                  <w14:round/>
                                </w14:textOutline>
                              </w:rPr>
                            </w:pPr>
                            <w:r>
                              <w:rPr>
                                <w:rFonts w:ascii="Freestyle Script" w:eastAsia="Calibri" w:hAnsi="Freestyle Script" w:cstheme="minorHAnsi"/>
                                <w:b/>
                                <w:color w:val="1F497D" w:themeColor="text2"/>
                                <w:sz w:val="144"/>
                                <w:szCs w:val="72"/>
                                <w14:textOutline w14:w="10541" w14:cap="flat" w14:cmpd="sng" w14:algn="ctr">
                                  <w14:solidFill>
                                    <w14:schemeClr w14:val="accent1">
                                      <w14:shade w14:val="88000"/>
                                      <w14:satMod w14:val="110000"/>
                                    </w14:schemeClr>
                                  </w14:solidFill>
                                  <w14:prstDash w14:val="solid"/>
                                  <w14:round/>
                                </w14:textOutline>
                              </w:rPr>
                              <w:t>Mathematics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98" o:spid="_x0000_s1038" type="#_x0000_t202" style="position:absolute;margin-left:270.75pt;margin-top:-21.75pt;width:264.75pt;height:2in;z-index:25191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" filled="f" stroked="f">
                <v:textbox style="mso-fit-shape-to-text:t">
                  <w:txbxContent>
                    <w:p w:rsidR="00525743" w:rsidRPr="00B1278D" w:rsidRDefault="00525743" w:rsidP="00B1278D">
                      <w:pPr>
                        <w:jc w:val="right"/>
                        <w:rPr>
                          <w:rFonts w:ascii="Freestyle Script" w:eastAsia="Calibri" w:hAnsi="Freestyle Script" w:cstheme="minorHAnsi"/>
                          <w:b/>
                          <w:color w:val="1F497D" w:themeColor="text2"/>
                          <w:sz w:val="144"/>
                          <w:szCs w:val="72"/>
                          <w14:textOutline w14:w="10541" w14:cap="flat" w14:cmpd="sng" w14:algn="ctr">
                            <w14:solidFill>
                              <w14:schemeClr w14:val="accent1">
                                <w14:shade w14:val="88000"/>
                                <w14:satMod w14:val="110000"/>
                              </w14:schemeClr>
                            </w14:solidFill>
                            <w14:prstDash w14:val="solid"/>
                            <w14:round/>
                          </w14:textOutline>
                        </w:rPr>
                      </w:pPr>
                      <w:r>
                        <w:rPr>
                          <w:rFonts w:ascii="Freestyle Script" w:eastAsia="Calibri" w:hAnsi="Freestyle Script" w:cstheme="minorHAnsi"/>
                          <w:b/>
                          <w:color w:val="1F497D" w:themeColor="text2"/>
                          <w:sz w:val="144"/>
                          <w:szCs w:val="72"/>
                          <w14:textOutline w14:w="10541" w14:cap="flat" w14:cmpd="sng" w14:algn="ctr">
                            <w14:solidFill>
                              <w14:schemeClr w14:val="accent1">
                                <w14:shade w14:val="88000"/>
                                <w14:satMod w14:val="110000"/>
                              </w14:schemeClr>
                            </w14:solidFill>
                            <w14:prstDash w14:val="solid"/>
                            <w14:round/>
                          </w14:textOutline>
                        </w:rPr>
                        <w:t>Mathematics</w:t>
                      </w:r>
                    </w:p>
                  </w:txbxContent>
                </v:textbox>
              </v:shape>
            </w:pict>
          </mc:Fallback>
        </mc:AlternateContent>
      </w:r>
    </w:p>
    <w:p w:rsidR="00D47A59" w:rsidRDefault="00D47A59" w:rsidP="00AE50A3"/>
    <w:p w:rsidR="00AE50A3" w:rsidRDefault="00AE50A3" w:rsidP="00AE50A3"/>
    <w:p w:rsidR="00293B8A" w:rsidRPr="005F140B" w:rsidRDefault="00DD4F7A" w:rsidP="005B3CE7">
      <w:pPr>
        <w:shd w:val="clear" w:color="auto" w:fill="FFFF99"/>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rPr>
        <w:t>MATHEMATICS</w:t>
      </w:r>
      <w:r w:rsidR="00293B8A" w:rsidRPr="005F140B">
        <w:rPr>
          <w:rFonts w:ascii="Berlin Sans FB" w:hAnsi="Berlin Sans FB"/>
          <w:color w:val="1F497D" w:themeColor="text2"/>
          <w:sz w:val="28"/>
          <w:szCs w:val="28"/>
        </w:rPr>
        <w:tab/>
        <w:t>(FEMAT)</w:t>
      </w:r>
    </w:p>
    <w:p w:rsidR="00EF183D" w:rsidRPr="005F140B" w:rsidRDefault="00EF183D" w:rsidP="00EF183D">
      <w:pPr>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shd w:val="clear" w:color="auto" w:fill="FFFF99"/>
        </w:rPr>
        <w:tab/>
      </w:r>
      <w:r w:rsidRPr="00745722">
        <w:rPr>
          <w:rFonts w:ascii="Berlin Sans FB" w:hAnsi="Berlin Sans FB"/>
          <w:color w:val="1F497D" w:themeColor="text2"/>
          <w:sz w:val="28"/>
          <w:szCs w:val="28"/>
          <w:shd w:val="clear" w:color="auto" w:fill="FFFF99"/>
        </w:rPr>
        <w:t>FOUNDATION SUBJECT</w:t>
      </w:r>
    </w:p>
    <w:p w:rsidR="00293B8A" w:rsidRPr="005B3CE7" w:rsidRDefault="00293B8A" w:rsidP="005B3CE7">
      <w:pPr>
        <w:ind w:left="2160" w:hanging="2160"/>
        <w:rPr>
          <w:szCs w:val="22"/>
        </w:rPr>
      </w:pPr>
    </w:p>
    <w:p w:rsidR="005B3CE7" w:rsidRDefault="005B3CE7" w:rsidP="005B3CE7">
      <w:pPr>
        <w:autoSpaceDE w:val="0"/>
        <w:autoSpaceDN w:val="0"/>
        <w:adjustRightInd w:val="0"/>
        <w:rPr>
          <w:rFonts w:eastAsiaTheme="minorHAnsi" w:cs="Calibri"/>
          <w:color w:val="000000"/>
          <w:szCs w:val="22"/>
        </w:rPr>
        <w:sectPr w:rsidR="005B3CE7" w:rsidSect="00182188">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2F6A26" w:rsidRDefault="002F6A26" w:rsidP="002F6A26">
      <w:pPr>
        <w:rPr>
          <w:lang w:val="en"/>
        </w:rPr>
      </w:pPr>
      <w:r>
        <w:rPr>
          <w:lang w:val="en"/>
        </w:rPr>
        <w:lastRenderedPageBreak/>
        <w:t>The Mathematics Foundation course focuses on building the capacity, confidence and disposition to use mathematics to meet the numeracy standard for the WACE. This course is for students who have not demonstrated the numeracy standard in the OLNA.</w:t>
      </w:r>
    </w:p>
    <w:p w:rsidR="002F6A26" w:rsidRDefault="002F6A26" w:rsidP="002F6A26">
      <w:pPr>
        <w:rPr>
          <w:lang w:val="en"/>
        </w:rPr>
      </w:pPr>
    </w:p>
    <w:p w:rsidR="00293B8A" w:rsidRDefault="002F6A26" w:rsidP="002F6A26">
      <w:pPr>
        <w:rPr>
          <w:lang w:val="en"/>
        </w:rPr>
      </w:pPr>
      <w:r>
        <w:rPr>
          <w:lang w:val="en"/>
        </w:rPr>
        <w:t>It provides students with the knowledge, skills and understanding to solve problems across a range of contexts including personal, community and workplace/employment. This course provides the opportunity for students to prepare for post-school options of employment and further training.</w:t>
      </w:r>
    </w:p>
    <w:p w:rsidR="002F6A26" w:rsidRDefault="002F6A26" w:rsidP="005B3CE7">
      <w:pPr>
        <w:rPr>
          <w:b/>
          <w:szCs w:val="22"/>
        </w:rPr>
      </w:pPr>
    </w:p>
    <w:p w:rsidR="002F6A26" w:rsidRDefault="002F6A26" w:rsidP="002F6A26">
      <w:pPr>
        <w:ind w:left="2160" w:hanging="2160"/>
        <w:rPr>
          <w:b/>
          <w:szCs w:val="22"/>
        </w:rPr>
      </w:pPr>
      <w:r w:rsidRPr="00BF414A">
        <w:rPr>
          <w:b/>
          <w:szCs w:val="22"/>
        </w:rPr>
        <w:lastRenderedPageBreak/>
        <w:t>Note</w:t>
      </w:r>
      <w:r>
        <w:rPr>
          <w:b/>
          <w:szCs w:val="22"/>
        </w:rPr>
        <w:t>:</w:t>
      </w:r>
    </w:p>
    <w:p w:rsidR="002F6A26" w:rsidRDefault="002F6A26" w:rsidP="002F6A26">
      <w:pPr>
        <w:ind w:left="426" w:hanging="317"/>
        <w:rPr>
          <w:szCs w:val="22"/>
        </w:rPr>
      </w:pPr>
      <w:r>
        <w:rPr>
          <w:b/>
          <w:szCs w:val="22"/>
        </w:rPr>
        <w:t xml:space="preserve">(a) </w:t>
      </w:r>
      <w:r>
        <w:rPr>
          <w:szCs w:val="22"/>
        </w:rPr>
        <w:t>If students reach the minimum standard (Category 3) in Round 1 (Semester 1), they will be required to change out of the Foundation course and into the General course for Semester 2.</w:t>
      </w:r>
    </w:p>
    <w:p w:rsidR="002F6A26" w:rsidRPr="00BF414A" w:rsidRDefault="002F6A26" w:rsidP="002F6A26">
      <w:pPr>
        <w:ind w:left="426" w:hanging="317"/>
        <w:rPr>
          <w:szCs w:val="22"/>
        </w:rPr>
      </w:pPr>
      <w:r>
        <w:rPr>
          <w:b/>
          <w:szCs w:val="22"/>
        </w:rPr>
        <w:t xml:space="preserve">(b) </w:t>
      </w:r>
      <w:r w:rsidRPr="00BF414A">
        <w:rPr>
          <w:szCs w:val="22"/>
        </w:rPr>
        <w:t>If students reach the minimum standard (Category 3) in Round 2 (Semester 2)</w:t>
      </w:r>
      <w:r>
        <w:rPr>
          <w:szCs w:val="22"/>
        </w:rPr>
        <w:t>, they will not be required to change out of the Foundation course.</w:t>
      </w:r>
    </w:p>
    <w:p w:rsidR="002F6A26" w:rsidRPr="005B3CE7" w:rsidRDefault="002F6A26" w:rsidP="002F6A26">
      <w:pPr>
        <w:ind w:left="426" w:hanging="317"/>
        <w:rPr>
          <w:b/>
          <w:szCs w:val="22"/>
        </w:rPr>
      </w:pPr>
    </w:p>
    <w:p w:rsidR="00293B8A" w:rsidRPr="005B3CE7" w:rsidRDefault="00293B8A" w:rsidP="005B3CE7">
      <w:pPr>
        <w:ind w:right="-58"/>
        <w:contextualSpacing/>
        <w:jc w:val="both"/>
        <w:rPr>
          <w:rFonts w:cs="Arial"/>
          <w:iCs/>
          <w:szCs w:val="22"/>
          <w:lang w:val="en-US"/>
        </w:rPr>
      </w:pPr>
      <w:r w:rsidRPr="005B3CE7">
        <w:rPr>
          <w:rFonts w:cs="Arial"/>
          <w:iCs/>
          <w:szCs w:val="22"/>
          <w:lang w:val="en-US"/>
        </w:rPr>
        <w:t>For more information on this course, click the link below:</w:t>
      </w:r>
    </w:p>
    <w:p w:rsidR="00293B8A" w:rsidRPr="005B3CE7" w:rsidRDefault="00A920BA" w:rsidP="005B3CE7">
      <w:pPr>
        <w:ind w:right="-58"/>
        <w:contextualSpacing/>
        <w:jc w:val="both"/>
        <w:rPr>
          <w:rStyle w:val="Hyperlink"/>
          <w:rFonts w:eastAsia="HGSoeiKakugothicUB"/>
          <w:iCs/>
          <w:szCs w:val="22"/>
          <w:lang w:val="en-US"/>
        </w:rPr>
      </w:pPr>
      <w:hyperlink r:id="rId95" w:history="1">
        <w:r w:rsidR="006C5199" w:rsidRPr="005B3CE7">
          <w:rPr>
            <w:rStyle w:val="Hyperlink"/>
            <w:szCs w:val="22"/>
          </w:rPr>
          <w:t>http://senior-secondary.scsa.wa.edu.au/syllabus-and-support-materials/mathematics</w:t>
        </w:r>
      </w:hyperlink>
      <w:r w:rsidR="006C5199" w:rsidRPr="005B3CE7">
        <w:rPr>
          <w:szCs w:val="22"/>
        </w:rPr>
        <w:t xml:space="preserve"> </w:t>
      </w:r>
    </w:p>
    <w:p w:rsidR="005B3CE7" w:rsidRDefault="005B3CE7" w:rsidP="005B3CE7">
      <w:pPr>
        <w:rPr>
          <w:rStyle w:val="Hyperlink"/>
          <w:rFonts w:eastAsia="HGSoeiKakugothicUB"/>
          <w:iCs/>
          <w:szCs w:val="22"/>
          <w:lang w:val="en-US"/>
        </w:rPr>
        <w:sectPr w:rsidR="005B3CE7"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293B8A" w:rsidRPr="005B3CE7" w:rsidRDefault="00293B8A" w:rsidP="005B3CE7">
      <w:pPr>
        <w:rPr>
          <w:rStyle w:val="Hyperlink"/>
          <w:rFonts w:eastAsia="HGSoeiKakugothicUB"/>
          <w:iCs/>
          <w:szCs w:val="22"/>
          <w:lang w:val="en-US"/>
        </w:rPr>
      </w:pPr>
    </w:p>
    <w:p w:rsidR="00293B8A" w:rsidRPr="005F140B" w:rsidRDefault="00745722" w:rsidP="005B3CE7">
      <w:pPr>
        <w:shd w:val="clear" w:color="auto" w:fill="92CDDC" w:themeFill="accent5" w:themeFillTint="99"/>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rPr>
        <w:t xml:space="preserve">MATHEMATICS </w:t>
      </w:r>
      <w:r w:rsidR="00293B8A" w:rsidRPr="005F140B">
        <w:rPr>
          <w:rFonts w:ascii="Berlin Sans FB" w:hAnsi="Berlin Sans FB"/>
          <w:color w:val="1F497D" w:themeColor="text2"/>
          <w:sz w:val="28"/>
          <w:szCs w:val="28"/>
        </w:rPr>
        <w:t>ESSENTIAL</w:t>
      </w:r>
      <w:r w:rsidR="00DD4F7A">
        <w:rPr>
          <w:rFonts w:ascii="Berlin Sans FB" w:hAnsi="Berlin Sans FB"/>
          <w:color w:val="1F497D" w:themeColor="text2"/>
          <w:sz w:val="28"/>
          <w:szCs w:val="28"/>
        </w:rPr>
        <w:tab/>
      </w:r>
      <w:r w:rsidR="00293B8A" w:rsidRPr="005F140B">
        <w:rPr>
          <w:rFonts w:ascii="Berlin Sans FB" w:hAnsi="Berlin Sans FB"/>
          <w:color w:val="1F497D" w:themeColor="text2"/>
          <w:sz w:val="28"/>
          <w:szCs w:val="28"/>
        </w:rPr>
        <w:t>(GEMAE)</w:t>
      </w:r>
    </w:p>
    <w:p w:rsidR="00EF183D" w:rsidRDefault="00EF183D" w:rsidP="00EF183D">
      <w:pPr>
        <w:tabs>
          <w:tab w:val="right" w:pos="10490"/>
        </w:tabs>
        <w:rPr>
          <w:rFonts w:cs="Arial"/>
          <w:b/>
          <w:szCs w:val="22"/>
        </w:rPr>
      </w:pPr>
      <w:r>
        <w:rPr>
          <w:rFonts w:ascii="Berlin Sans FB" w:hAnsi="Berlin Sans FB"/>
          <w:color w:val="1F497D" w:themeColor="text2"/>
          <w:sz w:val="28"/>
          <w:szCs w:val="28"/>
          <w:shd w:val="clear" w:color="auto" w:fill="92CDDC" w:themeFill="accent5" w:themeFillTint="99"/>
        </w:rPr>
        <w:tab/>
      </w:r>
      <w:r w:rsidRPr="00745722">
        <w:rPr>
          <w:rFonts w:ascii="Berlin Sans FB" w:hAnsi="Berlin Sans FB"/>
          <w:color w:val="1F497D" w:themeColor="text2"/>
          <w:sz w:val="28"/>
          <w:szCs w:val="28"/>
          <w:shd w:val="clear" w:color="auto" w:fill="92CDDC" w:themeFill="accent5" w:themeFillTint="99"/>
        </w:rPr>
        <w:t>GENERAL SUBJECT</w:t>
      </w:r>
    </w:p>
    <w:p w:rsidR="00F918CE" w:rsidRDefault="00F918CE" w:rsidP="00131DAC">
      <w:pPr>
        <w:rPr>
          <w:b/>
          <w:szCs w:val="22"/>
          <w:lang w:val="en-US"/>
        </w:rPr>
      </w:pPr>
    </w:p>
    <w:p w:rsidR="00F918CE" w:rsidRDefault="00F918CE" w:rsidP="00131DAC">
      <w:pPr>
        <w:rPr>
          <w:b/>
          <w:szCs w:val="22"/>
          <w:lang w:val="en-US"/>
        </w:rPr>
        <w:sectPr w:rsidR="00F918CE"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2920ED" w:rsidRDefault="00BF29D9" w:rsidP="00131DAC">
      <w:pPr>
        <w:rPr>
          <w:szCs w:val="22"/>
        </w:rPr>
      </w:pPr>
      <w:r w:rsidRPr="00F918CE">
        <w:rPr>
          <w:szCs w:val="22"/>
        </w:rPr>
        <w:lastRenderedPageBreak/>
        <w:t xml:space="preserve">The Mathematics Essential General course focuses on enabling students to use mathematics effectively, efficiently and critically to make informed decisions in their daily lives. </w:t>
      </w:r>
    </w:p>
    <w:p w:rsidR="002920ED" w:rsidRDefault="002920ED" w:rsidP="00131DAC">
      <w:pPr>
        <w:rPr>
          <w:szCs w:val="22"/>
        </w:rPr>
      </w:pPr>
    </w:p>
    <w:p w:rsidR="00293B8A" w:rsidRPr="00F918CE" w:rsidRDefault="00BF29D9" w:rsidP="00131DAC">
      <w:pPr>
        <w:rPr>
          <w:b/>
          <w:szCs w:val="22"/>
        </w:rPr>
      </w:pPr>
      <w:r w:rsidRPr="00F918CE">
        <w:rPr>
          <w:szCs w:val="22"/>
        </w:rPr>
        <w:t>It provides students with the mathematical knowledge, skills and understanding to solve problems in real contexts for a range of workplace, personal, further learning and community settings. This course offers students the opportunity to prepare for post-school options of employment and further training.</w:t>
      </w:r>
    </w:p>
    <w:p w:rsidR="00293B8A" w:rsidRDefault="00293B8A" w:rsidP="00131DAC">
      <w:pPr>
        <w:rPr>
          <w:b/>
          <w:szCs w:val="22"/>
        </w:rPr>
      </w:pPr>
    </w:p>
    <w:p w:rsidR="002920ED" w:rsidRDefault="002920ED" w:rsidP="002920ED">
      <w:pPr>
        <w:rPr>
          <w:szCs w:val="22"/>
        </w:rPr>
      </w:pPr>
      <w:r w:rsidRPr="00131DAC">
        <w:rPr>
          <w:b/>
          <w:szCs w:val="22"/>
        </w:rPr>
        <w:t>Prerequisites</w:t>
      </w:r>
      <w:r>
        <w:rPr>
          <w:szCs w:val="22"/>
        </w:rPr>
        <w:t>:</w:t>
      </w:r>
    </w:p>
    <w:p w:rsidR="002920ED" w:rsidRPr="002920ED" w:rsidRDefault="002920ED" w:rsidP="001307C1">
      <w:pPr>
        <w:pStyle w:val="ListParagraph"/>
        <w:numPr>
          <w:ilvl w:val="0"/>
          <w:numId w:val="29"/>
        </w:numPr>
        <w:ind w:left="426"/>
        <w:rPr>
          <w:rFonts w:ascii="Tw Cen MT" w:hAnsi="Tw Cen MT"/>
        </w:rPr>
      </w:pPr>
      <w:r w:rsidRPr="002920ED">
        <w:rPr>
          <w:rFonts w:ascii="Tw Cen MT" w:hAnsi="Tw Cen MT"/>
        </w:rPr>
        <w:t>Students should have demonstrated an achievement of Category 2 or above in their OLNA Numeracy Assessment</w:t>
      </w:r>
    </w:p>
    <w:p w:rsidR="002920ED" w:rsidRPr="00F918CE" w:rsidRDefault="002920ED" w:rsidP="00131DAC">
      <w:pPr>
        <w:rPr>
          <w:b/>
          <w:szCs w:val="22"/>
        </w:rPr>
      </w:pPr>
    </w:p>
    <w:p w:rsidR="00293B8A" w:rsidRPr="00F918CE" w:rsidRDefault="00293B8A" w:rsidP="00131DAC">
      <w:pPr>
        <w:ind w:right="-58"/>
        <w:contextualSpacing/>
        <w:jc w:val="both"/>
        <w:rPr>
          <w:rFonts w:cs="Arial"/>
          <w:iCs/>
          <w:szCs w:val="22"/>
          <w:lang w:val="en-US"/>
        </w:rPr>
      </w:pPr>
      <w:r w:rsidRPr="00F918CE">
        <w:rPr>
          <w:rFonts w:cs="Arial"/>
          <w:iCs/>
          <w:szCs w:val="22"/>
          <w:lang w:val="en-US"/>
        </w:rPr>
        <w:t>For more information on this course, click the link below:</w:t>
      </w:r>
    </w:p>
    <w:p w:rsidR="00F918CE" w:rsidRDefault="00A920BA" w:rsidP="00BF29D9">
      <w:pPr>
        <w:tabs>
          <w:tab w:val="right" w:pos="10466"/>
        </w:tabs>
        <w:rPr>
          <w:rStyle w:val="Hyperlink"/>
          <w:szCs w:val="22"/>
        </w:rPr>
      </w:pPr>
      <w:hyperlink r:id="rId96" w:history="1">
        <w:r w:rsidR="006C5199" w:rsidRPr="00F918CE">
          <w:rPr>
            <w:rStyle w:val="Hyperlink"/>
            <w:szCs w:val="22"/>
          </w:rPr>
          <w:t>http://senior-secondary.scsa.wa.edu.au/syllabus-and-support-materials/mathematics</w:t>
        </w:r>
      </w:hyperlink>
    </w:p>
    <w:p w:rsidR="00F918CE" w:rsidRDefault="00F918CE" w:rsidP="00F918CE">
      <w:pPr>
        <w:tabs>
          <w:tab w:val="right" w:pos="10466"/>
        </w:tabs>
        <w:rPr>
          <w:rStyle w:val="Hyperlink"/>
          <w:szCs w:val="22"/>
        </w:rPr>
        <w:sectPr w:rsidR="00F918CE"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2920ED" w:rsidRDefault="002920ED" w:rsidP="00F918CE">
      <w:pPr>
        <w:tabs>
          <w:tab w:val="right" w:pos="10466"/>
        </w:tabs>
        <w:rPr>
          <w:szCs w:val="22"/>
        </w:rPr>
      </w:pPr>
    </w:p>
    <w:p w:rsidR="002920ED" w:rsidRDefault="002920ED" w:rsidP="00F918CE">
      <w:pPr>
        <w:tabs>
          <w:tab w:val="right" w:pos="10466"/>
        </w:tabs>
        <w:rPr>
          <w:szCs w:val="22"/>
        </w:rPr>
      </w:pPr>
    </w:p>
    <w:p w:rsidR="001C7539" w:rsidRPr="00B145F3" w:rsidRDefault="001C7539" w:rsidP="00F918CE">
      <w:pPr>
        <w:tabs>
          <w:tab w:val="right" w:pos="10466"/>
        </w:tabs>
        <w:rPr>
          <w:rFonts w:ascii="Berlin Sans FB" w:hAnsi="Berlin Sans FB"/>
          <w:color w:val="1F497D" w:themeColor="text2"/>
          <w:sz w:val="28"/>
          <w:szCs w:val="28"/>
        </w:rPr>
      </w:pPr>
      <w:proofErr w:type="gramStart"/>
      <w:r w:rsidRPr="00F918CE">
        <w:rPr>
          <w:rFonts w:ascii="Berlin Sans FB" w:hAnsi="Berlin Sans FB"/>
          <w:color w:val="1F497D" w:themeColor="text2"/>
          <w:sz w:val="28"/>
          <w:szCs w:val="28"/>
          <w:shd w:val="clear" w:color="auto" w:fill="C2D69B" w:themeFill="accent3" w:themeFillTint="99"/>
        </w:rPr>
        <w:t>MAT</w:t>
      </w:r>
      <w:r w:rsidR="00745722" w:rsidRPr="00F918CE">
        <w:rPr>
          <w:rFonts w:ascii="Berlin Sans FB" w:hAnsi="Berlin Sans FB"/>
          <w:color w:val="1F497D" w:themeColor="text2"/>
          <w:sz w:val="28"/>
          <w:szCs w:val="28"/>
          <w:shd w:val="clear" w:color="auto" w:fill="C2D69B" w:themeFill="accent3" w:themeFillTint="99"/>
        </w:rPr>
        <w:t xml:space="preserve">HEMATICS </w:t>
      </w:r>
      <w:r w:rsidRPr="00F918CE">
        <w:rPr>
          <w:rFonts w:ascii="Berlin Sans FB" w:hAnsi="Berlin Sans FB"/>
          <w:color w:val="1F497D" w:themeColor="text2"/>
          <w:sz w:val="28"/>
          <w:szCs w:val="28"/>
          <w:shd w:val="clear" w:color="auto" w:fill="C2D69B" w:themeFill="accent3" w:themeFillTint="99"/>
        </w:rPr>
        <w:t xml:space="preserve"> APPLICATIONS</w:t>
      </w:r>
      <w:proofErr w:type="gramEnd"/>
      <w:r w:rsidRPr="00F918CE">
        <w:rPr>
          <w:rFonts w:ascii="Berlin Sans FB" w:hAnsi="Berlin Sans FB"/>
          <w:color w:val="1F497D" w:themeColor="text2"/>
          <w:sz w:val="28"/>
          <w:szCs w:val="28"/>
          <w:shd w:val="clear" w:color="auto" w:fill="C2D69B" w:themeFill="accent3" w:themeFillTint="99"/>
        </w:rPr>
        <w:t xml:space="preserve"> </w:t>
      </w:r>
      <w:r w:rsidR="008C3EDF" w:rsidRPr="00F918CE">
        <w:rPr>
          <w:rFonts w:ascii="Berlin Sans FB" w:hAnsi="Berlin Sans FB"/>
          <w:color w:val="1F497D" w:themeColor="text2"/>
          <w:sz w:val="28"/>
          <w:szCs w:val="28"/>
          <w:shd w:val="clear" w:color="auto" w:fill="C2D69B" w:themeFill="accent3" w:themeFillTint="99"/>
        </w:rPr>
        <w:tab/>
      </w:r>
      <w:r w:rsidRPr="00F918CE">
        <w:rPr>
          <w:rFonts w:ascii="Berlin Sans FB" w:hAnsi="Berlin Sans FB"/>
          <w:color w:val="1F497D" w:themeColor="text2"/>
          <w:sz w:val="28"/>
          <w:szCs w:val="28"/>
          <w:shd w:val="clear" w:color="auto" w:fill="C2D69B" w:themeFill="accent3" w:themeFillTint="99"/>
        </w:rPr>
        <w:t xml:space="preserve">(AEMAA) </w:t>
      </w:r>
    </w:p>
    <w:p w:rsidR="00EF183D" w:rsidRPr="00B145F3" w:rsidRDefault="00EF183D" w:rsidP="00EF183D">
      <w:pPr>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shd w:val="clear" w:color="auto" w:fill="C2D69B" w:themeFill="accent3" w:themeFillTint="99"/>
        </w:rPr>
        <w:tab/>
      </w:r>
      <w:r w:rsidRPr="00745722">
        <w:rPr>
          <w:rFonts w:ascii="Berlin Sans FB" w:hAnsi="Berlin Sans FB"/>
          <w:color w:val="1F497D" w:themeColor="text2"/>
          <w:sz w:val="28"/>
          <w:szCs w:val="28"/>
          <w:shd w:val="clear" w:color="auto" w:fill="C2D69B" w:themeFill="accent3" w:themeFillTint="99"/>
        </w:rPr>
        <w:t>ATAR SUBJECT</w:t>
      </w:r>
    </w:p>
    <w:p w:rsidR="001C7539" w:rsidRPr="00F918CE" w:rsidRDefault="001C7539" w:rsidP="001C7539">
      <w:pPr>
        <w:rPr>
          <w:rFonts w:cs="Arial"/>
          <w:b/>
          <w:szCs w:val="22"/>
        </w:rPr>
      </w:pPr>
    </w:p>
    <w:p w:rsidR="00F918CE" w:rsidRDefault="00F918CE" w:rsidP="001C7539">
      <w:pPr>
        <w:rPr>
          <w:b/>
          <w:bCs/>
          <w:szCs w:val="22"/>
        </w:rPr>
        <w:sectPr w:rsidR="00F918CE"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2920ED" w:rsidRDefault="002920ED" w:rsidP="002920ED">
      <w:pPr>
        <w:rPr>
          <w:lang w:val="en"/>
        </w:rPr>
      </w:pPr>
      <w:r>
        <w:rPr>
          <w:lang w:val="en"/>
        </w:rPr>
        <w:lastRenderedPageBreak/>
        <w:t xml:space="preserve">This course focuses on the use of mathematics to solve problems in contexts that involve financial modelling, geometric and trigonometric analysis, graphical and network analysis, and growth and decay in sequences. It also provides opportunities for students to develop systematic strategies based on the statistical investigation process for answering statistical questions that involve </w:t>
      </w:r>
      <w:proofErr w:type="spellStart"/>
      <w:r>
        <w:rPr>
          <w:lang w:val="en"/>
        </w:rPr>
        <w:t>analysing</w:t>
      </w:r>
      <w:proofErr w:type="spellEnd"/>
      <w:r>
        <w:rPr>
          <w:lang w:val="en"/>
        </w:rPr>
        <w:t xml:space="preserve"> univariate and bivariate data, including time series data. </w:t>
      </w:r>
    </w:p>
    <w:p w:rsidR="002920ED" w:rsidRDefault="002920ED" w:rsidP="002920ED">
      <w:pPr>
        <w:rPr>
          <w:lang w:val="en"/>
        </w:rPr>
      </w:pPr>
    </w:p>
    <w:p w:rsidR="002920ED" w:rsidRDefault="002920ED" w:rsidP="002920ED">
      <w:pPr>
        <w:rPr>
          <w:lang w:val="en"/>
        </w:rPr>
      </w:pPr>
      <w:r>
        <w:rPr>
          <w:lang w:val="en"/>
        </w:rPr>
        <w:t>The Mathematics Applications ATAR course is designed for students who want to extend their mathematical skills beyond Year 10 level, but whose future studies or employment pathways do not require knowledge of calculus. The course is designed for students who have a wide range of educational and employment aspirations, including continuing their studies at university or TAFE.</w:t>
      </w:r>
    </w:p>
    <w:p w:rsidR="002920ED" w:rsidRDefault="002920ED" w:rsidP="001C7539">
      <w:pPr>
        <w:ind w:right="-58"/>
        <w:contextualSpacing/>
        <w:jc w:val="both"/>
        <w:rPr>
          <w:rFonts w:ascii="Helvetica" w:hAnsi="Helvetica" w:cs="Arial"/>
          <w:color w:val="565656"/>
          <w:sz w:val="25"/>
          <w:szCs w:val="25"/>
          <w:lang w:val="en"/>
        </w:rPr>
      </w:pPr>
    </w:p>
    <w:p w:rsidR="002920ED" w:rsidRDefault="002920ED" w:rsidP="002920ED">
      <w:pPr>
        <w:rPr>
          <w:szCs w:val="22"/>
        </w:rPr>
      </w:pPr>
      <w:r w:rsidRPr="00F918CE">
        <w:rPr>
          <w:b/>
          <w:szCs w:val="22"/>
        </w:rPr>
        <w:t>Prerequisites</w:t>
      </w:r>
      <w:r>
        <w:rPr>
          <w:szCs w:val="22"/>
        </w:rPr>
        <w:t>:</w:t>
      </w:r>
    </w:p>
    <w:p w:rsidR="002920ED" w:rsidRPr="002920ED" w:rsidRDefault="002920ED" w:rsidP="001307C1">
      <w:pPr>
        <w:pStyle w:val="ListParagraph"/>
        <w:numPr>
          <w:ilvl w:val="0"/>
          <w:numId w:val="29"/>
        </w:numPr>
        <w:ind w:left="426"/>
        <w:rPr>
          <w:rFonts w:ascii="Tw Cen MT" w:hAnsi="Tw Cen MT"/>
        </w:rPr>
      </w:pPr>
      <w:r w:rsidRPr="002920ED">
        <w:rPr>
          <w:rFonts w:ascii="Tw Cen MT" w:hAnsi="Tw Cen MT"/>
        </w:rPr>
        <w:t xml:space="preserve">OLNA (Stage 3) </w:t>
      </w:r>
      <w:r w:rsidRPr="002920ED">
        <w:rPr>
          <w:rFonts w:ascii="Tw Cen MT" w:hAnsi="Tw Cen MT"/>
          <w:b/>
        </w:rPr>
        <w:t>and</w:t>
      </w:r>
      <w:r w:rsidRPr="002920ED">
        <w:rPr>
          <w:rFonts w:ascii="Tw Cen MT" w:hAnsi="Tw Cen MT"/>
        </w:rPr>
        <w:t xml:space="preserve"> achievement of the following grades:  </w:t>
      </w:r>
    </w:p>
    <w:p w:rsidR="002920ED" w:rsidRDefault="002920ED" w:rsidP="002920ED">
      <w:pPr>
        <w:ind w:left="709"/>
        <w:rPr>
          <w:szCs w:val="22"/>
        </w:rPr>
      </w:pPr>
      <w:r w:rsidRPr="00CD2407">
        <w:rPr>
          <w:szCs w:val="22"/>
          <w:u w:val="single"/>
        </w:rPr>
        <w:t>Pathway AE</w:t>
      </w:r>
      <w:r>
        <w:rPr>
          <w:szCs w:val="22"/>
        </w:rPr>
        <w:t xml:space="preserve"> (55% in year 10),</w:t>
      </w:r>
    </w:p>
    <w:p w:rsidR="002920ED" w:rsidRDefault="002920ED" w:rsidP="002920ED">
      <w:pPr>
        <w:ind w:left="709"/>
        <w:rPr>
          <w:szCs w:val="22"/>
        </w:rPr>
      </w:pPr>
      <w:r w:rsidRPr="00CD2407">
        <w:rPr>
          <w:szCs w:val="22"/>
          <w:u w:val="single"/>
        </w:rPr>
        <w:t>Pathway 1</w:t>
      </w:r>
      <w:r>
        <w:rPr>
          <w:szCs w:val="22"/>
        </w:rPr>
        <w:t xml:space="preserve"> (70% and above in year 10) or </w:t>
      </w:r>
    </w:p>
    <w:p w:rsidR="002920ED" w:rsidRPr="00F918CE" w:rsidRDefault="002920ED" w:rsidP="002920ED">
      <w:pPr>
        <w:ind w:left="709"/>
        <w:rPr>
          <w:szCs w:val="22"/>
        </w:rPr>
      </w:pPr>
      <w:r w:rsidRPr="00CD2407">
        <w:rPr>
          <w:szCs w:val="22"/>
          <w:u w:val="single"/>
        </w:rPr>
        <w:t>Pathway 1/</w:t>
      </w:r>
      <w:proofErr w:type="gramStart"/>
      <w:r w:rsidRPr="00CD2407">
        <w:rPr>
          <w:szCs w:val="22"/>
          <w:u w:val="single"/>
        </w:rPr>
        <w:t>2</w:t>
      </w:r>
      <w:r>
        <w:rPr>
          <w:szCs w:val="22"/>
        </w:rPr>
        <w:t xml:space="preserve">  (</w:t>
      </w:r>
      <w:proofErr w:type="gramEnd"/>
      <w:r>
        <w:rPr>
          <w:szCs w:val="22"/>
        </w:rPr>
        <w:t>80% and above in year 10)</w:t>
      </w:r>
    </w:p>
    <w:p w:rsidR="002920ED" w:rsidRDefault="002920ED" w:rsidP="002920ED">
      <w:pPr>
        <w:rPr>
          <w:lang w:val="en"/>
        </w:rPr>
      </w:pPr>
    </w:p>
    <w:p w:rsidR="00F918CE" w:rsidRDefault="001C7539" w:rsidP="001C7539">
      <w:pPr>
        <w:ind w:right="-58"/>
        <w:contextualSpacing/>
        <w:jc w:val="both"/>
        <w:rPr>
          <w:rStyle w:val="Hyperlink"/>
          <w:rFonts w:eastAsia="HGSoeiKakugothicUB"/>
          <w:b/>
          <w:iCs/>
          <w:color w:val="auto"/>
          <w:szCs w:val="22"/>
          <w:lang w:val="en-US"/>
        </w:rPr>
      </w:pPr>
      <w:r w:rsidRPr="00F918CE">
        <w:rPr>
          <w:rStyle w:val="Hyperlink"/>
          <w:rFonts w:eastAsia="HGSoeiKakugothicUB"/>
          <w:b/>
          <w:iCs/>
          <w:color w:val="auto"/>
          <w:szCs w:val="22"/>
          <w:lang w:val="en-US"/>
        </w:rPr>
        <w:t>Note:</w:t>
      </w:r>
      <w:r w:rsidRPr="00F918CE">
        <w:rPr>
          <w:rStyle w:val="Hyperlink"/>
          <w:rFonts w:eastAsia="HGSoeiKakugothicUB"/>
          <w:b/>
          <w:iCs/>
          <w:color w:val="auto"/>
          <w:szCs w:val="22"/>
          <w:u w:val="none"/>
          <w:lang w:val="en-US"/>
        </w:rPr>
        <w:tab/>
      </w:r>
    </w:p>
    <w:p w:rsidR="001C7539" w:rsidRPr="00F918CE" w:rsidRDefault="001C7539" w:rsidP="001307C1">
      <w:pPr>
        <w:pStyle w:val="ListParagraph"/>
        <w:numPr>
          <w:ilvl w:val="0"/>
          <w:numId w:val="13"/>
        </w:numPr>
        <w:ind w:left="426" w:right="-58"/>
        <w:jc w:val="both"/>
        <w:rPr>
          <w:rFonts w:ascii="Tw Cen MT" w:eastAsia="HGSoeiKakugothicUB" w:hAnsi="Tw Cen MT"/>
          <w:iCs/>
          <w:lang w:val="en-US"/>
        </w:rPr>
      </w:pPr>
      <w:r w:rsidRPr="00F918CE">
        <w:rPr>
          <w:rStyle w:val="Hyperlink"/>
          <w:rFonts w:ascii="Tw Cen MT" w:eastAsia="HGSoeiKakugothicUB" w:hAnsi="Tw Cen MT"/>
          <w:iCs/>
          <w:color w:val="auto"/>
          <w:u w:val="none"/>
          <w:lang w:val="en-US"/>
        </w:rPr>
        <w:t>Final Exams for this course will b</w:t>
      </w:r>
      <w:r w:rsidR="00F918CE" w:rsidRPr="00F918CE">
        <w:rPr>
          <w:rStyle w:val="Hyperlink"/>
          <w:rFonts w:ascii="Tw Cen MT" w:eastAsia="HGSoeiKakugothicUB" w:hAnsi="Tw Cen MT"/>
          <w:iCs/>
          <w:color w:val="auto"/>
          <w:u w:val="none"/>
          <w:lang w:val="en-US"/>
        </w:rPr>
        <w:t>e held at the same time as the Y</w:t>
      </w:r>
      <w:r w:rsidRPr="00F918CE">
        <w:rPr>
          <w:rStyle w:val="Hyperlink"/>
          <w:rFonts w:ascii="Tw Cen MT" w:eastAsia="HGSoeiKakugothicUB" w:hAnsi="Tw Cen MT"/>
          <w:iCs/>
          <w:color w:val="auto"/>
          <w:u w:val="none"/>
          <w:lang w:val="en-US"/>
        </w:rPr>
        <w:t xml:space="preserve">ear 12 Exams  </w:t>
      </w:r>
      <w:r w:rsidR="00F918CE" w:rsidRPr="00F918CE">
        <w:rPr>
          <w:rStyle w:val="Hyperlink"/>
          <w:rFonts w:ascii="Tw Cen MT" w:eastAsia="HGSoeiKakugothicUB" w:hAnsi="Tw Cen MT"/>
          <w:iCs/>
          <w:color w:val="auto"/>
          <w:u w:val="none"/>
          <w:lang w:val="en-US"/>
        </w:rPr>
        <w:t>(D</w:t>
      </w:r>
      <w:r w:rsidRPr="00F918CE">
        <w:rPr>
          <w:rStyle w:val="Hyperlink"/>
          <w:rFonts w:ascii="Tw Cen MT" w:eastAsia="HGSoeiKakugothicUB" w:hAnsi="Tw Cen MT"/>
          <w:iCs/>
          <w:color w:val="auto"/>
          <w:u w:val="none"/>
          <w:lang w:val="en-US"/>
        </w:rPr>
        <w:t>uring the Sep</w:t>
      </w:r>
      <w:r w:rsidR="00F918CE" w:rsidRPr="00F918CE">
        <w:rPr>
          <w:rStyle w:val="Hyperlink"/>
          <w:rFonts w:ascii="Tw Cen MT" w:eastAsia="HGSoeiKakugothicUB" w:hAnsi="Tw Cen MT"/>
          <w:iCs/>
          <w:color w:val="auto"/>
          <w:u w:val="none"/>
          <w:lang w:val="en-US"/>
        </w:rPr>
        <w:t>t/Oct school holidays)</w:t>
      </w:r>
    </w:p>
    <w:p w:rsidR="001C7539" w:rsidRPr="00F918CE" w:rsidRDefault="001C7539" w:rsidP="001C7539">
      <w:pPr>
        <w:ind w:right="-58"/>
        <w:jc w:val="both"/>
        <w:rPr>
          <w:rFonts w:cs="Arial"/>
          <w:iCs/>
          <w:szCs w:val="22"/>
          <w:lang w:val="en-US"/>
        </w:rPr>
      </w:pPr>
    </w:p>
    <w:p w:rsidR="001C7539" w:rsidRPr="00F918CE" w:rsidRDefault="001C7539" w:rsidP="001C7539">
      <w:pPr>
        <w:ind w:right="-58"/>
        <w:jc w:val="both"/>
        <w:rPr>
          <w:rFonts w:cs="Arial"/>
          <w:iCs/>
          <w:szCs w:val="22"/>
          <w:lang w:val="en-US"/>
        </w:rPr>
      </w:pPr>
      <w:r w:rsidRPr="00F918CE">
        <w:rPr>
          <w:rFonts w:cs="Arial"/>
          <w:iCs/>
          <w:szCs w:val="22"/>
          <w:lang w:val="en-US"/>
        </w:rPr>
        <w:t>For more information on this course, click the link below:</w:t>
      </w:r>
    </w:p>
    <w:p w:rsidR="00F918CE" w:rsidRDefault="00A920BA" w:rsidP="001C7539">
      <w:pPr>
        <w:ind w:right="-58"/>
        <w:contextualSpacing/>
        <w:jc w:val="both"/>
        <w:rPr>
          <w:rStyle w:val="Hyperlink"/>
          <w:szCs w:val="22"/>
        </w:rPr>
      </w:pPr>
      <w:hyperlink r:id="rId97" w:history="1">
        <w:r w:rsidR="006C5199" w:rsidRPr="00F918CE">
          <w:rPr>
            <w:rStyle w:val="Hyperlink"/>
            <w:szCs w:val="22"/>
          </w:rPr>
          <w:t>http://senior-secondary.scsa.wa.edu.au/syllabus-and-support-materials/mathematics</w:t>
        </w:r>
      </w:hyperlink>
    </w:p>
    <w:p w:rsidR="00F918CE" w:rsidRDefault="00F918CE" w:rsidP="001C7539">
      <w:pPr>
        <w:ind w:right="-58"/>
        <w:contextualSpacing/>
        <w:jc w:val="both"/>
        <w:sectPr w:rsidR="00F918CE"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F918CE" w:rsidRDefault="00F918CE" w:rsidP="001C7539">
      <w:pPr>
        <w:ind w:right="-58"/>
        <w:contextualSpacing/>
        <w:jc w:val="both"/>
      </w:pPr>
    </w:p>
    <w:p w:rsidR="002920ED" w:rsidRDefault="002920ED" w:rsidP="001C7539">
      <w:pPr>
        <w:ind w:right="-58"/>
        <w:contextualSpacing/>
        <w:jc w:val="both"/>
        <w:sectPr w:rsidR="002920ED"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1C7539" w:rsidRPr="00B145F3" w:rsidRDefault="00745722" w:rsidP="00F918CE">
      <w:pPr>
        <w:shd w:val="clear" w:color="auto" w:fill="C2D69B" w:themeFill="accent3" w:themeFillTint="99"/>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rPr>
        <w:lastRenderedPageBreak/>
        <w:t xml:space="preserve">MATHEMATICS </w:t>
      </w:r>
      <w:r w:rsidR="001C7539" w:rsidRPr="00B145F3">
        <w:rPr>
          <w:rFonts w:ascii="Berlin Sans FB" w:hAnsi="Berlin Sans FB"/>
          <w:color w:val="1F497D" w:themeColor="text2"/>
          <w:sz w:val="28"/>
          <w:szCs w:val="28"/>
        </w:rPr>
        <w:t>METHODS</w:t>
      </w:r>
      <w:r w:rsidR="001C7539" w:rsidRPr="00B145F3">
        <w:rPr>
          <w:rFonts w:ascii="Berlin Sans FB" w:hAnsi="Berlin Sans FB"/>
          <w:color w:val="1F497D" w:themeColor="text2"/>
          <w:sz w:val="28"/>
          <w:szCs w:val="28"/>
        </w:rPr>
        <w:tab/>
        <w:t>(AEMAM)</w:t>
      </w:r>
    </w:p>
    <w:p w:rsidR="00EF183D" w:rsidRPr="00B145F3" w:rsidRDefault="00EF183D" w:rsidP="00EF183D">
      <w:pPr>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shd w:val="clear" w:color="auto" w:fill="C2D69B" w:themeFill="accent3" w:themeFillTint="99"/>
        </w:rPr>
        <w:tab/>
      </w:r>
      <w:r w:rsidRPr="00745722">
        <w:rPr>
          <w:rFonts w:ascii="Berlin Sans FB" w:hAnsi="Berlin Sans FB"/>
          <w:color w:val="1F497D" w:themeColor="text2"/>
          <w:sz w:val="28"/>
          <w:szCs w:val="28"/>
          <w:shd w:val="clear" w:color="auto" w:fill="C2D69B" w:themeFill="accent3" w:themeFillTint="99"/>
        </w:rPr>
        <w:t>ATAR SUBJECT</w:t>
      </w:r>
    </w:p>
    <w:p w:rsidR="00F918CE" w:rsidRPr="00937A99" w:rsidRDefault="00F918CE" w:rsidP="00F918CE">
      <w:pPr>
        <w:rPr>
          <w:szCs w:val="22"/>
        </w:rPr>
      </w:pPr>
    </w:p>
    <w:p w:rsidR="00F918CE" w:rsidRDefault="00F918CE" w:rsidP="001C7539">
      <w:pPr>
        <w:rPr>
          <w:szCs w:val="22"/>
        </w:rPr>
        <w:sectPr w:rsidR="00F918CE" w:rsidSect="002920ED">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FC2208" w:rsidRDefault="00FC2208" w:rsidP="00FC2208">
      <w:pPr>
        <w:rPr>
          <w:lang w:val="en" w:eastAsia="en-AU"/>
        </w:rPr>
      </w:pPr>
      <w:r w:rsidRPr="00FC2208">
        <w:rPr>
          <w:lang w:val="en" w:eastAsia="en-AU"/>
        </w:rPr>
        <w:lastRenderedPageBreak/>
        <w:t xml:space="preserve">This course focuses on the use of calculus and statistical analysis. The study of calculus provides a basis for understanding rates of change in the physical world, and includes the use of functions, their derivatives and integrals, in modelling physical processes. The study of statistics develops students’ ability to describe and </w:t>
      </w:r>
      <w:proofErr w:type="spellStart"/>
      <w:r w:rsidRPr="00FC2208">
        <w:rPr>
          <w:lang w:val="en" w:eastAsia="en-AU"/>
        </w:rPr>
        <w:t>analyse</w:t>
      </w:r>
      <w:proofErr w:type="spellEnd"/>
      <w:r w:rsidRPr="00FC2208">
        <w:rPr>
          <w:lang w:val="en" w:eastAsia="en-AU"/>
        </w:rPr>
        <w:t xml:space="preserve"> phenomena that involve uncertainty and variation.</w:t>
      </w:r>
    </w:p>
    <w:p w:rsidR="00FC2208" w:rsidRPr="00FC2208" w:rsidRDefault="00FC2208" w:rsidP="00FC2208">
      <w:pPr>
        <w:rPr>
          <w:lang w:val="en" w:eastAsia="en-AU"/>
        </w:rPr>
      </w:pPr>
    </w:p>
    <w:p w:rsidR="00FC2208" w:rsidRPr="00FC2208" w:rsidRDefault="00FC2208" w:rsidP="00FC2208">
      <w:pPr>
        <w:rPr>
          <w:lang w:val="en" w:eastAsia="en-AU"/>
        </w:rPr>
      </w:pPr>
      <w:r w:rsidRPr="00FC2208">
        <w:rPr>
          <w:lang w:val="en" w:eastAsia="en-AU"/>
        </w:rPr>
        <w:t xml:space="preserve">Mathematics Methods provides a foundation for further studies in disciplines in which mathematics and statistics have important roles. It is also advantageous for further studies in the health and social sciences. In summary, this course is designed for students whose future pathways may involve mathematics and statistics and their </w:t>
      </w:r>
      <w:r w:rsidRPr="00FC2208">
        <w:rPr>
          <w:lang w:val="en" w:eastAsia="en-AU"/>
        </w:rPr>
        <w:lastRenderedPageBreak/>
        <w:t>applications in a range of disciplines at the tertiary level.</w:t>
      </w:r>
    </w:p>
    <w:p w:rsidR="00BF29D9" w:rsidRDefault="00BF29D9" w:rsidP="00BF29D9">
      <w:pPr>
        <w:rPr>
          <w:rFonts w:eastAsiaTheme="minorHAnsi" w:cs="Calibri"/>
          <w:color w:val="000000"/>
          <w:szCs w:val="22"/>
        </w:rPr>
      </w:pPr>
    </w:p>
    <w:p w:rsidR="002920ED" w:rsidRDefault="002920ED" w:rsidP="002920ED">
      <w:pPr>
        <w:rPr>
          <w:szCs w:val="22"/>
        </w:rPr>
      </w:pPr>
      <w:r w:rsidRPr="00F918CE">
        <w:rPr>
          <w:b/>
          <w:szCs w:val="22"/>
        </w:rPr>
        <w:t>Prerequisites</w:t>
      </w:r>
      <w:r>
        <w:rPr>
          <w:szCs w:val="22"/>
        </w:rPr>
        <w:t>:</w:t>
      </w:r>
    </w:p>
    <w:p w:rsidR="002920ED" w:rsidRPr="002920ED" w:rsidRDefault="002920ED" w:rsidP="001307C1">
      <w:pPr>
        <w:pStyle w:val="ListParagraph"/>
        <w:numPr>
          <w:ilvl w:val="0"/>
          <w:numId w:val="13"/>
        </w:numPr>
        <w:ind w:left="426"/>
        <w:rPr>
          <w:rFonts w:ascii="Tw Cen MT" w:eastAsiaTheme="minorHAnsi" w:hAnsi="Tw Cen MT" w:cs="Calibri"/>
          <w:color w:val="000000"/>
        </w:rPr>
      </w:pPr>
      <w:r w:rsidRPr="002920ED">
        <w:rPr>
          <w:rFonts w:ascii="Tw Cen MT" w:hAnsi="Tw Cen MT"/>
        </w:rPr>
        <w:t>75% and above in Year 10AE</w:t>
      </w:r>
    </w:p>
    <w:p w:rsidR="002920ED" w:rsidRPr="00F918CE" w:rsidRDefault="002920ED" w:rsidP="00BF29D9">
      <w:pPr>
        <w:rPr>
          <w:rFonts w:eastAsiaTheme="minorHAnsi" w:cs="Calibri"/>
          <w:color w:val="000000"/>
          <w:szCs w:val="22"/>
        </w:rPr>
      </w:pPr>
    </w:p>
    <w:p w:rsidR="00F918CE" w:rsidRPr="00F918CE" w:rsidRDefault="00F918CE" w:rsidP="00F918CE">
      <w:pPr>
        <w:ind w:right="-58"/>
        <w:contextualSpacing/>
        <w:jc w:val="both"/>
        <w:rPr>
          <w:rStyle w:val="Hyperlink"/>
          <w:rFonts w:eastAsia="HGSoeiKakugothicUB"/>
          <w:b/>
          <w:iCs/>
          <w:color w:val="auto"/>
          <w:szCs w:val="22"/>
          <w:lang w:val="en-US"/>
        </w:rPr>
      </w:pPr>
      <w:r w:rsidRPr="00F918CE">
        <w:rPr>
          <w:rStyle w:val="Hyperlink"/>
          <w:rFonts w:eastAsia="HGSoeiKakugothicUB"/>
          <w:b/>
          <w:iCs/>
          <w:color w:val="auto"/>
          <w:szCs w:val="22"/>
          <w:lang w:val="en-US"/>
        </w:rPr>
        <w:t>Note:</w:t>
      </w:r>
      <w:r w:rsidRPr="00F918CE">
        <w:rPr>
          <w:rStyle w:val="Hyperlink"/>
          <w:rFonts w:eastAsia="HGSoeiKakugothicUB"/>
          <w:b/>
          <w:iCs/>
          <w:color w:val="auto"/>
          <w:szCs w:val="22"/>
          <w:u w:val="none"/>
          <w:lang w:val="en-US"/>
        </w:rPr>
        <w:tab/>
      </w:r>
    </w:p>
    <w:p w:rsidR="00F918CE" w:rsidRDefault="00F918CE" w:rsidP="001307C1">
      <w:pPr>
        <w:pStyle w:val="ListParagraph"/>
        <w:numPr>
          <w:ilvl w:val="0"/>
          <w:numId w:val="13"/>
        </w:numPr>
        <w:ind w:left="426" w:right="-58" w:hanging="284"/>
        <w:jc w:val="both"/>
        <w:rPr>
          <w:rStyle w:val="Hyperlink"/>
          <w:rFonts w:ascii="Tw Cen MT" w:eastAsia="HGSoeiKakugothicUB" w:hAnsi="Tw Cen MT"/>
          <w:iCs/>
          <w:color w:val="auto"/>
          <w:u w:val="none"/>
          <w:lang w:val="en-US"/>
        </w:rPr>
      </w:pPr>
      <w:r w:rsidRPr="00F918CE">
        <w:rPr>
          <w:rStyle w:val="Hyperlink"/>
          <w:rFonts w:ascii="Tw Cen MT" w:eastAsia="HGSoeiKakugothicUB" w:hAnsi="Tw Cen MT"/>
          <w:iCs/>
          <w:color w:val="auto"/>
          <w:u w:val="none"/>
          <w:lang w:val="en-US"/>
        </w:rPr>
        <w:t>Final Exams for this course will be held at the same time as the Year 12 Exams  (During the Sept/Oct school holidays</w:t>
      </w:r>
      <w:r w:rsidR="002920ED">
        <w:rPr>
          <w:rStyle w:val="Hyperlink"/>
          <w:rFonts w:ascii="Tw Cen MT" w:eastAsia="HGSoeiKakugothicUB" w:hAnsi="Tw Cen MT"/>
          <w:iCs/>
          <w:color w:val="auto"/>
          <w:u w:val="none"/>
          <w:lang w:val="en-US"/>
        </w:rPr>
        <w:t>)</w:t>
      </w:r>
    </w:p>
    <w:p w:rsidR="00F918CE" w:rsidRDefault="00F918CE" w:rsidP="00F918CE">
      <w:pPr>
        <w:ind w:right="-58"/>
        <w:jc w:val="both"/>
        <w:rPr>
          <w:rFonts w:eastAsia="HGSoeiKakugothicUB"/>
          <w:iCs/>
          <w:lang w:val="en-US"/>
        </w:rPr>
      </w:pPr>
    </w:p>
    <w:p w:rsidR="00F918CE" w:rsidRPr="00F918CE" w:rsidRDefault="00F918CE" w:rsidP="00F918CE">
      <w:pPr>
        <w:ind w:right="-58"/>
        <w:contextualSpacing/>
        <w:jc w:val="both"/>
        <w:rPr>
          <w:rFonts w:cs="Arial"/>
          <w:iCs/>
          <w:szCs w:val="22"/>
          <w:lang w:val="en-US"/>
        </w:rPr>
      </w:pPr>
      <w:r w:rsidRPr="00F918CE">
        <w:rPr>
          <w:rFonts w:cs="Arial"/>
          <w:iCs/>
          <w:szCs w:val="22"/>
          <w:lang w:val="en-US"/>
        </w:rPr>
        <w:t>For more information on this course, click the link below:</w:t>
      </w:r>
    </w:p>
    <w:p w:rsidR="00F918CE" w:rsidRPr="00F918CE" w:rsidRDefault="00A920BA" w:rsidP="00F918CE">
      <w:pPr>
        <w:ind w:right="-58"/>
        <w:jc w:val="both"/>
        <w:rPr>
          <w:rFonts w:eastAsia="HGSoeiKakugothicUB"/>
          <w:iCs/>
          <w:lang w:val="en-US"/>
        </w:rPr>
      </w:pPr>
      <w:hyperlink r:id="rId98" w:history="1">
        <w:r w:rsidR="00F918CE" w:rsidRPr="00F918CE">
          <w:rPr>
            <w:rStyle w:val="Hyperlink"/>
            <w:szCs w:val="22"/>
          </w:rPr>
          <w:t>http://senior-secondary.scsa.wa.edu.au/syllabus-and-support-materials/mathematics</w:t>
        </w:r>
      </w:hyperlink>
    </w:p>
    <w:p w:rsidR="00F918CE" w:rsidRDefault="00F918CE" w:rsidP="001C7539">
      <w:pPr>
        <w:ind w:right="-58" w:firstLine="720"/>
        <w:contextualSpacing/>
        <w:jc w:val="both"/>
        <w:rPr>
          <w:rStyle w:val="Hyperlink"/>
          <w:rFonts w:eastAsia="HGSoeiKakugothicUB"/>
          <w:b/>
          <w:iCs/>
          <w:color w:val="auto"/>
          <w:szCs w:val="22"/>
          <w:lang w:val="en-US"/>
        </w:rPr>
        <w:sectPr w:rsidR="00F918CE"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1C7539" w:rsidRDefault="001C7539" w:rsidP="00FC2208">
      <w:pPr>
        <w:ind w:right="-58"/>
        <w:contextualSpacing/>
        <w:jc w:val="both"/>
        <w:rPr>
          <w:rStyle w:val="Hyperlink"/>
          <w:rFonts w:eastAsia="HGSoeiKakugothicUB"/>
          <w:b/>
          <w:iCs/>
          <w:color w:val="auto"/>
          <w:szCs w:val="22"/>
          <w:lang w:val="en-US"/>
        </w:rPr>
      </w:pPr>
    </w:p>
    <w:p w:rsidR="001C7539" w:rsidRPr="00937A99" w:rsidRDefault="001C7539" w:rsidP="001C7539">
      <w:pPr>
        <w:ind w:right="-58"/>
        <w:contextualSpacing/>
        <w:jc w:val="both"/>
        <w:rPr>
          <w:rStyle w:val="Hyperlink"/>
          <w:rFonts w:eastAsia="HGSoeiKakugothicUB"/>
          <w:b/>
          <w:iCs/>
          <w:color w:val="auto"/>
          <w:szCs w:val="22"/>
          <w:lang w:val="en-US"/>
        </w:rPr>
      </w:pPr>
    </w:p>
    <w:p w:rsidR="001C7539" w:rsidRPr="00B145F3" w:rsidRDefault="008C3EDF" w:rsidP="00F918CE">
      <w:pPr>
        <w:shd w:val="clear" w:color="auto" w:fill="C2D69B" w:themeFill="accent3" w:themeFillTint="99"/>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rPr>
        <w:t xml:space="preserve">MATHEMATICS </w:t>
      </w:r>
      <w:r w:rsidR="001C7539" w:rsidRPr="00B145F3">
        <w:rPr>
          <w:rFonts w:ascii="Berlin Sans FB" w:hAnsi="Berlin Sans FB"/>
          <w:color w:val="1F497D" w:themeColor="text2"/>
          <w:sz w:val="28"/>
          <w:szCs w:val="28"/>
        </w:rPr>
        <w:t>SPECIALIST</w:t>
      </w:r>
      <w:r w:rsidR="001C7539" w:rsidRPr="00B145F3">
        <w:rPr>
          <w:rFonts w:ascii="Berlin Sans FB" w:hAnsi="Berlin Sans FB"/>
          <w:color w:val="1F497D" w:themeColor="text2"/>
          <w:sz w:val="28"/>
          <w:szCs w:val="28"/>
        </w:rPr>
        <w:tab/>
        <w:t>(AEMAS)</w:t>
      </w:r>
    </w:p>
    <w:p w:rsidR="00EF183D" w:rsidRPr="00B145F3" w:rsidRDefault="00EF183D" w:rsidP="00EF183D">
      <w:pPr>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shd w:val="clear" w:color="auto" w:fill="C2D69B" w:themeFill="accent3" w:themeFillTint="99"/>
        </w:rPr>
        <w:tab/>
      </w:r>
      <w:r w:rsidRPr="00745722">
        <w:rPr>
          <w:rFonts w:ascii="Berlin Sans FB" w:hAnsi="Berlin Sans FB"/>
          <w:color w:val="1F497D" w:themeColor="text2"/>
          <w:sz w:val="28"/>
          <w:szCs w:val="28"/>
          <w:shd w:val="clear" w:color="auto" w:fill="C2D69B" w:themeFill="accent3" w:themeFillTint="99"/>
        </w:rPr>
        <w:t>ATAR SUBJECT</w:t>
      </w:r>
    </w:p>
    <w:p w:rsidR="001C7539" w:rsidRPr="00937A99" w:rsidRDefault="001C7539" w:rsidP="001C7539">
      <w:pPr>
        <w:rPr>
          <w:b/>
          <w:szCs w:val="22"/>
          <w:lang w:val="en-US"/>
        </w:rPr>
      </w:pPr>
    </w:p>
    <w:p w:rsidR="00F918CE" w:rsidRDefault="00F918CE" w:rsidP="00BF29D9">
      <w:pPr>
        <w:autoSpaceDE w:val="0"/>
        <w:autoSpaceDN w:val="0"/>
        <w:adjustRightInd w:val="0"/>
        <w:rPr>
          <w:rFonts w:ascii="Calibri" w:eastAsiaTheme="minorHAnsi" w:hAnsi="Calibri" w:cs="Calibri"/>
          <w:color w:val="000000"/>
          <w:szCs w:val="22"/>
        </w:rPr>
        <w:sectPr w:rsidR="00F918CE"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FC2208" w:rsidRDefault="00FC2208" w:rsidP="00FC2208">
      <w:pPr>
        <w:rPr>
          <w:lang w:val="en"/>
        </w:rPr>
      </w:pPr>
      <w:r>
        <w:rPr>
          <w:lang w:val="en"/>
        </w:rPr>
        <w:lastRenderedPageBreak/>
        <w:t xml:space="preserve">This course provides opportunities, beyond those presented in the Mathematics Methods ATAR course, to develop rigorous mathematical arguments and proofs, and to use mathematical models more extensively. Mathematics Specialist contains topics in functions and calculus that build on and deepen the ideas presented in the Mathematics Methods course, as well as demonstrate their application in many areas. </w:t>
      </w:r>
    </w:p>
    <w:p w:rsidR="00FC2208" w:rsidRDefault="00FC2208" w:rsidP="00FC2208">
      <w:pPr>
        <w:rPr>
          <w:lang w:val="en"/>
        </w:rPr>
      </w:pPr>
    </w:p>
    <w:p w:rsidR="00BF29D9" w:rsidRDefault="00FC2208" w:rsidP="00FC2208">
      <w:pPr>
        <w:rPr>
          <w:lang w:val="en"/>
        </w:rPr>
      </w:pPr>
      <w:r>
        <w:rPr>
          <w:lang w:val="en"/>
        </w:rPr>
        <w:t xml:space="preserve">The Mathematics Specialist course also extends understanding and knowledge of statistics and introduces the topics of vectors, complex numbers and matrices. Mathematics Specialist is the only ATAR mathematics course that should not be taken as a stand-alone course and it is recommended to be studied in conjunction with the Mathematics Methods </w:t>
      </w:r>
      <w:r>
        <w:rPr>
          <w:lang w:val="en"/>
        </w:rPr>
        <w:lastRenderedPageBreak/>
        <w:t xml:space="preserve">ATAR course as preparation for entry to </w:t>
      </w:r>
      <w:proofErr w:type="spellStart"/>
      <w:r>
        <w:rPr>
          <w:lang w:val="en"/>
        </w:rPr>
        <w:t>specialised</w:t>
      </w:r>
      <w:proofErr w:type="spellEnd"/>
      <w:r>
        <w:rPr>
          <w:lang w:val="en"/>
        </w:rPr>
        <w:t xml:space="preserve"> university courses such as engineering, physical sciences and mathematics.</w:t>
      </w:r>
    </w:p>
    <w:p w:rsidR="00FC2208" w:rsidRDefault="00FC2208" w:rsidP="00FC2208">
      <w:pPr>
        <w:rPr>
          <w:rFonts w:eastAsiaTheme="minorHAnsi" w:cs="Calibri"/>
          <w:color w:val="000000"/>
          <w:szCs w:val="22"/>
        </w:rPr>
      </w:pPr>
    </w:p>
    <w:p w:rsidR="00FC2208" w:rsidRDefault="00FC2208" w:rsidP="00FC2208">
      <w:pPr>
        <w:rPr>
          <w:szCs w:val="22"/>
        </w:rPr>
      </w:pPr>
      <w:r w:rsidRPr="00F918CE">
        <w:rPr>
          <w:b/>
          <w:szCs w:val="22"/>
        </w:rPr>
        <w:t>Prerequisites</w:t>
      </w:r>
      <w:r>
        <w:rPr>
          <w:szCs w:val="22"/>
        </w:rPr>
        <w:t>:</w:t>
      </w:r>
    </w:p>
    <w:p w:rsidR="00FC2208" w:rsidRPr="002920ED" w:rsidRDefault="00FC2208" w:rsidP="001307C1">
      <w:pPr>
        <w:pStyle w:val="ListParagraph"/>
        <w:numPr>
          <w:ilvl w:val="0"/>
          <w:numId w:val="13"/>
        </w:numPr>
        <w:ind w:left="426"/>
        <w:rPr>
          <w:rFonts w:ascii="Tw Cen MT" w:eastAsiaTheme="minorHAnsi" w:hAnsi="Tw Cen MT" w:cs="Calibri"/>
          <w:color w:val="000000"/>
        </w:rPr>
      </w:pPr>
      <w:r w:rsidRPr="002920ED">
        <w:rPr>
          <w:rFonts w:ascii="Tw Cen MT" w:hAnsi="Tw Cen MT"/>
        </w:rPr>
        <w:t>75% and above in Year 10AE</w:t>
      </w:r>
    </w:p>
    <w:p w:rsidR="00FC2208" w:rsidRPr="00F918CE" w:rsidRDefault="00FC2208" w:rsidP="00BF29D9">
      <w:pPr>
        <w:rPr>
          <w:rFonts w:eastAsiaTheme="minorHAnsi" w:cs="Calibri"/>
          <w:color w:val="000000"/>
          <w:szCs w:val="22"/>
        </w:rPr>
      </w:pPr>
    </w:p>
    <w:p w:rsidR="00F918CE" w:rsidRPr="00F918CE" w:rsidRDefault="00F918CE" w:rsidP="00F918CE">
      <w:pPr>
        <w:ind w:right="-58"/>
        <w:contextualSpacing/>
        <w:jc w:val="both"/>
        <w:rPr>
          <w:rStyle w:val="Hyperlink"/>
          <w:rFonts w:eastAsia="HGSoeiKakugothicUB"/>
          <w:b/>
          <w:iCs/>
          <w:color w:val="auto"/>
          <w:szCs w:val="22"/>
          <w:lang w:val="en-US"/>
        </w:rPr>
      </w:pPr>
      <w:r w:rsidRPr="00F918CE">
        <w:rPr>
          <w:rStyle w:val="Hyperlink"/>
          <w:rFonts w:eastAsia="HGSoeiKakugothicUB"/>
          <w:b/>
          <w:iCs/>
          <w:color w:val="auto"/>
          <w:szCs w:val="22"/>
          <w:lang w:val="en-US"/>
        </w:rPr>
        <w:t>Note:</w:t>
      </w:r>
      <w:r w:rsidRPr="00F918CE">
        <w:rPr>
          <w:rStyle w:val="Hyperlink"/>
          <w:rFonts w:eastAsia="HGSoeiKakugothicUB"/>
          <w:b/>
          <w:iCs/>
          <w:color w:val="auto"/>
          <w:szCs w:val="22"/>
          <w:u w:val="none"/>
          <w:lang w:val="en-US"/>
        </w:rPr>
        <w:tab/>
      </w:r>
    </w:p>
    <w:p w:rsidR="00F918CE" w:rsidRDefault="00F918CE" w:rsidP="001307C1">
      <w:pPr>
        <w:pStyle w:val="ListParagraph"/>
        <w:numPr>
          <w:ilvl w:val="0"/>
          <w:numId w:val="13"/>
        </w:numPr>
        <w:ind w:right="-58"/>
        <w:jc w:val="both"/>
        <w:rPr>
          <w:rStyle w:val="Hyperlink"/>
          <w:rFonts w:ascii="Tw Cen MT" w:eastAsia="HGSoeiKakugothicUB" w:hAnsi="Tw Cen MT"/>
          <w:iCs/>
          <w:color w:val="auto"/>
          <w:u w:val="none"/>
          <w:lang w:val="en-US"/>
        </w:rPr>
      </w:pPr>
      <w:r w:rsidRPr="00F918CE">
        <w:rPr>
          <w:rStyle w:val="Hyperlink"/>
          <w:rFonts w:ascii="Tw Cen MT" w:eastAsia="HGSoeiKakugothicUB" w:hAnsi="Tw Cen MT"/>
          <w:iCs/>
          <w:color w:val="auto"/>
          <w:u w:val="none"/>
          <w:lang w:val="en-US"/>
        </w:rPr>
        <w:t>Final Exams for this course will be held at the same time as the Year 12 Exams  (During the Sept/Oct school holidays</w:t>
      </w:r>
      <w:r w:rsidR="00FC2208">
        <w:rPr>
          <w:rStyle w:val="Hyperlink"/>
          <w:rFonts w:ascii="Tw Cen MT" w:eastAsia="HGSoeiKakugothicUB" w:hAnsi="Tw Cen MT"/>
          <w:iCs/>
          <w:color w:val="auto"/>
          <w:u w:val="none"/>
          <w:lang w:val="en-US"/>
        </w:rPr>
        <w:t>)</w:t>
      </w:r>
    </w:p>
    <w:p w:rsidR="001C7539" w:rsidRPr="00F918CE" w:rsidRDefault="001C7539" w:rsidP="001C7539">
      <w:pPr>
        <w:ind w:right="-58" w:firstLine="720"/>
        <w:contextualSpacing/>
        <w:jc w:val="both"/>
        <w:rPr>
          <w:rStyle w:val="Hyperlink"/>
          <w:rFonts w:eastAsia="HGSoeiKakugothicUB"/>
          <w:b/>
          <w:iCs/>
          <w:color w:val="auto"/>
          <w:szCs w:val="22"/>
          <w:lang w:val="en-US"/>
        </w:rPr>
      </w:pPr>
    </w:p>
    <w:p w:rsidR="001C7539" w:rsidRPr="00F918CE" w:rsidRDefault="001C7539" w:rsidP="001C7539">
      <w:pPr>
        <w:ind w:right="-58"/>
        <w:contextualSpacing/>
        <w:jc w:val="both"/>
        <w:rPr>
          <w:rFonts w:cs="Arial"/>
          <w:iCs/>
          <w:szCs w:val="22"/>
          <w:lang w:val="en-US"/>
        </w:rPr>
      </w:pPr>
      <w:r w:rsidRPr="00F918CE">
        <w:rPr>
          <w:rFonts w:cs="Arial"/>
          <w:iCs/>
          <w:szCs w:val="22"/>
          <w:lang w:val="en-US"/>
        </w:rPr>
        <w:t>For more information on this course, click the link below:</w:t>
      </w:r>
    </w:p>
    <w:p w:rsidR="00F918CE" w:rsidRDefault="00A920BA" w:rsidP="00F918CE">
      <w:pPr>
        <w:ind w:right="-58"/>
        <w:contextualSpacing/>
        <w:jc w:val="both"/>
        <w:sectPr w:rsidR="00F918CE"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hyperlink r:id="rId99" w:history="1">
        <w:r w:rsidR="005B27EE" w:rsidRPr="00F918CE">
          <w:rPr>
            <w:rStyle w:val="Hyperlink"/>
            <w:szCs w:val="22"/>
          </w:rPr>
          <w:t>http://senior-secondary.scsa.wa.edu.au/syllabus-and-support-materials/mathematics</w:t>
        </w:r>
      </w:hyperlink>
      <w:r w:rsidR="005B27EE">
        <w:t xml:space="preserve"> </w:t>
      </w:r>
    </w:p>
    <w:p w:rsidR="007822D3" w:rsidRDefault="007822D3" w:rsidP="001C7539">
      <w:pPr>
        <w:ind w:right="-58" w:firstLine="720"/>
        <w:contextualSpacing/>
        <w:jc w:val="both"/>
        <w:rPr>
          <w:rStyle w:val="Hyperlink"/>
          <w:rFonts w:cstheme="minorHAnsi"/>
          <w:iCs/>
          <w:szCs w:val="22"/>
          <w:highlight w:val="yellow"/>
          <w:lang w:val="en-US"/>
        </w:rPr>
      </w:pPr>
      <w:r>
        <w:rPr>
          <w:rFonts w:cs="Arial"/>
          <w:noProof/>
          <w:szCs w:val="24"/>
          <w:lang w:eastAsia="en-AU"/>
        </w:rPr>
        <w:lastRenderedPageBreak/>
        <w:drawing>
          <wp:anchor distT="0" distB="0" distL="114300" distR="114300" simplePos="0" relativeHeight="251940864" behindDoc="0" locked="0" layoutInCell="1" allowOverlap="1" wp14:anchorId="4E1F9EE9" wp14:editId="2E2036D9">
            <wp:simplePos x="0" y="0"/>
            <wp:positionH relativeFrom="column">
              <wp:posOffset>739140</wp:posOffset>
            </wp:positionH>
            <wp:positionV relativeFrom="paragraph">
              <wp:posOffset>125518</wp:posOffset>
            </wp:positionV>
            <wp:extent cx="5058410" cy="3371850"/>
            <wp:effectExtent l="0" t="0" r="8890" b="0"/>
            <wp:wrapNone/>
            <wp:docPr id="405" name="Picture 405" descr="C:\Users\e4018060\AppData\Local\Microsoft\Windows\Temporary Internet Files\Content.IE5\U2KXY473\_MG_2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4018060\AppData\Local\Microsoft\Windows\Temporary Internet Files\Content.IE5\U2KXY473\_MG_2579.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058410" cy="3371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22D3" w:rsidRDefault="007822D3" w:rsidP="001C7539">
      <w:pPr>
        <w:ind w:right="-58" w:firstLine="720"/>
        <w:contextualSpacing/>
        <w:jc w:val="both"/>
        <w:rPr>
          <w:rStyle w:val="Hyperlink"/>
          <w:rFonts w:cstheme="minorHAnsi"/>
          <w:iCs/>
          <w:szCs w:val="22"/>
          <w:highlight w:val="yellow"/>
          <w:lang w:val="en-US"/>
        </w:rPr>
      </w:pPr>
    </w:p>
    <w:p w:rsidR="001C7539" w:rsidRPr="00937A99" w:rsidRDefault="001C7539" w:rsidP="001C7539">
      <w:pPr>
        <w:ind w:right="-58" w:firstLine="720"/>
        <w:contextualSpacing/>
        <w:jc w:val="both"/>
        <w:rPr>
          <w:rStyle w:val="Hyperlink"/>
          <w:rFonts w:cstheme="minorHAnsi"/>
          <w:iCs/>
          <w:szCs w:val="22"/>
          <w:highlight w:val="yellow"/>
          <w:lang w:val="en-US"/>
        </w:rPr>
      </w:pPr>
      <w:r w:rsidRPr="00937A99">
        <w:rPr>
          <w:rStyle w:val="Hyperlink"/>
          <w:rFonts w:cstheme="minorHAnsi"/>
          <w:iCs/>
          <w:szCs w:val="22"/>
          <w:highlight w:val="yellow"/>
          <w:lang w:val="en-US"/>
        </w:rPr>
        <w:br w:type="page"/>
      </w:r>
    </w:p>
    <w:p w:rsidR="007E0487" w:rsidRDefault="00B1278D" w:rsidP="00131DAC">
      <w:pPr>
        <w:ind w:right="-58"/>
        <w:contextualSpacing/>
        <w:jc w:val="both"/>
        <w:rPr>
          <w:rFonts w:eastAsia="Calibri" w:cstheme="minorHAnsi"/>
          <w:b/>
          <w:szCs w:val="22"/>
          <w:highlight w:val="yellow"/>
          <w:u w:val="single"/>
          <w14:shadow w14:blurRad="50800" w14:dist="38100" w14:dir="2700000" w14:sx="100000" w14:sy="100000" w14:kx="0" w14:ky="0" w14:algn="tl">
            <w14:srgbClr w14:val="000000">
              <w14:alpha w14:val="60000"/>
            </w14:srgbClr>
          </w14:shadow>
        </w:rPr>
      </w:pPr>
      <w:r>
        <w:rPr>
          <w:noProof/>
          <w:lang w:eastAsia="en-AU"/>
        </w:rPr>
        <w:lastRenderedPageBreak/>
        <mc:AlternateContent>
          <mc:Choice Requires="wps">
            <w:drawing>
              <wp:anchor distT="0" distB="0" distL="114300" distR="114300" simplePos="0" relativeHeight="251917312" behindDoc="0" locked="0" layoutInCell="1" allowOverlap="1" wp14:anchorId="705933DA" wp14:editId="29271421">
                <wp:simplePos x="0" y="0"/>
                <wp:positionH relativeFrom="column">
                  <wp:posOffset>3800475</wp:posOffset>
                </wp:positionH>
                <wp:positionV relativeFrom="paragraph">
                  <wp:posOffset>-285750</wp:posOffset>
                </wp:positionV>
                <wp:extent cx="3000375" cy="1828800"/>
                <wp:effectExtent l="0" t="0" r="0" b="0"/>
                <wp:wrapNone/>
                <wp:docPr id="299" name="Text Box 299"/>
                <wp:cNvGraphicFramePr/>
                <a:graphic xmlns:a="http://schemas.openxmlformats.org/drawingml/2006/main">
                  <a:graphicData uri="http://schemas.microsoft.com/office/word/2010/wordprocessingShape">
                    <wps:wsp>
                      <wps:cNvSpPr txBox="1"/>
                      <wps:spPr>
                        <a:xfrm>
                          <a:off x="0" y="0"/>
                          <a:ext cx="3000375" cy="1828800"/>
                        </a:xfrm>
                        <a:prstGeom prst="rect">
                          <a:avLst/>
                        </a:prstGeom>
                        <a:noFill/>
                        <a:ln>
                          <a:noFill/>
                        </a:ln>
                        <a:effectLst/>
                      </wps:spPr>
                      <wps:txbx>
                        <w:txbxContent>
                          <w:p w:rsidR="00525743" w:rsidRPr="00B1278D" w:rsidRDefault="00525743" w:rsidP="00B1278D">
                            <w:pPr>
                              <w:jc w:val="right"/>
                              <w:rPr>
                                <w:rFonts w:ascii="Freestyle Script" w:eastAsia="Calibri" w:hAnsi="Freestyle Script" w:cstheme="minorHAnsi"/>
                                <w:b/>
                                <w:color w:val="1F497D" w:themeColor="text2"/>
                                <w:sz w:val="144"/>
                                <w:szCs w:val="72"/>
                                <w14:textOutline w14:w="10541" w14:cap="flat" w14:cmpd="sng" w14:algn="ctr">
                                  <w14:solidFill>
                                    <w14:schemeClr w14:val="accent1">
                                      <w14:shade w14:val="88000"/>
                                      <w14:satMod w14:val="110000"/>
                                    </w14:schemeClr>
                                  </w14:solidFill>
                                  <w14:prstDash w14:val="solid"/>
                                  <w14:round/>
                                </w14:textOutline>
                              </w:rPr>
                            </w:pPr>
                            <w:r>
                              <w:rPr>
                                <w:rFonts w:ascii="Freestyle Script" w:eastAsia="Calibri" w:hAnsi="Freestyle Script" w:cstheme="minorHAnsi"/>
                                <w:b/>
                                <w:color w:val="1F497D" w:themeColor="text2"/>
                                <w:sz w:val="144"/>
                                <w:szCs w:val="72"/>
                                <w14:textOutline w14:w="10541" w14:cap="flat" w14:cmpd="sng" w14:algn="ctr">
                                  <w14:solidFill>
                                    <w14:schemeClr w14:val="accent1">
                                      <w14:shade w14:val="88000"/>
                                      <w14:satMod w14:val="110000"/>
                                    </w14:schemeClr>
                                  </w14:solidFill>
                                  <w14:prstDash w14:val="solid"/>
                                  <w14:round/>
                                </w14:textOutline>
                              </w:rPr>
                              <w:t>Science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99" o:spid="_x0000_s1039" type="#_x0000_t202" style="position:absolute;left:0;text-align:left;margin-left:299.25pt;margin-top:-22.5pt;width:236.25pt;height:2in;z-index:251917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" filled="f" stroked="f">
                <v:textbox style="mso-fit-shape-to-text:t">
                  <w:txbxContent>
                    <w:p w:rsidR="00525743" w:rsidRPr="00B1278D" w:rsidRDefault="00525743" w:rsidP="00B1278D">
                      <w:pPr>
                        <w:jc w:val="right"/>
                        <w:rPr>
                          <w:rFonts w:ascii="Freestyle Script" w:eastAsia="Calibri" w:hAnsi="Freestyle Script" w:cstheme="minorHAnsi"/>
                          <w:b/>
                          <w:color w:val="1F497D" w:themeColor="text2"/>
                          <w:sz w:val="144"/>
                          <w:szCs w:val="72"/>
                          <w14:textOutline w14:w="10541" w14:cap="flat" w14:cmpd="sng" w14:algn="ctr">
                            <w14:solidFill>
                              <w14:schemeClr w14:val="accent1">
                                <w14:shade w14:val="88000"/>
                                <w14:satMod w14:val="110000"/>
                              </w14:schemeClr>
                            </w14:solidFill>
                            <w14:prstDash w14:val="solid"/>
                            <w14:round/>
                          </w14:textOutline>
                        </w:rPr>
                      </w:pPr>
                      <w:r>
                        <w:rPr>
                          <w:rFonts w:ascii="Freestyle Script" w:eastAsia="Calibri" w:hAnsi="Freestyle Script" w:cstheme="minorHAnsi"/>
                          <w:b/>
                          <w:color w:val="1F497D" w:themeColor="text2"/>
                          <w:sz w:val="144"/>
                          <w:szCs w:val="72"/>
                          <w14:textOutline w14:w="10541" w14:cap="flat" w14:cmpd="sng" w14:algn="ctr">
                            <w14:solidFill>
                              <w14:schemeClr w14:val="accent1">
                                <w14:shade w14:val="88000"/>
                                <w14:satMod w14:val="110000"/>
                              </w14:schemeClr>
                            </w14:solidFill>
                            <w14:prstDash w14:val="solid"/>
                            <w14:round/>
                          </w14:textOutline>
                        </w:rPr>
                        <w:t>Science</w:t>
                      </w:r>
                    </w:p>
                  </w:txbxContent>
                </v:textbox>
              </v:shape>
            </w:pict>
          </mc:Fallback>
        </mc:AlternateContent>
      </w:r>
    </w:p>
    <w:p w:rsidR="00D47A59" w:rsidRDefault="00D47A59" w:rsidP="00131DAC">
      <w:pPr>
        <w:ind w:right="-58"/>
        <w:contextualSpacing/>
        <w:jc w:val="both"/>
        <w:rPr>
          <w:rFonts w:eastAsia="Calibri" w:cstheme="minorHAnsi"/>
          <w:b/>
          <w:szCs w:val="22"/>
          <w:highlight w:val="yellow"/>
          <w:u w:val="single"/>
          <w14:shadow w14:blurRad="50800" w14:dist="38100" w14:dir="2700000" w14:sx="100000" w14:sy="100000" w14:kx="0" w14:ky="0" w14:algn="tl">
            <w14:srgbClr w14:val="000000">
              <w14:alpha w14:val="60000"/>
            </w14:srgbClr>
          </w14:shadow>
        </w:rPr>
      </w:pPr>
    </w:p>
    <w:p w:rsidR="00F918CE" w:rsidRDefault="00F918CE" w:rsidP="001C7539">
      <w:pPr>
        <w:pStyle w:val="BasicParagraph"/>
        <w:spacing w:after="0" w:line="240" w:lineRule="auto"/>
        <w:rPr>
          <w:rStyle w:val="Hyperlink"/>
          <w:rFonts w:ascii="Tw Cen MT" w:hAnsi="Tw Cen MT" w:cstheme="minorHAnsi"/>
          <w:iCs/>
          <w:lang w:val="en-US"/>
        </w:rPr>
      </w:pPr>
    </w:p>
    <w:p w:rsidR="001C7539" w:rsidRPr="00B145F3" w:rsidRDefault="001C7539" w:rsidP="00F918CE">
      <w:pPr>
        <w:shd w:val="clear" w:color="auto" w:fill="C2D69B" w:themeFill="accent3" w:themeFillTint="99"/>
        <w:tabs>
          <w:tab w:val="right" w:pos="10490"/>
        </w:tabs>
        <w:rPr>
          <w:rFonts w:ascii="Berlin Sans FB" w:hAnsi="Berlin Sans FB"/>
          <w:color w:val="1F497D" w:themeColor="text2"/>
          <w:sz w:val="28"/>
          <w:szCs w:val="28"/>
        </w:rPr>
      </w:pPr>
      <w:r w:rsidRPr="00B145F3">
        <w:rPr>
          <w:rFonts w:ascii="Berlin Sans FB" w:hAnsi="Berlin Sans FB"/>
          <w:color w:val="1F497D" w:themeColor="text2"/>
          <w:sz w:val="28"/>
          <w:szCs w:val="28"/>
        </w:rPr>
        <w:t>BIOLOGY</w:t>
      </w:r>
      <w:r w:rsidRPr="00B145F3">
        <w:rPr>
          <w:rFonts w:ascii="Berlin Sans FB" w:hAnsi="Berlin Sans FB"/>
          <w:color w:val="1F497D" w:themeColor="text2"/>
          <w:sz w:val="28"/>
          <w:szCs w:val="28"/>
        </w:rPr>
        <w:tab/>
        <w:t xml:space="preserve"> (AEB</w:t>
      </w:r>
      <w:r w:rsidR="00B1278D">
        <w:rPr>
          <w:rFonts w:ascii="Berlin Sans FB" w:hAnsi="Berlin Sans FB"/>
          <w:color w:val="1F497D" w:themeColor="text2"/>
          <w:sz w:val="28"/>
          <w:szCs w:val="28"/>
        </w:rPr>
        <w:t>LY</w:t>
      </w:r>
      <w:r w:rsidRPr="00B145F3">
        <w:rPr>
          <w:rFonts w:ascii="Berlin Sans FB" w:hAnsi="Berlin Sans FB"/>
          <w:color w:val="1F497D" w:themeColor="text2"/>
          <w:sz w:val="28"/>
          <w:szCs w:val="28"/>
        </w:rPr>
        <w:t>)</w:t>
      </w:r>
    </w:p>
    <w:p w:rsidR="00EF183D" w:rsidRPr="00B145F3" w:rsidRDefault="00EF183D" w:rsidP="00EF183D">
      <w:pPr>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shd w:val="clear" w:color="auto" w:fill="C2D69B" w:themeFill="accent3" w:themeFillTint="99"/>
        </w:rPr>
        <w:tab/>
      </w:r>
      <w:r w:rsidRPr="00745722">
        <w:rPr>
          <w:rFonts w:ascii="Berlin Sans FB" w:hAnsi="Berlin Sans FB"/>
          <w:color w:val="1F497D" w:themeColor="text2"/>
          <w:sz w:val="28"/>
          <w:szCs w:val="28"/>
          <w:shd w:val="clear" w:color="auto" w:fill="C2D69B" w:themeFill="accent3" w:themeFillTint="99"/>
        </w:rPr>
        <w:t>ATAR SUBJECT</w:t>
      </w:r>
    </w:p>
    <w:p w:rsidR="001C7539" w:rsidRPr="00937A99" w:rsidRDefault="001C7539" w:rsidP="001C7539">
      <w:pPr>
        <w:rPr>
          <w:rFonts w:cs="Arial"/>
          <w:b/>
          <w:szCs w:val="22"/>
        </w:rPr>
      </w:pPr>
    </w:p>
    <w:p w:rsidR="00F918CE" w:rsidRDefault="00F918CE" w:rsidP="003D53D6">
      <w:pPr>
        <w:autoSpaceDE w:val="0"/>
        <w:autoSpaceDN w:val="0"/>
        <w:adjustRightInd w:val="0"/>
        <w:rPr>
          <w:rFonts w:eastAsiaTheme="minorHAnsi" w:cs="Calibri"/>
          <w:szCs w:val="22"/>
          <w:highlight w:val="yellow"/>
        </w:rPr>
        <w:sectPr w:rsidR="00F918CE"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7B499C" w:rsidRDefault="007B499C" w:rsidP="007B499C">
      <w:pPr>
        <w:rPr>
          <w:lang w:val="en" w:eastAsia="en-AU"/>
        </w:rPr>
      </w:pPr>
      <w:r w:rsidRPr="007B499C">
        <w:rPr>
          <w:lang w:val="en" w:eastAsia="en-AU"/>
        </w:rPr>
        <w:lastRenderedPageBreak/>
        <w:t xml:space="preserve">A unique appreciation of life and a better understanding of the living world are gained through studying the Biology ATAR course. </w:t>
      </w:r>
    </w:p>
    <w:p w:rsidR="007B499C" w:rsidRDefault="007B499C" w:rsidP="007B499C">
      <w:pPr>
        <w:rPr>
          <w:lang w:val="en" w:eastAsia="en-AU"/>
        </w:rPr>
      </w:pPr>
    </w:p>
    <w:p w:rsidR="007B499C" w:rsidRDefault="007B499C" w:rsidP="007B499C">
      <w:pPr>
        <w:rPr>
          <w:lang w:val="en" w:eastAsia="en-AU"/>
        </w:rPr>
      </w:pPr>
      <w:r w:rsidRPr="007B499C">
        <w:rPr>
          <w:lang w:val="en" w:eastAsia="en-AU"/>
        </w:rPr>
        <w:t>This course encourages students to be analytical, to participate in problem-solving and to systematically explore fascinating and intriguing aspects of living systems, from the microscopic level through to ecosystems.</w:t>
      </w:r>
    </w:p>
    <w:p w:rsidR="007B499C" w:rsidRPr="007B499C" w:rsidRDefault="007B499C" w:rsidP="007B499C">
      <w:pPr>
        <w:rPr>
          <w:lang w:val="en" w:eastAsia="en-AU"/>
        </w:rPr>
      </w:pPr>
    </w:p>
    <w:p w:rsidR="007B499C" w:rsidRPr="007B499C" w:rsidRDefault="007B499C" w:rsidP="007B499C">
      <w:pPr>
        <w:rPr>
          <w:lang w:val="en" w:eastAsia="en-AU"/>
        </w:rPr>
      </w:pPr>
      <w:r w:rsidRPr="007B499C">
        <w:rPr>
          <w:lang w:val="en" w:eastAsia="en-AU"/>
        </w:rPr>
        <w:lastRenderedPageBreak/>
        <w:t>Students develop a range of practical skills and techniques through investigations and fieldwork in authentic contexts, such as marine reefs, endangered species, urban ecology, or biotechnology. Scientific evidence is used to make informed decisions about controversial issues.</w:t>
      </w:r>
    </w:p>
    <w:p w:rsidR="003D53D6" w:rsidRPr="002A3BCD" w:rsidRDefault="003D53D6" w:rsidP="003D53D6">
      <w:pPr>
        <w:rPr>
          <w:rFonts w:cs="Arial"/>
          <w:b/>
          <w:szCs w:val="22"/>
        </w:rPr>
      </w:pPr>
    </w:p>
    <w:p w:rsidR="001C7539" w:rsidRPr="002A3BCD" w:rsidRDefault="001C7539" w:rsidP="001C7539">
      <w:pPr>
        <w:ind w:right="-58"/>
        <w:contextualSpacing/>
        <w:jc w:val="both"/>
        <w:rPr>
          <w:rFonts w:cs="Arial"/>
          <w:iCs/>
          <w:szCs w:val="22"/>
          <w:lang w:val="en-US"/>
        </w:rPr>
      </w:pPr>
      <w:r w:rsidRPr="002A3BCD">
        <w:rPr>
          <w:rFonts w:cs="Arial"/>
          <w:iCs/>
          <w:szCs w:val="22"/>
          <w:lang w:val="en-US"/>
        </w:rPr>
        <w:t>For more information on this course, click the link below:</w:t>
      </w:r>
    </w:p>
    <w:p w:rsidR="00F918CE" w:rsidRPr="002A3BCD" w:rsidRDefault="00A920BA" w:rsidP="001C7539">
      <w:pPr>
        <w:ind w:right="-58"/>
        <w:contextualSpacing/>
        <w:jc w:val="both"/>
        <w:rPr>
          <w:rStyle w:val="Hyperlink"/>
          <w:szCs w:val="22"/>
        </w:rPr>
        <w:sectPr w:rsidR="00F918CE" w:rsidRPr="002A3BCD"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hyperlink r:id="rId101" w:history="1">
        <w:r w:rsidR="005B27EE" w:rsidRPr="002A3BCD">
          <w:rPr>
            <w:rStyle w:val="Hyperlink"/>
            <w:szCs w:val="22"/>
          </w:rPr>
          <w:t>http://senior-secondary.scsa.wa.edu.au/syllabus-and-support-materials/science</w:t>
        </w:r>
      </w:hyperlink>
    </w:p>
    <w:p w:rsidR="007B499C" w:rsidRDefault="007B499C" w:rsidP="001C7539">
      <w:pPr>
        <w:ind w:right="-58"/>
        <w:contextualSpacing/>
        <w:jc w:val="both"/>
      </w:pPr>
    </w:p>
    <w:p w:rsidR="001C7539" w:rsidRPr="00937A99" w:rsidRDefault="001C7539" w:rsidP="001C7539">
      <w:pPr>
        <w:ind w:right="-58"/>
        <w:contextualSpacing/>
        <w:jc w:val="both"/>
        <w:rPr>
          <w:rFonts w:cs="Arial"/>
          <w:iCs/>
          <w:szCs w:val="22"/>
          <w:lang w:val="en-US"/>
        </w:rPr>
      </w:pPr>
    </w:p>
    <w:p w:rsidR="001C7539" w:rsidRPr="00B145F3" w:rsidRDefault="001C7539" w:rsidP="002A3BCD">
      <w:pPr>
        <w:shd w:val="clear" w:color="auto" w:fill="C2D69B" w:themeFill="accent3" w:themeFillTint="99"/>
        <w:tabs>
          <w:tab w:val="right" w:pos="9498"/>
        </w:tabs>
        <w:rPr>
          <w:rFonts w:ascii="Berlin Sans FB" w:hAnsi="Berlin Sans FB"/>
          <w:color w:val="1F497D" w:themeColor="text2"/>
          <w:sz w:val="28"/>
          <w:szCs w:val="28"/>
        </w:rPr>
      </w:pPr>
      <w:r w:rsidRPr="00B145F3">
        <w:rPr>
          <w:rFonts w:ascii="Berlin Sans FB" w:hAnsi="Berlin Sans FB"/>
          <w:color w:val="1F497D" w:themeColor="text2"/>
          <w:sz w:val="28"/>
          <w:szCs w:val="28"/>
        </w:rPr>
        <w:t>CHEMISTRY</w:t>
      </w:r>
      <w:r w:rsidRPr="00B145F3">
        <w:rPr>
          <w:rFonts w:ascii="Berlin Sans FB" w:hAnsi="Berlin Sans FB"/>
          <w:color w:val="1F497D" w:themeColor="text2"/>
          <w:sz w:val="28"/>
          <w:szCs w:val="28"/>
        </w:rPr>
        <w:tab/>
        <w:t xml:space="preserve"> (AECHE)</w:t>
      </w:r>
    </w:p>
    <w:p w:rsidR="00EF183D" w:rsidRPr="00B145F3" w:rsidRDefault="00EF183D" w:rsidP="00EF183D">
      <w:pPr>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shd w:val="clear" w:color="auto" w:fill="C2D69B" w:themeFill="accent3" w:themeFillTint="99"/>
        </w:rPr>
        <w:tab/>
      </w:r>
      <w:r w:rsidRPr="00745722">
        <w:rPr>
          <w:rFonts w:ascii="Berlin Sans FB" w:hAnsi="Berlin Sans FB"/>
          <w:color w:val="1F497D" w:themeColor="text2"/>
          <w:sz w:val="28"/>
          <w:szCs w:val="28"/>
          <w:shd w:val="clear" w:color="auto" w:fill="C2D69B" w:themeFill="accent3" w:themeFillTint="99"/>
        </w:rPr>
        <w:t>ATAR SUBJECT</w:t>
      </w:r>
    </w:p>
    <w:p w:rsidR="001C7539" w:rsidRPr="002A3BCD" w:rsidRDefault="001C7539" w:rsidP="001C7539">
      <w:pPr>
        <w:rPr>
          <w:b/>
          <w:szCs w:val="22"/>
        </w:rPr>
      </w:pPr>
    </w:p>
    <w:p w:rsidR="002A3BCD" w:rsidRDefault="002A3BCD" w:rsidP="003D53D6">
      <w:pPr>
        <w:autoSpaceDE w:val="0"/>
        <w:autoSpaceDN w:val="0"/>
        <w:adjustRightInd w:val="0"/>
        <w:rPr>
          <w:rFonts w:eastAsiaTheme="minorHAnsi" w:cs="Calibri"/>
          <w:szCs w:val="22"/>
        </w:rPr>
        <w:sectPr w:rsidR="002A3BCD"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7B499C" w:rsidRDefault="007B499C" w:rsidP="007B499C">
      <w:pPr>
        <w:rPr>
          <w:lang w:val="en" w:eastAsia="en-AU"/>
        </w:rPr>
      </w:pPr>
      <w:r w:rsidRPr="007B499C">
        <w:rPr>
          <w:lang w:val="en" w:eastAsia="en-AU"/>
        </w:rPr>
        <w:lastRenderedPageBreak/>
        <w:t xml:space="preserve">The Chemistry ATAR course equips students with the knowledge, understanding and opportunity to investigate properties and reactions of materials. Theories and models are used to describe, explain and make predictions about chemical systems, structures and properties. Students </w:t>
      </w:r>
      <w:proofErr w:type="spellStart"/>
      <w:r w:rsidRPr="007B499C">
        <w:rPr>
          <w:lang w:val="en" w:eastAsia="en-AU"/>
        </w:rPr>
        <w:t>recognise</w:t>
      </w:r>
      <w:proofErr w:type="spellEnd"/>
      <w:r w:rsidRPr="007B499C">
        <w:rPr>
          <w:lang w:val="en" w:eastAsia="en-AU"/>
        </w:rPr>
        <w:t xml:space="preserve"> hazards and make informed, balanced decisions about chemical use and sustainable resource management. Investigations and laboratory activities develop an appreciation of the need for precision, critical analysis and informed decision making.</w:t>
      </w:r>
    </w:p>
    <w:p w:rsidR="007B499C" w:rsidRDefault="007B499C" w:rsidP="007B499C">
      <w:pPr>
        <w:rPr>
          <w:lang w:val="en" w:eastAsia="en-AU"/>
        </w:rPr>
      </w:pPr>
    </w:p>
    <w:p w:rsidR="007B499C" w:rsidRPr="007B499C" w:rsidRDefault="007B499C" w:rsidP="007B499C">
      <w:pPr>
        <w:rPr>
          <w:lang w:val="en" w:eastAsia="en-AU"/>
        </w:rPr>
      </w:pPr>
      <w:r>
        <w:rPr>
          <w:lang w:val="en" w:eastAsia="en-AU"/>
        </w:rPr>
        <w:lastRenderedPageBreak/>
        <w:t>T</w:t>
      </w:r>
      <w:r w:rsidRPr="007B499C">
        <w:rPr>
          <w:lang w:val="en" w:eastAsia="en-AU"/>
        </w:rPr>
        <w:t xml:space="preserve">his course prepares students to be responsible and efficient users of </w:t>
      </w:r>
      <w:proofErr w:type="spellStart"/>
      <w:r w:rsidRPr="007B499C">
        <w:rPr>
          <w:lang w:val="en" w:eastAsia="en-AU"/>
        </w:rPr>
        <w:t>specialised</w:t>
      </w:r>
      <w:proofErr w:type="spellEnd"/>
      <w:r w:rsidRPr="007B499C">
        <w:rPr>
          <w:lang w:val="en" w:eastAsia="en-AU"/>
        </w:rPr>
        <w:t xml:space="preserve"> chemical products and processes at home or in the workplace. It also enables students to relate chemistry to other sciences, including biology, geology, medicine, molecular biology and agriculture, and prepares them for further study in the sciences.</w:t>
      </w:r>
    </w:p>
    <w:p w:rsidR="003D53D6" w:rsidRPr="002A3BCD" w:rsidRDefault="003D53D6" w:rsidP="003D53D6">
      <w:pPr>
        <w:rPr>
          <w:b/>
          <w:szCs w:val="22"/>
        </w:rPr>
      </w:pPr>
    </w:p>
    <w:p w:rsidR="001C7539" w:rsidRPr="002A3BCD" w:rsidRDefault="001C7539" w:rsidP="001C7539">
      <w:pPr>
        <w:ind w:right="-58"/>
        <w:contextualSpacing/>
        <w:jc w:val="both"/>
        <w:rPr>
          <w:rFonts w:cs="Arial"/>
          <w:iCs/>
          <w:szCs w:val="22"/>
          <w:lang w:val="en-US"/>
        </w:rPr>
      </w:pPr>
      <w:r w:rsidRPr="002A3BCD">
        <w:rPr>
          <w:rFonts w:cs="Arial"/>
          <w:iCs/>
          <w:szCs w:val="22"/>
          <w:lang w:val="en-US"/>
        </w:rPr>
        <w:t>For more information on this course, click the link below:</w:t>
      </w:r>
    </w:p>
    <w:p w:rsidR="002A3BCD" w:rsidRDefault="00A920BA" w:rsidP="001C7539">
      <w:pPr>
        <w:ind w:right="-57"/>
        <w:contextualSpacing/>
        <w:jc w:val="both"/>
        <w:rPr>
          <w:rStyle w:val="Hyperlink"/>
          <w:szCs w:val="22"/>
        </w:rPr>
        <w:sectPr w:rsidR="002A3BCD"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hyperlink r:id="rId102" w:history="1">
        <w:r w:rsidR="005B27EE" w:rsidRPr="002A3BCD">
          <w:rPr>
            <w:rStyle w:val="Hyperlink"/>
            <w:szCs w:val="22"/>
          </w:rPr>
          <w:t>http://senior-secondary.scsa.wa.edu.au/syllabus-and-support-materials/science</w:t>
        </w:r>
      </w:hyperlink>
    </w:p>
    <w:p w:rsidR="00AE50A3" w:rsidRDefault="00AE50A3"/>
    <w:p w:rsidR="001C7539" w:rsidRPr="00B145F3" w:rsidRDefault="001C7539" w:rsidP="002A3BCD">
      <w:pPr>
        <w:shd w:val="clear" w:color="auto" w:fill="C2D69B" w:themeFill="accent3" w:themeFillTint="99"/>
        <w:tabs>
          <w:tab w:val="right" w:pos="10490"/>
        </w:tabs>
        <w:rPr>
          <w:rFonts w:ascii="Berlin Sans FB" w:hAnsi="Berlin Sans FB"/>
          <w:color w:val="1F497D" w:themeColor="text2"/>
          <w:sz w:val="28"/>
          <w:szCs w:val="28"/>
        </w:rPr>
      </w:pPr>
      <w:r w:rsidRPr="00B145F3">
        <w:rPr>
          <w:rFonts w:ascii="Berlin Sans FB" w:hAnsi="Berlin Sans FB"/>
          <w:color w:val="1F497D" w:themeColor="text2"/>
          <w:sz w:val="28"/>
          <w:szCs w:val="28"/>
        </w:rPr>
        <w:t>HUMAN BIOLOGY</w:t>
      </w:r>
      <w:r w:rsidRPr="00B145F3">
        <w:rPr>
          <w:rFonts w:ascii="Berlin Sans FB" w:hAnsi="Berlin Sans FB"/>
          <w:color w:val="1F497D" w:themeColor="text2"/>
          <w:sz w:val="28"/>
          <w:szCs w:val="28"/>
        </w:rPr>
        <w:tab/>
      </w:r>
      <w:r>
        <w:rPr>
          <w:rFonts w:ascii="Berlin Sans FB" w:hAnsi="Berlin Sans FB"/>
          <w:color w:val="1F497D" w:themeColor="text2"/>
          <w:sz w:val="28"/>
          <w:szCs w:val="28"/>
        </w:rPr>
        <w:t>(AEHBY)</w:t>
      </w:r>
    </w:p>
    <w:p w:rsidR="00EF183D" w:rsidRPr="00B145F3" w:rsidRDefault="00EF183D" w:rsidP="00EF183D">
      <w:pPr>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shd w:val="clear" w:color="auto" w:fill="C2D69B" w:themeFill="accent3" w:themeFillTint="99"/>
        </w:rPr>
        <w:tab/>
      </w:r>
      <w:r w:rsidRPr="00745722">
        <w:rPr>
          <w:rFonts w:ascii="Berlin Sans FB" w:hAnsi="Berlin Sans FB"/>
          <w:color w:val="1F497D" w:themeColor="text2"/>
          <w:sz w:val="28"/>
          <w:szCs w:val="28"/>
          <w:shd w:val="clear" w:color="auto" w:fill="C2D69B" w:themeFill="accent3" w:themeFillTint="99"/>
        </w:rPr>
        <w:t>ATAR SUBJECT</w:t>
      </w:r>
    </w:p>
    <w:p w:rsidR="001C7539" w:rsidRPr="00937A99" w:rsidRDefault="001C7539" w:rsidP="001C7539">
      <w:pPr>
        <w:rPr>
          <w:szCs w:val="22"/>
        </w:rPr>
      </w:pPr>
    </w:p>
    <w:p w:rsidR="002A3BCD" w:rsidRDefault="002A3BCD" w:rsidP="003D53D6">
      <w:pPr>
        <w:autoSpaceDE w:val="0"/>
        <w:autoSpaceDN w:val="0"/>
        <w:adjustRightInd w:val="0"/>
        <w:rPr>
          <w:rFonts w:eastAsiaTheme="minorHAnsi" w:cs="Calibri"/>
          <w:szCs w:val="24"/>
        </w:rPr>
        <w:sectPr w:rsidR="002A3BCD"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7B499C" w:rsidRDefault="007B499C" w:rsidP="007B499C">
      <w:pPr>
        <w:rPr>
          <w:lang w:val="en" w:eastAsia="en-AU"/>
        </w:rPr>
      </w:pPr>
      <w:r w:rsidRPr="007B499C">
        <w:rPr>
          <w:lang w:val="en" w:eastAsia="en-AU"/>
        </w:rPr>
        <w:lastRenderedPageBreak/>
        <w:t>The Human Biology ATAR course gives students a chance to explore what it is to be human—how the human body works, the origins of human variation, inheritance in humans, the evolution of the human species and population genetics. Through their investigations, students research new discoveries that increase our understanding of human dysfunction, treatments and preventative measures.</w:t>
      </w:r>
    </w:p>
    <w:p w:rsidR="007B499C" w:rsidRPr="007B499C" w:rsidRDefault="007B499C" w:rsidP="007B499C">
      <w:pPr>
        <w:rPr>
          <w:lang w:val="en" w:eastAsia="en-AU"/>
        </w:rPr>
      </w:pPr>
    </w:p>
    <w:p w:rsidR="007B499C" w:rsidRPr="007B499C" w:rsidRDefault="007B499C" w:rsidP="007B499C">
      <w:pPr>
        <w:rPr>
          <w:lang w:val="en" w:eastAsia="en-AU"/>
        </w:rPr>
      </w:pPr>
      <w:r w:rsidRPr="007B499C">
        <w:rPr>
          <w:lang w:val="en" w:eastAsia="en-AU"/>
        </w:rPr>
        <w:t xml:space="preserve">Practical tasks are an integral part of this course and develop a range of laboratory skills; for example, </w:t>
      </w:r>
      <w:r w:rsidRPr="007B499C">
        <w:rPr>
          <w:lang w:val="en" w:eastAsia="en-AU"/>
        </w:rPr>
        <w:lastRenderedPageBreak/>
        <w:t>biotechnology techniques. Students learn to evaluate risks and benefits to make informed decisions about lifestyle and health topics, such as diet, alternative medical treatments, use of chemical substances and the manipulation of fertility.</w:t>
      </w:r>
    </w:p>
    <w:p w:rsidR="001C7539" w:rsidRPr="002A3BCD" w:rsidRDefault="001C7539" w:rsidP="001C7539">
      <w:pPr>
        <w:rPr>
          <w:szCs w:val="22"/>
        </w:rPr>
      </w:pPr>
    </w:p>
    <w:p w:rsidR="001C7539" w:rsidRPr="002A3BCD" w:rsidRDefault="001C7539" w:rsidP="001C7539">
      <w:pPr>
        <w:ind w:right="-58"/>
        <w:contextualSpacing/>
        <w:jc w:val="both"/>
        <w:rPr>
          <w:rFonts w:cs="Arial"/>
          <w:iCs/>
          <w:szCs w:val="22"/>
          <w:lang w:val="en-US"/>
        </w:rPr>
      </w:pPr>
      <w:r w:rsidRPr="002A3BCD">
        <w:rPr>
          <w:rFonts w:cs="Arial"/>
          <w:iCs/>
          <w:szCs w:val="22"/>
          <w:lang w:val="en-US"/>
        </w:rPr>
        <w:t>For more information on this course, click the link below:</w:t>
      </w:r>
    </w:p>
    <w:p w:rsidR="001C7539" w:rsidRPr="002A3BCD" w:rsidRDefault="00A920BA" w:rsidP="001C7539">
      <w:pPr>
        <w:ind w:right="-58"/>
        <w:contextualSpacing/>
        <w:jc w:val="both"/>
        <w:rPr>
          <w:rFonts w:cs="Arial"/>
          <w:iCs/>
          <w:szCs w:val="22"/>
          <w:lang w:val="en-US"/>
        </w:rPr>
      </w:pPr>
      <w:hyperlink r:id="rId103" w:history="1">
        <w:r w:rsidR="005B27EE" w:rsidRPr="002A3BCD">
          <w:rPr>
            <w:rStyle w:val="Hyperlink"/>
            <w:szCs w:val="22"/>
          </w:rPr>
          <w:t>http://senior-secondary.scsa.wa.edu.au/syllabus-and-support-materials/science</w:t>
        </w:r>
      </w:hyperlink>
      <w:r w:rsidR="005B27EE" w:rsidRPr="002A3BCD">
        <w:rPr>
          <w:szCs w:val="22"/>
        </w:rPr>
        <w:t xml:space="preserve"> </w:t>
      </w:r>
    </w:p>
    <w:p w:rsidR="001C7539" w:rsidRPr="00937A99" w:rsidRDefault="001C7539" w:rsidP="001C7539">
      <w:pPr>
        <w:rPr>
          <w:rFonts w:cstheme="minorHAnsi"/>
          <w:szCs w:val="22"/>
        </w:rPr>
      </w:pPr>
    </w:p>
    <w:p w:rsidR="002A3BCD" w:rsidRDefault="002A3BCD" w:rsidP="001C7539">
      <w:pPr>
        <w:rPr>
          <w:rFonts w:cstheme="minorHAnsi"/>
          <w:szCs w:val="22"/>
          <w:lang w:val="en-US"/>
        </w:rPr>
        <w:sectPr w:rsidR="002A3BCD"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AE50A3" w:rsidRDefault="00AE50A3" w:rsidP="00AE50A3"/>
    <w:p w:rsidR="00AE50A3" w:rsidRDefault="00AE50A3" w:rsidP="00AE50A3"/>
    <w:p w:rsidR="00AE50A3" w:rsidRDefault="00AE50A3">
      <w:pPr>
        <w:rPr>
          <w:rFonts w:ascii="Berlin Sans FB" w:hAnsi="Berlin Sans FB"/>
          <w:color w:val="1F497D" w:themeColor="text2"/>
          <w:sz w:val="28"/>
          <w:szCs w:val="28"/>
        </w:rPr>
      </w:pPr>
      <w:r>
        <w:rPr>
          <w:rFonts w:ascii="Berlin Sans FB" w:hAnsi="Berlin Sans FB"/>
          <w:color w:val="1F497D" w:themeColor="text2"/>
          <w:sz w:val="28"/>
          <w:szCs w:val="28"/>
        </w:rPr>
        <w:br w:type="page"/>
      </w:r>
    </w:p>
    <w:p w:rsidR="00AE50A3" w:rsidRPr="005F140B" w:rsidRDefault="00AE50A3" w:rsidP="00AE50A3">
      <w:pPr>
        <w:shd w:val="clear" w:color="auto" w:fill="92CDDC" w:themeFill="accent5" w:themeFillTint="99"/>
        <w:tabs>
          <w:tab w:val="right" w:pos="10466"/>
        </w:tabs>
        <w:ind w:right="-24"/>
        <w:rPr>
          <w:rFonts w:ascii="Berlin Sans FB" w:hAnsi="Berlin Sans FB"/>
          <w:color w:val="1F497D" w:themeColor="text2"/>
          <w:sz w:val="28"/>
          <w:szCs w:val="28"/>
        </w:rPr>
      </w:pPr>
      <w:r w:rsidRPr="005F140B">
        <w:rPr>
          <w:rFonts w:ascii="Berlin Sans FB" w:hAnsi="Berlin Sans FB"/>
          <w:color w:val="1F497D" w:themeColor="text2"/>
          <w:sz w:val="28"/>
          <w:szCs w:val="28"/>
        </w:rPr>
        <w:lastRenderedPageBreak/>
        <w:t>INTEGRATED SCIENCE</w:t>
      </w:r>
      <w:r w:rsidRPr="005F140B">
        <w:rPr>
          <w:rFonts w:ascii="Berlin Sans FB" w:hAnsi="Berlin Sans FB"/>
          <w:color w:val="1F497D" w:themeColor="text2"/>
          <w:sz w:val="28"/>
          <w:szCs w:val="28"/>
        </w:rPr>
        <w:tab/>
        <w:t xml:space="preserve">(GEISC) </w:t>
      </w:r>
    </w:p>
    <w:p w:rsidR="00AE50A3" w:rsidRDefault="00AE50A3" w:rsidP="00AE50A3">
      <w:pPr>
        <w:tabs>
          <w:tab w:val="right" w:pos="10490"/>
        </w:tabs>
        <w:rPr>
          <w:rFonts w:ascii="Berlin Sans FB" w:hAnsi="Berlin Sans FB"/>
          <w:color w:val="1F497D" w:themeColor="text2"/>
          <w:sz w:val="28"/>
          <w:szCs w:val="28"/>
          <w:shd w:val="clear" w:color="auto" w:fill="92CDDC" w:themeFill="accent5" w:themeFillTint="99"/>
        </w:rPr>
      </w:pPr>
      <w:r>
        <w:rPr>
          <w:rFonts w:ascii="Berlin Sans FB" w:hAnsi="Berlin Sans FB"/>
          <w:color w:val="1F497D" w:themeColor="text2"/>
          <w:sz w:val="28"/>
          <w:szCs w:val="28"/>
          <w:shd w:val="clear" w:color="auto" w:fill="92CDDC" w:themeFill="accent5" w:themeFillTint="99"/>
        </w:rPr>
        <w:tab/>
      </w:r>
      <w:r w:rsidRPr="00745722">
        <w:rPr>
          <w:rFonts w:ascii="Berlin Sans FB" w:hAnsi="Berlin Sans FB"/>
          <w:color w:val="1F497D" w:themeColor="text2"/>
          <w:sz w:val="28"/>
          <w:szCs w:val="28"/>
          <w:shd w:val="clear" w:color="auto" w:fill="92CDDC" w:themeFill="accent5" w:themeFillTint="99"/>
        </w:rPr>
        <w:t>GENERAL SUBJECT</w:t>
      </w:r>
    </w:p>
    <w:p w:rsidR="00AE50A3" w:rsidRDefault="00AE50A3" w:rsidP="00AE50A3">
      <w:pPr>
        <w:tabs>
          <w:tab w:val="right" w:pos="10490"/>
        </w:tabs>
        <w:rPr>
          <w:rFonts w:cs="Arial"/>
          <w:b/>
          <w:szCs w:val="22"/>
        </w:rPr>
      </w:pPr>
    </w:p>
    <w:p w:rsidR="00AE50A3" w:rsidRDefault="00AE50A3" w:rsidP="00AE50A3">
      <w:pPr>
        <w:rPr>
          <w:b/>
          <w:szCs w:val="22"/>
        </w:rPr>
        <w:sectPr w:rsidR="00AE50A3"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AE50A3" w:rsidRDefault="00AE50A3" w:rsidP="00AE50A3">
      <w:pPr>
        <w:rPr>
          <w:lang w:val="en"/>
        </w:rPr>
      </w:pPr>
      <w:r>
        <w:rPr>
          <w:lang w:val="en"/>
        </w:rPr>
        <w:lastRenderedPageBreak/>
        <w:t xml:space="preserve">The Integrated Science General course enables students to investigate science issues in the context of the world around them. It encourages students to develop their scientific skills of curiosity, observation, collection and analysis of evidence, in a range of contexts. </w:t>
      </w:r>
    </w:p>
    <w:p w:rsidR="00AE50A3" w:rsidRDefault="00AE50A3" w:rsidP="00AE50A3">
      <w:pPr>
        <w:rPr>
          <w:lang w:val="en"/>
        </w:rPr>
      </w:pPr>
    </w:p>
    <w:p w:rsidR="00AE50A3" w:rsidRDefault="00AE50A3" w:rsidP="00AE50A3">
      <w:pPr>
        <w:rPr>
          <w:lang w:val="en"/>
        </w:rPr>
      </w:pPr>
      <w:r>
        <w:rPr>
          <w:lang w:val="en"/>
        </w:rPr>
        <w:t xml:space="preserve">The multidisciplinary approach, including aspects of biology, chemistry, geology and physics, further encourages students to be curious about the world around them and assume a balanced view of the </w:t>
      </w:r>
      <w:r>
        <w:rPr>
          <w:lang w:val="en"/>
        </w:rPr>
        <w:lastRenderedPageBreak/>
        <w:t>benefits and challenges presented by science and technology. Students conduct practical investigations that encourage them to apply what they have learnt in class to real-world situations and systems.</w:t>
      </w:r>
    </w:p>
    <w:p w:rsidR="00AE50A3" w:rsidRDefault="00AE50A3" w:rsidP="00AE50A3">
      <w:pPr>
        <w:ind w:right="-58"/>
        <w:contextualSpacing/>
        <w:jc w:val="both"/>
        <w:rPr>
          <w:rFonts w:ascii="Helvetica" w:hAnsi="Helvetica" w:cs="Arial"/>
          <w:color w:val="565656"/>
          <w:sz w:val="25"/>
          <w:szCs w:val="25"/>
          <w:lang w:val="en"/>
        </w:rPr>
      </w:pPr>
    </w:p>
    <w:p w:rsidR="00AE50A3" w:rsidRPr="00F918CE" w:rsidRDefault="00AE50A3" w:rsidP="00AE50A3">
      <w:pPr>
        <w:ind w:right="-58"/>
        <w:contextualSpacing/>
        <w:jc w:val="both"/>
        <w:rPr>
          <w:rFonts w:cs="Arial"/>
          <w:iCs/>
          <w:szCs w:val="22"/>
          <w:lang w:val="en-US"/>
        </w:rPr>
      </w:pPr>
      <w:r w:rsidRPr="00F918CE">
        <w:rPr>
          <w:rFonts w:cs="Arial"/>
          <w:iCs/>
          <w:szCs w:val="22"/>
          <w:lang w:val="en-US"/>
        </w:rPr>
        <w:t>For more information on this course, click the link below:</w:t>
      </w:r>
    </w:p>
    <w:p w:rsidR="00AE50A3" w:rsidRDefault="00A920BA" w:rsidP="00AE50A3">
      <w:pPr>
        <w:pStyle w:val="BasicParagraph"/>
        <w:spacing w:after="0" w:line="240" w:lineRule="auto"/>
        <w:rPr>
          <w:rFonts w:ascii="Arial" w:eastAsia="Times New Roman" w:hAnsi="Arial"/>
          <w:sz w:val="24"/>
          <w:szCs w:val="20"/>
        </w:rPr>
        <w:sectPr w:rsidR="00AE50A3"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hyperlink r:id="rId104" w:history="1">
        <w:r w:rsidR="00AE50A3" w:rsidRPr="00F918CE">
          <w:rPr>
            <w:rStyle w:val="Hyperlink"/>
            <w:rFonts w:ascii="Tw Cen MT" w:eastAsia="Times New Roman" w:hAnsi="Tw Cen MT"/>
          </w:rPr>
          <w:t>http://senior-secondary.scsa.wa.edu.au/syllabus-and-support-materials/science</w:t>
        </w:r>
      </w:hyperlink>
      <w:r w:rsidR="00AE50A3">
        <w:rPr>
          <w:rFonts w:ascii="Arial" w:eastAsia="Times New Roman" w:hAnsi="Arial"/>
          <w:sz w:val="24"/>
          <w:szCs w:val="20"/>
        </w:rPr>
        <w:t xml:space="preserve"> </w:t>
      </w:r>
    </w:p>
    <w:p w:rsidR="00AE50A3" w:rsidRDefault="00AE50A3" w:rsidP="00AE50A3">
      <w:pPr>
        <w:pStyle w:val="BasicParagraph"/>
        <w:spacing w:after="0" w:line="240" w:lineRule="auto"/>
        <w:rPr>
          <w:rStyle w:val="Hyperlink"/>
          <w:rFonts w:ascii="Tw Cen MT" w:hAnsi="Tw Cen MT" w:cstheme="minorHAnsi"/>
          <w:iCs/>
          <w:lang w:val="en-US"/>
        </w:rPr>
      </w:pPr>
    </w:p>
    <w:p w:rsidR="00AE50A3" w:rsidRDefault="00AE50A3" w:rsidP="00AE50A3">
      <w:pPr>
        <w:pStyle w:val="BasicParagraph"/>
        <w:spacing w:after="0" w:line="240" w:lineRule="auto"/>
        <w:rPr>
          <w:rStyle w:val="Hyperlink"/>
          <w:rFonts w:ascii="Tw Cen MT" w:hAnsi="Tw Cen MT" w:cstheme="minorHAnsi"/>
          <w:iCs/>
          <w:lang w:val="en-US"/>
        </w:rPr>
      </w:pPr>
    </w:p>
    <w:p w:rsidR="001C7539" w:rsidRPr="00B145F3" w:rsidRDefault="001C7539" w:rsidP="002A3BCD">
      <w:pPr>
        <w:shd w:val="clear" w:color="auto" w:fill="C2D69B" w:themeFill="accent3" w:themeFillTint="99"/>
        <w:tabs>
          <w:tab w:val="right" w:pos="10490"/>
        </w:tabs>
        <w:rPr>
          <w:rFonts w:ascii="Berlin Sans FB" w:hAnsi="Berlin Sans FB"/>
          <w:color w:val="1F497D" w:themeColor="text2"/>
          <w:sz w:val="28"/>
          <w:szCs w:val="28"/>
        </w:rPr>
      </w:pPr>
      <w:r w:rsidRPr="00B145F3">
        <w:rPr>
          <w:rFonts w:ascii="Berlin Sans FB" w:hAnsi="Berlin Sans FB"/>
          <w:color w:val="1F497D" w:themeColor="text2"/>
          <w:sz w:val="28"/>
          <w:szCs w:val="28"/>
        </w:rPr>
        <w:t>PHYSICS</w:t>
      </w:r>
      <w:r w:rsidRPr="00B145F3">
        <w:rPr>
          <w:rFonts w:ascii="Berlin Sans FB" w:hAnsi="Berlin Sans FB"/>
          <w:color w:val="1F497D" w:themeColor="text2"/>
          <w:sz w:val="28"/>
          <w:szCs w:val="28"/>
        </w:rPr>
        <w:tab/>
        <w:t>(AEPHY)</w:t>
      </w:r>
    </w:p>
    <w:p w:rsidR="00EF183D" w:rsidRPr="00B145F3" w:rsidRDefault="00EF183D" w:rsidP="00EF183D">
      <w:pPr>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shd w:val="clear" w:color="auto" w:fill="C2D69B" w:themeFill="accent3" w:themeFillTint="99"/>
        </w:rPr>
        <w:tab/>
      </w:r>
      <w:r w:rsidRPr="00745722">
        <w:rPr>
          <w:rFonts w:ascii="Berlin Sans FB" w:hAnsi="Berlin Sans FB"/>
          <w:color w:val="1F497D" w:themeColor="text2"/>
          <w:sz w:val="28"/>
          <w:szCs w:val="28"/>
          <w:shd w:val="clear" w:color="auto" w:fill="C2D69B" w:themeFill="accent3" w:themeFillTint="99"/>
        </w:rPr>
        <w:t>ATAR SUBJECT</w:t>
      </w:r>
    </w:p>
    <w:p w:rsidR="001C7539" w:rsidRDefault="001C7539" w:rsidP="001C7539">
      <w:pPr>
        <w:rPr>
          <w:szCs w:val="22"/>
          <w:lang w:val="en-US"/>
        </w:rPr>
      </w:pPr>
    </w:p>
    <w:p w:rsidR="007B499C" w:rsidRDefault="007B499C" w:rsidP="007B499C">
      <w:pPr>
        <w:rPr>
          <w:lang w:val="en"/>
        </w:rPr>
        <w:sectPr w:rsidR="007B499C" w:rsidSect="00FC220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7B499C" w:rsidRDefault="007B499C" w:rsidP="007B499C">
      <w:pPr>
        <w:rPr>
          <w:lang w:val="en"/>
        </w:rPr>
      </w:pPr>
      <w:r>
        <w:rPr>
          <w:lang w:val="en"/>
        </w:rPr>
        <w:lastRenderedPageBreak/>
        <w:t xml:space="preserve">In the Physics ATAR course students will learn how energy and energy transformations can shape the environment from the small scale, in quantum leaps inside an atom’s electron cloud, through the human scale, in vehicles and the human body, to the large scale, in interactions between galaxies. </w:t>
      </w:r>
    </w:p>
    <w:p w:rsidR="007B499C" w:rsidRDefault="007B499C" w:rsidP="007B499C">
      <w:pPr>
        <w:rPr>
          <w:lang w:val="en"/>
        </w:rPr>
      </w:pPr>
    </w:p>
    <w:p w:rsidR="00FC2208" w:rsidRDefault="007B499C" w:rsidP="007B499C">
      <w:pPr>
        <w:rPr>
          <w:lang w:val="en"/>
        </w:rPr>
      </w:pPr>
      <w:r>
        <w:rPr>
          <w:lang w:val="en"/>
        </w:rPr>
        <w:t xml:space="preserve">Students have opportunities to develop their investigative skills and use analytical thinking to explain and predict physical phenomena. Students plan and </w:t>
      </w:r>
      <w:r>
        <w:rPr>
          <w:lang w:val="en"/>
        </w:rPr>
        <w:lastRenderedPageBreak/>
        <w:t>conduct investigations to answer a range of questions, collect and interpret data and observations, and communicate their findings in an appropriate format. Problem-solving and using evidence to make and justify conclusions are transferable skills that are developed in this course.</w:t>
      </w:r>
    </w:p>
    <w:p w:rsidR="007B499C" w:rsidRPr="00DE1323" w:rsidRDefault="007B499C" w:rsidP="00FC2208">
      <w:pPr>
        <w:rPr>
          <w:rFonts w:eastAsiaTheme="minorHAnsi" w:cs="Calibri"/>
          <w:color w:val="000000"/>
          <w:sz w:val="20"/>
          <w:szCs w:val="22"/>
        </w:rPr>
      </w:pPr>
    </w:p>
    <w:p w:rsidR="00FC2208" w:rsidRPr="00DE1323" w:rsidRDefault="00FC2208" w:rsidP="00FC2208">
      <w:pPr>
        <w:ind w:right="-58"/>
        <w:contextualSpacing/>
        <w:jc w:val="both"/>
        <w:rPr>
          <w:rFonts w:cs="Arial"/>
          <w:iCs/>
          <w:sz w:val="20"/>
          <w:szCs w:val="22"/>
          <w:lang w:val="en-US"/>
        </w:rPr>
      </w:pPr>
      <w:r w:rsidRPr="00DE1323">
        <w:rPr>
          <w:rFonts w:cs="Arial"/>
          <w:iCs/>
          <w:sz w:val="20"/>
          <w:szCs w:val="22"/>
          <w:lang w:val="en-US"/>
        </w:rPr>
        <w:t>For more information on this course, click the link below:</w:t>
      </w:r>
    </w:p>
    <w:p w:rsidR="00FC2208" w:rsidRDefault="00A920BA" w:rsidP="00FC2208">
      <w:pPr>
        <w:ind w:right="-58"/>
        <w:contextualSpacing/>
        <w:jc w:val="both"/>
        <w:rPr>
          <w:rStyle w:val="Hyperlink"/>
          <w:sz w:val="20"/>
          <w:szCs w:val="22"/>
        </w:rPr>
      </w:pPr>
      <w:hyperlink r:id="rId105" w:history="1">
        <w:r w:rsidR="00FC2208" w:rsidRPr="00DE1323">
          <w:rPr>
            <w:rStyle w:val="Hyperlink"/>
            <w:sz w:val="20"/>
            <w:szCs w:val="22"/>
          </w:rPr>
          <w:t>http://senior-secondary.scsa.wa.edu.au/syllabus-and-support-materials/science</w:t>
        </w:r>
      </w:hyperlink>
    </w:p>
    <w:p w:rsidR="007B499C" w:rsidRDefault="007B499C" w:rsidP="00FC2208">
      <w:pPr>
        <w:ind w:right="-58"/>
        <w:contextualSpacing/>
        <w:jc w:val="both"/>
        <w:rPr>
          <w:rStyle w:val="Hyperlink"/>
          <w:sz w:val="20"/>
          <w:szCs w:val="22"/>
        </w:rPr>
        <w:sectPr w:rsidR="007B499C" w:rsidSect="007B499C">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FC2208" w:rsidRDefault="00FC2208" w:rsidP="00FC2208">
      <w:pPr>
        <w:ind w:right="-58"/>
        <w:contextualSpacing/>
        <w:jc w:val="both"/>
        <w:rPr>
          <w:rStyle w:val="Hyperlink"/>
          <w:sz w:val="20"/>
          <w:szCs w:val="22"/>
        </w:rPr>
      </w:pPr>
    </w:p>
    <w:p w:rsidR="00AC31D3" w:rsidRDefault="00AC31D3" w:rsidP="00FC2208">
      <w:pPr>
        <w:ind w:right="-58"/>
        <w:contextualSpacing/>
        <w:jc w:val="both"/>
        <w:rPr>
          <w:rStyle w:val="Hyperlink"/>
          <w:sz w:val="20"/>
          <w:szCs w:val="22"/>
        </w:rPr>
      </w:pPr>
    </w:p>
    <w:p w:rsidR="00AC31D3" w:rsidRDefault="00AC31D3" w:rsidP="00AC31D3">
      <w:pPr>
        <w:shd w:val="clear" w:color="auto" w:fill="B2A1C7" w:themeFill="accent4" w:themeFillTint="99"/>
        <w:tabs>
          <w:tab w:val="right" w:pos="10466"/>
        </w:tabs>
        <w:autoSpaceDE w:val="0"/>
        <w:autoSpaceDN w:val="0"/>
        <w:adjustRightInd w:val="0"/>
        <w:rPr>
          <w:rFonts w:ascii="Berlin Sans FB" w:hAnsi="Berlin Sans FB" w:cs="Berlin Sans FB"/>
          <w:color w:val="002060"/>
          <w:sz w:val="28"/>
          <w:szCs w:val="28"/>
        </w:rPr>
      </w:pPr>
      <w:r>
        <w:rPr>
          <w:rFonts w:ascii="Berlin Sans FB" w:hAnsi="Berlin Sans FB" w:cs="Berlin Sans FB"/>
          <w:color w:val="002060"/>
          <w:sz w:val="28"/>
          <w:szCs w:val="28"/>
        </w:rPr>
        <w:t>POWERING CAREERS IN ENERGY</w:t>
      </w:r>
      <w:r>
        <w:rPr>
          <w:rFonts w:ascii="Berlin Sans FB" w:hAnsi="Berlin Sans FB" w:cs="Berlin Sans FB"/>
          <w:color w:val="002060"/>
          <w:sz w:val="28"/>
          <w:szCs w:val="28"/>
        </w:rPr>
        <w:tab/>
        <w:t xml:space="preserve">(PCHPCE) </w:t>
      </w:r>
    </w:p>
    <w:p w:rsidR="00AC31D3" w:rsidRDefault="00AC31D3" w:rsidP="00AC31D3">
      <w:pPr>
        <w:tabs>
          <w:tab w:val="right" w:pos="10466"/>
        </w:tabs>
        <w:autoSpaceDE w:val="0"/>
        <w:autoSpaceDN w:val="0"/>
        <w:adjustRightInd w:val="0"/>
        <w:rPr>
          <w:rFonts w:ascii="Berlin Sans FB" w:hAnsi="Berlin Sans FB" w:cs="Berlin Sans FB"/>
          <w:color w:val="002060"/>
          <w:sz w:val="28"/>
          <w:szCs w:val="28"/>
        </w:rPr>
      </w:pPr>
      <w:r>
        <w:rPr>
          <w:rFonts w:ascii="Berlin Sans FB" w:hAnsi="Berlin Sans FB" w:cs="Berlin Sans FB"/>
          <w:color w:val="002060"/>
          <w:sz w:val="28"/>
          <w:szCs w:val="28"/>
          <w:shd w:val="clear" w:color="auto" w:fill="B2A1C7" w:themeFill="accent4" w:themeFillTint="99"/>
        </w:rPr>
        <w:tab/>
      </w:r>
      <w:r w:rsidRPr="008C3EDF">
        <w:rPr>
          <w:rFonts w:ascii="Berlin Sans FB" w:hAnsi="Berlin Sans FB" w:cs="Berlin Sans FB"/>
          <w:color w:val="002060"/>
          <w:sz w:val="28"/>
          <w:szCs w:val="28"/>
          <w:shd w:val="clear" w:color="auto" w:fill="B2A1C7" w:themeFill="accent4" w:themeFillTint="99"/>
        </w:rPr>
        <w:t>ENDORSED PROGRAM</w:t>
      </w:r>
    </w:p>
    <w:p w:rsidR="00AC31D3" w:rsidRDefault="00AC31D3" w:rsidP="00AC31D3"/>
    <w:p w:rsidR="00AC31D3" w:rsidRDefault="00AC31D3" w:rsidP="00AC31D3">
      <w:pPr>
        <w:rPr>
          <w:color w:val="000000"/>
          <w:szCs w:val="24"/>
        </w:rPr>
        <w:sectPr w:rsidR="00AC31D3" w:rsidSect="00AC31D3">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AC31D3" w:rsidRDefault="00AC31D3" w:rsidP="00AC31D3">
      <w:pPr>
        <w:rPr>
          <w:color w:val="000000"/>
          <w:szCs w:val="24"/>
        </w:rPr>
      </w:pPr>
      <w:r w:rsidRPr="00A77D9A">
        <w:rPr>
          <w:color w:val="000000"/>
          <w:szCs w:val="24"/>
        </w:rPr>
        <w:lastRenderedPageBreak/>
        <w:t xml:space="preserve">Chevron Australia - Powering Careers in Energy provides students with the opportunity to explore and understand the broad range of career options available within the Oil and Gas industry in WA. Students study five units in all covering a wide variety of aspects of the energy industry. </w:t>
      </w:r>
    </w:p>
    <w:p w:rsidR="00AC31D3" w:rsidRDefault="00AC31D3" w:rsidP="00AC31D3">
      <w:pPr>
        <w:rPr>
          <w:color w:val="000000"/>
          <w:szCs w:val="24"/>
        </w:rPr>
      </w:pPr>
    </w:p>
    <w:p w:rsidR="00AC31D3" w:rsidRDefault="00AC31D3" w:rsidP="00AC31D3">
      <w:pPr>
        <w:rPr>
          <w:color w:val="000000"/>
          <w:szCs w:val="24"/>
        </w:rPr>
      </w:pPr>
      <w:r w:rsidRPr="00A77D9A">
        <w:rPr>
          <w:color w:val="000000"/>
          <w:szCs w:val="24"/>
        </w:rPr>
        <w:t xml:space="preserve">An Introduction to Energy will help introduce students to the role of energy in our community with a focus on aspects of the LNG value chain. Chevron operates in many diverse communities around the globe. </w:t>
      </w:r>
    </w:p>
    <w:p w:rsidR="00AC31D3" w:rsidRDefault="00AC31D3" w:rsidP="00AC31D3">
      <w:pPr>
        <w:rPr>
          <w:color w:val="000000"/>
          <w:szCs w:val="24"/>
        </w:rPr>
      </w:pPr>
    </w:p>
    <w:p w:rsidR="00AC31D3" w:rsidRDefault="00AC31D3" w:rsidP="00AC31D3">
      <w:pPr>
        <w:rPr>
          <w:color w:val="000000"/>
          <w:szCs w:val="24"/>
        </w:rPr>
      </w:pPr>
      <w:r w:rsidRPr="00A77D9A">
        <w:rPr>
          <w:color w:val="000000"/>
          <w:szCs w:val="24"/>
        </w:rPr>
        <w:t xml:space="preserve">Students will have the opportunity to understand and explore cultures as well as develop knowledge about </w:t>
      </w:r>
      <w:r w:rsidRPr="00A77D9A">
        <w:rPr>
          <w:color w:val="000000"/>
          <w:szCs w:val="24"/>
        </w:rPr>
        <w:lastRenderedPageBreak/>
        <w:t>Australian cultural heritage, native title and how these aspects shape the modern resource industry.</w:t>
      </w:r>
    </w:p>
    <w:p w:rsidR="00AC31D3" w:rsidRDefault="00AC31D3" w:rsidP="00AC31D3">
      <w:pPr>
        <w:rPr>
          <w:color w:val="000000"/>
          <w:szCs w:val="24"/>
        </w:rPr>
      </w:pPr>
    </w:p>
    <w:p w:rsidR="00AC31D3" w:rsidRPr="00C60DEE" w:rsidRDefault="00AC31D3" w:rsidP="00AC31D3">
      <w:pPr>
        <w:rPr>
          <w:rFonts w:cs="Arial"/>
          <w:noProof/>
        </w:rPr>
      </w:pPr>
      <w:r w:rsidRPr="00C60DEE">
        <w:rPr>
          <w:rFonts w:cs="Arial"/>
          <w:noProof/>
        </w:rPr>
        <w:t>The course is suitable for students who would like to:</w:t>
      </w:r>
    </w:p>
    <w:p w:rsidR="00AC31D3" w:rsidRPr="00AC31D3" w:rsidRDefault="00AC31D3" w:rsidP="001307C1">
      <w:pPr>
        <w:pStyle w:val="ListParagraph"/>
        <w:numPr>
          <w:ilvl w:val="0"/>
          <w:numId w:val="30"/>
        </w:numPr>
        <w:spacing w:line="240" w:lineRule="auto"/>
        <w:ind w:left="426"/>
        <w:rPr>
          <w:rFonts w:ascii="Tw Cen MT" w:hAnsi="Tw Cen MT" w:cs="Arial"/>
          <w:noProof/>
        </w:rPr>
      </w:pPr>
      <w:r w:rsidRPr="00AC31D3">
        <w:rPr>
          <w:rFonts w:ascii="Tw Cen MT" w:hAnsi="Tw Cen MT" w:cs="Arial"/>
          <w:noProof/>
        </w:rPr>
        <w:t>Work in the LNG industry</w:t>
      </w:r>
    </w:p>
    <w:p w:rsidR="00AC31D3" w:rsidRPr="00AC31D3" w:rsidRDefault="00AC31D3" w:rsidP="001307C1">
      <w:pPr>
        <w:pStyle w:val="ListParagraph"/>
        <w:numPr>
          <w:ilvl w:val="0"/>
          <w:numId w:val="30"/>
        </w:numPr>
        <w:spacing w:line="240" w:lineRule="auto"/>
        <w:ind w:left="426"/>
        <w:rPr>
          <w:rFonts w:ascii="Tw Cen MT" w:hAnsi="Tw Cen MT" w:cs="Arial"/>
        </w:rPr>
      </w:pPr>
      <w:r w:rsidRPr="00AC31D3">
        <w:rPr>
          <w:rFonts w:ascii="Tw Cen MT" w:hAnsi="Tw Cen MT" w:cs="Arial"/>
        </w:rPr>
        <w:t>Develop an understanding of the LNG industry</w:t>
      </w:r>
    </w:p>
    <w:p w:rsidR="00AC31D3" w:rsidRPr="00AC31D3" w:rsidRDefault="00AC31D3" w:rsidP="001307C1">
      <w:pPr>
        <w:pStyle w:val="ListParagraph"/>
        <w:numPr>
          <w:ilvl w:val="0"/>
          <w:numId w:val="30"/>
        </w:numPr>
        <w:spacing w:line="240" w:lineRule="auto"/>
        <w:ind w:left="426"/>
        <w:rPr>
          <w:rFonts w:ascii="Tw Cen MT" w:hAnsi="Tw Cen MT" w:cs="Arial"/>
          <w:noProof/>
        </w:rPr>
      </w:pPr>
      <w:r w:rsidRPr="00AC31D3">
        <w:rPr>
          <w:rFonts w:ascii="Tw Cen MT" w:hAnsi="Tw Cen MT" w:cs="Arial"/>
        </w:rPr>
        <w:t>Develop an understanding of the broad range of career options available within the LNG</w:t>
      </w:r>
      <w:r w:rsidRPr="00AC31D3">
        <w:rPr>
          <w:rFonts w:ascii="Tw Cen MT" w:hAnsi="Tw Cen MT" w:cs="Arial"/>
          <w:noProof/>
        </w:rPr>
        <w:t xml:space="preserve"> industry and how they align to their own career aspirations </w:t>
      </w:r>
    </w:p>
    <w:p w:rsidR="00AC31D3" w:rsidRPr="00AC31D3" w:rsidRDefault="00AC31D3" w:rsidP="001307C1">
      <w:pPr>
        <w:pStyle w:val="ListParagraph"/>
        <w:numPr>
          <w:ilvl w:val="0"/>
          <w:numId w:val="30"/>
        </w:numPr>
        <w:spacing w:line="240" w:lineRule="auto"/>
        <w:ind w:left="426"/>
        <w:rPr>
          <w:rFonts w:ascii="Tw Cen MT" w:hAnsi="Tw Cen MT" w:cs="Arial"/>
          <w:noProof/>
        </w:rPr>
      </w:pPr>
      <w:r w:rsidRPr="00AC31D3">
        <w:rPr>
          <w:rFonts w:ascii="Tw Cen MT" w:hAnsi="Tw Cen MT" w:cs="Arial"/>
        </w:rPr>
        <w:t>Expand their knowledge and skills through engagement with new experiences and activities associated with the LNG industry</w:t>
      </w:r>
    </w:p>
    <w:p w:rsidR="00AC31D3" w:rsidRPr="00A77D9A" w:rsidRDefault="00AC31D3" w:rsidP="00AC31D3">
      <w:pPr>
        <w:rPr>
          <w:szCs w:val="24"/>
        </w:rPr>
      </w:pPr>
    </w:p>
    <w:p w:rsidR="00AC31D3" w:rsidRDefault="00AC31D3" w:rsidP="00FC2208">
      <w:pPr>
        <w:rPr>
          <w:szCs w:val="22"/>
          <w:lang w:val="en-US"/>
        </w:rPr>
        <w:sectPr w:rsidR="00AC31D3" w:rsidSect="00AC31D3">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FC2208" w:rsidRDefault="00FC2208" w:rsidP="00FC2208">
      <w:pPr>
        <w:rPr>
          <w:szCs w:val="22"/>
          <w:lang w:val="en-US"/>
        </w:rPr>
      </w:pPr>
    </w:p>
    <w:p w:rsidR="00AC31D3" w:rsidRDefault="00AC31D3" w:rsidP="00FC2208">
      <w:pPr>
        <w:rPr>
          <w:szCs w:val="22"/>
          <w:lang w:val="en-US"/>
        </w:rPr>
      </w:pPr>
    </w:p>
    <w:p w:rsidR="00FC2208" w:rsidRPr="00B145F3" w:rsidRDefault="00FC2208" w:rsidP="00FC2208">
      <w:pPr>
        <w:shd w:val="clear" w:color="auto" w:fill="C2D69B" w:themeFill="accent3" w:themeFillTint="99"/>
        <w:tabs>
          <w:tab w:val="right" w:pos="10490"/>
        </w:tabs>
        <w:rPr>
          <w:rFonts w:ascii="Berlin Sans FB" w:hAnsi="Berlin Sans FB"/>
          <w:color w:val="1F497D" w:themeColor="text2"/>
          <w:sz w:val="28"/>
          <w:szCs w:val="28"/>
        </w:rPr>
      </w:pPr>
      <w:r w:rsidRPr="00B145F3">
        <w:rPr>
          <w:rFonts w:ascii="Berlin Sans FB" w:hAnsi="Berlin Sans FB"/>
          <w:color w:val="1F497D" w:themeColor="text2"/>
          <w:sz w:val="28"/>
          <w:szCs w:val="28"/>
        </w:rPr>
        <w:t xml:space="preserve">PSYCHOLOGY </w:t>
      </w:r>
      <w:r w:rsidRPr="00B145F3">
        <w:rPr>
          <w:rFonts w:ascii="Berlin Sans FB" w:hAnsi="Berlin Sans FB"/>
          <w:color w:val="1F497D" w:themeColor="text2"/>
          <w:sz w:val="28"/>
          <w:szCs w:val="28"/>
        </w:rPr>
        <w:tab/>
        <w:t>(AEPSY)</w:t>
      </w:r>
    </w:p>
    <w:p w:rsidR="00FC2208" w:rsidRPr="00B145F3" w:rsidRDefault="00FC2208" w:rsidP="00FC2208">
      <w:pPr>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shd w:val="clear" w:color="auto" w:fill="C2D69B" w:themeFill="accent3" w:themeFillTint="99"/>
        </w:rPr>
        <w:tab/>
      </w:r>
      <w:r w:rsidRPr="00745722">
        <w:rPr>
          <w:rFonts w:ascii="Berlin Sans FB" w:hAnsi="Berlin Sans FB"/>
          <w:color w:val="1F497D" w:themeColor="text2"/>
          <w:sz w:val="28"/>
          <w:szCs w:val="28"/>
          <w:shd w:val="clear" w:color="auto" w:fill="C2D69B" w:themeFill="accent3" w:themeFillTint="99"/>
        </w:rPr>
        <w:t>ATAR SUBJECT</w:t>
      </w:r>
    </w:p>
    <w:p w:rsidR="00FC2208" w:rsidRPr="00937A99" w:rsidRDefault="00FC2208" w:rsidP="00FC2208">
      <w:pPr>
        <w:rPr>
          <w:rFonts w:cs="Arial"/>
          <w:b/>
          <w:szCs w:val="22"/>
        </w:rPr>
      </w:pPr>
    </w:p>
    <w:p w:rsidR="00FC2208" w:rsidRDefault="00FC2208" w:rsidP="00FC2208">
      <w:pPr>
        <w:autoSpaceDE w:val="0"/>
        <w:autoSpaceDN w:val="0"/>
        <w:adjustRightInd w:val="0"/>
        <w:rPr>
          <w:rFonts w:eastAsiaTheme="minorHAnsi" w:cs="Calibri"/>
          <w:color w:val="000000"/>
          <w:szCs w:val="22"/>
          <w:highlight w:val="yellow"/>
        </w:rPr>
        <w:sectPr w:rsidR="00FC2208" w:rsidSect="00FC220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FC2208" w:rsidRDefault="007B499C" w:rsidP="007B499C">
      <w:pPr>
        <w:rPr>
          <w:lang w:val="en"/>
        </w:rPr>
      </w:pPr>
      <w:r>
        <w:rPr>
          <w:lang w:val="en"/>
        </w:rPr>
        <w:lastRenderedPageBreak/>
        <w:t xml:space="preserve">In the Psychology ATAR course students will be introduced to psychological knowledge which supports an understanding of the way individuals function in groups. Students learn about major psychological models and theories, and the methods used to conduct scientific investigations in the discipline of psychology. Students apply research methods and ethical principles as they </w:t>
      </w:r>
      <w:proofErr w:type="spellStart"/>
      <w:r>
        <w:rPr>
          <w:lang w:val="en"/>
        </w:rPr>
        <w:t>analyse</w:t>
      </w:r>
      <w:proofErr w:type="spellEnd"/>
      <w:r>
        <w:rPr>
          <w:lang w:val="en"/>
        </w:rPr>
        <w:t xml:space="preserve"> data to illustrate how empirical procedures are used to examine phenomena, such as </w:t>
      </w:r>
      <w:r>
        <w:rPr>
          <w:lang w:val="en"/>
        </w:rPr>
        <w:lastRenderedPageBreak/>
        <w:t>memory, attention, attitudes, personality and group behaviour. Acquiring this foundation of scientific method and critical thinking is a valuable skill which students can apply throughout their study, work and everyday lives.</w:t>
      </w:r>
    </w:p>
    <w:p w:rsidR="007B499C" w:rsidRPr="002A3BCD" w:rsidRDefault="007B499C" w:rsidP="007B499C">
      <w:pPr>
        <w:rPr>
          <w:rFonts w:eastAsiaTheme="minorHAnsi" w:cs="Calibri"/>
          <w:color w:val="000000"/>
          <w:szCs w:val="22"/>
        </w:rPr>
      </w:pPr>
    </w:p>
    <w:p w:rsidR="00FC2208" w:rsidRPr="002A3BCD" w:rsidRDefault="00FC2208" w:rsidP="00FC2208">
      <w:pPr>
        <w:ind w:right="-58"/>
        <w:contextualSpacing/>
        <w:jc w:val="both"/>
        <w:rPr>
          <w:rFonts w:cs="Arial"/>
          <w:iCs/>
          <w:szCs w:val="22"/>
          <w:lang w:val="en-US"/>
        </w:rPr>
      </w:pPr>
      <w:r w:rsidRPr="002A3BCD">
        <w:rPr>
          <w:rFonts w:cs="Arial"/>
          <w:iCs/>
          <w:szCs w:val="22"/>
          <w:lang w:val="en-US"/>
        </w:rPr>
        <w:t>For more information on this course, click the link below:</w:t>
      </w:r>
    </w:p>
    <w:p w:rsidR="00FC2208" w:rsidRPr="002A3BCD" w:rsidRDefault="00A920BA" w:rsidP="00FC2208">
      <w:pPr>
        <w:rPr>
          <w:rFonts w:cstheme="minorHAnsi"/>
          <w:szCs w:val="22"/>
          <w:lang w:val="en-US"/>
        </w:rPr>
      </w:pPr>
      <w:hyperlink r:id="rId106" w:history="1">
        <w:r w:rsidR="00FC2208" w:rsidRPr="002A3BCD">
          <w:rPr>
            <w:rStyle w:val="Hyperlink"/>
          </w:rPr>
          <w:t>http://senior-secondary.scsa.wa.edu.au/syllabus-and-support-materials/science</w:t>
        </w:r>
      </w:hyperlink>
      <w:r w:rsidR="00FC2208" w:rsidRPr="002A3BCD">
        <w:t xml:space="preserve"> </w:t>
      </w:r>
    </w:p>
    <w:p w:rsidR="007B499C" w:rsidRDefault="007B499C" w:rsidP="00FC2208">
      <w:pPr>
        <w:rPr>
          <w:rStyle w:val="Hyperlink"/>
          <w:rFonts w:cstheme="minorHAnsi"/>
          <w:iCs/>
          <w:szCs w:val="22"/>
          <w:lang w:val="en-US"/>
        </w:rPr>
        <w:sectPr w:rsidR="007B499C" w:rsidSect="007B499C">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F96416" w:rsidRDefault="00F96416" w:rsidP="00F96416">
      <w:pPr>
        <w:rPr>
          <w:rFonts w:ascii="Berlin Sans FB" w:hAnsi="Berlin Sans FB"/>
          <w:sz w:val="40"/>
          <w:szCs w:val="40"/>
          <w:u w:val="double"/>
        </w:rPr>
        <w:sectPr w:rsidR="00F96416"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1C7539" w:rsidRDefault="00B1278D" w:rsidP="001C7539">
      <w:pPr>
        <w:ind w:right="-58"/>
        <w:contextualSpacing/>
        <w:jc w:val="both"/>
      </w:pPr>
      <w:r>
        <w:rPr>
          <w:noProof/>
          <w:lang w:eastAsia="en-AU"/>
        </w:rPr>
        <w:lastRenderedPageBreak/>
        <mc:AlternateContent>
          <mc:Choice Requires="wps">
            <w:drawing>
              <wp:anchor distT="0" distB="0" distL="114300" distR="114300" simplePos="0" relativeHeight="251919360" behindDoc="0" locked="0" layoutInCell="1" allowOverlap="1" wp14:anchorId="705933DA" wp14:editId="29271421">
                <wp:simplePos x="0" y="0"/>
                <wp:positionH relativeFrom="column">
                  <wp:posOffset>3324225</wp:posOffset>
                </wp:positionH>
                <wp:positionV relativeFrom="paragraph">
                  <wp:posOffset>-295275</wp:posOffset>
                </wp:positionV>
                <wp:extent cx="3457575" cy="1828800"/>
                <wp:effectExtent l="0" t="0" r="0" b="0"/>
                <wp:wrapNone/>
                <wp:docPr id="300" name="Text Box 300"/>
                <wp:cNvGraphicFramePr/>
                <a:graphic xmlns:a="http://schemas.openxmlformats.org/drawingml/2006/main">
                  <a:graphicData uri="http://schemas.microsoft.com/office/word/2010/wordprocessingShape">
                    <wps:wsp>
                      <wps:cNvSpPr txBox="1"/>
                      <wps:spPr>
                        <a:xfrm>
                          <a:off x="0" y="0"/>
                          <a:ext cx="3457575" cy="1828800"/>
                        </a:xfrm>
                        <a:prstGeom prst="rect">
                          <a:avLst/>
                        </a:prstGeom>
                        <a:noFill/>
                        <a:ln>
                          <a:noFill/>
                        </a:ln>
                        <a:effectLst/>
                      </wps:spPr>
                      <wps:txbx>
                        <w:txbxContent>
                          <w:p w:rsidR="00525743" w:rsidRPr="00B1278D" w:rsidRDefault="00525743" w:rsidP="00B1278D">
                            <w:pPr>
                              <w:jc w:val="right"/>
                              <w:rPr>
                                <w:rFonts w:ascii="Freestyle Script" w:eastAsia="Calibri" w:hAnsi="Freestyle Script" w:cstheme="minorHAnsi"/>
                                <w:b/>
                                <w:color w:val="1F497D" w:themeColor="text2"/>
                                <w:sz w:val="144"/>
                                <w:szCs w:val="72"/>
                                <w14:textOutline w14:w="10541" w14:cap="flat" w14:cmpd="sng" w14:algn="ctr">
                                  <w14:solidFill>
                                    <w14:schemeClr w14:val="accent1">
                                      <w14:shade w14:val="88000"/>
                                      <w14:satMod w14:val="110000"/>
                                    </w14:schemeClr>
                                  </w14:solidFill>
                                  <w14:prstDash w14:val="solid"/>
                                  <w14:round/>
                                </w14:textOutline>
                              </w:rPr>
                            </w:pPr>
                            <w:r>
                              <w:rPr>
                                <w:rFonts w:ascii="Freestyle Script" w:eastAsia="Calibri" w:hAnsi="Freestyle Script" w:cstheme="minorHAnsi"/>
                                <w:b/>
                                <w:color w:val="1F497D" w:themeColor="text2"/>
                                <w:sz w:val="144"/>
                                <w:szCs w:val="72"/>
                                <w14:textOutline w14:w="10541" w14:cap="flat" w14:cmpd="sng" w14:algn="ctr">
                                  <w14:solidFill>
                                    <w14:schemeClr w14:val="accent1">
                                      <w14:shade w14:val="88000"/>
                                      <w14:satMod w14:val="110000"/>
                                    </w14:schemeClr>
                                  </w14:solidFill>
                                  <w14:prstDash w14:val="solid"/>
                                  <w14:round/>
                                </w14:textOutline>
                              </w:rPr>
                              <w:t>Technologies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300" o:spid="_x0000_s1040" type="#_x0000_t202" style="position:absolute;left:0;text-align:left;margin-left:261.75pt;margin-top:-23.25pt;width:272.25pt;height:2in;z-index:251919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" filled="f" stroked="f">
                <v:textbox style="mso-fit-shape-to-text:t">
                  <w:txbxContent>
                    <w:p w:rsidR="00525743" w:rsidRPr="00B1278D" w:rsidRDefault="00525743" w:rsidP="00B1278D">
                      <w:pPr>
                        <w:jc w:val="right"/>
                        <w:rPr>
                          <w:rFonts w:ascii="Freestyle Script" w:eastAsia="Calibri" w:hAnsi="Freestyle Script" w:cstheme="minorHAnsi"/>
                          <w:b/>
                          <w:color w:val="1F497D" w:themeColor="text2"/>
                          <w:sz w:val="144"/>
                          <w:szCs w:val="72"/>
                          <w14:textOutline w14:w="10541" w14:cap="flat" w14:cmpd="sng" w14:algn="ctr">
                            <w14:solidFill>
                              <w14:schemeClr w14:val="accent1">
                                <w14:shade w14:val="88000"/>
                                <w14:satMod w14:val="110000"/>
                              </w14:schemeClr>
                            </w14:solidFill>
                            <w14:prstDash w14:val="solid"/>
                            <w14:round/>
                          </w14:textOutline>
                        </w:rPr>
                      </w:pPr>
                      <w:r>
                        <w:rPr>
                          <w:rFonts w:ascii="Freestyle Script" w:eastAsia="Calibri" w:hAnsi="Freestyle Script" w:cstheme="minorHAnsi"/>
                          <w:b/>
                          <w:color w:val="1F497D" w:themeColor="text2"/>
                          <w:sz w:val="144"/>
                          <w:szCs w:val="72"/>
                          <w14:textOutline w14:w="10541" w14:cap="flat" w14:cmpd="sng" w14:algn="ctr">
                            <w14:solidFill>
                              <w14:schemeClr w14:val="accent1">
                                <w14:shade w14:val="88000"/>
                                <w14:satMod w14:val="110000"/>
                              </w14:schemeClr>
                            </w14:solidFill>
                            <w14:prstDash w14:val="solid"/>
                            <w14:round/>
                          </w14:textOutline>
                        </w:rPr>
                        <w:t>Technologies</w:t>
                      </w:r>
                    </w:p>
                  </w:txbxContent>
                </v:textbox>
              </v:shape>
            </w:pict>
          </mc:Fallback>
        </mc:AlternateContent>
      </w:r>
    </w:p>
    <w:p w:rsidR="00323644" w:rsidRDefault="00323644" w:rsidP="00B1278D"/>
    <w:p w:rsidR="00B1278D" w:rsidRDefault="00B1278D" w:rsidP="00B1278D"/>
    <w:p w:rsidR="00B1278D" w:rsidRPr="00B1278D" w:rsidRDefault="00B1278D" w:rsidP="00B1278D"/>
    <w:p w:rsidR="000C7292" w:rsidRPr="005F140B" w:rsidRDefault="000C7292" w:rsidP="002A3BCD">
      <w:pPr>
        <w:shd w:val="clear" w:color="auto" w:fill="92CDDC" w:themeFill="accent5" w:themeFillTint="99"/>
        <w:tabs>
          <w:tab w:val="right" w:pos="10490"/>
        </w:tabs>
        <w:rPr>
          <w:rFonts w:ascii="Berlin Sans FB" w:hAnsi="Berlin Sans FB"/>
          <w:color w:val="1F497D" w:themeColor="text2"/>
          <w:sz w:val="28"/>
          <w:szCs w:val="28"/>
        </w:rPr>
      </w:pPr>
      <w:r w:rsidRPr="005F140B">
        <w:rPr>
          <w:rFonts w:ascii="Berlin Sans FB" w:hAnsi="Berlin Sans FB"/>
          <w:color w:val="1F497D" w:themeColor="text2"/>
          <w:sz w:val="28"/>
          <w:szCs w:val="28"/>
        </w:rPr>
        <w:t>APPLIED INFORMATION TECHNOLOGY</w:t>
      </w:r>
      <w:r w:rsidRPr="005F140B">
        <w:rPr>
          <w:rFonts w:ascii="Berlin Sans FB" w:hAnsi="Berlin Sans FB"/>
          <w:color w:val="1F497D" w:themeColor="text2"/>
          <w:sz w:val="28"/>
          <w:szCs w:val="28"/>
        </w:rPr>
        <w:tab/>
        <w:t>(GEAIT)</w:t>
      </w:r>
    </w:p>
    <w:p w:rsidR="00EF183D" w:rsidRDefault="00EF183D" w:rsidP="00EF183D">
      <w:pPr>
        <w:tabs>
          <w:tab w:val="right" w:pos="10490"/>
        </w:tabs>
        <w:rPr>
          <w:rFonts w:cs="Arial"/>
          <w:b/>
          <w:szCs w:val="22"/>
        </w:rPr>
      </w:pPr>
      <w:r>
        <w:rPr>
          <w:rFonts w:ascii="Berlin Sans FB" w:hAnsi="Berlin Sans FB"/>
          <w:color w:val="1F497D" w:themeColor="text2"/>
          <w:sz w:val="28"/>
          <w:szCs w:val="28"/>
          <w:shd w:val="clear" w:color="auto" w:fill="92CDDC" w:themeFill="accent5" w:themeFillTint="99"/>
        </w:rPr>
        <w:tab/>
      </w:r>
      <w:r w:rsidRPr="00745722">
        <w:rPr>
          <w:rFonts w:ascii="Berlin Sans FB" w:hAnsi="Berlin Sans FB"/>
          <w:color w:val="1F497D" w:themeColor="text2"/>
          <w:sz w:val="28"/>
          <w:szCs w:val="28"/>
          <w:shd w:val="clear" w:color="auto" w:fill="92CDDC" w:themeFill="accent5" w:themeFillTint="99"/>
        </w:rPr>
        <w:t>GENERAL SUBJECT</w:t>
      </w:r>
    </w:p>
    <w:p w:rsidR="000C7292" w:rsidRPr="00131DAC" w:rsidRDefault="000C7292" w:rsidP="00131DAC">
      <w:pPr>
        <w:pStyle w:val="Body1"/>
        <w:rPr>
          <w:rFonts w:ascii="Tw Cen MT" w:hAnsi="Tw Cen MT" w:cstheme="minorHAnsi"/>
          <w:b/>
          <w:sz w:val="22"/>
          <w:szCs w:val="22"/>
        </w:rPr>
      </w:pPr>
    </w:p>
    <w:p w:rsidR="002A3BCD" w:rsidRDefault="002A3BCD" w:rsidP="00131DAC">
      <w:pPr>
        <w:rPr>
          <w:rFonts w:cstheme="minorHAnsi"/>
          <w:szCs w:val="22"/>
        </w:rPr>
        <w:sectPr w:rsidR="002A3BCD" w:rsidSect="00DE1323">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8C3163" w:rsidRDefault="007B499C" w:rsidP="008C3163">
      <w:pPr>
        <w:rPr>
          <w:lang w:val="en"/>
        </w:rPr>
      </w:pPr>
      <w:r>
        <w:rPr>
          <w:lang w:val="en"/>
        </w:rPr>
        <w:lastRenderedPageBreak/>
        <w:t xml:space="preserve">The Applied Information Technology General course provides students with the knowledge and skills to use a range of computer hardware and software to </w:t>
      </w:r>
      <w:proofErr w:type="gramStart"/>
      <w:r>
        <w:rPr>
          <w:lang w:val="en"/>
        </w:rPr>
        <w:t>create,</w:t>
      </w:r>
      <w:proofErr w:type="gramEnd"/>
      <w:r>
        <w:rPr>
          <w:lang w:val="en"/>
        </w:rPr>
        <w:t xml:space="preserve"> manipulate and communicate information in an effective, responsible and informed manner. </w:t>
      </w:r>
    </w:p>
    <w:p w:rsidR="008C3163" w:rsidRDefault="008C3163" w:rsidP="008C3163">
      <w:pPr>
        <w:rPr>
          <w:lang w:val="en"/>
        </w:rPr>
      </w:pPr>
    </w:p>
    <w:p w:rsidR="00417E53" w:rsidRDefault="007B499C" w:rsidP="008C3163">
      <w:pPr>
        <w:rPr>
          <w:lang w:val="en"/>
        </w:rPr>
      </w:pPr>
      <w:r>
        <w:rPr>
          <w:lang w:val="en"/>
        </w:rPr>
        <w:t xml:space="preserve">Students develop an understanding of computer systems; the management of data; and the use a variety of software applications to investigate, design, construct and evaluate digital products and digital </w:t>
      </w:r>
      <w:r>
        <w:rPr>
          <w:lang w:val="en"/>
        </w:rPr>
        <w:lastRenderedPageBreak/>
        <w:t>solutions. The course offers pathways to further studies and a range of technology-based careers and a set of skills that equip students for the 21st century and give them an appreciation of the impact of information technology on society.</w:t>
      </w:r>
    </w:p>
    <w:p w:rsidR="008C3163" w:rsidRPr="002A3BCD" w:rsidRDefault="008C3163" w:rsidP="008C3163">
      <w:pPr>
        <w:rPr>
          <w:rFonts w:cstheme="minorHAnsi"/>
          <w:szCs w:val="22"/>
        </w:rPr>
      </w:pPr>
    </w:p>
    <w:p w:rsidR="000C7292" w:rsidRPr="002A3BCD" w:rsidRDefault="000C7292" w:rsidP="00131DAC">
      <w:pPr>
        <w:ind w:right="-58"/>
        <w:contextualSpacing/>
        <w:jc w:val="both"/>
        <w:rPr>
          <w:rFonts w:cstheme="minorHAnsi"/>
          <w:iCs/>
          <w:szCs w:val="22"/>
          <w:lang w:val="en-US"/>
        </w:rPr>
      </w:pPr>
      <w:r w:rsidRPr="002A3BCD">
        <w:rPr>
          <w:rFonts w:cstheme="minorHAnsi"/>
          <w:iCs/>
          <w:szCs w:val="22"/>
          <w:lang w:val="en-US"/>
        </w:rPr>
        <w:t>For more information on this course, click the link below:</w:t>
      </w:r>
    </w:p>
    <w:p w:rsidR="008C3163" w:rsidRDefault="00A920BA">
      <w:pPr>
        <w:rPr>
          <w:szCs w:val="22"/>
        </w:rPr>
      </w:pPr>
      <w:hyperlink r:id="rId107" w:history="1">
        <w:r w:rsidR="005B27EE" w:rsidRPr="002A3BCD">
          <w:rPr>
            <w:rStyle w:val="Hyperlink"/>
            <w:szCs w:val="22"/>
          </w:rPr>
          <w:t>http://senior-secondary.scsa.wa.edu.au/syllabus-and-support-materials/technologies</w:t>
        </w:r>
      </w:hyperlink>
      <w:r w:rsidR="005B27EE" w:rsidRPr="002A3BCD">
        <w:rPr>
          <w:szCs w:val="22"/>
        </w:rPr>
        <w:t xml:space="preserve"> </w:t>
      </w:r>
    </w:p>
    <w:p w:rsidR="002A3BCD" w:rsidRDefault="002A3BCD">
      <w:pPr>
        <w:sectPr w:rsidR="002A3BCD"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8C3163" w:rsidRDefault="008C3163" w:rsidP="008C3163"/>
    <w:p w:rsidR="00AE50A3" w:rsidRDefault="00AE50A3" w:rsidP="008C3163"/>
    <w:p w:rsidR="008C3163" w:rsidRPr="00B145F3" w:rsidRDefault="008C3163" w:rsidP="008C3163">
      <w:pPr>
        <w:shd w:val="clear" w:color="auto" w:fill="C2D69B" w:themeFill="accent3" w:themeFillTint="99"/>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rPr>
        <w:t>COMPUTER SCIENCE</w:t>
      </w:r>
      <w:r>
        <w:rPr>
          <w:rFonts w:ascii="Berlin Sans FB" w:hAnsi="Berlin Sans FB"/>
          <w:color w:val="1F497D" w:themeColor="text2"/>
          <w:sz w:val="28"/>
          <w:szCs w:val="28"/>
        </w:rPr>
        <w:tab/>
      </w:r>
      <w:r w:rsidRPr="00B145F3">
        <w:rPr>
          <w:rFonts w:ascii="Berlin Sans FB" w:hAnsi="Berlin Sans FB"/>
          <w:color w:val="1F497D" w:themeColor="text2"/>
          <w:sz w:val="28"/>
          <w:szCs w:val="28"/>
        </w:rPr>
        <w:t>(AECSC)</w:t>
      </w:r>
    </w:p>
    <w:p w:rsidR="008C3163" w:rsidRPr="00B145F3" w:rsidRDefault="008C3163" w:rsidP="008C3163">
      <w:pPr>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shd w:val="clear" w:color="auto" w:fill="C2D69B" w:themeFill="accent3" w:themeFillTint="99"/>
        </w:rPr>
        <w:tab/>
      </w:r>
      <w:r w:rsidRPr="00745722">
        <w:rPr>
          <w:rFonts w:ascii="Berlin Sans FB" w:hAnsi="Berlin Sans FB"/>
          <w:color w:val="1F497D" w:themeColor="text2"/>
          <w:sz w:val="28"/>
          <w:szCs w:val="28"/>
          <w:shd w:val="clear" w:color="auto" w:fill="C2D69B" w:themeFill="accent3" w:themeFillTint="99"/>
        </w:rPr>
        <w:t>ATAR SUBJECT</w:t>
      </w:r>
    </w:p>
    <w:p w:rsidR="008C3163" w:rsidRPr="00937A99" w:rsidRDefault="008C3163" w:rsidP="008C3163">
      <w:pPr>
        <w:rPr>
          <w:rFonts w:cstheme="minorHAnsi"/>
          <w:szCs w:val="22"/>
        </w:rPr>
      </w:pPr>
    </w:p>
    <w:p w:rsidR="008C3163" w:rsidRDefault="008C3163" w:rsidP="008C3163">
      <w:pPr>
        <w:autoSpaceDE w:val="0"/>
        <w:autoSpaceDN w:val="0"/>
        <w:adjustRightInd w:val="0"/>
        <w:rPr>
          <w:rFonts w:ascii="Calibri" w:eastAsiaTheme="minorHAnsi" w:hAnsi="Calibri" w:cs="Calibri"/>
          <w:color w:val="000000"/>
          <w:szCs w:val="22"/>
        </w:rPr>
        <w:sectPr w:rsidR="008C3163"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8C3163" w:rsidRDefault="008C3163" w:rsidP="008C3163">
      <w:pPr>
        <w:rPr>
          <w:lang w:val="en"/>
        </w:rPr>
      </w:pPr>
      <w:r>
        <w:rPr>
          <w:lang w:val="en"/>
        </w:rPr>
        <w:lastRenderedPageBreak/>
        <w:t xml:space="preserve">In the Computer Science ATAR Course students explore the fundamental principles, concepts and skills within the field of computing. They learn how to diagnose and solve problems in the course of understanding the building blocks of computing. </w:t>
      </w:r>
    </w:p>
    <w:p w:rsidR="008C3163" w:rsidRDefault="008C3163" w:rsidP="008C3163">
      <w:pPr>
        <w:rPr>
          <w:lang w:val="en"/>
        </w:rPr>
      </w:pPr>
    </w:p>
    <w:p w:rsidR="008C3163" w:rsidRDefault="008C3163" w:rsidP="008C3163">
      <w:pPr>
        <w:rPr>
          <w:lang w:val="en"/>
        </w:rPr>
      </w:pPr>
      <w:r>
        <w:rPr>
          <w:lang w:val="en"/>
        </w:rPr>
        <w:t xml:space="preserve">Students explore the principles related to the analysis and creation of computer and information systems; software development; the connectivity between computers; the management of data; the development of database systems; and the moral and ethical </w:t>
      </w:r>
      <w:r>
        <w:rPr>
          <w:lang w:val="en"/>
        </w:rPr>
        <w:lastRenderedPageBreak/>
        <w:t>considerations for the development and use of computer systems. This course provides students with the practical and technical skills that equip them to function effectively in a world where these attributes are vital for employability and daily life in a technological society.</w:t>
      </w:r>
    </w:p>
    <w:p w:rsidR="008C3163" w:rsidRPr="0005378E" w:rsidRDefault="008C3163" w:rsidP="008C3163">
      <w:pPr>
        <w:rPr>
          <w:rFonts w:cstheme="minorHAnsi"/>
          <w:szCs w:val="22"/>
        </w:rPr>
      </w:pPr>
    </w:p>
    <w:p w:rsidR="008C3163" w:rsidRPr="0005378E" w:rsidRDefault="008C3163" w:rsidP="008C3163">
      <w:pPr>
        <w:ind w:right="-58"/>
        <w:contextualSpacing/>
        <w:jc w:val="both"/>
        <w:rPr>
          <w:rFonts w:cstheme="minorHAnsi"/>
          <w:iCs/>
          <w:szCs w:val="22"/>
          <w:lang w:val="en-US"/>
        </w:rPr>
      </w:pPr>
      <w:r w:rsidRPr="0005378E">
        <w:rPr>
          <w:rFonts w:cstheme="minorHAnsi"/>
          <w:iCs/>
          <w:szCs w:val="22"/>
          <w:lang w:val="en-US"/>
        </w:rPr>
        <w:t>For more information on this course, click the link below:</w:t>
      </w:r>
    </w:p>
    <w:p w:rsidR="008C3163" w:rsidRDefault="00A920BA" w:rsidP="008C3163">
      <w:hyperlink r:id="rId108" w:history="1">
        <w:r w:rsidR="008C3163" w:rsidRPr="0005378E">
          <w:rPr>
            <w:rStyle w:val="Hyperlink"/>
            <w:szCs w:val="22"/>
          </w:rPr>
          <w:t>http://senior-secondary.scsa.wa.edu.au/syllabus-and-support-materials/technologies</w:t>
        </w:r>
      </w:hyperlink>
    </w:p>
    <w:p w:rsidR="008C3163" w:rsidRDefault="008C3163" w:rsidP="008C3163">
      <w:pPr>
        <w:sectPr w:rsidR="008C3163" w:rsidSect="008C3163">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8C3163" w:rsidRDefault="008C3163" w:rsidP="008C3163"/>
    <w:p w:rsidR="00AE50A3" w:rsidRPr="00131DAC" w:rsidRDefault="00AE50A3" w:rsidP="00AE50A3">
      <w:pPr>
        <w:rPr>
          <w:rFonts w:cstheme="minorHAnsi"/>
          <w:szCs w:val="22"/>
          <w:lang w:val="en-US"/>
        </w:rPr>
      </w:pPr>
    </w:p>
    <w:p w:rsidR="00AE50A3" w:rsidRPr="005F140B" w:rsidRDefault="00AE50A3" w:rsidP="00AE50A3">
      <w:pPr>
        <w:shd w:val="clear" w:color="auto" w:fill="92CDDC" w:themeFill="accent5" w:themeFillTint="99"/>
        <w:tabs>
          <w:tab w:val="right" w:pos="10466"/>
        </w:tabs>
        <w:rPr>
          <w:rFonts w:ascii="Berlin Sans FB" w:hAnsi="Berlin Sans FB"/>
          <w:color w:val="1F497D" w:themeColor="text2"/>
          <w:sz w:val="28"/>
          <w:szCs w:val="28"/>
        </w:rPr>
      </w:pPr>
      <w:r w:rsidRPr="005F140B">
        <w:rPr>
          <w:rFonts w:ascii="Berlin Sans FB" w:hAnsi="Berlin Sans FB"/>
          <w:color w:val="1F497D" w:themeColor="text2"/>
          <w:sz w:val="28"/>
          <w:szCs w:val="28"/>
        </w:rPr>
        <w:t>DESIGN (TECHNICAL GRAPHICS)</w:t>
      </w:r>
      <w:r>
        <w:rPr>
          <w:rFonts w:ascii="Berlin Sans FB" w:hAnsi="Berlin Sans FB"/>
          <w:color w:val="1F497D" w:themeColor="text2"/>
          <w:sz w:val="28"/>
          <w:szCs w:val="28"/>
        </w:rPr>
        <w:tab/>
      </w:r>
      <w:r w:rsidRPr="005F140B">
        <w:rPr>
          <w:rFonts w:ascii="Berlin Sans FB" w:hAnsi="Berlin Sans FB"/>
          <w:color w:val="1F497D" w:themeColor="text2"/>
          <w:sz w:val="28"/>
          <w:szCs w:val="28"/>
        </w:rPr>
        <w:t xml:space="preserve"> </w:t>
      </w:r>
      <w:r>
        <w:rPr>
          <w:rFonts w:ascii="Berlin Sans FB" w:hAnsi="Berlin Sans FB"/>
          <w:color w:val="1F497D" w:themeColor="text2"/>
          <w:sz w:val="28"/>
          <w:szCs w:val="28"/>
        </w:rPr>
        <w:t>(GEDEST)</w:t>
      </w:r>
    </w:p>
    <w:p w:rsidR="00AE50A3" w:rsidRDefault="00AE50A3" w:rsidP="00AE50A3">
      <w:pPr>
        <w:tabs>
          <w:tab w:val="right" w:pos="10490"/>
        </w:tabs>
        <w:rPr>
          <w:rFonts w:cs="Arial"/>
          <w:b/>
          <w:szCs w:val="22"/>
        </w:rPr>
      </w:pPr>
      <w:r>
        <w:rPr>
          <w:rFonts w:ascii="Berlin Sans FB" w:hAnsi="Berlin Sans FB"/>
          <w:color w:val="1F497D" w:themeColor="text2"/>
          <w:sz w:val="28"/>
          <w:szCs w:val="28"/>
          <w:shd w:val="clear" w:color="auto" w:fill="92CDDC" w:themeFill="accent5" w:themeFillTint="99"/>
        </w:rPr>
        <w:tab/>
      </w:r>
      <w:r w:rsidRPr="00745722">
        <w:rPr>
          <w:rFonts w:ascii="Berlin Sans FB" w:hAnsi="Berlin Sans FB"/>
          <w:color w:val="1F497D" w:themeColor="text2"/>
          <w:sz w:val="28"/>
          <w:szCs w:val="28"/>
          <w:shd w:val="clear" w:color="auto" w:fill="92CDDC" w:themeFill="accent5" w:themeFillTint="99"/>
        </w:rPr>
        <w:t>GENERAL SUBJECT</w:t>
      </w:r>
    </w:p>
    <w:p w:rsidR="00AE50A3" w:rsidRDefault="00AE50A3" w:rsidP="00AE50A3">
      <w:pPr>
        <w:rPr>
          <w:rFonts w:cstheme="minorHAnsi"/>
          <w:szCs w:val="22"/>
        </w:rPr>
      </w:pPr>
    </w:p>
    <w:p w:rsidR="00AE50A3" w:rsidRDefault="00AE50A3" w:rsidP="00AE50A3">
      <w:pPr>
        <w:rPr>
          <w:lang w:val="en"/>
        </w:rPr>
        <w:sectPr w:rsidR="00AE50A3" w:rsidSect="008C3163">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AE50A3" w:rsidRDefault="00AE50A3" w:rsidP="00AE50A3">
      <w:pPr>
        <w:rPr>
          <w:lang w:val="en"/>
        </w:rPr>
      </w:pPr>
      <w:r>
        <w:rPr>
          <w:lang w:val="en"/>
        </w:rPr>
        <w:lastRenderedPageBreak/>
        <w:t xml:space="preserve">In the Design ATAR course students develop skills and processes for current and future industry and employment markets. Students are equipped with the knowledge and skills to understand design principles and processes, </w:t>
      </w:r>
      <w:proofErr w:type="spellStart"/>
      <w:r>
        <w:rPr>
          <w:lang w:val="en"/>
        </w:rPr>
        <w:t>analyse</w:t>
      </w:r>
      <w:proofErr w:type="spellEnd"/>
      <w:r>
        <w:rPr>
          <w:lang w:val="en"/>
        </w:rPr>
        <w:t xml:space="preserve"> problems and possibilities, and devise innovative strategies within design contexts. These include photography, graphics, dimensional design and technical graphics. The Design ATAR course also </w:t>
      </w:r>
      <w:proofErr w:type="spellStart"/>
      <w:r>
        <w:rPr>
          <w:lang w:val="en"/>
        </w:rPr>
        <w:t>emphasises</w:t>
      </w:r>
      <w:proofErr w:type="spellEnd"/>
      <w:r>
        <w:rPr>
          <w:lang w:val="en"/>
        </w:rPr>
        <w:t xml:space="preserve"> the scope of design in professional industries allowing students to </w:t>
      </w:r>
      <w:proofErr w:type="spellStart"/>
      <w:r>
        <w:rPr>
          <w:lang w:val="en"/>
        </w:rPr>
        <w:t>maximise</w:t>
      </w:r>
      <w:proofErr w:type="spellEnd"/>
      <w:r>
        <w:rPr>
          <w:lang w:val="en"/>
        </w:rPr>
        <w:t xml:space="preserve"> university pathways.</w:t>
      </w:r>
    </w:p>
    <w:p w:rsidR="00AE50A3" w:rsidRDefault="00AE50A3" w:rsidP="00AE50A3">
      <w:pPr>
        <w:rPr>
          <w:lang w:val="en"/>
        </w:rPr>
      </w:pPr>
    </w:p>
    <w:p w:rsidR="00AE50A3" w:rsidRPr="004436DC" w:rsidRDefault="00AE50A3" w:rsidP="00AE50A3">
      <w:pPr>
        <w:autoSpaceDE w:val="0"/>
        <w:autoSpaceDN w:val="0"/>
        <w:adjustRightInd w:val="0"/>
        <w:rPr>
          <w:rFonts w:eastAsiaTheme="minorHAnsi" w:cs="Calibri"/>
          <w:color w:val="000000"/>
          <w:szCs w:val="22"/>
        </w:rPr>
      </w:pPr>
      <w:r w:rsidRPr="004436DC">
        <w:rPr>
          <w:rFonts w:eastAsiaTheme="minorHAnsi" w:cs="Calibri"/>
          <w:bCs/>
          <w:color w:val="000000"/>
          <w:szCs w:val="22"/>
        </w:rPr>
        <w:t>Design can be offered by schools in several different contexts. This course specifically studies Technical Graphics.</w:t>
      </w:r>
    </w:p>
    <w:p w:rsidR="00AE50A3" w:rsidRPr="004436DC" w:rsidRDefault="00AE50A3" w:rsidP="00AE50A3">
      <w:pPr>
        <w:tabs>
          <w:tab w:val="right" w:pos="10490"/>
        </w:tabs>
        <w:ind w:right="-58"/>
        <w:contextualSpacing/>
        <w:jc w:val="both"/>
        <w:rPr>
          <w:rFonts w:eastAsiaTheme="minorHAnsi" w:cs="Calibri"/>
          <w:color w:val="000000"/>
          <w:szCs w:val="22"/>
        </w:rPr>
      </w:pPr>
      <w:r w:rsidRPr="004436DC">
        <w:rPr>
          <w:rFonts w:eastAsiaTheme="minorHAnsi" w:cs="Calibri"/>
          <w:color w:val="000000"/>
          <w:szCs w:val="22"/>
        </w:rPr>
        <w:lastRenderedPageBreak/>
        <w:t xml:space="preserve">This context may include elements of </w:t>
      </w:r>
      <w:r w:rsidRPr="0005378E">
        <w:rPr>
          <w:rFonts w:eastAsiaTheme="minorHAnsi" w:cs="Calibri"/>
          <w:color w:val="000000"/>
          <w:szCs w:val="22"/>
        </w:rPr>
        <w:t xml:space="preserve">freehand sketching and presentation techniques to include rendering skills, tone and line work; CAD and instrument drawing skills; 2D/3D introduction, study tools and equipment, drawing layout, conventions, orthographic projection, perspective drawing and engineering drawing. </w:t>
      </w:r>
    </w:p>
    <w:p w:rsidR="00AE50A3" w:rsidRPr="004436DC" w:rsidRDefault="00AE50A3" w:rsidP="00AE50A3">
      <w:pPr>
        <w:tabs>
          <w:tab w:val="right" w:pos="10490"/>
        </w:tabs>
        <w:ind w:right="-58"/>
        <w:contextualSpacing/>
        <w:jc w:val="both"/>
        <w:rPr>
          <w:rFonts w:eastAsiaTheme="minorHAnsi" w:cs="Calibri"/>
          <w:color w:val="000000"/>
          <w:szCs w:val="22"/>
        </w:rPr>
      </w:pPr>
    </w:p>
    <w:p w:rsidR="00AE50A3" w:rsidRPr="004436DC" w:rsidRDefault="00AE50A3" w:rsidP="00AE50A3">
      <w:pPr>
        <w:tabs>
          <w:tab w:val="right" w:pos="10490"/>
        </w:tabs>
        <w:ind w:right="-58"/>
        <w:contextualSpacing/>
        <w:jc w:val="both"/>
        <w:rPr>
          <w:rFonts w:eastAsiaTheme="minorHAnsi" w:cs="Calibri"/>
          <w:color w:val="000000"/>
          <w:szCs w:val="22"/>
        </w:rPr>
      </w:pPr>
      <w:r w:rsidRPr="004436DC">
        <w:rPr>
          <w:rFonts w:eastAsiaTheme="minorHAnsi" w:cs="Calibri"/>
          <w:color w:val="000000"/>
          <w:szCs w:val="22"/>
        </w:rPr>
        <w:t>Technical Graphics uses conventions of technical drawing and computer-aided design to create designs that deal with mainly three dimensional subjects, usually of an industrial nature.</w:t>
      </w:r>
    </w:p>
    <w:p w:rsidR="00AE50A3" w:rsidRPr="004436DC" w:rsidRDefault="00AE50A3" w:rsidP="00AE50A3">
      <w:pPr>
        <w:tabs>
          <w:tab w:val="right" w:pos="10490"/>
        </w:tabs>
        <w:ind w:right="-58"/>
        <w:contextualSpacing/>
        <w:jc w:val="both"/>
        <w:rPr>
          <w:rFonts w:cstheme="minorHAnsi"/>
          <w:iCs/>
          <w:szCs w:val="22"/>
          <w:lang w:val="en-US"/>
        </w:rPr>
      </w:pPr>
    </w:p>
    <w:p w:rsidR="00AE50A3" w:rsidRPr="004436DC" w:rsidRDefault="00AE50A3" w:rsidP="00AE50A3">
      <w:pPr>
        <w:ind w:right="-58"/>
        <w:contextualSpacing/>
        <w:jc w:val="both"/>
        <w:rPr>
          <w:rFonts w:cstheme="minorHAnsi"/>
          <w:iCs/>
          <w:szCs w:val="22"/>
          <w:lang w:val="en-US"/>
        </w:rPr>
      </w:pPr>
      <w:r w:rsidRPr="004436DC">
        <w:rPr>
          <w:rFonts w:cstheme="minorHAnsi"/>
          <w:iCs/>
          <w:szCs w:val="22"/>
          <w:lang w:val="en-US"/>
        </w:rPr>
        <w:t>For more information on this course, click the link below:</w:t>
      </w:r>
    </w:p>
    <w:p w:rsidR="00AE50A3" w:rsidRDefault="00A920BA" w:rsidP="00AE50A3">
      <w:pPr>
        <w:tabs>
          <w:tab w:val="right" w:pos="10490"/>
        </w:tabs>
        <w:ind w:right="-58"/>
        <w:contextualSpacing/>
        <w:jc w:val="both"/>
        <w:rPr>
          <w:rStyle w:val="Hyperlink"/>
          <w:szCs w:val="22"/>
        </w:rPr>
      </w:pPr>
      <w:hyperlink r:id="rId109" w:history="1">
        <w:r w:rsidR="00AE50A3" w:rsidRPr="004436DC">
          <w:rPr>
            <w:rStyle w:val="Hyperlink"/>
            <w:szCs w:val="22"/>
          </w:rPr>
          <w:t>http://senior-secondary.scsa.wa.edu.au/syllabus-and-support-materials/arts</w:t>
        </w:r>
      </w:hyperlink>
    </w:p>
    <w:p w:rsidR="00AE50A3" w:rsidRDefault="00AE50A3" w:rsidP="00AE50A3">
      <w:pPr>
        <w:tabs>
          <w:tab w:val="right" w:pos="10490"/>
        </w:tabs>
        <w:ind w:right="-58"/>
        <w:contextualSpacing/>
        <w:jc w:val="both"/>
        <w:rPr>
          <w:rStyle w:val="Hyperlink"/>
          <w:szCs w:val="22"/>
        </w:rPr>
        <w:sectPr w:rsidR="00AE50A3" w:rsidSect="008C3163">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AE50A3" w:rsidRDefault="00AE50A3" w:rsidP="00AE50A3">
      <w:pPr>
        <w:tabs>
          <w:tab w:val="right" w:pos="10490"/>
        </w:tabs>
        <w:ind w:right="-58"/>
        <w:contextualSpacing/>
        <w:jc w:val="both"/>
        <w:rPr>
          <w:rStyle w:val="Hyperlink"/>
          <w:szCs w:val="22"/>
        </w:rPr>
      </w:pPr>
    </w:p>
    <w:p w:rsidR="00AE50A3" w:rsidRDefault="00AE50A3" w:rsidP="00AE50A3">
      <w:pPr>
        <w:rPr>
          <w:rFonts w:cstheme="minorHAnsi"/>
          <w:szCs w:val="22"/>
          <w:lang w:val="en-US"/>
        </w:rPr>
      </w:pPr>
    </w:p>
    <w:p w:rsidR="008C3163" w:rsidRDefault="008C3163">
      <w:pPr>
        <w:rPr>
          <w:rFonts w:ascii="Berlin Sans FB" w:hAnsi="Berlin Sans FB"/>
          <w:color w:val="1F497D" w:themeColor="text2"/>
          <w:sz w:val="28"/>
          <w:szCs w:val="28"/>
        </w:rPr>
      </w:pPr>
      <w:r>
        <w:rPr>
          <w:rFonts w:ascii="Berlin Sans FB" w:hAnsi="Berlin Sans FB"/>
          <w:color w:val="1F497D" w:themeColor="text2"/>
          <w:sz w:val="28"/>
          <w:szCs w:val="28"/>
        </w:rPr>
        <w:br w:type="page"/>
      </w:r>
    </w:p>
    <w:p w:rsidR="008C3163" w:rsidRPr="005F140B" w:rsidRDefault="008C3163" w:rsidP="008C3163">
      <w:pPr>
        <w:shd w:val="clear" w:color="auto" w:fill="92CDDC" w:themeFill="accent5" w:themeFillTint="99"/>
        <w:tabs>
          <w:tab w:val="right" w:pos="10490"/>
        </w:tabs>
        <w:rPr>
          <w:rFonts w:ascii="Berlin Sans FB" w:hAnsi="Berlin Sans FB"/>
          <w:color w:val="1F497D" w:themeColor="text2"/>
          <w:sz w:val="28"/>
          <w:szCs w:val="28"/>
        </w:rPr>
      </w:pPr>
      <w:r w:rsidRPr="005F140B">
        <w:rPr>
          <w:rFonts w:ascii="Berlin Sans FB" w:hAnsi="Berlin Sans FB"/>
          <w:color w:val="1F497D" w:themeColor="text2"/>
          <w:sz w:val="28"/>
          <w:szCs w:val="28"/>
        </w:rPr>
        <w:lastRenderedPageBreak/>
        <w:t xml:space="preserve">FOOD SCIENCE AND TECHNOLOGY </w:t>
      </w:r>
      <w:r w:rsidRPr="005F140B">
        <w:rPr>
          <w:rFonts w:ascii="Berlin Sans FB" w:hAnsi="Berlin Sans FB"/>
          <w:color w:val="1F497D" w:themeColor="text2"/>
          <w:sz w:val="28"/>
          <w:szCs w:val="28"/>
        </w:rPr>
        <w:tab/>
        <w:t xml:space="preserve">(GEFST) </w:t>
      </w:r>
    </w:p>
    <w:p w:rsidR="008C3163" w:rsidRDefault="008C3163" w:rsidP="008C3163">
      <w:pPr>
        <w:tabs>
          <w:tab w:val="right" w:pos="10490"/>
        </w:tabs>
        <w:rPr>
          <w:rFonts w:cs="Arial"/>
          <w:b/>
          <w:szCs w:val="22"/>
        </w:rPr>
      </w:pPr>
      <w:r>
        <w:rPr>
          <w:rFonts w:ascii="Berlin Sans FB" w:hAnsi="Berlin Sans FB"/>
          <w:color w:val="1F497D" w:themeColor="text2"/>
          <w:sz w:val="28"/>
          <w:szCs w:val="28"/>
          <w:shd w:val="clear" w:color="auto" w:fill="92CDDC" w:themeFill="accent5" w:themeFillTint="99"/>
        </w:rPr>
        <w:tab/>
      </w:r>
      <w:r w:rsidRPr="00745722">
        <w:rPr>
          <w:rFonts w:ascii="Berlin Sans FB" w:hAnsi="Berlin Sans FB"/>
          <w:color w:val="1F497D" w:themeColor="text2"/>
          <w:sz w:val="28"/>
          <w:szCs w:val="28"/>
          <w:shd w:val="clear" w:color="auto" w:fill="92CDDC" w:themeFill="accent5" w:themeFillTint="99"/>
        </w:rPr>
        <w:t>GENERAL SUBJECT</w:t>
      </w:r>
    </w:p>
    <w:p w:rsidR="008C3163" w:rsidRPr="00131DAC" w:rsidRDefault="008C3163" w:rsidP="008C3163">
      <w:pPr>
        <w:rPr>
          <w:rFonts w:cstheme="minorHAnsi"/>
          <w:szCs w:val="22"/>
        </w:rPr>
      </w:pPr>
    </w:p>
    <w:p w:rsidR="008C3163" w:rsidRDefault="008C3163" w:rsidP="008C3163">
      <w:pPr>
        <w:autoSpaceDE w:val="0"/>
        <w:autoSpaceDN w:val="0"/>
        <w:adjustRightInd w:val="0"/>
        <w:rPr>
          <w:rFonts w:eastAsiaTheme="minorHAnsi" w:cs="Calibri"/>
          <w:color w:val="000000"/>
          <w:szCs w:val="22"/>
        </w:rPr>
        <w:sectPr w:rsidR="008C3163" w:rsidSect="008C3163">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8C3163" w:rsidRDefault="008C3163" w:rsidP="008C3163">
      <w:pPr>
        <w:rPr>
          <w:lang w:val="en"/>
        </w:rPr>
      </w:pPr>
      <w:r>
        <w:rPr>
          <w:lang w:val="en"/>
        </w:rPr>
        <w:lastRenderedPageBreak/>
        <w:t xml:space="preserve">The Food Science and Technology General course provides opportunities for students to explore and develop food-related interests and skills. Food impacts on every aspect of daily life and is essential for maintaining overall health and wellbeing. </w:t>
      </w:r>
    </w:p>
    <w:p w:rsidR="008C3163" w:rsidRDefault="008C3163" w:rsidP="008C3163">
      <w:pPr>
        <w:rPr>
          <w:lang w:val="en"/>
        </w:rPr>
      </w:pPr>
    </w:p>
    <w:p w:rsidR="008C3163" w:rsidRDefault="008C3163" w:rsidP="008C3163">
      <w:pPr>
        <w:rPr>
          <w:lang w:val="en"/>
        </w:rPr>
      </w:pPr>
      <w:r>
        <w:rPr>
          <w:lang w:val="en"/>
        </w:rPr>
        <w:t xml:space="preserve">Students </w:t>
      </w:r>
      <w:proofErr w:type="spellStart"/>
      <w:r>
        <w:rPr>
          <w:lang w:val="en"/>
        </w:rPr>
        <w:t>organise</w:t>
      </w:r>
      <w:proofErr w:type="spellEnd"/>
      <w:r>
        <w:rPr>
          <w:lang w:val="en"/>
        </w:rPr>
        <w:t xml:space="preserve">, implement and manage production processes in a range of food environments and understand systems that regulate food availability, safety and quality. Knowledge of the sensory, physical, chemical and functional properties of food is applied in practical situations. </w:t>
      </w:r>
    </w:p>
    <w:p w:rsidR="008C3163" w:rsidRDefault="008C3163" w:rsidP="008C3163">
      <w:pPr>
        <w:rPr>
          <w:lang w:val="en"/>
        </w:rPr>
      </w:pPr>
    </w:p>
    <w:p w:rsidR="008C3163" w:rsidRDefault="008C3163" w:rsidP="008C3163">
      <w:pPr>
        <w:rPr>
          <w:lang w:val="en"/>
        </w:rPr>
      </w:pPr>
      <w:r>
        <w:rPr>
          <w:lang w:val="en"/>
        </w:rPr>
        <w:t xml:space="preserve">Students investigate the food supply chain and value-adding techniques applied to food to meet consumer and producer requirements. Principles of dietary planning, adapting recipes, and processing techniques, are considered for specific nutritional needs of demographic groups. Occupational safety and health requirements, safe food handling practices, and a variety of processing techniques, are implemented to </w:t>
      </w:r>
      <w:r>
        <w:rPr>
          <w:lang w:val="en"/>
        </w:rPr>
        <w:lastRenderedPageBreak/>
        <w:t>produce safe, quality food products. This course may enhance employability and career opportunities in areas that include nutrition, health, food and beverage manufacturing, food processing, community services, hospitality and retail.</w:t>
      </w:r>
    </w:p>
    <w:p w:rsidR="008C3163" w:rsidRPr="002A3BCD" w:rsidRDefault="008C3163" w:rsidP="008C3163">
      <w:pPr>
        <w:rPr>
          <w:rFonts w:eastAsiaTheme="minorHAnsi" w:cstheme="minorHAnsi"/>
          <w:b/>
          <w:szCs w:val="22"/>
          <w:lang w:eastAsia="en-AU"/>
        </w:rPr>
      </w:pPr>
    </w:p>
    <w:p w:rsidR="008C3163" w:rsidRPr="002A3BCD" w:rsidRDefault="008C3163" w:rsidP="008C3163">
      <w:pPr>
        <w:jc w:val="center"/>
        <w:rPr>
          <w:rFonts w:eastAsiaTheme="minorHAnsi" w:cstheme="minorHAnsi"/>
          <w:b/>
          <w:szCs w:val="22"/>
          <w:lang w:val="en-US" w:eastAsia="en-AU"/>
        </w:rPr>
      </w:pPr>
      <w:r w:rsidRPr="002A3BCD">
        <w:rPr>
          <w:rFonts w:eastAsiaTheme="minorHAnsi" w:cstheme="minorHAnsi"/>
          <w:b/>
          <w:szCs w:val="22"/>
          <w:lang w:eastAsia="en-AU"/>
        </w:rPr>
        <w:t xml:space="preserve">This course has </w:t>
      </w:r>
      <w:proofErr w:type="gramStart"/>
      <w:r w:rsidRPr="002A3BCD">
        <w:rPr>
          <w:rFonts w:eastAsiaTheme="minorHAnsi" w:cstheme="minorHAnsi"/>
          <w:b/>
          <w:szCs w:val="22"/>
          <w:lang w:eastAsia="en-AU"/>
        </w:rPr>
        <w:t>a high</w:t>
      </w:r>
      <w:proofErr w:type="gramEnd"/>
      <w:r w:rsidRPr="002A3BCD">
        <w:rPr>
          <w:rFonts w:eastAsiaTheme="minorHAnsi" w:cstheme="minorHAnsi"/>
          <w:b/>
          <w:szCs w:val="22"/>
          <w:lang w:eastAsia="en-AU"/>
        </w:rPr>
        <w:t xml:space="preserve"> practical food content.</w:t>
      </w:r>
    </w:p>
    <w:p w:rsidR="008C3163" w:rsidRPr="002A3BCD" w:rsidRDefault="008C3163" w:rsidP="008C3163">
      <w:pPr>
        <w:rPr>
          <w:rFonts w:cstheme="minorHAnsi"/>
          <w:szCs w:val="22"/>
        </w:rPr>
      </w:pPr>
      <w:r w:rsidRPr="002A3BCD">
        <w:rPr>
          <w:rFonts w:cstheme="minorHAnsi"/>
          <w:szCs w:val="22"/>
        </w:rPr>
        <w:t>Students will learn how to operate a commercial coffee machine. They will be rostered on throughout the year to prepare and serve coffee and food to clients of the Thornlie Senior High School Flourish Café during recess.</w:t>
      </w:r>
    </w:p>
    <w:p w:rsidR="008C3163" w:rsidRPr="002A3BCD" w:rsidRDefault="008C3163" w:rsidP="008C3163">
      <w:pPr>
        <w:rPr>
          <w:rFonts w:cstheme="minorHAnsi"/>
          <w:szCs w:val="22"/>
        </w:rPr>
      </w:pPr>
      <w:r w:rsidRPr="002A3BCD">
        <w:rPr>
          <w:rFonts w:cstheme="minorHAnsi"/>
          <w:szCs w:val="22"/>
        </w:rPr>
        <w:t xml:space="preserve"> </w:t>
      </w:r>
    </w:p>
    <w:p w:rsidR="008C3163" w:rsidRPr="002A3BCD" w:rsidRDefault="008C3163" w:rsidP="008C3163">
      <w:pPr>
        <w:rPr>
          <w:szCs w:val="22"/>
        </w:rPr>
      </w:pPr>
      <w:r w:rsidRPr="002A3BCD">
        <w:rPr>
          <w:rFonts w:cstheme="minorHAnsi"/>
          <w:szCs w:val="22"/>
        </w:rPr>
        <w:t xml:space="preserve">Students </w:t>
      </w:r>
      <w:r w:rsidRPr="002A3BCD">
        <w:rPr>
          <w:rFonts w:cstheme="minorHAnsi"/>
          <w:b/>
          <w:szCs w:val="22"/>
        </w:rPr>
        <w:t>will be required</w:t>
      </w:r>
      <w:r w:rsidRPr="002A3BCD">
        <w:rPr>
          <w:rFonts w:cstheme="minorHAnsi"/>
          <w:szCs w:val="22"/>
        </w:rPr>
        <w:t xml:space="preserve"> to attend either a period 0 or period 6 for practical lessons; this will be determined by the timetable. </w:t>
      </w:r>
      <w:r w:rsidRPr="002A3BCD">
        <w:rPr>
          <w:szCs w:val="22"/>
        </w:rPr>
        <w:t xml:space="preserve">Additionally all students </w:t>
      </w:r>
      <w:r w:rsidRPr="002A3BCD">
        <w:rPr>
          <w:b/>
          <w:bCs/>
          <w:szCs w:val="22"/>
        </w:rPr>
        <w:t>will be required</w:t>
      </w:r>
      <w:r w:rsidRPr="002A3BCD">
        <w:rPr>
          <w:szCs w:val="22"/>
        </w:rPr>
        <w:t xml:space="preserve"> to participate in the operation of Flourish Cafe.</w:t>
      </w:r>
    </w:p>
    <w:p w:rsidR="008C3163" w:rsidRPr="002A3BCD" w:rsidRDefault="008C3163" w:rsidP="008C3163">
      <w:pPr>
        <w:rPr>
          <w:rFonts w:cstheme="minorHAnsi"/>
          <w:iCs/>
          <w:szCs w:val="22"/>
          <w:lang w:val="en-US"/>
        </w:rPr>
      </w:pPr>
    </w:p>
    <w:p w:rsidR="008C3163" w:rsidRPr="002A3BCD" w:rsidRDefault="008C3163" w:rsidP="008C3163">
      <w:pPr>
        <w:rPr>
          <w:rFonts w:cstheme="minorHAnsi"/>
          <w:szCs w:val="22"/>
        </w:rPr>
      </w:pPr>
      <w:r w:rsidRPr="002A3BCD">
        <w:rPr>
          <w:rFonts w:cstheme="minorHAnsi"/>
          <w:iCs/>
          <w:szCs w:val="22"/>
          <w:lang w:val="en-US"/>
        </w:rPr>
        <w:t>For more information on this course, click the link below:</w:t>
      </w:r>
    </w:p>
    <w:p w:rsidR="008C3163" w:rsidRDefault="00A920BA" w:rsidP="008C3163">
      <w:pPr>
        <w:ind w:right="-58"/>
        <w:contextualSpacing/>
        <w:jc w:val="both"/>
        <w:rPr>
          <w:rStyle w:val="Hyperlink"/>
          <w:rFonts w:eastAsia="HGSoeiKakugothicUB" w:cstheme="minorHAnsi"/>
          <w:iCs/>
          <w:szCs w:val="22"/>
          <w:highlight w:val="yellow"/>
          <w:lang w:val="en-US"/>
        </w:rPr>
      </w:pPr>
      <w:hyperlink r:id="rId110" w:history="1">
        <w:r w:rsidR="008C3163" w:rsidRPr="002A3BCD">
          <w:rPr>
            <w:rStyle w:val="Hyperlink"/>
            <w:szCs w:val="22"/>
          </w:rPr>
          <w:t>http://senior-secondary.scsa.wa.edu.au/syllabus-and-support-materials/technologies</w:t>
        </w:r>
      </w:hyperlink>
      <w:r w:rsidR="008C3163">
        <w:t xml:space="preserve"> </w:t>
      </w:r>
    </w:p>
    <w:p w:rsidR="008C3163" w:rsidRDefault="008C3163" w:rsidP="008C3163">
      <w:pPr>
        <w:ind w:right="-58"/>
        <w:contextualSpacing/>
        <w:jc w:val="both"/>
        <w:rPr>
          <w:rStyle w:val="Hyperlink"/>
          <w:rFonts w:eastAsia="HGSoeiKakugothicUB" w:cstheme="minorHAnsi"/>
          <w:iCs/>
          <w:szCs w:val="22"/>
          <w:highlight w:val="yellow"/>
          <w:lang w:val="en-US"/>
        </w:rPr>
        <w:sectPr w:rsidR="008C3163"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8C3163" w:rsidRDefault="008C3163" w:rsidP="008C3163">
      <w:pPr>
        <w:ind w:right="-58"/>
        <w:contextualSpacing/>
        <w:jc w:val="both"/>
        <w:rPr>
          <w:rStyle w:val="Hyperlink"/>
          <w:rFonts w:eastAsia="HGSoeiKakugothicUB" w:cstheme="minorHAnsi"/>
          <w:iCs/>
          <w:szCs w:val="22"/>
          <w:highlight w:val="yellow"/>
          <w:lang w:val="en-US"/>
        </w:rPr>
      </w:pPr>
    </w:p>
    <w:p w:rsidR="00182188" w:rsidRDefault="00182188" w:rsidP="00131DAC">
      <w:pPr>
        <w:ind w:right="-58"/>
        <w:contextualSpacing/>
        <w:jc w:val="both"/>
        <w:rPr>
          <w:rStyle w:val="Hyperlink"/>
          <w:rFonts w:eastAsia="HGSoeiKakugothicUB" w:cstheme="minorHAnsi"/>
          <w:iCs/>
          <w:szCs w:val="22"/>
          <w:highlight w:val="yellow"/>
          <w:lang w:val="en-US"/>
        </w:rPr>
      </w:pPr>
    </w:p>
    <w:p w:rsidR="00914273" w:rsidRPr="005F140B" w:rsidRDefault="00914273" w:rsidP="002A3BCD">
      <w:pPr>
        <w:shd w:val="clear" w:color="auto" w:fill="92CDDC" w:themeFill="accent5" w:themeFillTint="99"/>
        <w:tabs>
          <w:tab w:val="right" w:pos="10466"/>
        </w:tabs>
        <w:ind w:right="-58"/>
        <w:contextualSpacing/>
        <w:rPr>
          <w:rFonts w:ascii="Berlin Sans FB" w:hAnsi="Berlin Sans FB"/>
          <w:color w:val="1F497D" w:themeColor="text2"/>
          <w:sz w:val="28"/>
          <w:szCs w:val="28"/>
        </w:rPr>
      </w:pPr>
      <w:r w:rsidRPr="005F140B">
        <w:rPr>
          <w:rFonts w:ascii="Berlin Sans FB" w:hAnsi="Berlin Sans FB"/>
          <w:color w:val="1F497D" w:themeColor="text2"/>
          <w:sz w:val="28"/>
          <w:szCs w:val="28"/>
        </w:rPr>
        <w:t>M</w:t>
      </w:r>
      <w:r w:rsidR="00745722">
        <w:rPr>
          <w:rFonts w:ascii="Berlin Sans FB" w:hAnsi="Berlin Sans FB"/>
          <w:color w:val="1F497D" w:themeColor="text2"/>
          <w:sz w:val="28"/>
          <w:szCs w:val="28"/>
        </w:rPr>
        <w:t>ATERIALS, DESIGN &amp; TECHNOLOGY METALS</w:t>
      </w:r>
      <w:r w:rsidRPr="005F140B">
        <w:rPr>
          <w:rFonts w:ascii="Berlin Sans FB" w:hAnsi="Berlin Sans FB"/>
          <w:color w:val="1F497D" w:themeColor="text2"/>
          <w:sz w:val="28"/>
          <w:szCs w:val="28"/>
        </w:rPr>
        <w:t xml:space="preserve"> </w:t>
      </w:r>
      <w:r w:rsidR="00EF183D">
        <w:rPr>
          <w:rFonts w:ascii="Berlin Sans FB" w:hAnsi="Berlin Sans FB"/>
          <w:color w:val="1F497D" w:themeColor="text2"/>
          <w:sz w:val="28"/>
          <w:szCs w:val="28"/>
        </w:rPr>
        <w:tab/>
      </w:r>
      <w:r w:rsidRPr="005F140B">
        <w:rPr>
          <w:rFonts w:ascii="Berlin Sans FB" w:hAnsi="Berlin Sans FB"/>
          <w:color w:val="1F497D" w:themeColor="text2"/>
          <w:sz w:val="28"/>
          <w:szCs w:val="28"/>
        </w:rPr>
        <w:t xml:space="preserve">(GEMDTM)   </w:t>
      </w:r>
    </w:p>
    <w:p w:rsidR="00EF183D" w:rsidRDefault="00EF183D" w:rsidP="00EF183D">
      <w:pPr>
        <w:tabs>
          <w:tab w:val="right" w:pos="10490"/>
        </w:tabs>
        <w:rPr>
          <w:rFonts w:cs="Arial"/>
          <w:b/>
          <w:szCs w:val="22"/>
        </w:rPr>
      </w:pPr>
      <w:r>
        <w:rPr>
          <w:rFonts w:ascii="Berlin Sans FB" w:hAnsi="Berlin Sans FB"/>
          <w:color w:val="1F497D" w:themeColor="text2"/>
          <w:sz w:val="28"/>
          <w:szCs w:val="28"/>
          <w:shd w:val="clear" w:color="auto" w:fill="92CDDC" w:themeFill="accent5" w:themeFillTint="99"/>
        </w:rPr>
        <w:tab/>
      </w:r>
      <w:r w:rsidRPr="00745722">
        <w:rPr>
          <w:rFonts w:ascii="Berlin Sans FB" w:hAnsi="Berlin Sans FB"/>
          <w:color w:val="1F497D" w:themeColor="text2"/>
          <w:sz w:val="28"/>
          <w:szCs w:val="28"/>
          <w:shd w:val="clear" w:color="auto" w:fill="92CDDC" w:themeFill="accent5" w:themeFillTint="99"/>
        </w:rPr>
        <w:t>GENERAL SUBJECT</w:t>
      </w:r>
    </w:p>
    <w:p w:rsidR="00914273" w:rsidRPr="00131DAC" w:rsidRDefault="00914273" w:rsidP="00131DAC">
      <w:pPr>
        <w:rPr>
          <w:rFonts w:cstheme="minorHAnsi"/>
          <w:szCs w:val="22"/>
          <w:lang w:val="en-US"/>
        </w:rPr>
      </w:pPr>
    </w:p>
    <w:p w:rsidR="004436DC" w:rsidRDefault="004436DC" w:rsidP="002A3BCD">
      <w:pPr>
        <w:autoSpaceDE w:val="0"/>
        <w:autoSpaceDN w:val="0"/>
        <w:adjustRightInd w:val="0"/>
        <w:rPr>
          <w:rFonts w:eastAsiaTheme="minorHAnsi" w:cs="Calibri"/>
          <w:color w:val="000000"/>
          <w:szCs w:val="22"/>
        </w:rPr>
        <w:sectPr w:rsidR="004436DC"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8C3163" w:rsidRDefault="002A3BCD" w:rsidP="002A3BCD">
      <w:pPr>
        <w:rPr>
          <w:rFonts w:cstheme="minorHAnsi"/>
          <w:szCs w:val="22"/>
          <w:lang w:val="en-US"/>
        </w:rPr>
      </w:pPr>
      <w:r w:rsidRPr="002A3BCD">
        <w:rPr>
          <w:rFonts w:cstheme="minorHAnsi"/>
          <w:szCs w:val="22"/>
          <w:lang w:val="en-US"/>
        </w:rPr>
        <w:lastRenderedPageBreak/>
        <w:t>The Materials Design and Technology (Metals) General course is a practical course.</w:t>
      </w:r>
      <w:r w:rsidR="008C3163">
        <w:rPr>
          <w:rFonts w:cstheme="minorHAnsi"/>
          <w:szCs w:val="22"/>
          <w:lang w:val="en-US"/>
        </w:rPr>
        <w:t xml:space="preserve"> </w:t>
      </w:r>
      <w:r w:rsidRPr="002A3BCD">
        <w:rPr>
          <w:rFonts w:cstheme="minorHAnsi"/>
          <w:szCs w:val="22"/>
          <w:lang w:val="en-US"/>
        </w:rPr>
        <w:t xml:space="preserve">Working with metals, students develop a range of manipulation, processing, manufacturing and organisational skills. </w:t>
      </w:r>
    </w:p>
    <w:p w:rsidR="008C3163" w:rsidRDefault="008C3163" w:rsidP="002A3BCD">
      <w:pPr>
        <w:rPr>
          <w:rFonts w:cstheme="minorHAnsi"/>
          <w:szCs w:val="22"/>
          <w:lang w:val="en-US"/>
        </w:rPr>
      </w:pPr>
    </w:p>
    <w:p w:rsidR="002A3BCD" w:rsidRPr="002A3BCD" w:rsidRDefault="002A3BCD" w:rsidP="002A3BCD">
      <w:pPr>
        <w:rPr>
          <w:rFonts w:cstheme="minorHAnsi"/>
          <w:szCs w:val="22"/>
          <w:lang w:val="en-US"/>
        </w:rPr>
      </w:pPr>
      <w:r w:rsidRPr="002A3BCD">
        <w:rPr>
          <w:rFonts w:cstheme="minorHAnsi"/>
          <w:szCs w:val="22"/>
          <w:lang w:val="en-US"/>
        </w:rPr>
        <w:t>When designing with metals, they develop cognitive skills, such as solving problems, generating ideas, creative design strategies and communicating what they do. This makes them more technologically literate and, as consumers, enables them to make more informed decisions about the use and misuse of technology.</w:t>
      </w:r>
    </w:p>
    <w:p w:rsidR="002A3BCD" w:rsidRPr="002A3BCD" w:rsidRDefault="002A3BCD" w:rsidP="002A3BCD">
      <w:pPr>
        <w:rPr>
          <w:rFonts w:cstheme="minorHAnsi"/>
          <w:szCs w:val="22"/>
          <w:lang w:val="en-US"/>
        </w:rPr>
      </w:pPr>
    </w:p>
    <w:p w:rsidR="002A3BCD" w:rsidRPr="002A3BCD" w:rsidRDefault="002A3BCD" w:rsidP="002A3BCD">
      <w:pPr>
        <w:rPr>
          <w:rFonts w:cstheme="minorHAnsi"/>
          <w:szCs w:val="22"/>
          <w:lang w:val="en-US"/>
        </w:rPr>
      </w:pPr>
      <w:r w:rsidRPr="002A3BCD">
        <w:rPr>
          <w:rFonts w:cstheme="minorHAnsi"/>
          <w:szCs w:val="22"/>
          <w:lang w:val="en-US"/>
        </w:rPr>
        <w:t>The Materials Design and Technology (Metals) General course aims to prepare all students for a future in a technological and material world by providing the foundation for lifelong learning about how products are designed and how materials are developed and used.</w:t>
      </w:r>
    </w:p>
    <w:p w:rsidR="002A3BCD" w:rsidRPr="002A3BCD" w:rsidRDefault="002A3BCD" w:rsidP="00131DAC">
      <w:pPr>
        <w:ind w:right="-58"/>
        <w:contextualSpacing/>
        <w:jc w:val="both"/>
        <w:rPr>
          <w:rFonts w:cstheme="minorHAnsi"/>
          <w:iCs/>
          <w:szCs w:val="22"/>
          <w:lang w:val="en-US"/>
        </w:rPr>
      </w:pPr>
    </w:p>
    <w:p w:rsidR="00914273" w:rsidRPr="002A3BCD" w:rsidRDefault="00914273" w:rsidP="00131DAC">
      <w:pPr>
        <w:ind w:right="-58"/>
        <w:contextualSpacing/>
        <w:jc w:val="both"/>
        <w:rPr>
          <w:rFonts w:cstheme="minorHAnsi"/>
          <w:iCs/>
          <w:szCs w:val="22"/>
          <w:lang w:val="en-US"/>
        </w:rPr>
      </w:pPr>
      <w:r w:rsidRPr="002A3BCD">
        <w:rPr>
          <w:rFonts w:cstheme="minorHAnsi"/>
          <w:iCs/>
          <w:szCs w:val="22"/>
          <w:lang w:val="en-US"/>
        </w:rPr>
        <w:t>For more information on this course, click the link below:</w:t>
      </w:r>
    </w:p>
    <w:p w:rsidR="002A3BCD" w:rsidRDefault="00A920BA" w:rsidP="00131DAC">
      <w:pPr>
        <w:ind w:right="-58"/>
        <w:contextualSpacing/>
        <w:jc w:val="both"/>
        <w:rPr>
          <w:rStyle w:val="Hyperlink"/>
          <w:szCs w:val="22"/>
        </w:rPr>
      </w:pPr>
      <w:hyperlink r:id="rId111" w:history="1">
        <w:r w:rsidR="005B27EE" w:rsidRPr="002A3BCD">
          <w:rPr>
            <w:rStyle w:val="Hyperlink"/>
            <w:szCs w:val="22"/>
          </w:rPr>
          <w:t>http://senior-secondary.scsa.wa.edu.au/syllabus-and-support-materials/technologies</w:t>
        </w:r>
      </w:hyperlink>
    </w:p>
    <w:p w:rsidR="008C3163" w:rsidRDefault="008C3163" w:rsidP="00937A99">
      <w:pPr>
        <w:sectPr w:rsidR="008C3163" w:rsidSect="008C3163">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182188" w:rsidRDefault="00182188" w:rsidP="00937A99"/>
    <w:p w:rsidR="008C3163" w:rsidRDefault="008C3163" w:rsidP="00937A99"/>
    <w:p w:rsidR="008C3163" w:rsidRPr="005F140B" w:rsidRDefault="008C3163" w:rsidP="008C3163">
      <w:pPr>
        <w:shd w:val="clear" w:color="auto" w:fill="92CDDC" w:themeFill="accent5" w:themeFillTint="99"/>
        <w:tabs>
          <w:tab w:val="right" w:pos="10490"/>
        </w:tabs>
        <w:rPr>
          <w:rFonts w:ascii="Berlin Sans FB" w:hAnsi="Berlin Sans FB"/>
          <w:color w:val="1F497D" w:themeColor="text2"/>
          <w:sz w:val="28"/>
          <w:szCs w:val="28"/>
        </w:rPr>
      </w:pPr>
      <w:r w:rsidRPr="005F140B">
        <w:rPr>
          <w:rFonts w:ascii="Berlin Sans FB" w:hAnsi="Berlin Sans FB"/>
          <w:color w:val="1F497D" w:themeColor="text2"/>
          <w:sz w:val="28"/>
          <w:szCs w:val="28"/>
        </w:rPr>
        <w:t>M</w:t>
      </w:r>
      <w:r>
        <w:rPr>
          <w:rFonts w:ascii="Berlin Sans FB" w:hAnsi="Berlin Sans FB"/>
          <w:color w:val="1F497D" w:themeColor="text2"/>
          <w:sz w:val="28"/>
          <w:szCs w:val="28"/>
        </w:rPr>
        <w:t xml:space="preserve">ATERIALS, DESIGN &amp; TECHNOLOGY </w:t>
      </w:r>
      <w:r w:rsidRPr="005F140B">
        <w:rPr>
          <w:rFonts w:ascii="Berlin Sans FB" w:hAnsi="Berlin Sans FB"/>
          <w:color w:val="1F497D" w:themeColor="text2"/>
          <w:sz w:val="28"/>
          <w:szCs w:val="28"/>
        </w:rPr>
        <w:t xml:space="preserve">TEXTILES </w:t>
      </w:r>
      <w:r>
        <w:rPr>
          <w:rFonts w:ascii="Berlin Sans FB" w:hAnsi="Berlin Sans FB"/>
          <w:color w:val="1F497D" w:themeColor="text2"/>
          <w:sz w:val="28"/>
          <w:szCs w:val="28"/>
        </w:rPr>
        <w:t>(FASHION)</w:t>
      </w:r>
      <w:r>
        <w:rPr>
          <w:rFonts w:ascii="Berlin Sans FB" w:hAnsi="Berlin Sans FB"/>
          <w:color w:val="1F497D" w:themeColor="text2"/>
          <w:sz w:val="28"/>
          <w:szCs w:val="28"/>
        </w:rPr>
        <w:tab/>
      </w:r>
      <w:r w:rsidRPr="005F140B">
        <w:rPr>
          <w:rFonts w:ascii="Berlin Sans FB" w:hAnsi="Berlin Sans FB"/>
          <w:color w:val="1F497D" w:themeColor="text2"/>
          <w:sz w:val="28"/>
          <w:szCs w:val="28"/>
        </w:rPr>
        <w:t>(GEMDTT)</w:t>
      </w:r>
    </w:p>
    <w:p w:rsidR="008C3163" w:rsidRDefault="008C3163" w:rsidP="008C3163">
      <w:pPr>
        <w:tabs>
          <w:tab w:val="right" w:pos="10490"/>
        </w:tabs>
        <w:rPr>
          <w:rFonts w:cs="Arial"/>
          <w:b/>
          <w:szCs w:val="22"/>
        </w:rPr>
      </w:pPr>
      <w:r>
        <w:rPr>
          <w:rFonts w:ascii="Berlin Sans FB" w:hAnsi="Berlin Sans FB"/>
          <w:color w:val="1F497D" w:themeColor="text2"/>
          <w:sz w:val="28"/>
          <w:szCs w:val="28"/>
          <w:shd w:val="clear" w:color="auto" w:fill="92CDDC" w:themeFill="accent5" w:themeFillTint="99"/>
        </w:rPr>
        <w:tab/>
      </w:r>
      <w:r w:rsidRPr="00745722">
        <w:rPr>
          <w:rFonts w:ascii="Berlin Sans FB" w:hAnsi="Berlin Sans FB"/>
          <w:color w:val="1F497D" w:themeColor="text2"/>
          <w:sz w:val="28"/>
          <w:szCs w:val="28"/>
          <w:shd w:val="clear" w:color="auto" w:fill="92CDDC" w:themeFill="accent5" w:themeFillTint="99"/>
        </w:rPr>
        <w:t>GENERAL SUBJECT</w:t>
      </w:r>
    </w:p>
    <w:p w:rsidR="008C3163" w:rsidRPr="00131DAC" w:rsidRDefault="008C3163" w:rsidP="008C3163">
      <w:pPr>
        <w:rPr>
          <w:rFonts w:cstheme="minorHAnsi"/>
          <w:szCs w:val="22"/>
          <w:lang w:val="en-US"/>
        </w:rPr>
      </w:pPr>
    </w:p>
    <w:p w:rsidR="008C3163" w:rsidRDefault="008C3163" w:rsidP="008C3163">
      <w:pPr>
        <w:autoSpaceDE w:val="0"/>
        <w:autoSpaceDN w:val="0"/>
        <w:adjustRightInd w:val="0"/>
        <w:rPr>
          <w:rFonts w:eastAsiaTheme="minorHAnsi" w:cs="Calibri"/>
          <w:color w:val="000000"/>
          <w:szCs w:val="22"/>
        </w:rPr>
        <w:sectPr w:rsidR="008C3163" w:rsidSect="008C3163">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8C3163" w:rsidRPr="00131DAC" w:rsidRDefault="008C3163" w:rsidP="008C3163">
      <w:pPr>
        <w:rPr>
          <w:rFonts w:cstheme="minorHAnsi"/>
          <w:szCs w:val="22"/>
          <w:lang w:val="en-US"/>
        </w:rPr>
      </w:pPr>
      <w:r w:rsidRPr="00131DAC">
        <w:rPr>
          <w:rFonts w:cstheme="minorHAnsi"/>
          <w:szCs w:val="22"/>
          <w:lang w:val="en-US"/>
        </w:rPr>
        <w:lastRenderedPageBreak/>
        <w:t>The Materials Design and Technology (Textiles) General course is a practical course.</w:t>
      </w:r>
      <w:r>
        <w:rPr>
          <w:rFonts w:cstheme="minorHAnsi"/>
          <w:szCs w:val="22"/>
          <w:lang w:val="en-US"/>
        </w:rPr>
        <w:t xml:space="preserve"> </w:t>
      </w:r>
      <w:r w:rsidRPr="00131DAC">
        <w:rPr>
          <w:rFonts w:cstheme="minorHAnsi"/>
          <w:szCs w:val="22"/>
          <w:lang w:val="en-US"/>
        </w:rPr>
        <w:t>Working with textiles, students develop a range of manipulation, processing, manufacturing and organisational skills. When designing with textiles, they develop cognitive skills, such as solving problems, generating ideas, creative design strategies and communicating what they do. This makes them more technologically literate and, as consumers, enables them to make more informed decisions about the use and misuse of technology.</w:t>
      </w:r>
    </w:p>
    <w:p w:rsidR="008C3163" w:rsidRPr="00131DAC" w:rsidRDefault="008C3163" w:rsidP="008C3163">
      <w:pPr>
        <w:rPr>
          <w:rFonts w:cstheme="minorHAnsi"/>
          <w:szCs w:val="22"/>
          <w:lang w:val="en-US"/>
        </w:rPr>
      </w:pPr>
    </w:p>
    <w:p w:rsidR="008C3163" w:rsidRPr="00131DAC" w:rsidRDefault="008C3163" w:rsidP="008C3163">
      <w:pPr>
        <w:rPr>
          <w:rFonts w:cstheme="minorHAnsi"/>
          <w:szCs w:val="22"/>
          <w:lang w:val="en-US"/>
        </w:rPr>
      </w:pPr>
      <w:r w:rsidRPr="00131DAC">
        <w:rPr>
          <w:rFonts w:cstheme="minorHAnsi"/>
          <w:szCs w:val="22"/>
          <w:lang w:val="en-US"/>
        </w:rPr>
        <w:t xml:space="preserve">The Materials Design and Technology (Textiles) General course aims to prepare all students for a future in a technological and material world by </w:t>
      </w:r>
      <w:r w:rsidRPr="00131DAC">
        <w:rPr>
          <w:rFonts w:cstheme="minorHAnsi"/>
          <w:szCs w:val="22"/>
          <w:lang w:val="en-US"/>
        </w:rPr>
        <w:lastRenderedPageBreak/>
        <w:t>providing the foundation for lifelong learning about how products are designed and how materials are developed and used.</w:t>
      </w:r>
    </w:p>
    <w:p w:rsidR="008C3163" w:rsidRDefault="008C3163" w:rsidP="008C3163">
      <w:pPr>
        <w:rPr>
          <w:rFonts w:cstheme="minorHAnsi"/>
          <w:szCs w:val="22"/>
          <w:lang w:val="en-US"/>
        </w:rPr>
      </w:pPr>
    </w:p>
    <w:p w:rsidR="008C3163" w:rsidRDefault="008C3163" w:rsidP="008C3163">
      <w:pPr>
        <w:rPr>
          <w:rFonts w:cstheme="minorHAnsi"/>
          <w:szCs w:val="22"/>
          <w:lang w:val="en-US"/>
        </w:rPr>
      </w:pPr>
      <w:r>
        <w:rPr>
          <w:rFonts w:cstheme="minorHAnsi"/>
          <w:szCs w:val="22"/>
          <w:lang w:val="en-US"/>
        </w:rPr>
        <w:t>NOTE:</w:t>
      </w:r>
    </w:p>
    <w:p w:rsidR="008C3163" w:rsidRPr="0005378E" w:rsidRDefault="008C3163" w:rsidP="001307C1">
      <w:pPr>
        <w:pStyle w:val="ListParagraph"/>
        <w:numPr>
          <w:ilvl w:val="0"/>
          <w:numId w:val="13"/>
        </w:numPr>
        <w:ind w:left="426"/>
        <w:rPr>
          <w:rFonts w:ascii="Tw Cen MT" w:hAnsi="Tw Cen MT" w:cstheme="minorHAnsi"/>
        </w:rPr>
      </w:pPr>
      <w:r w:rsidRPr="0005378E">
        <w:rPr>
          <w:rFonts w:ascii="Tw Cen MT" w:hAnsi="Tw Cen MT" w:cstheme="minorHAnsi"/>
        </w:rPr>
        <w:t>Students will be required to provide fabric and patterns for personal items during this course.</w:t>
      </w:r>
    </w:p>
    <w:p w:rsidR="008C3163" w:rsidRPr="0005378E" w:rsidRDefault="008C3163" w:rsidP="001307C1">
      <w:pPr>
        <w:pStyle w:val="ListParagraph"/>
        <w:numPr>
          <w:ilvl w:val="0"/>
          <w:numId w:val="13"/>
        </w:numPr>
        <w:ind w:left="426"/>
        <w:rPr>
          <w:rFonts w:ascii="Tw Cen MT" w:hAnsi="Tw Cen MT" w:cstheme="minorHAnsi"/>
          <w:b/>
        </w:rPr>
      </w:pPr>
      <w:r w:rsidRPr="0005378E">
        <w:rPr>
          <w:rFonts w:ascii="Tw Cen MT" w:hAnsi="Tw Cen MT" w:cstheme="minorHAnsi"/>
        </w:rPr>
        <w:t xml:space="preserve">Students </w:t>
      </w:r>
      <w:r w:rsidRPr="0005378E">
        <w:rPr>
          <w:rFonts w:ascii="Tw Cen MT" w:hAnsi="Tw Cen MT" w:cstheme="minorHAnsi"/>
          <w:b/>
        </w:rPr>
        <w:t>will be required</w:t>
      </w:r>
      <w:r w:rsidRPr="0005378E">
        <w:rPr>
          <w:rFonts w:ascii="Tw Cen MT" w:hAnsi="Tw Cen MT" w:cstheme="minorHAnsi"/>
        </w:rPr>
        <w:t xml:space="preserve"> to attend either a period 0 or period 6 for practical lessons; this will be determined by the timetable.</w:t>
      </w:r>
    </w:p>
    <w:p w:rsidR="008C3163" w:rsidRPr="00131DAC" w:rsidRDefault="008C3163" w:rsidP="008C3163">
      <w:pPr>
        <w:contextualSpacing/>
        <w:rPr>
          <w:rFonts w:cstheme="minorHAnsi"/>
          <w:b/>
          <w:szCs w:val="22"/>
        </w:rPr>
      </w:pPr>
    </w:p>
    <w:p w:rsidR="008C3163" w:rsidRPr="0005378E" w:rsidRDefault="008C3163" w:rsidP="008C3163">
      <w:pPr>
        <w:ind w:right="-58"/>
        <w:contextualSpacing/>
        <w:jc w:val="both"/>
        <w:rPr>
          <w:rFonts w:cstheme="minorHAnsi"/>
          <w:iCs/>
          <w:szCs w:val="22"/>
          <w:lang w:val="en-US"/>
        </w:rPr>
      </w:pPr>
      <w:r w:rsidRPr="00131DAC">
        <w:rPr>
          <w:rFonts w:cstheme="minorHAnsi"/>
          <w:iCs/>
          <w:szCs w:val="22"/>
          <w:lang w:val="en-US"/>
        </w:rPr>
        <w:t xml:space="preserve">For </w:t>
      </w:r>
      <w:r w:rsidRPr="0005378E">
        <w:rPr>
          <w:rFonts w:cstheme="minorHAnsi"/>
          <w:iCs/>
          <w:szCs w:val="22"/>
          <w:lang w:val="en-US"/>
        </w:rPr>
        <w:t>more information on this course, click the link below:</w:t>
      </w:r>
    </w:p>
    <w:p w:rsidR="008C3163" w:rsidRPr="0005378E" w:rsidRDefault="00A920BA" w:rsidP="008C3163">
      <w:pPr>
        <w:pStyle w:val="BasicParagraph"/>
        <w:rPr>
          <w:rFonts w:ascii="Tw Cen MT" w:eastAsia="Times New Roman" w:hAnsi="Tw Cen MT"/>
        </w:rPr>
      </w:pPr>
      <w:hyperlink r:id="rId112" w:history="1">
        <w:r w:rsidR="008C3163" w:rsidRPr="0005378E">
          <w:rPr>
            <w:rStyle w:val="Hyperlink"/>
            <w:rFonts w:ascii="Tw Cen MT" w:eastAsia="Times New Roman" w:hAnsi="Tw Cen MT"/>
          </w:rPr>
          <w:t>http://senior-secondary.scsa.wa.edu.au/syllabus-and-support-materials/technologies</w:t>
        </w:r>
      </w:hyperlink>
      <w:r w:rsidR="008C3163" w:rsidRPr="0005378E">
        <w:rPr>
          <w:rFonts w:ascii="Tw Cen MT" w:eastAsia="Times New Roman" w:hAnsi="Tw Cen MT"/>
        </w:rPr>
        <w:t xml:space="preserve"> </w:t>
      </w:r>
    </w:p>
    <w:p w:rsidR="008C3163" w:rsidRDefault="008C3163" w:rsidP="008C3163">
      <w:pPr>
        <w:rPr>
          <w:rFonts w:asciiTheme="minorHAnsi" w:eastAsia="Calibri" w:hAnsiTheme="minorHAnsi" w:cstheme="minorHAnsi"/>
          <w:szCs w:val="22"/>
          <w:highlight w:val="yellow"/>
        </w:rPr>
        <w:sectPr w:rsidR="008C3163"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912F16" w:rsidRPr="0005378E" w:rsidRDefault="00A920BA" w:rsidP="00262B30">
      <w:pPr>
        <w:pStyle w:val="Body1"/>
        <w:rPr>
          <w:rFonts w:ascii="Berlin Sans FB" w:hAnsi="Berlin Sans FB" w:cstheme="minorHAnsi"/>
          <w:color w:val="1F497D" w:themeColor="text2"/>
          <w:sz w:val="40"/>
          <w:szCs w:val="22"/>
        </w:rPr>
      </w:pPr>
      <w:r w:rsidRPr="00FB1102">
        <w:rPr>
          <w:noProof/>
          <w:color w:val="FFFFFF"/>
        </w:rPr>
        <w:lastRenderedPageBreak/>
        <mc:AlternateContent>
          <mc:Choice Requires="wps">
            <w:drawing>
              <wp:anchor distT="0" distB="0" distL="114300" distR="114300" simplePos="0" relativeHeight="251925504" behindDoc="0" locked="0" layoutInCell="1" allowOverlap="1" wp14:anchorId="0CE2287F" wp14:editId="5B384AA8">
                <wp:simplePos x="0" y="0"/>
                <wp:positionH relativeFrom="column">
                  <wp:posOffset>-24765</wp:posOffset>
                </wp:positionH>
                <wp:positionV relativeFrom="paragraph">
                  <wp:posOffset>8541385</wp:posOffset>
                </wp:positionV>
                <wp:extent cx="3585845" cy="1403985"/>
                <wp:effectExtent l="0" t="0" r="14605" b="23495"/>
                <wp:wrapNone/>
                <wp:docPr id="4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5845" cy="1403985"/>
                        </a:xfrm>
                        <a:prstGeom prst="rect">
                          <a:avLst/>
                        </a:prstGeom>
                        <a:noFill/>
                        <a:ln w="9525">
                          <a:solidFill>
                            <a:srgbClr val="000000"/>
                          </a:solidFill>
                          <a:miter lim="800000"/>
                          <a:headEnd/>
                          <a:tailEnd/>
                        </a:ln>
                      </wps:spPr>
                      <wps:txbx>
                        <w:txbxContent>
                          <w:p w:rsidR="00525743" w:rsidRDefault="00525743" w:rsidP="00A920BA">
                            <w:pPr>
                              <w:pStyle w:val="BodyText"/>
                              <w:kinsoku w:val="0"/>
                              <w:overflowPunct w:val="0"/>
                              <w:spacing w:before="147" w:line="288" w:lineRule="exact"/>
                              <w:ind w:left="-142"/>
                              <w:rPr>
                                <w:color w:val="FFFFFF"/>
                              </w:rPr>
                            </w:pPr>
                          </w:p>
                          <w:p w:rsidR="00525743" w:rsidRDefault="00525743" w:rsidP="00A920BA">
                            <w:pPr>
                              <w:pStyle w:val="BodyText"/>
                              <w:kinsoku w:val="0"/>
                              <w:overflowPunct w:val="0"/>
                              <w:spacing w:before="147" w:line="288" w:lineRule="exact"/>
                              <w:ind w:left="-142"/>
                              <w:rPr>
                                <w:color w:val="FFFFFF"/>
                              </w:rPr>
                            </w:pPr>
                          </w:p>
                          <w:p w:rsidR="00525743" w:rsidRPr="00FB1102" w:rsidRDefault="00525743" w:rsidP="00A920BA">
                            <w:pPr>
                              <w:pStyle w:val="BodyText"/>
                              <w:kinsoku w:val="0"/>
                              <w:overflowPunct w:val="0"/>
                              <w:spacing w:before="147" w:line="288" w:lineRule="exact"/>
                              <w:ind w:left="-142"/>
                              <w:rPr>
                                <w:color w:val="000000"/>
                              </w:rPr>
                            </w:pPr>
                            <w:r w:rsidRPr="00FB1102">
                              <w:rPr>
                                <w:color w:val="FFFFFF"/>
                              </w:rPr>
                              <w:t>Ovens</w:t>
                            </w:r>
                            <w:r w:rsidRPr="00FB1102">
                              <w:rPr>
                                <w:color w:val="FFFFFF"/>
                                <w:spacing w:val="-22"/>
                              </w:rPr>
                              <w:t xml:space="preserve"> </w:t>
                            </w:r>
                            <w:r w:rsidRPr="00FB1102">
                              <w:rPr>
                                <w:color w:val="FFFFFF"/>
                              </w:rPr>
                              <w:t>Road,</w:t>
                            </w:r>
                            <w:r w:rsidRPr="00FB1102">
                              <w:rPr>
                                <w:color w:val="FFFFFF"/>
                                <w:spacing w:val="-22"/>
                              </w:rPr>
                              <w:t xml:space="preserve"> </w:t>
                            </w:r>
                            <w:r w:rsidRPr="00FB1102">
                              <w:rPr>
                                <w:color w:val="FFFFFF"/>
                              </w:rPr>
                              <w:t>THORNLIE</w:t>
                            </w:r>
                            <w:r w:rsidRPr="00FB1102">
                              <w:rPr>
                                <w:color w:val="FFFFFF"/>
                                <w:spacing w:val="5"/>
                              </w:rPr>
                              <w:t xml:space="preserve"> </w:t>
                            </w:r>
                            <w:r w:rsidRPr="00FB1102">
                              <w:rPr>
                                <w:color w:val="FFFFFF"/>
                              </w:rPr>
                              <w:t>WA</w:t>
                            </w:r>
                            <w:r w:rsidRPr="00FB1102">
                              <w:rPr>
                                <w:color w:val="FFFFFF"/>
                                <w:spacing w:val="5"/>
                              </w:rPr>
                              <w:t xml:space="preserve"> </w:t>
                            </w:r>
                            <w:r w:rsidRPr="00FB1102">
                              <w:rPr>
                                <w:color w:val="FFFFFF"/>
                              </w:rPr>
                              <w:t>6108</w:t>
                            </w:r>
                          </w:p>
                          <w:p w:rsidR="00525743" w:rsidRPr="00FB1102" w:rsidRDefault="00525743" w:rsidP="00A920BA">
                            <w:pPr>
                              <w:pStyle w:val="BodyText"/>
                              <w:kinsoku w:val="0"/>
                              <w:overflowPunct w:val="0"/>
                              <w:spacing w:line="288" w:lineRule="exact"/>
                              <w:ind w:left="-142"/>
                              <w:rPr>
                                <w:color w:val="000000"/>
                              </w:rPr>
                            </w:pPr>
                            <w:proofErr w:type="gramStart"/>
                            <w:r w:rsidRPr="00FB1102">
                              <w:rPr>
                                <w:rFonts w:eastAsiaTheme="minorEastAsia" w:cs="Tahoma"/>
                                <w:b/>
                                <w:bCs/>
                                <w:color w:val="BE1E2D"/>
                              </w:rPr>
                              <w:t xml:space="preserve">T  </w:t>
                            </w:r>
                            <w:r>
                              <w:rPr>
                                <w:color w:val="FFFFFF"/>
                              </w:rPr>
                              <w:t>08</w:t>
                            </w:r>
                            <w:proofErr w:type="gramEnd"/>
                            <w:r>
                              <w:rPr>
                                <w:color w:val="FFFFFF"/>
                              </w:rPr>
                              <w:t xml:space="preserve"> 9376 2100 </w:t>
                            </w:r>
                            <w:r w:rsidRPr="00FB1102">
                              <w:rPr>
                                <w:color w:val="FFFFFF"/>
                              </w:rPr>
                              <w:t xml:space="preserve"> </w:t>
                            </w:r>
                            <w:r w:rsidRPr="00FB1102">
                              <w:rPr>
                                <w:rFonts w:cs="Tahoma"/>
                                <w:b/>
                                <w:bCs/>
                                <w:color w:val="BE1E2D"/>
                              </w:rPr>
                              <w:t>E</w:t>
                            </w:r>
                            <w:r w:rsidRPr="00FB1102">
                              <w:rPr>
                                <w:rFonts w:cs="Tahoma"/>
                                <w:b/>
                                <w:bCs/>
                                <w:color w:val="BE1E2D"/>
                                <w:spacing w:val="33"/>
                              </w:rPr>
                              <w:t xml:space="preserve"> </w:t>
                            </w:r>
                            <w:hyperlink r:id="rId113" w:history="1">
                              <w:r w:rsidRPr="00FB1102">
                                <w:rPr>
                                  <w:color w:val="FFFFFF"/>
                                </w:rPr>
                                <w:t>thornlie.shs@education.wa.edu.au</w:t>
                              </w:r>
                            </w:hyperlink>
                          </w:p>
                          <w:p w:rsidR="00525743" w:rsidRPr="00FB1102" w:rsidRDefault="00525743" w:rsidP="00A920BA">
                            <w:pPr>
                              <w:ind w:left="-142"/>
                            </w:pPr>
                            <w:hyperlink r:id="rId114" w:history="1">
                              <w:r w:rsidRPr="00FB1102">
                                <w:rPr>
                                  <w:rFonts w:eastAsiaTheme="minorEastAsia" w:cs="Tahoma"/>
                                  <w:b/>
                                  <w:bCs/>
                                  <w:color w:val="FFFFFF"/>
                                  <w:sz w:val="28"/>
                                  <w:szCs w:val="28"/>
                                </w:rPr>
                                <w:t>www.thornlieshs.wa.edu.au</w:t>
                              </w:r>
                            </w:hyperlink>
                          </w:p>
                          <w:p w:rsidR="00525743" w:rsidRPr="00FB1102" w:rsidRDefault="00525743" w:rsidP="00A920BA">
                            <w:pPr>
                              <w:ind w:left="-142"/>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margin-left:-1.95pt;margin-top:672.55pt;width:282.35pt;height:110.55pt;z-index:251925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" filled="f">
                <v:textbox style="mso-fit-shape-to-text:t">
                  <w:txbxContent>
                    <w:p w:rsidR="00525743" w:rsidRDefault="00525743" w:rsidP="00A920BA">
                      <w:pPr>
                        <w:pStyle w:val="BodyText"/>
                        <w:kinsoku w:val="0"/>
                        <w:overflowPunct w:val="0"/>
                        <w:spacing w:before="147" w:line="288" w:lineRule="exact"/>
                        <w:ind w:left="-142"/>
                        <w:rPr>
                          <w:color w:val="FFFFFF"/>
                        </w:rPr>
                      </w:pPr>
                    </w:p>
                    <w:p w:rsidR="00525743" w:rsidRDefault="00525743" w:rsidP="00A920BA">
                      <w:pPr>
                        <w:pStyle w:val="BodyText"/>
                        <w:kinsoku w:val="0"/>
                        <w:overflowPunct w:val="0"/>
                        <w:spacing w:before="147" w:line="288" w:lineRule="exact"/>
                        <w:ind w:left="-142"/>
                        <w:rPr>
                          <w:color w:val="FFFFFF"/>
                        </w:rPr>
                      </w:pPr>
                    </w:p>
                    <w:p w:rsidR="00525743" w:rsidRPr="00FB1102" w:rsidRDefault="00525743" w:rsidP="00A920BA">
                      <w:pPr>
                        <w:pStyle w:val="BodyText"/>
                        <w:kinsoku w:val="0"/>
                        <w:overflowPunct w:val="0"/>
                        <w:spacing w:before="147" w:line="288" w:lineRule="exact"/>
                        <w:ind w:left="-142"/>
                        <w:rPr>
                          <w:color w:val="000000"/>
                        </w:rPr>
                      </w:pPr>
                      <w:r w:rsidRPr="00FB1102">
                        <w:rPr>
                          <w:color w:val="FFFFFF"/>
                        </w:rPr>
                        <w:t>Ovens</w:t>
                      </w:r>
                      <w:r w:rsidRPr="00FB1102">
                        <w:rPr>
                          <w:color w:val="FFFFFF"/>
                          <w:spacing w:val="-22"/>
                        </w:rPr>
                        <w:t xml:space="preserve"> </w:t>
                      </w:r>
                      <w:r w:rsidRPr="00FB1102">
                        <w:rPr>
                          <w:color w:val="FFFFFF"/>
                        </w:rPr>
                        <w:t>Road,</w:t>
                      </w:r>
                      <w:r w:rsidRPr="00FB1102">
                        <w:rPr>
                          <w:color w:val="FFFFFF"/>
                          <w:spacing w:val="-22"/>
                        </w:rPr>
                        <w:t xml:space="preserve"> </w:t>
                      </w:r>
                      <w:r w:rsidRPr="00FB1102">
                        <w:rPr>
                          <w:color w:val="FFFFFF"/>
                        </w:rPr>
                        <w:t>THORNLIE</w:t>
                      </w:r>
                      <w:r w:rsidRPr="00FB1102">
                        <w:rPr>
                          <w:color w:val="FFFFFF"/>
                          <w:spacing w:val="5"/>
                        </w:rPr>
                        <w:t xml:space="preserve"> </w:t>
                      </w:r>
                      <w:r w:rsidRPr="00FB1102">
                        <w:rPr>
                          <w:color w:val="FFFFFF"/>
                        </w:rPr>
                        <w:t>WA</w:t>
                      </w:r>
                      <w:r w:rsidRPr="00FB1102">
                        <w:rPr>
                          <w:color w:val="FFFFFF"/>
                          <w:spacing w:val="5"/>
                        </w:rPr>
                        <w:t xml:space="preserve"> </w:t>
                      </w:r>
                      <w:r w:rsidRPr="00FB1102">
                        <w:rPr>
                          <w:color w:val="FFFFFF"/>
                        </w:rPr>
                        <w:t>6108</w:t>
                      </w:r>
                    </w:p>
                    <w:p w:rsidR="00525743" w:rsidRPr="00FB1102" w:rsidRDefault="00525743" w:rsidP="00A920BA">
                      <w:pPr>
                        <w:pStyle w:val="BodyText"/>
                        <w:kinsoku w:val="0"/>
                        <w:overflowPunct w:val="0"/>
                        <w:spacing w:line="288" w:lineRule="exact"/>
                        <w:ind w:left="-142"/>
                        <w:rPr>
                          <w:color w:val="000000"/>
                        </w:rPr>
                      </w:pPr>
                      <w:proofErr w:type="gramStart"/>
                      <w:r w:rsidRPr="00FB1102">
                        <w:rPr>
                          <w:rFonts w:eastAsiaTheme="minorEastAsia" w:cs="Tahoma"/>
                          <w:b/>
                          <w:bCs/>
                          <w:color w:val="BE1E2D"/>
                        </w:rPr>
                        <w:t xml:space="preserve">T  </w:t>
                      </w:r>
                      <w:r>
                        <w:rPr>
                          <w:color w:val="FFFFFF"/>
                        </w:rPr>
                        <w:t>08</w:t>
                      </w:r>
                      <w:proofErr w:type="gramEnd"/>
                      <w:r>
                        <w:rPr>
                          <w:color w:val="FFFFFF"/>
                        </w:rPr>
                        <w:t xml:space="preserve"> 9376 2100 </w:t>
                      </w:r>
                      <w:r w:rsidRPr="00FB1102">
                        <w:rPr>
                          <w:color w:val="FFFFFF"/>
                        </w:rPr>
                        <w:t xml:space="preserve"> </w:t>
                      </w:r>
                      <w:r w:rsidRPr="00FB1102">
                        <w:rPr>
                          <w:rFonts w:cs="Tahoma"/>
                          <w:b/>
                          <w:bCs/>
                          <w:color w:val="BE1E2D"/>
                        </w:rPr>
                        <w:t>E</w:t>
                      </w:r>
                      <w:r w:rsidRPr="00FB1102">
                        <w:rPr>
                          <w:rFonts w:cs="Tahoma"/>
                          <w:b/>
                          <w:bCs/>
                          <w:color w:val="BE1E2D"/>
                          <w:spacing w:val="33"/>
                        </w:rPr>
                        <w:t xml:space="preserve"> </w:t>
                      </w:r>
                      <w:hyperlink r:id="rId115" w:history="1">
                        <w:r w:rsidRPr="00FB1102">
                          <w:rPr>
                            <w:color w:val="FFFFFF"/>
                          </w:rPr>
                          <w:t>thornlie.shs@education.wa.edu.au</w:t>
                        </w:r>
                      </w:hyperlink>
                    </w:p>
                    <w:p w:rsidR="00525743" w:rsidRPr="00FB1102" w:rsidRDefault="00525743" w:rsidP="00A920BA">
                      <w:pPr>
                        <w:ind w:left="-142"/>
                      </w:pPr>
                      <w:hyperlink r:id="rId116" w:history="1">
                        <w:r w:rsidRPr="00FB1102">
                          <w:rPr>
                            <w:rFonts w:eastAsiaTheme="minorEastAsia" w:cs="Tahoma"/>
                            <w:b/>
                            <w:bCs/>
                            <w:color w:val="FFFFFF"/>
                            <w:sz w:val="28"/>
                            <w:szCs w:val="28"/>
                          </w:rPr>
                          <w:t>www.thornlieshs.wa.edu.au</w:t>
                        </w:r>
                      </w:hyperlink>
                    </w:p>
                    <w:p w:rsidR="00525743" w:rsidRPr="00FB1102" w:rsidRDefault="00525743" w:rsidP="00A920BA">
                      <w:pPr>
                        <w:ind w:left="-142"/>
                      </w:pPr>
                    </w:p>
                  </w:txbxContent>
                </v:textbox>
              </v:shape>
            </w:pict>
          </mc:Fallback>
        </mc:AlternateContent>
      </w:r>
      <w:r>
        <w:rPr>
          <w:noProof/>
        </w:rPr>
        <mc:AlternateContent>
          <mc:Choice Requires="wpg">
            <w:drawing>
              <wp:anchor distT="0" distB="0" distL="114300" distR="114300" simplePos="0" relativeHeight="251923456" behindDoc="1" locked="0" layoutInCell="0" allowOverlap="1" wp14:anchorId="69C4CDAE" wp14:editId="3E137E54">
                <wp:simplePos x="0" y="0"/>
                <wp:positionH relativeFrom="page">
                  <wp:posOffset>635</wp:posOffset>
                </wp:positionH>
                <wp:positionV relativeFrom="page">
                  <wp:posOffset>2526665</wp:posOffset>
                </wp:positionV>
                <wp:extent cx="7559675" cy="8201660"/>
                <wp:effectExtent l="0" t="0" r="3175" b="889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8201660"/>
                          <a:chOff x="0" y="3922"/>
                          <a:chExt cx="11905" cy="12916"/>
                        </a:xfrm>
                      </wpg:grpSpPr>
                      <wps:wsp>
                        <wps:cNvPr id="4" name="Freeform 72"/>
                        <wps:cNvSpPr>
                          <a:spLocks/>
                        </wps:cNvSpPr>
                        <wps:spPr bwMode="auto">
                          <a:xfrm>
                            <a:off x="0" y="4227"/>
                            <a:ext cx="11905" cy="12611"/>
                          </a:xfrm>
                          <a:custGeom>
                            <a:avLst/>
                            <a:gdLst>
                              <a:gd name="T0" fmla="*/ 0 w 11905"/>
                              <a:gd name="T1" fmla="*/ 0 h 12611"/>
                              <a:gd name="T2" fmla="*/ 0 w 11905"/>
                              <a:gd name="T3" fmla="*/ 12610 h 12611"/>
                              <a:gd name="T4" fmla="*/ 11905 w 11905"/>
                              <a:gd name="T5" fmla="*/ 12610 h 12611"/>
                              <a:gd name="T6" fmla="*/ 11905 w 11905"/>
                              <a:gd name="T7" fmla="*/ 4461 h 12611"/>
                              <a:gd name="T8" fmla="*/ 10530 w 11905"/>
                              <a:gd name="T9" fmla="*/ 4371 h 12611"/>
                              <a:gd name="T10" fmla="*/ 9926 w 11905"/>
                              <a:gd name="T11" fmla="*/ 4320 h 12611"/>
                              <a:gd name="T12" fmla="*/ 9550 w 11905"/>
                              <a:gd name="T13" fmla="*/ 4282 h 12611"/>
                              <a:gd name="T14" fmla="*/ 9250 w 11905"/>
                              <a:gd name="T15" fmla="*/ 4246 h 12611"/>
                              <a:gd name="T16" fmla="*/ 9019 w 11905"/>
                              <a:gd name="T17" fmla="*/ 4214 h 12611"/>
                              <a:gd name="T18" fmla="*/ 8792 w 11905"/>
                              <a:gd name="T19" fmla="*/ 4179 h 12611"/>
                              <a:gd name="T20" fmla="*/ 8571 w 11905"/>
                              <a:gd name="T21" fmla="*/ 4141 h 12611"/>
                              <a:gd name="T22" fmla="*/ 8408 w 11905"/>
                              <a:gd name="T23" fmla="*/ 4110 h 12611"/>
                              <a:gd name="T24" fmla="*/ 8246 w 11905"/>
                              <a:gd name="T25" fmla="*/ 4076 h 12611"/>
                              <a:gd name="T26" fmla="*/ 8086 w 11905"/>
                              <a:gd name="T27" fmla="*/ 4040 h 12611"/>
                              <a:gd name="T28" fmla="*/ 7926 w 11905"/>
                              <a:gd name="T29" fmla="*/ 4002 h 12611"/>
                              <a:gd name="T30" fmla="*/ 7767 w 11905"/>
                              <a:gd name="T31" fmla="*/ 3960 h 12611"/>
                              <a:gd name="T32" fmla="*/ 7608 w 11905"/>
                              <a:gd name="T33" fmla="*/ 3916 h 12611"/>
                              <a:gd name="T34" fmla="*/ 7449 w 11905"/>
                              <a:gd name="T35" fmla="*/ 3869 h 12611"/>
                              <a:gd name="T36" fmla="*/ 7289 w 11905"/>
                              <a:gd name="T37" fmla="*/ 3818 h 12611"/>
                              <a:gd name="T38" fmla="*/ 7127 w 11905"/>
                              <a:gd name="T39" fmla="*/ 3764 h 12611"/>
                              <a:gd name="T40" fmla="*/ 6964 w 11905"/>
                              <a:gd name="T41" fmla="*/ 3707 h 12611"/>
                              <a:gd name="T42" fmla="*/ 6799 w 11905"/>
                              <a:gd name="T43" fmla="*/ 3646 h 12611"/>
                              <a:gd name="T44" fmla="*/ 6632 w 11905"/>
                              <a:gd name="T45" fmla="*/ 3581 h 12611"/>
                              <a:gd name="T46" fmla="*/ 6462 w 11905"/>
                              <a:gd name="T47" fmla="*/ 3512 h 12611"/>
                              <a:gd name="T48" fmla="*/ 6288 w 11905"/>
                              <a:gd name="T49" fmla="*/ 3438 h 12611"/>
                              <a:gd name="T50" fmla="*/ 6051 w 11905"/>
                              <a:gd name="T51" fmla="*/ 3334 h 12611"/>
                              <a:gd name="T52" fmla="*/ 5806 w 11905"/>
                              <a:gd name="T53" fmla="*/ 3222 h 12611"/>
                              <a:gd name="T54" fmla="*/ 5553 w 11905"/>
                              <a:gd name="T55" fmla="*/ 3101 h 12611"/>
                              <a:gd name="T56" fmla="*/ 5223 w 11905"/>
                              <a:gd name="T57" fmla="*/ 2938 h 12611"/>
                              <a:gd name="T58" fmla="*/ 4804 w 11905"/>
                              <a:gd name="T59" fmla="*/ 2723 h 12611"/>
                              <a:gd name="T60" fmla="*/ 4203 w 11905"/>
                              <a:gd name="T61" fmla="*/ 2402 h 12611"/>
                              <a:gd name="T62" fmla="*/ 3101 w 11905"/>
                              <a:gd name="T63" fmla="*/ 1789 h 12611"/>
                              <a:gd name="T64" fmla="*/ 0 w 11905"/>
                              <a:gd name="T65" fmla="*/ 0 h 12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905" h="12611">
                                <a:moveTo>
                                  <a:pt x="0" y="0"/>
                                </a:moveTo>
                                <a:lnTo>
                                  <a:pt x="0" y="12610"/>
                                </a:lnTo>
                                <a:lnTo>
                                  <a:pt x="11905" y="12610"/>
                                </a:lnTo>
                                <a:lnTo>
                                  <a:pt x="11905" y="4461"/>
                                </a:lnTo>
                                <a:lnTo>
                                  <a:pt x="10530" y="4371"/>
                                </a:lnTo>
                                <a:lnTo>
                                  <a:pt x="9926" y="4320"/>
                                </a:lnTo>
                                <a:lnTo>
                                  <a:pt x="9550" y="4282"/>
                                </a:lnTo>
                                <a:lnTo>
                                  <a:pt x="9250" y="4246"/>
                                </a:lnTo>
                                <a:lnTo>
                                  <a:pt x="9019" y="4214"/>
                                </a:lnTo>
                                <a:lnTo>
                                  <a:pt x="8792" y="4179"/>
                                </a:lnTo>
                                <a:lnTo>
                                  <a:pt x="8571" y="4141"/>
                                </a:lnTo>
                                <a:lnTo>
                                  <a:pt x="8408" y="4110"/>
                                </a:lnTo>
                                <a:lnTo>
                                  <a:pt x="8246" y="4076"/>
                                </a:lnTo>
                                <a:lnTo>
                                  <a:pt x="8086" y="4040"/>
                                </a:lnTo>
                                <a:lnTo>
                                  <a:pt x="7926" y="4002"/>
                                </a:lnTo>
                                <a:lnTo>
                                  <a:pt x="7767" y="3960"/>
                                </a:lnTo>
                                <a:lnTo>
                                  <a:pt x="7608" y="3916"/>
                                </a:lnTo>
                                <a:lnTo>
                                  <a:pt x="7449" y="3869"/>
                                </a:lnTo>
                                <a:lnTo>
                                  <a:pt x="7289" y="3818"/>
                                </a:lnTo>
                                <a:lnTo>
                                  <a:pt x="7127" y="3764"/>
                                </a:lnTo>
                                <a:lnTo>
                                  <a:pt x="6964" y="3707"/>
                                </a:lnTo>
                                <a:lnTo>
                                  <a:pt x="6799" y="3646"/>
                                </a:lnTo>
                                <a:lnTo>
                                  <a:pt x="6632" y="3581"/>
                                </a:lnTo>
                                <a:lnTo>
                                  <a:pt x="6462" y="3512"/>
                                </a:lnTo>
                                <a:lnTo>
                                  <a:pt x="6288" y="3438"/>
                                </a:lnTo>
                                <a:lnTo>
                                  <a:pt x="6051" y="3334"/>
                                </a:lnTo>
                                <a:lnTo>
                                  <a:pt x="5806" y="3222"/>
                                </a:lnTo>
                                <a:lnTo>
                                  <a:pt x="5553" y="3101"/>
                                </a:lnTo>
                                <a:lnTo>
                                  <a:pt x="5223" y="2938"/>
                                </a:lnTo>
                                <a:lnTo>
                                  <a:pt x="4804" y="2723"/>
                                </a:lnTo>
                                <a:lnTo>
                                  <a:pt x="4203" y="2402"/>
                                </a:lnTo>
                                <a:lnTo>
                                  <a:pt x="3101" y="1789"/>
                                </a:lnTo>
                                <a:lnTo>
                                  <a:pt x="0"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 name="Group 73"/>
                        <wpg:cNvGrpSpPr>
                          <a:grpSpLocks/>
                        </wpg:cNvGrpSpPr>
                        <wpg:grpSpPr bwMode="auto">
                          <a:xfrm>
                            <a:off x="0" y="3923"/>
                            <a:ext cx="11906" cy="4640"/>
                            <a:chOff x="0" y="3923"/>
                            <a:chExt cx="11906" cy="4640"/>
                          </a:xfrm>
                        </wpg:grpSpPr>
                        <wps:wsp>
                          <wps:cNvPr id="6" name="Freeform 74"/>
                          <wps:cNvSpPr>
                            <a:spLocks/>
                          </wps:cNvSpPr>
                          <wps:spPr bwMode="auto">
                            <a:xfrm>
                              <a:off x="0" y="3923"/>
                              <a:ext cx="11906" cy="4640"/>
                            </a:xfrm>
                            <a:custGeom>
                              <a:avLst/>
                              <a:gdLst>
                                <a:gd name="T0" fmla="*/ 11905 w 11906"/>
                                <a:gd name="T1" fmla="*/ 4440 h 4640"/>
                                <a:gd name="T2" fmla="*/ 10040 w 11906"/>
                                <a:gd name="T3" fmla="*/ 4440 h 4640"/>
                                <a:gd name="T4" fmla="*/ 10098 w 11906"/>
                                <a:gd name="T5" fmla="*/ 4460 h 4640"/>
                                <a:gd name="T6" fmla="*/ 10156 w 11906"/>
                                <a:gd name="T7" fmla="*/ 4460 h 4640"/>
                                <a:gd name="T8" fmla="*/ 10214 w 11906"/>
                                <a:gd name="T9" fmla="*/ 4480 h 4640"/>
                                <a:gd name="T10" fmla="*/ 10332 w 11906"/>
                                <a:gd name="T11" fmla="*/ 4480 h 4640"/>
                                <a:gd name="T12" fmla="*/ 10391 w 11906"/>
                                <a:gd name="T13" fmla="*/ 4500 h 4640"/>
                                <a:gd name="T14" fmla="*/ 10451 w 11906"/>
                                <a:gd name="T15" fmla="*/ 4500 h 4640"/>
                                <a:gd name="T16" fmla="*/ 10511 w 11906"/>
                                <a:gd name="T17" fmla="*/ 4520 h 4640"/>
                                <a:gd name="T18" fmla="*/ 10633 w 11906"/>
                                <a:gd name="T19" fmla="*/ 4520 h 4640"/>
                                <a:gd name="T20" fmla="*/ 10694 w 11906"/>
                                <a:gd name="T21" fmla="*/ 4540 h 4640"/>
                                <a:gd name="T22" fmla="*/ 10818 w 11906"/>
                                <a:gd name="T23" fmla="*/ 4540 h 4640"/>
                                <a:gd name="T24" fmla="*/ 10881 w 11906"/>
                                <a:gd name="T25" fmla="*/ 4560 h 4640"/>
                                <a:gd name="T26" fmla="*/ 11008 w 11906"/>
                                <a:gd name="T27" fmla="*/ 4560 h 4640"/>
                                <a:gd name="T28" fmla="*/ 11072 w 11906"/>
                                <a:gd name="T29" fmla="*/ 4580 h 4640"/>
                                <a:gd name="T30" fmla="*/ 11201 w 11906"/>
                                <a:gd name="T31" fmla="*/ 4580 h 4640"/>
                                <a:gd name="T32" fmla="*/ 11267 w 11906"/>
                                <a:gd name="T33" fmla="*/ 4600 h 4640"/>
                                <a:gd name="T34" fmla="*/ 11400 w 11906"/>
                                <a:gd name="T35" fmla="*/ 4600 h 4640"/>
                                <a:gd name="T36" fmla="*/ 11467 w 11906"/>
                                <a:gd name="T37" fmla="*/ 4620 h 4640"/>
                                <a:gd name="T38" fmla="*/ 11603 w 11906"/>
                                <a:gd name="T39" fmla="*/ 4620 h 4640"/>
                                <a:gd name="T40" fmla="*/ 11672 w 11906"/>
                                <a:gd name="T41" fmla="*/ 4640 h 4640"/>
                                <a:gd name="T42" fmla="*/ 11905 w 11906"/>
                                <a:gd name="T43" fmla="*/ 4640 h 4640"/>
                                <a:gd name="T44" fmla="*/ 11905 w 11906"/>
                                <a:gd name="T45" fmla="*/ 4440 h 4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1906" h="4640">
                                  <a:moveTo>
                                    <a:pt x="11905" y="4440"/>
                                  </a:moveTo>
                                  <a:lnTo>
                                    <a:pt x="10040" y="4440"/>
                                  </a:lnTo>
                                  <a:lnTo>
                                    <a:pt x="10098" y="4460"/>
                                  </a:lnTo>
                                  <a:lnTo>
                                    <a:pt x="10156" y="4460"/>
                                  </a:lnTo>
                                  <a:lnTo>
                                    <a:pt x="10214" y="4480"/>
                                  </a:lnTo>
                                  <a:lnTo>
                                    <a:pt x="10332" y="4480"/>
                                  </a:lnTo>
                                  <a:lnTo>
                                    <a:pt x="10391" y="4500"/>
                                  </a:lnTo>
                                  <a:lnTo>
                                    <a:pt x="10451" y="4500"/>
                                  </a:lnTo>
                                  <a:lnTo>
                                    <a:pt x="10511" y="4520"/>
                                  </a:lnTo>
                                  <a:lnTo>
                                    <a:pt x="10633" y="4520"/>
                                  </a:lnTo>
                                  <a:lnTo>
                                    <a:pt x="10694" y="4540"/>
                                  </a:lnTo>
                                  <a:lnTo>
                                    <a:pt x="10818" y="4540"/>
                                  </a:lnTo>
                                  <a:lnTo>
                                    <a:pt x="10881" y="4560"/>
                                  </a:lnTo>
                                  <a:lnTo>
                                    <a:pt x="11008" y="4560"/>
                                  </a:lnTo>
                                  <a:lnTo>
                                    <a:pt x="11072" y="4580"/>
                                  </a:lnTo>
                                  <a:lnTo>
                                    <a:pt x="11201" y="4580"/>
                                  </a:lnTo>
                                  <a:lnTo>
                                    <a:pt x="11267" y="4600"/>
                                  </a:lnTo>
                                  <a:lnTo>
                                    <a:pt x="11400" y="4600"/>
                                  </a:lnTo>
                                  <a:lnTo>
                                    <a:pt x="11467" y="4620"/>
                                  </a:lnTo>
                                  <a:lnTo>
                                    <a:pt x="11603" y="4620"/>
                                  </a:lnTo>
                                  <a:lnTo>
                                    <a:pt x="11672" y="4640"/>
                                  </a:lnTo>
                                  <a:lnTo>
                                    <a:pt x="11905" y="4640"/>
                                  </a:lnTo>
                                  <a:lnTo>
                                    <a:pt x="11905" y="4440"/>
                                  </a:lnTo>
                                  <a:close/>
                                </a:path>
                              </a:pathLst>
                            </a:custGeom>
                            <a:solidFill>
                              <a:srgbClr val="BE1E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75"/>
                          <wps:cNvSpPr>
                            <a:spLocks/>
                          </wps:cNvSpPr>
                          <wps:spPr bwMode="auto">
                            <a:xfrm>
                              <a:off x="0" y="3923"/>
                              <a:ext cx="11906" cy="4640"/>
                            </a:xfrm>
                            <a:custGeom>
                              <a:avLst/>
                              <a:gdLst>
                                <a:gd name="T0" fmla="*/ 394 w 11906"/>
                                <a:gd name="T1" fmla="*/ 440 h 4640"/>
                                <a:gd name="T2" fmla="*/ 1218 w 11906"/>
                                <a:gd name="T3" fmla="*/ 860 h 4640"/>
                                <a:gd name="T4" fmla="*/ 1771 w 11906"/>
                                <a:gd name="T5" fmla="*/ 1140 h 4640"/>
                                <a:gd name="T6" fmla="*/ 2398 w 11906"/>
                                <a:gd name="T7" fmla="*/ 1480 h 4640"/>
                                <a:gd name="T8" fmla="*/ 2697 w 11906"/>
                                <a:gd name="T9" fmla="*/ 1620 h 4640"/>
                                <a:gd name="T10" fmla="*/ 2986 w 11906"/>
                                <a:gd name="T11" fmla="*/ 1780 h 4640"/>
                                <a:gd name="T12" fmla="*/ 3450 w 11906"/>
                                <a:gd name="T13" fmla="*/ 2000 h 4640"/>
                                <a:gd name="T14" fmla="*/ 3975 w 11906"/>
                                <a:gd name="T15" fmla="*/ 2280 h 4640"/>
                                <a:gd name="T16" fmla="*/ 4707 w 11906"/>
                                <a:gd name="T17" fmla="*/ 2620 h 4640"/>
                                <a:gd name="T18" fmla="*/ 5160 w 11906"/>
                                <a:gd name="T19" fmla="*/ 2840 h 4640"/>
                                <a:gd name="T20" fmla="*/ 5520 w 11906"/>
                                <a:gd name="T21" fmla="*/ 3020 h 4640"/>
                                <a:gd name="T22" fmla="*/ 5728 w 11906"/>
                                <a:gd name="T23" fmla="*/ 3100 h 4640"/>
                                <a:gd name="T24" fmla="*/ 5930 w 11906"/>
                                <a:gd name="T25" fmla="*/ 3200 h 4640"/>
                                <a:gd name="T26" fmla="*/ 6128 w 11906"/>
                                <a:gd name="T27" fmla="*/ 3280 h 4640"/>
                                <a:gd name="T28" fmla="*/ 6384 w 11906"/>
                                <a:gd name="T29" fmla="*/ 3400 h 4640"/>
                                <a:gd name="T30" fmla="*/ 6755 w 11906"/>
                                <a:gd name="T31" fmla="*/ 3540 h 4640"/>
                                <a:gd name="T32" fmla="*/ 7228 w 11906"/>
                                <a:gd name="T33" fmla="*/ 3740 h 4640"/>
                                <a:gd name="T34" fmla="*/ 8067 w 11906"/>
                                <a:gd name="T35" fmla="*/ 4020 h 4640"/>
                                <a:gd name="T36" fmla="*/ 8393 w 11906"/>
                                <a:gd name="T37" fmla="*/ 4100 h 4640"/>
                                <a:gd name="T38" fmla="*/ 8716 w 11906"/>
                                <a:gd name="T39" fmla="*/ 4200 h 4640"/>
                                <a:gd name="T40" fmla="*/ 8878 w 11906"/>
                                <a:gd name="T41" fmla="*/ 4220 h 4640"/>
                                <a:gd name="T42" fmla="*/ 9094 w 11906"/>
                                <a:gd name="T43" fmla="*/ 4280 h 4640"/>
                                <a:gd name="T44" fmla="*/ 9312 w 11906"/>
                                <a:gd name="T45" fmla="*/ 4320 h 4640"/>
                                <a:gd name="T46" fmla="*/ 9477 w 11906"/>
                                <a:gd name="T47" fmla="*/ 4360 h 4640"/>
                                <a:gd name="T48" fmla="*/ 9643 w 11906"/>
                                <a:gd name="T49" fmla="*/ 4380 h 4640"/>
                                <a:gd name="T50" fmla="*/ 9812 w 11906"/>
                                <a:gd name="T51" fmla="*/ 4420 h 4640"/>
                                <a:gd name="T52" fmla="*/ 11839 w 11906"/>
                                <a:gd name="T53" fmla="*/ 4440 h 4640"/>
                                <a:gd name="T54" fmla="*/ 10943 w 11906"/>
                                <a:gd name="T55" fmla="*/ 4240 h 4640"/>
                                <a:gd name="T56" fmla="*/ 10441 w 11906"/>
                                <a:gd name="T57" fmla="*/ 4100 h 4640"/>
                                <a:gd name="T58" fmla="*/ 10039 w 11906"/>
                                <a:gd name="T59" fmla="*/ 4000 h 4640"/>
                                <a:gd name="T60" fmla="*/ 9635 w 11906"/>
                                <a:gd name="T61" fmla="*/ 3880 h 4640"/>
                                <a:gd name="T62" fmla="*/ 9333 w 11906"/>
                                <a:gd name="T63" fmla="*/ 3800 h 4640"/>
                                <a:gd name="T64" fmla="*/ 9031 w 11906"/>
                                <a:gd name="T65" fmla="*/ 3700 h 4640"/>
                                <a:gd name="T66" fmla="*/ 8630 w 11906"/>
                                <a:gd name="T67" fmla="*/ 3580 h 4640"/>
                                <a:gd name="T68" fmla="*/ 8230 w 11906"/>
                                <a:gd name="T69" fmla="*/ 3440 h 4640"/>
                                <a:gd name="T70" fmla="*/ 7833 w 11906"/>
                                <a:gd name="T71" fmla="*/ 3320 h 4640"/>
                                <a:gd name="T72" fmla="*/ 7242 w 11906"/>
                                <a:gd name="T73" fmla="*/ 3100 h 4640"/>
                                <a:gd name="T74" fmla="*/ 6755 w 11906"/>
                                <a:gd name="T75" fmla="*/ 2940 h 4640"/>
                                <a:gd name="T76" fmla="*/ 5992 w 11906"/>
                                <a:gd name="T77" fmla="*/ 2640 h 4640"/>
                                <a:gd name="T78" fmla="*/ 5435 w 11906"/>
                                <a:gd name="T79" fmla="*/ 2440 h 4640"/>
                                <a:gd name="T80" fmla="*/ 4626 w 11906"/>
                                <a:gd name="T81" fmla="*/ 2100 h 4640"/>
                                <a:gd name="T82" fmla="*/ 4108 w 11906"/>
                                <a:gd name="T83" fmla="*/ 1900 h 4640"/>
                                <a:gd name="T84" fmla="*/ 3529 w 11906"/>
                                <a:gd name="T85" fmla="*/ 1640 h 4640"/>
                                <a:gd name="T86" fmla="*/ 3134 w 11906"/>
                                <a:gd name="T87" fmla="*/ 1480 h 4640"/>
                                <a:gd name="T88" fmla="*/ 2755 w 11906"/>
                                <a:gd name="T89" fmla="*/ 1300 h 4640"/>
                                <a:gd name="T90" fmla="*/ 2464 w 11906"/>
                                <a:gd name="T91" fmla="*/ 1180 h 4640"/>
                                <a:gd name="T92" fmla="*/ 2254 w 11906"/>
                                <a:gd name="T93" fmla="*/ 1080 h 4640"/>
                                <a:gd name="T94" fmla="*/ 1984 w 11906"/>
                                <a:gd name="T95" fmla="*/ 960 h 4640"/>
                                <a:gd name="T96" fmla="*/ 1790 w 11906"/>
                                <a:gd name="T97" fmla="*/ 860 h 4640"/>
                                <a:gd name="T98" fmla="*/ 1543 w 11906"/>
                                <a:gd name="T99" fmla="*/ 760 h 4640"/>
                                <a:gd name="T100" fmla="*/ 1310 w 11906"/>
                                <a:gd name="T101" fmla="*/ 640 h 4640"/>
                                <a:gd name="T102" fmla="*/ 1038 w 11906"/>
                                <a:gd name="T103" fmla="*/ 520 h 4640"/>
                                <a:gd name="T104" fmla="*/ 838 w 11906"/>
                                <a:gd name="T105" fmla="*/ 420 h 4640"/>
                                <a:gd name="T106" fmla="*/ 568 w 11906"/>
                                <a:gd name="T107" fmla="*/ 280 h 4640"/>
                                <a:gd name="T108" fmla="*/ 335 w 11906"/>
                                <a:gd name="T109" fmla="*/ 180 h 4640"/>
                                <a:gd name="T110" fmla="*/ 142 w 11906"/>
                                <a:gd name="T111" fmla="*/ 80 h 4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1906" h="4640">
                                  <a:moveTo>
                                    <a:pt x="0" y="0"/>
                                  </a:moveTo>
                                  <a:lnTo>
                                    <a:pt x="0" y="220"/>
                                  </a:lnTo>
                                  <a:lnTo>
                                    <a:pt x="394" y="440"/>
                                  </a:lnTo>
                                  <a:lnTo>
                                    <a:pt x="755" y="620"/>
                                  </a:lnTo>
                                  <a:lnTo>
                                    <a:pt x="989" y="740"/>
                                  </a:lnTo>
                                  <a:lnTo>
                                    <a:pt x="1218" y="860"/>
                                  </a:lnTo>
                                  <a:lnTo>
                                    <a:pt x="1443" y="980"/>
                                  </a:lnTo>
                                  <a:lnTo>
                                    <a:pt x="1663" y="1100"/>
                                  </a:lnTo>
                                  <a:lnTo>
                                    <a:pt x="1771" y="1140"/>
                                  </a:lnTo>
                                  <a:lnTo>
                                    <a:pt x="2089" y="1320"/>
                                  </a:lnTo>
                                  <a:lnTo>
                                    <a:pt x="2193" y="1360"/>
                                  </a:lnTo>
                                  <a:lnTo>
                                    <a:pt x="2398" y="1480"/>
                                  </a:lnTo>
                                  <a:lnTo>
                                    <a:pt x="2499" y="1520"/>
                                  </a:lnTo>
                                  <a:lnTo>
                                    <a:pt x="2598" y="1580"/>
                                  </a:lnTo>
                                  <a:lnTo>
                                    <a:pt x="2697" y="1620"/>
                                  </a:lnTo>
                                  <a:lnTo>
                                    <a:pt x="2794" y="1680"/>
                                  </a:lnTo>
                                  <a:lnTo>
                                    <a:pt x="2891" y="1720"/>
                                  </a:lnTo>
                                  <a:lnTo>
                                    <a:pt x="2986" y="1780"/>
                                  </a:lnTo>
                                  <a:lnTo>
                                    <a:pt x="3175" y="1860"/>
                                  </a:lnTo>
                                  <a:lnTo>
                                    <a:pt x="3267" y="1920"/>
                                  </a:lnTo>
                                  <a:lnTo>
                                    <a:pt x="3450" y="2000"/>
                                  </a:lnTo>
                                  <a:lnTo>
                                    <a:pt x="3540" y="2060"/>
                                  </a:lnTo>
                                  <a:lnTo>
                                    <a:pt x="3890" y="2220"/>
                                  </a:lnTo>
                                  <a:lnTo>
                                    <a:pt x="3975" y="2280"/>
                                  </a:lnTo>
                                  <a:lnTo>
                                    <a:pt x="4309" y="2440"/>
                                  </a:lnTo>
                                  <a:lnTo>
                                    <a:pt x="4629" y="2600"/>
                                  </a:lnTo>
                                  <a:lnTo>
                                    <a:pt x="4707" y="2620"/>
                                  </a:lnTo>
                                  <a:lnTo>
                                    <a:pt x="4784" y="2660"/>
                                  </a:lnTo>
                                  <a:lnTo>
                                    <a:pt x="5087" y="2820"/>
                                  </a:lnTo>
                                  <a:lnTo>
                                    <a:pt x="5160" y="2840"/>
                                  </a:lnTo>
                                  <a:lnTo>
                                    <a:pt x="5306" y="2920"/>
                                  </a:lnTo>
                                  <a:lnTo>
                                    <a:pt x="5378" y="2940"/>
                                  </a:lnTo>
                                  <a:lnTo>
                                    <a:pt x="5520" y="3020"/>
                                  </a:lnTo>
                                  <a:lnTo>
                                    <a:pt x="5589" y="3040"/>
                                  </a:lnTo>
                                  <a:lnTo>
                                    <a:pt x="5659" y="3080"/>
                                  </a:lnTo>
                                  <a:lnTo>
                                    <a:pt x="5728" y="3100"/>
                                  </a:lnTo>
                                  <a:lnTo>
                                    <a:pt x="5796" y="3140"/>
                                  </a:lnTo>
                                  <a:lnTo>
                                    <a:pt x="5863" y="3160"/>
                                  </a:lnTo>
                                  <a:lnTo>
                                    <a:pt x="5930" y="3200"/>
                                  </a:lnTo>
                                  <a:lnTo>
                                    <a:pt x="5997" y="3220"/>
                                  </a:lnTo>
                                  <a:lnTo>
                                    <a:pt x="6063" y="3260"/>
                                  </a:lnTo>
                                  <a:lnTo>
                                    <a:pt x="6128" y="3280"/>
                                  </a:lnTo>
                                  <a:lnTo>
                                    <a:pt x="6193" y="3320"/>
                                  </a:lnTo>
                                  <a:lnTo>
                                    <a:pt x="6321" y="3360"/>
                                  </a:lnTo>
                                  <a:lnTo>
                                    <a:pt x="6384" y="3400"/>
                                  </a:lnTo>
                                  <a:lnTo>
                                    <a:pt x="6510" y="3440"/>
                                  </a:lnTo>
                                  <a:lnTo>
                                    <a:pt x="6572" y="3480"/>
                                  </a:lnTo>
                                  <a:lnTo>
                                    <a:pt x="6755" y="3540"/>
                                  </a:lnTo>
                                  <a:lnTo>
                                    <a:pt x="6816" y="3580"/>
                                  </a:lnTo>
                                  <a:lnTo>
                                    <a:pt x="7170" y="3700"/>
                                  </a:lnTo>
                                  <a:lnTo>
                                    <a:pt x="7228" y="3740"/>
                                  </a:lnTo>
                                  <a:lnTo>
                                    <a:pt x="7682" y="3900"/>
                                  </a:lnTo>
                                  <a:lnTo>
                                    <a:pt x="7737" y="3900"/>
                                  </a:lnTo>
                                  <a:lnTo>
                                    <a:pt x="8067" y="4020"/>
                                  </a:lnTo>
                                  <a:lnTo>
                                    <a:pt x="8122" y="4020"/>
                                  </a:lnTo>
                                  <a:lnTo>
                                    <a:pt x="8339" y="4100"/>
                                  </a:lnTo>
                                  <a:lnTo>
                                    <a:pt x="8393" y="4100"/>
                                  </a:lnTo>
                                  <a:lnTo>
                                    <a:pt x="8554" y="4160"/>
                                  </a:lnTo>
                                  <a:lnTo>
                                    <a:pt x="8608" y="4160"/>
                                  </a:lnTo>
                                  <a:lnTo>
                                    <a:pt x="8716" y="4200"/>
                                  </a:lnTo>
                                  <a:lnTo>
                                    <a:pt x="8770" y="4200"/>
                                  </a:lnTo>
                                  <a:lnTo>
                                    <a:pt x="8824" y="4220"/>
                                  </a:lnTo>
                                  <a:lnTo>
                                    <a:pt x="8878" y="4220"/>
                                  </a:lnTo>
                                  <a:lnTo>
                                    <a:pt x="8986" y="4260"/>
                                  </a:lnTo>
                                  <a:lnTo>
                                    <a:pt x="9040" y="4260"/>
                                  </a:lnTo>
                                  <a:lnTo>
                                    <a:pt x="9094" y="4280"/>
                                  </a:lnTo>
                                  <a:lnTo>
                                    <a:pt x="9148" y="4280"/>
                                  </a:lnTo>
                                  <a:lnTo>
                                    <a:pt x="9257" y="4320"/>
                                  </a:lnTo>
                                  <a:lnTo>
                                    <a:pt x="9312" y="4320"/>
                                  </a:lnTo>
                                  <a:lnTo>
                                    <a:pt x="9367" y="4340"/>
                                  </a:lnTo>
                                  <a:lnTo>
                                    <a:pt x="9422" y="4340"/>
                                  </a:lnTo>
                                  <a:lnTo>
                                    <a:pt x="9477" y="4360"/>
                                  </a:lnTo>
                                  <a:lnTo>
                                    <a:pt x="9532" y="4360"/>
                                  </a:lnTo>
                                  <a:lnTo>
                                    <a:pt x="9588" y="4380"/>
                                  </a:lnTo>
                                  <a:lnTo>
                                    <a:pt x="9643" y="4380"/>
                                  </a:lnTo>
                                  <a:lnTo>
                                    <a:pt x="9699" y="4400"/>
                                  </a:lnTo>
                                  <a:lnTo>
                                    <a:pt x="9756" y="4400"/>
                                  </a:lnTo>
                                  <a:lnTo>
                                    <a:pt x="9812" y="4420"/>
                                  </a:lnTo>
                                  <a:lnTo>
                                    <a:pt x="9869" y="4420"/>
                                  </a:lnTo>
                                  <a:lnTo>
                                    <a:pt x="9925" y="4440"/>
                                  </a:lnTo>
                                  <a:lnTo>
                                    <a:pt x="11839" y="4440"/>
                                  </a:lnTo>
                                  <a:lnTo>
                                    <a:pt x="11541" y="4380"/>
                                  </a:lnTo>
                                  <a:lnTo>
                                    <a:pt x="11442" y="4340"/>
                                  </a:lnTo>
                                  <a:lnTo>
                                    <a:pt x="10943" y="4240"/>
                                  </a:lnTo>
                                  <a:lnTo>
                                    <a:pt x="10843" y="4200"/>
                                  </a:lnTo>
                                  <a:lnTo>
                                    <a:pt x="10542" y="4140"/>
                                  </a:lnTo>
                                  <a:lnTo>
                                    <a:pt x="10441" y="4100"/>
                                  </a:lnTo>
                                  <a:lnTo>
                                    <a:pt x="10240" y="4060"/>
                                  </a:lnTo>
                                  <a:lnTo>
                                    <a:pt x="10139" y="4020"/>
                                  </a:lnTo>
                                  <a:lnTo>
                                    <a:pt x="10039" y="4000"/>
                                  </a:lnTo>
                                  <a:lnTo>
                                    <a:pt x="9938" y="3960"/>
                                  </a:lnTo>
                                  <a:lnTo>
                                    <a:pt x="9736" y="3920"/>
                                  </a:lnTo>
                                  <a:lnTo>
                                    <a:pt x="9635" y="3880"/>
                                  </a:lnTo>
                                  <a:lnTo>
                                    <a:pt x="9535" y="3860"/>
                                  </a:lnTo>
                                  <a:lnTo>
                                    <a:pt x="9434" y="3820"/>
                                  </a:lnTo>
                                  <a:lnTo>
                                    <a:pt x="9333" y="3800"/>
                                  </a:lnTo>
                                  <a:lnTo>
                                    <a:pt x="9233" y="3760"/>
                                  </a:lnTo>
                                  <a:lnTo>
                                    <a:pt x="9132" y="3740"/>
                                  </a:lnTo>
                                  <a:lnTo>
                                    <a:pt x="9031" y="3700"/>
                                  </a:lnTo>
                                  <a:lnTo>
                                    <a:pt x="8931" y="3680"/>
                                  </a:lnTo>
                                  <a:lnTo>
                                    <a:pt x="8730" y="3600"/>
                                  </a:lnTo>
                                  <a:lnTo>
                                    <a:pt x="8630" y="3580"/>
                                  </a:lnTo>
                                  <a:lnTo>
                                    <a:pt x="8530" y="3540"/>
                                  </a:lnTo>
                                  <a:lnTo>
                                    <a:pt x="8430" y="3520"/>
                                  </a:lnTo>
                                  <a:lnTo>
                                    <a:pt x="8230" y="3440"/>
                                  </a:lnTo>
                                  <a:lnTo>
                                    <a:pt x="8131" y="3420"/>
                                  </a:lnTo>
                                  <a:lnTo>
                                    <a:pt x="7932" y="3340"/>
                                  </a:lnTo>
                                  <a:lnTo>
                                    <a:pt x="7833" y="3320"/>
                                  </a:lnTo>
                                  <a:lnTo>
                                    <a:pt x="7635" y="3240"/>
                                  </a:lnTo>
                                  <a:lnTo>
                                    <a:pt x="7536" y="3220"/>
                                  </a:lnTo>
                                  <a:lnTo>
                                    <a:pt x="7242" y="3100"/>
                                  </a:lnTo>
                                  <a:lnTo>
                                    <a:pt x="7144" y="3080"/>
                                  </a:lnTo>
                                  <a:lnTo>
                                    <a:pt x="6852" y="2960"/>
                                  </a:lnTo>
                                  <a:lnTo>
                                    <a:pt x="6755" y="2940"/>
                                  </a:lnTo>
                                  <a:lnTo>
                                    <a:pt x="6467" y="2820"/>
                                  </a:lnTo>
                                  <a:lnTo>
                                    <a:pt x="6371" y="2800"/>
                                  </a:lnTo>
                                  <a:lnTo>
                                    <a:pt x="5992" y="2640"/>
                                  </a:lnTo>
                                  <a:lnTo>
                                    <a:pt x="5899" y="2620"/>
                                  </a:lnTo>
                                  <a:lnTo>
                                    <a:pt x="5527" y="2460"/>
                                  </a:lnTo>
                                  <a:lnTo>
                                    <a:pt x="5435" y="2440"/>
                                  </a:lnTo>
                                  <a:lnTo>
                                    <a:pt x="5071" y="2280"/>
                                  </a:lnTo>
                                  <a:lnTo>
                                    <a:pt x="4981" y="2260"/>
                                  </a:lnTo>
                                  <a:lnTo>
                                    <a:pt x="4626" y="2100"/>
                                  </a:lnTo>
                                  <a:lnTo>
                                    <a:pt x="4538" y="2080"/>
                                  </a:lnTo>
                                  <a:lnTo>
                                    <a:pt x="4193" y="1920"/>
                                  </a:lnTo>
                                  <a:lnTo>
                                    <a:pt x="4108" y="1900"/>
                                  </a:lnTo>
                                  <a:lnTo>
                                    <a:pt x="3857" y="1780"/>
                                  </a:lnTo>
                                  <a:lnTo>
                                    <a:pt x="3774" y="1760"/>
                                  </a:lnTo>
                                  <a:lnTo>
                                    <a:pt x="3529" y="1640"/>
                                  </a:lnTo>
                                  <a:lnTo>
                                    <a:pt x="3449" y="1620"/>
                                  </a:lnTo>
                                  <a:lnTo>
                                    <a:pt x="3212" y="1500"/>
                                  </a:lnTo>
                                  <a:lnTo>
                                    <a:pt x="3134" y="1480"/>
                                  </a:lnTo>
                                  <a:lnTo>
                                    <a:pt x="2980" y="1400"/>
                                  </a:lnTo>
                                  <a:lnTo>
                                    <a:pt x="2904" y="1380"/>
                                  </a:lnTo>
                                  <a:lnTo>
                                    <a:pt x="2755" y="1300"/>
                                  </a:lnTo>
                                  <a:lnTo>
                                    <a:pt x="2681" y="1280"/>
                                  </a:lnTo>
                                  <a:lnTo>
                                    <a:pt x="2536" y="1200"/>
                                  </a:lnTo>
                                  <a:lnTo>
                                    <a:pt x="2464" y="1180"/>
                                  </a:lnTo>
                                  <a:lnTo>
                                    <a:pt x="2393" y="1140"/>
                                  </a:lnTo>
                                  <a:lnTo>
                                    <a:pt x="2323" y="1120"/>
                                  </a:lnTo>
                                  <a:lnTo>
                                    <a:pt x="2254" y="1080"/>
                                  </a:lnTo>
                                  <a:lnTo>
                                    <a:pt x="2185" y="1060"/>
                                  </a:lnTo>
                                  <a:lnTo>
                                    <a:pt x="2050" y="980"/>
                                  </a:lnTo>
                                  <a:lnTo>
                                    <a:pt x="1984" y="960"/>
                                  </a:lnTo>
                                  <a:lnTo>
                                    <a:pt x="1918" y="920"/>
                                  </a:lnTo>
                                  <a:lnTo>
                                    <a:pt x="1854" y="900"/>
                                  </a:lnTo>
                                  <a:lnTo>
                                    <a:pt x="1790" y="860"/>
                                  </a:lnTo>
                                  <a:lnTo>
                                    <a:pt x="1665" y="820"/>
                                  </a:lnTo>
                                  <a:lnTo>
                                    <a:pt x="1603" y="780"/>
                                  </a:lnTo>
                                  <a:lnTo>
                                    <a:pt x="1543" y="760"/>
                                  </a:lnTo>
                                  <a:lnTo>
                                    <a:pt x="1483" y="720"/>
                                  </a:lnTo>
                                  <a:lnTo>
                                    <a:pt x="1366" y="680"/>
                                  </a:lnTo>
                                  <a:lnTo>
                                    <a:pt x="1310" y="640"/>
                                  </a:lnTo>
                                  <a:lnTo>
                                    <a:pt x="1198" y="600"/>
                                  </a:lnTo>
                                  <a:lnTo>
                                    <a:pt x="1144" y="560"/>
                                  </a:lnTo>
                                  <a:lnTo>
                                    <a:pt x="1038" y="520"/>
                                  </a:lnTo>
                                  <a:lnTo>
                                    <a:pt x="987" y="500"/>
                                  </a:lnTo>
                                  <a:lnTo>
                                    <a:pt x="936" y="460"/>
                                  </a:lnTo>
                                  <a:lnTo>
                                    <a:pt x="838" y="420"/>
                                  </a:lnTo>
                                  <a:lnTo>
                                    <a:pt x="744" y="380"/>
                                  </a:lnTo>
                                  <a:lnTo>
                                    <a:pt x="654" y="340"/>
                                  </a:lnTo>
                                  <a:lnTo>
                                    <a:pt x="568" y="280"/>
                                  </a:lnTo>
                                  <a:lnTo>
                                    <a:pt x="486" y="240"/>
                                  </a:lnTo>
                                  <a:lnTo>
                                    <a:pt x="409" y="200"/>
                                  </a:lnTo>
                                  <a:lnTo>
                                    <a:pt x="335" y="180"/>
                                  </a:lnTo>
                                  <a:lnTo>
                                    <a:pt x="266" y="140"/>
                                  </a:lnTo>
                                  <a:lnTo>
                                    <a:pt x="202" y="100"/>
                                  </a:lnTo>
                                  <a:lnTo>
                                    <a:pt x="142" y="80"/>
                                  </a:lnTo>
                                  <a:lnTo>
                                    <a:pt x="87" y="40"/>
                                  </a:lnTo>
                                  <a:lnTo>
                                    <a:pt x="0" y="0"/>
                                  </a:lnTo>
                                  <a:close/>
                                </a:path>
                              </a:pathLst>
                            </a:custGeom>
                            <a:solidFill>
                              <a:srgbClr val="BE1E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 name="Group 76"/>
                        <wpg:cNvGrpSpPr>
                          <a:grpSpLocks/>
                        </wpg:cNvGrpSpPr>
                        <wpg:grpSpPr bwMode="auto">
                          <a:xfrm>
                            <a:off x="0" y="3922"/>
                            <a:ext cx="11905" cy="3300"/>
                            <a:chOff x="0" y="3922"/>
                            <a:chExt cx="11905" cy="3300"/>
                          </a:xfrm>
                        </wpg:grpSpPr>
                        <wps:wsp>
                          <wps:cNvPr id="10" name="Freeform 77"/>
                          <wps:cNvSpPr>
                            <a:spLocks/>
                          </wps:cNvSpPr>
                          <wps:spPr bwMode="auto">
                            <a:xfrm>
                              <a:off x="0" y="3922"/>
                              <a:ext cx="11905" cy="3300"/>
                            </a:xfrm>
                            <a:custGeom>
                              <a:avLst/>
                              <a:gdLst>
                                <a:gd name="T0" fmla="*/ 10978 w 11905"/>
                                <a:gd name="T1" fmla="*/ 3280 h 3300"/>
                                <a:gd name="T2" fmla="*/ 9748 w 11905"/>
                                <a:gd name="T3" fmla="*/ 3280 h 3300"/>
                                <a:gd name="T4" fmla="*/ 9802 w 11905"/>
                                <a:gd name="T5" fmla="*/ 3300 h 3300"/>
                                <a:gd name="T6" fmla="*/ 10924 w 11905"/>
                                <a:gd name="T7" fmla="*/ 3300 h 3300"/>
                                <a:gd name="T8" fmla="*/ 10978 w 11905"/>
                                <a:gd name="T9" fmla="*/ 3280 h 3300"/>
                              </a:gdLst>
                              <a:ahLst/>
                              <a:cxnLst>
                                <a:cxn ang="0">
                                  <a:pos x="T0" y="T1"/>
                                </a:cxn>
                                <a:cxn ang="0">
                                  <a:pos x="T2" y="T3"/>
                                </a:cxn>
                                <a:cxn ang="0">
                                  <a:pos x="T4" y="T5"/>
                                </a:cxn>
                                <a:cxn ang="0">
                                  <a:pos x="T6" y="T7"/>
                                </a:cxn>
                                <a:cxn ang="0">
                                  <a:pos x="T8" y="T9"/>
                                </a:cxn>
                              </a:cxnLst>
                              <a:rect l="0" t="0" r="r" b="b"/>
                              <a:pathLst>
                                <a:path w="11905" h="3300">
                                  <a:moveTo>
                                    <a:pt x="10978" y="3280"/>
                                  </a:moveTo>
                                  <a:lnTo>
                                    <a:pt x="9748" y="3280"/>
                                  </a:lnTo>
                                  <a:lnTo>
                                    <a:pt x="9802" y="3300"/>
                                  </a:lnTo>
                                  <a:lnTo>
                                    <a:pt x="10924" y="3300"/>
                                  </a:lnTo>
                                  <a:lnTo>
                                    <a:pt x="10978" y="328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78"/>
                          <wps:cNvSpPr>
                            <a:spLocks/>
                          </wps:cNvSpPr>
                          <wps:spPr bwMode="auto">
                            <a:xfrm>
                              <a:off x="0" y="3922"/>
                              <a:ext cx="11905" cy="3300"/>
                            </a:xfrm>
                            <a:custGeom>
                              <a:avLst/>
                              <a:gdLst>
                                <a:gd name="T0" fmla="*/ 11250 w 11905"/>
                                <a:gd name="T1" fmla="*/ 3260 h 3300"/>
                                <a:gd name="T2" fmla="*/ 9532 w 11905"/>
                                <a:gd name="T3" fmla="*/ 3260 h 3300"/>
                                <a:gd name="T4" fmla="*/ 9586 w 11905"/>
                                <a:gd name="T5" fmla="*/ 3280 h 3300"/>
                                <a:gd name="T6" fmla="*/ 11195 w 11905"/>
                                <a:gd name="T7" fmla="*/ 3280 h 3300"/>
                                <a:gd name="T8" fmla="*/ 11250 w 11905"/>
                                <a:gd name="T9" fmla="*/ 3260 h 3300"/>
                              </a:gdLst>
                              <a:ahLst/>
                              <a:cxnLst>
                                <a:cxn ang="0">
                                  <a:pos x="T0" y="T1"/>
                                </a:cxn>
                                <a:cxn ang="0">
                                  <a:pos x="T2" y="T3"/>
                                </a:cxn>
                                <a:cxn ang="0">
                                  <a:pos x="T4" y="T5"/>
                                </a:cxn>
                                <a:cxn ang="0">
                                  <a:pos x="T6" y="T7"/>
                                </a:cxn>
                                <a:cxn ang="0">
                                  <a:pos x="T8" y="T9"/>
                                </a:cxn>
                              </a:cxnLst>
                              <a:rect l="0" t="0" r="r" b="b"/>
                              <a:pathLst>
                                <a:path w="11905" h="3300">
                                  <a:moveTo>
                                    <a:pt x="11250" y="3260"/>
                                  </a:moveTo>
                                  <a:lnTo>
                                    <a:pt x="9532" y="3260"/>
                                  </a:lnTo>
                                  <a:lnTo>
                                    <a:pt x="9586" y="3280"/>
                                  </a:lnTo>
                                  <a:lnTo>
                                    <a:pt x="11195" y="3280"/>
                                  </a:lnTo>
                                  <a:lnTo>
                                    <a:pt x="11250" y="326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79"/>
                          <wps:cNvSpPr>
                            <a:spLocks/>
                          </wps:cNvSpPr>
                          <wps:spPr bwMode="auto">
                            <a:xfrm>
                              <a:off x="0" y="3922"/>
                              <a:ext cx="11905" cy="3300"/>
                            </a:xfrm>
                            <a:custGeom>
                              <a:avLst/>
                              <a:gdLst>
                                <a:gd name="T0" fmla="*/ 11416 w 11905"/>
                                <a:gd name="T1" fmla="*/ 3240 h 3300"/>
                                <a:gd name="T2" fmla="*/ 9313 w 11905"/>
                                <a:gd name="T3" fmla="*/ 3240 h 3300"/>
                                <a:gd name="T4" fmla="*/ 9368 w 11905"/>
                                <a:gd name="T5" fmla="*/ 3260 h 3300"/>
                                <a:gd name="T6" fmla="*/ 11360 w 11905"/>
                                <a:gd name="T7" fmla="*/ 3260 h 3300"/>
                                <a:gd name="T8" fmla="*/ 11416 w 11905"/>
                                <a:gd name="T9" fmla="*/ 3240 h 3300"/>
                              </a:gdLst>
                              <a:ahLst/>
                              <a:cxnLst>
                                <a:cxn ang="0">
                                  <a:pos x="T0" y="T1"/>
                                </a:cxn>
                                <a:cxn ang="0">
                                  <a:pos x="T2" y="T3"/>
                                </a:cxn>
                                <a:cxn ang="0">
                                  <a:pos x="T4" y="T5"/>
                                </a:cxn>
                                <a:cxn ang="0">
                                  <a:pos x="T6" y="T7"/>
                                </a:cxn>
                                <a:cxn ang="0">
                                  <a:pos x="T8" y="T9"/>
                                </a:cxn>
                              </a:cxnLst>
                              <a:rect l="0" t="0" r="r" b="b"/>
                              <a:pathLst>
                                <a:path w="11905" h="3300">
                                  <a:moveTo>
                                    <a:pt x="11416" y="3240"/>
                                  </a:moveTo>
                                  <a:lnTo>
                                    <a:pt x="9313" y="3240"/>
                                  </a:lnTo>
                                  <a:lnTo>
                                    <a:pt x="9368" y="3260"/>
                                  </a:lnTo>
                                  <a:lnTo>
                                    <a:pt x="11360" y="3260"/>
                                  </a:lnTo>
                                  <a:lnTo>
                                    <a:pt x="11416" y="324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80"/>
                          <wps:cNvSpPr>
                            <a:spLocks/>
                          </wps:cNvSpPr>
                          <wps:spPr bwMode="auto">
                            <a:xfrm>
                              <a:off x="0" y="3922"/>
                              <a:ext cx="11905" cy="3300"/>
                            </a:xfrm>
                            <a:custGeom>
                              <a:avLst/>
                              <a:gdLst>
                                <a:gd name="T0" fmla="*/ 11583 w 11905"/>
                                <a:gd name="T1" fmla="*/ 3220 h 3300"/>
                                <a:gd name="T2" fmla="*/ 9202 w 11905"/>
                                <a:gd name="T3" fmla="*/ 3220 h 3300"/>
                                <a:gd name="T4" fmla="*/ 9258 w 11905"/>
                                <a:gd name="T5" fmla="*/ 3240 h 3300"/>
                                <a:gd name="T6" fmla="*/ 11527 w 11905"/>
                                <a:gd name="T7" fmla="*/ 3240 h 3300"/>
                                <a:gd name="T8" fmla="*/ 11583 w 11905"/>
                                <a:gd name="T9" fmla="*/ 3220 h 3300"/>
                              </a:gdLst>
                              <a:ahLst/>
                              <a:cxnLst>
                                <a:cxn ang="0">
                                  <a:pos x="T0" y="T1"/>
                                </a:cxn>
                                <a:cxn ang="0">
                                  <a:pos x="T2" y="T3"/>
                                </a:cxn>
                                <a:cxn ang="0">
                                  <a:pos x="T4" y="T5"/>
                                </a:cxn>
                                <a:cxn ang="0">
                                  <a:pos x="T6" y="T7"/>
                                </a:cxn>
                                <a:cxn ang="0">
                                  <a:pos x="T8" y="T9"/>
                                </a:cxn>
                              </a:cxnLst>
                              <a:rect l="0" t="0" r="r" b="b"/>
                              <a:pathLst>
                                <a:path w="11905" h="3300">
                                  <a:moveTo>
                                    <a:pt x="11583" y="3220"/>
                                  </a:moveTo>
                                  <a:lnTo>
                                    <a:pt x="9202" y="3220"/>
                                  </a:lnTo>
                                  <a:lnTo>
                                    <a:pt x="9258" y="3240"/>
                                  </a:lnTo>
                                  <a:lnTo>
                                    <a:pt x="11527" y="3240"/>
                                  </a:lnTo>
                                  <a:lnTo>
                                    <a:pt x="11583" y="322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81"/>
                          <wps:cNvSpPr>
                            <a:spLocks/>
                          </wps:cNvSpPr>
                          <wps:spPr bwMode="auto">
                            <a:xfrm>
                              <a:off x="0" y="3922"/>
                              <a:ext cx="11905" cy="3300"/>
                            </a:xfrm>
                            <a:custGeom>
                              <a:avLst/>
                              <a:gdLst>
                                <a:gd name="T0" fmla="*/ 11753 w 11905"/>
                                <a:gd name="T1" fmla="*/ 3200 h 3300"/>
                                <a:gd name="T2" fmla="*/ 9035 w 11905"/>
                                <a:gd name="T3" fmla="*/ 3200 h 3300"/>
                                <a:gd name="T4" fmla="*/ 9091 w 11905"/>
                                <a:gd name="T5" fmla="*/ 3220 h 3300"/>
                                <a:gd name="T6" fmla="*/ 11696 w 11905"/>
                                <a:gd name="T7" fmla="*/ 3220 h 3300"/>
                                <a:gd name="T8" fmla="*/ 11753 w 11905"/>
                                <a:gd name="T9" fmla="*/ 3200 h 3300"/>
                              </a:gdLst>
                              <a:ahLst/>
                              <a:cxnLst>
                                <a:cxn ang="0">
                                  <a:pos x="T0" y="T1"/>
                                </a:cxn>
                                <a:cxn ang="0">
                                  <a:pos x="T2" y="T3"/>
                                </a:cxn>
                                <a:cxn ang="0">
                                  <a:pos x="T4" y="T5"/>
                                </a:cxn>
                                <a:cxn ang="0">
                                  <a:pos x="T6" y="T7"/>
                                </a:cxn>
                                <a:cxn ang="0">
                                  <a:pos x="T8" y="T9"/>
                                </a:cxn>
                              </a:cxnLst>
                              <a:rect l="0" t="0" r="r" b="b"/>
                              <a:pathLst>
                                <a:path w="11905" h="3300">
                                  <a:moveTo>
                                    <a:pt x="11753" y="3200"/>
                                  </a:moveTo>
                                  <a:lnTo>
                                    <a:pt x="9035" y="3200"/>
                                  </a:lnTo>
                                  <a:lnTo>
                                    <a:pt x="9091" y="3220"/>
                                  </a:lnTo>
                                  <a:lnTo>
                                    <a:pt x="11696" y="3220"/>
                                  </a:lnTo>
                                  <a:lnTo>
                                    <a:pt x="11753" y="320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82"/>
                          <wps:cNvSpPr>
                            <a:spLocks/>
                          </wps:cNvSpPr>
                          <wps:spPr bwMode="auto">
                            <a:xfrm>
                              <a:off x="0" y="3922"/>
                              <a:ext cx="11905" cy="3300"/>
                            </a:xfrm>
                            <a:custGeom>
                              <a:avLst/>
                              <a:gdLst>
                                <a:gd name="T0" fmla="*/ 11905 w 11905"/>
                                <a:gd name="T1" fmla="*/ 3140 h 3300"/>
                                <a:gd name="T2" fmla="*/ 8692 w 11905"/>
                                <a:gd name="T3" fmla="*/ 3140 h 3300"/>
                                <a:gd name="T4" fmla="*/ 8750 w 11905"/>
                                <a:gd name="T5" fmla="*/ 3160 h 3300"/>
                                <a:gd name="T6" fmla="*/ 8808 w 11905"/>
                                <a:gd name="T7" fmla="*/ 3160 h 3300"/>
                                <a:gd name="T8" fmla="*/ 8865 w 11905"/>
                                <a:gd name="T9" fmla="*/ 3180 h 3300"/>
                                <a:gd name="T10" fmla="*/ 8922 w 11905"/>
                                <a:gd name="T11" fmla="*/ 3180 h 3300"/>
                                <a:gd name="T12" fmla="*/ 8978 w 11905"/>
                                <a:gd name="T13" fmla="*/ 3200 h 3300"/>
                                <a:gd name="T14" fmla="*/ 11868 w 11905"/>
                                <a:gd name="T15" fmla="*/ 3200 h 3300"/>
                                <a:gd name="T16" fmla="*/ 11905 w 11905"/>
                                <a:gd name="T17" fmla="*/ 3180 h 3300"/>
                                <a:gd name="T18" fmla="*/ 11905 w 11905"/>
                                <a:gd name="T19" fmla="*/ 3140 h 3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905" h="3300">
                                  <a:moveTo>
                                    <a:pt x="11905" y="3140"/>
                                  </a:moveTo>
                                  <a:lnTo>
                                    <a:pt x="8692" y="3140"/>
                                  </a:lnTo>
                                  <a:lnTo>
                                    <a:pt x="8750" y="3160"/>
                                  </a:lnTo>
                                  <a:lnTo>
                                    <a:pt x="8808" y="3160"/>
                                  </a:lnTo>
                                  <a:lnTo>
                                    <a:pt x="8865" y="3180"/>
                                  </a:lnTo>
                                  <a:lnTo>
                                    <a:pt x="8922" y="3180"/>
                                  </a:lnTo>
                                  <a:lnTo>
                                    <a:pt x="8978" y="3200"/>
                                  </a:lnTo>
                                  <a:lnTo>
                                    <a:pt x="11868" y="3200"/>
                                  </a:lnTo>
                                  <a:lnTo>
                                    <a:pt x="11905" y="3180"/>
                                  </a:lnTo>
                                  <a:lnTo>
                                    <a:pt x="11905" y="314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83"/>
                          <wps:cNvSpPr>
                            <a:spLocks/>
                          </wps:cNvSpPr>
                          <wps:spPr bwMode="auto">
                            <a:xfrm>
                              <a:off x="0" y="3922"/>
                              <a:ext cx="11905" cy="3300"/>
                            </a:xfrm>
                            <a:custGeom>
                              <a:avLst/>
                              <a:gdLst>
                                <a:gd name="T0" fmla="*/ 11555 w 11905"/>
                                <a:gd name="T1" fmla="*/ 3120 h 3300"/>
                                <a:gd name="T2" fmla="*/ 8576 w 11905"/>
                                <a:gd name="T3" fmla="*/ 3120 h 3300"/>
                                <a:gd name="T4" fmla="*/ 8634 w 11905"/>
                                <a:gd name="T5" fmla="*/ 3140 h 3300"/>
                                <a:gd name="T6" fmla="*/ 11630 w 11905"/>
                                <a:gd name="T7" fmla="*/ 3140 h 3300"/>
                                <a:gd name="T8" fmla="*/ 11555 w 11905"/>
                                <a:gd name="T9" fmla="*/ 3120 h 3300"/>
                              </a:gdLst>
                              <a:ahLst/>
                              <a:cxnLst>
                                <a:cxn ang="0">
                                  <a:pos x="T0" y="T1"/>
                                </a:cxn>
                                <a:cxn ang="0">
                                  <a:pos x="T2" y="T3"/>
                                </a:cxn>
                                <a:cxn ang="0">
                                  <a:pos x="T4" y="T5"/>
                                </a:cxn>
                                <a:cxn ang="0">
                                  <a:pos x="T6" y="T7"/>
                                </a:cxn>
                                <a:cxn ang="0">
                                  <a:pos x="T8" y="T9"/>
                                </a:cxn>
                              </a:cxnLst>
                              <a:rect l="0" t="0" r="r" b="b"/>
                              <a:pathLst>
                                <a:path w="11905" h="3300">
                                  <a:moveTo>
                                    <a:pt x="11555" y="3120"/>
                                  </a:moveTo>
                                  <a:lnTo>
                                    <a:pt x="8576" y="3120"/>
                                  </a:lnTo>
                                  <a:lnTo>
                                    <a:pt x="8634" y="3140"/>
                                  </a:lnTo>
                                  <a:lnTo>
                                    <a:pt x="11630" y="3140"/>
                                  </a:lnTo>
                                  <a:lnTo>
                                    <a:pt x="11555" y="312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84"/>
                          <wps:cNvSpPr>
                            <a:spLocks/>
                          </wps:cNvSpPr>
                          <wps:spPr bwMode="auto">
                            <a:xfrm>
                              <a:off x="0" y="3922"/>
                              <a:ext cx="11905" cy="3300"/>
                            </a:xfrm>
                            <a:custGeom>
                              <a:avLst/>
                              <a:gdLst>
                                <a:gd name="T0" fmla="*/ 11093 w 11905"/>
                                <a:gd name="T1" fmla="*/ 3080 h 3300"/>
                                <a:gd name="T2" fmla="*/ 8399 w 11905"/>
                                <a:gd name="T3" fmla="*/ 3080 h 3300"/>
                                <a:gd name="T4" fmla="*/ 8517 w 11905"/>
                                <a:gd name="T5" fmla="*/ 3120 h 3300"/>
                                <a:gd name="T6" fmla="*/ 11404 w 11905"/>
                                <a:gd name="T7" fmla="*/ 3120 h 3300"/>
                                <a:gd name="T8" fmla="*/ 11327 w 11905"/>
                                <a:gd name="T9" fmla="*/ 3100 h 3300"/>
                                <a:gd name="T10" fmla="*/ 11171 w 11905"/>
                                <a:gd name="T11" fmla="*/ 3100 h 3300"/>
                                <a:gd name="T12" fmla="*/ 11093 w 11905"/>
                                <a:gd name="T13" fmla="*/ 3080 h 3300"/>
                              </a:gdLst>
                              <a:ahLst/>
                              <a:cxnLst>
                                <a:cxn ang="0">
                                  <a:pos x="T0" y="T1"/>
                                </a:cxn>
                                <a:cxn ang="0">
                                  <a:pos x="T2" y="T3"/>
                                </a:cxn>
                                <a:cxn ang="0">
                                  <a:pos x="T4" y="T5"/>
                                </a:cxn>
                                <a:cxn ang="0">
                                  <a:pos x="T6" y="T7"/>
                                </a:cxn>
                                <a:cxn ang="0">
                                  <a:pos x="T8" y="T9"/>
                                </a:cxn>
                                <a:cxn ang="0">
                                  <a:pos x="T10" y="T11"/>
                                </a:cxn>
                                <a:cxn ang="0">
                                  <a:pos x="T12" y="T13"/>
                                </a:cxn>
                              </a:cxnLst>
                              <a:rect l="0" t="0" r="r" b="b"/>
                              <a:pathLst>
                                <a:path w="11905" h="3300">
                                  <a:moveTo>
                                    <a:pt x="11093" y="3080"/>
                                  </a:moveTo>
                                  <a:lnTo>
                                    <a:pt x="8399" y="3080"/>
                                  </a:lnTo>
                                  <a:lnTo>
                                    <a:pt x="8517" y="3120"/>
                                  </a:lnTo>
                                  <a:lnTo>
                                    <a:pt x="11404" y="3120"/>
                                  </a:lnTo>
                                  <a:lnTo>
                                    <a:pt x="11327" y="3100"/>
                                  </a:lnTo>
                                  <a:lnTo>
                                    <a:pt x="11171" y="3100"/>
                                  </a:lnTo>
                                  <a:lnTo>
                                    <a:pt x="11093" y="308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85"/>
                          <wps:cNvSpPr>
                            <a:spLocks/>
                          </wps:cNvSpPr>
                          <wps:spPr bwMode="auto">
                            <a:xfrm>
                              <a:off x="0" y="3922"/>
                              <a:ext cx="11905" cy="3300"/>
                            </a:xfrm>
                            <a:custGeom>
                              <a:avLst/>
                              <a:gdLst>
                                <a:gd name="T0" fmla="*/ 10690 w 11905"/>
                                <a:gd name="T1" fmla="*/ 3040 h 3300"/>
                                <a:gd name="T2" fmla="*/ 8218 w 11905"/>
                                <a:gd name="T3" fmla="*/ 3040 h 3300"/>
                                <a:gd name="T4" fmla="*/ 8339 w 11905"/>
                                <a:gd name="T5" fmla="*/ 3080 h 3300"/>
                                <a:gd name="T6" fmla="*/ 10933 w 11905"/>
                                <a:gd name="T7" fmla="*/ 3080 h 3300"/>
                                <a:gd name="T8" fmla="*/ 10853 w 11905"/>
                                <a:gd name="T9" fmla="*/ 3060 h 3300"/>
                                <a:gd name="T10" fmla="*/ 10771 w 11905"/>
                                <a:gd name="T11" fmla="*/ 3060 h 3300"/>
                                <a:gd name="T12" fmla="*/ 10690 w 11905"/>
                                <a:gd name="T13" fmla="*/ 3040 h 3300"/>
                              </a:gdLst>
                              <a:ahLst/>
                              <a:cxnLst>
                                <a:cxn ang="0">
                                  <a:pos x="T0" y="T1"/>
                                </a:cxn>
                                <a:cxn ang="0">
                                  <a:pos x="T2" y="T3"/>
                                </a:cxn>
                                <a:cxn ang="0">
                                  <a:pos x="T4" y="T5"/>
                                </a:cxn>
                                <a:cxn ang="0">
                                  <a:pos x="T6" y="T7"/>
                                </a:cxn>
                                <a:cxn ang="0">
                                  <a:pos x="T8" y="T9"/>
                                </a:cxn>
                                <a:cxn ang="0">
                                  <a:pos x="T10" y="T11"/>
                                </a:cxn>
                                <a:cxn ang="0">
                                  <a:pos x="T12" y="T13"/>
                                </a:cxn>
                              </a:cxnLst>
                              <a:rect l="0" t="0" r="r" b="b"/>
                              <a:pathLst>
                                <a:path w="11905" h="3300">
                                  <a:moveTo>
                                    <a:pt x="10690" y="3040"/>
                                  </a:moveTo>
                                  <a:lnTo>
                                    <a:pt x="8218" y="3040"/>
                                  </a:lnTo>
                                  <a:lnTo>
                                    <a:pt x="8339" y="3080"/>
                                  </a:lnTo>
                                  <a:lnTo>
                                    <a:pt x="10933" y="3080"/>
                                  </a:lnTo>
                                  <a:lnTo>
                                    <a:pt x="10853" y="3060"/>
                                  </a:lnTo>
                                  <a:lnTo>
                                    <a:pt x="10771" y="3060"/>
                                  </a:lnTo>
                                  <a:lnTo>
                                    <a:pt x="10690" y="304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86"/>
                          <wps:cNvSpPr>
                            <a:spLocks/>
                          </wps:cNvSpPr>
                          <wps:spPr bwMode="auto">
                            <a:xfrm>
                              <a:off x="0" y="3922"/>
                              <a:ext cx="11905" cy="3300"/>
                            </a:xfrm>
                            <a:custGeom>
                              <a:avLst/>
                              <a:gdLst>
                                <a:gd name="T0" fmla="*/ 4221 w 11905"/>
                                <a:gd name="T1" fmla="*/ 1704 h 3300"/>
                                <a:gd name="T2" fmla="*/ 4543 w 11905"/>
                                <a:gd name="T3" fmla="*/ 1840 h 3300"/>
                                <a:gd name="T4" fmla="*/ 4636 w 11905"/>
                                <a:gd name="T5" fmla="*/ 1860 h 3300"/>
                                <a:gd name="T6" fmla="*/ 4909 w 11905"/>
                                <a:gd name="T7" fmla="*/ 1980 h 3300"/>
                                <a:gd name="T8" fmla="*/ 4999 w 11905"/>
                                <a:gd name="T9" fmla="*/ 2000 h 3300"/>
                                <a:gd name="T10" fmla="*/ 5175 w 11905"/>
                                <a:gd name="T11" fmla="*/ 2080 h 3300"/>
                                <a:gd name="T12" fmla="*/ 5262 w 11905"/>
                                <a:gd name="T13" fmla="*/ 2100 h 3300"/>
                                <a:gd name="T14" fmla="*/ 5348 w 11905"/>
                                <a:gd name="T15" fmla="*/ 2140 h 3300"/>
                                <a:gd name="T16" fmla="*/ 5433 w 11905"/>
                                <a:gd name="T17" fmla="*/ 2160 h 3300"/>
                                <a:gd name="T18" fmla="*/ 5601 w 11905"/>
                                <a:gd name="T19" fmla="*/ 2240 h 3300"/>
                                <a:gd name="T20" fmla="*/ 5684 w 11905"/>
                                <a:gd name="T21" fmla="*/ 2260 h 3300"/>
                                <a:gd name="T22" fmla="*/ 5766 w 11905"/>
                                <a:gd name="T23" fmla="*/ 2300 h 3300"/>
                                <a:gd name="T24" fmla="*/ 5927 w 11905"/>
                                <a:gd name="T25" fmla="*/ 2340 h 3300"/>
                                <a:gd name="T26" fmla="*/ 6007 w 11905"/>
                                <a:gd name="T27" fmla="*/ 2380 h 3300"/>
                                <a:gd name="T28" fmla="*/ 6086 w 11905"/>
                                <a:gd name="T29" fmla="*/ 2400 h 3300"/>
                                <a:gd name="T30" fmla="*/ 6164 w 11905"/>
                                <a:gd name="T31" fmla="*/ 2440 h 3300"/>
                                <a:gd name="T32" fmla="*/ 6318 w 11905"/>
                                <a:gd name="T33" fmla="*/ 2480 h 3300"/>
                                <a:gd name="T34" fmla="*/ 6394 w 11905"/>
                                <a:gd name="T35" fmla="*/ 2520 h 3300"/>
                                <a:gd name="T36" fmla="*/ 6691 w 11905"/>
                                <a:gd name="T37" fmla="*/ 2600 h 3300"/>
                                <a:gd name="T38" fmla="*/ 6764 w 11905"/>
                                <a:gd name="T39" fmla="*/ 2640 h 3300"/>
                                <a:gd name="T40" fmla="*/ 7322 w 11905"/>
                                <a:gd name="T41" fmla="*/ 2800 h 3300"/>
                                <a:gd name="T42" fmla="*/ 7846 w 11905"/>
                                <a:gd name="T43" fmla="*/ 2960 h 3300"/>
                                <a:gd name="T44" fmla="*/ 7909 w 11905"/>
                                <a:gd name="T45" fmla="*/ 2960 h 3300"/>
                                <a:gd name="T46" fmla="*/ 8157 w 11905"/>
                                <a:gd name="T47" fmla="*/ 3040 h 3300"/>
                                <a:gd name="T48" fmla="*/ 10524 w 11905"/>
                                <a:gd name="T49" fmla="*/ 3040 h 3300"/>
                                <a:gd name="T50" fmla="*/ 10440 w 11905"/>
                                <a:gd name="T51" fmla="*/ 3020 h 3300"/>
                                <a:gd name="T52" fmla="*/ 10356 w 11905"/>
                                <a:gd name="T53" fmla="*/ 3020 h 3300"/>
                                <a:gd name="T54" fmla="*/ 10271 w 11905"/>
                                <a:gd name="T55" fmla="*/ 3000 h 3300"/>
                                <a:gd name="T56" fmla="*/ 10186 w 11905"/>
                                <a:gd name="T57" fmla="*/ 3000 h 3300"/>
                                <a:gd name="T58" fmla="*/ 10100 w 11905"/>
                                <a:gd name="T59" fmla="*/ 2980 h 3300"/>
                                <a:gd name="T60" fmla="*/ 10013 w 11905"/>
                                <a:gd name="T61" fmla="*/ 2980 h 3300"/>
                                <a:gd name="T62" fmla="*/ 9838 w 11905"/>
                                <a:gd name="T63" fmla="*/ 2940 h 3300"/>
                                <a:gd name="T64" fmla="*/ 9749 w 11905"/>
                                <a:gd name="T65" fmla="*/ 2940 h 3300"/>
                                <a:gd name="T66" fmla="*/ 9660 w 11905"/>
                                <a:gd name="T67" fmla="*/ 2920 h 3300"/>
                                <a:gd name="T68" fmla="*/ 9570 w 11905"/>
                                <a:gd name="T69" fmla="*/ 2920 h 3300"/>
                                <a:gd name="T70" fmla="*/ 9389 w 11905"/>
                                <a:gd name="T71" fmla="*/ 2880 h 3300"/>
                                <a:gd name="T72" fmla="*/ 9298 w 11905"/>
                                <a:gd name="T73" fmla="*/ 2880 h 3300"/>
                                <a:gd name="T74" fmla="*/ 9114 w 11905"/>
                                <a:gd name="T75" fmla="*/ 2840 h 3300"/>
                                <a:gd name="T76" fmla="*/ 9021 w 11905"/>
                                <a:gd name="T77" fmla="*/ 2840 h 3300"/>
                                <a:gd name="T78" fmla="*/ 8643 w 11905"/>
                                <a:gd name="T79" fmla="*/ 2760 h 3300"/>
                                <a:gd name="T80" fmla="*/ 8547 w 11905"/>
                                <a:gd name="T81" fmla="*/ 2760 h 3300"/>
                                <a:gd name="T82" fmla="*/ 6943 w 11905"/>
                                <a:gd name="T83" fmla="*/ 2440 h 3300"/>
                                <a:gd name="T84" fmla="*/ 6839 w 11905"/>
                                <a:gd name="T85" fmla="*/ 2400 h 3300"/>
                                <a:gd name="T86" fmla="*/ 6522 w 11905"/>
                                <a:gd name="T87" fmla="*/ 2340 h 3300"/>
                                <a:gd name="T88" fmla="*/ 6416 w 11905"/>
                                <a:gd name="T89" fmla="*/ 2300 h 3300"/>
                                <a:gd name="T90" fmla="*/ 6202 w 11905"/>
                                <a:gd name="T91" fmla="*/ 2260 h 3300"/>
                                <a:gd name="T92" fmla="*/ 6094 w 11905"/>
                                <a:gd name="T93" fmla="*/ 2220 h 3300"/>
                                <a:gd name="T94" fmla="*/ 5877 w 11905"/>
                                <a:gd name="T95" fmla="*/ 2180 h 3300"/>
                                <a:gd name="T96" fmla="*/ 5768 w 11905"/>
                                <a:gd name="T97" fmla="*/ 2140 h 3300"/>
                                <a:gd name="T98" fmla="*/ 5658 w 11905"/>
                                <a:gd name="T99" fmla="*/ 2120 h 3300"/>
                                <a:gd name="T100" fmla="*/ 5548 w 11905"/>
                                <a:gd name="T101" fmla="*/ 2080 h 3300"/>
                                <a:gd name="T102" fmla="*/ 5437 w 11905"/>
                                <a:gd name="T103" fmla="*/ 2060 h 3300"/>
                                <a:gd name="T104" fmla="*/ 5326 w 11905"/>
                                <a:gd name="T105" fmla="*/ 2020 h 3300"/>
                                <a:gd name="T106" fmla="*/ 5215 w 11905"/>
                                <a:gd name="T107" fmla="*/ 2000 h 3300"/>
                                <a:gd name="T108" fmla="*/ 5103 w 11905"/>
                                <a:gd name="T109" fmla="*/ 1960 h 3300"/>
                                <a:gd name="T110" fmla="*/ 4991 w 11905"/>
                                <a:gd name="T111" fmla="*/ 1940 h 3300"/>
                                <a:gd name="T112" fmla="*/ 4765 w 11905"/>
                                <a:gd name="T113" fmla="*/ 1860 h 3300"/>
                                <a:gd name="T114" fmla="*/ 4651 w 11905"/>
                                <a:gd name="T115" fmla="*/ 1840 h 3300"/>
                                <a:gd name="T116" fmla="*/ 4308 w 11905"/>
                                <a:gd name="T117" fmla="*/ 1720 h 3300"/>
                                <a:gd name="T118" fmla="*/ 4221 w 11905"/>
                                <a:gd name="T119" fmla="*/ 1704 h 3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1905" h="3300">
                                  <a:moveTo>
                                    <a:pt x="4221" y="1704"/>
                                  </a:moveTo>
                                  <a:lnTo>
                                    <a:pt x="4543" y="1840"/>
                                  </a:lnTo>
                                  <a:lnTo>
                                    <a:pt x="4636" y="1860"/>
                                  </a:lnTo>
                                  <a:lnTo>
                                    <a:pt x="4909" y="1980"/>
                                  </a:lnTo>
                                  <a:lnTo>
                                    <a:pt x="4999" y="2000"/>
                                  </a:lnTo>
                                  <a:lnTo>
                                    <a:pt x="5175" y="2080"/>
                                  </a:lnTo>
                                  <a:lnTo>
                                    <a:pt x="5262" y="2100"/>
                                  </a:lnTo>
                                  <a:lnTo>
                                    <a:pt x="5348" y="2140"/>
                                  </a:lnTo>
                                  <a:lnTo>
                                    <a:pt x="5433" y="2160"/>
                                  </a:lnTo>
                                  <a:lnTo>
                                    <a:pt x="5601" y="2240"/>
                                  </a:lnTo>
                                  <a:lnTo>
                                    <a:pt x="5684" y="2260"/>
                                  </a:lnTo>
                                  <a:lnTo>
                                    <a:pt x="5766" y="2300"/>
                                  </a:lnTo>
                                  <a:lnTo>
                                    <a:pt x="5927" y="2340"/>
                                  </a:lnTo>
                                  <a:lnTo>
                                    <a:pt x="6007" y="2380"/>
                                  </a:lnTo>
                                  <a:lnTo>
                                    <a:pt x="6086" y="2400"/>
                                  </a:lnTo>
                                  <a:lnTo>
                                    <a:pt x="6164" y="2440"/>
                                  </a:lnTo>
                                  <a:lnTo>
                                    <a:pt x="6318" y="2480"/>
                                  </a:lnTo>
                                  <a:lnTo>
                                    <a:pt x="6394" y="2520"/>
                                  </a:lnTo>
                                  <a:lnTo>
                                    <a:pt x="6691" y="2600"/>
                                  </a:lnTo>
                                  <a:lnTo>
                                    <a:pt x="6764" y="2640"/>
                                  </a:lnTo>
                                  <a:lnTo>
                                    <a:pt x="7322" y="2800"/>
                                  </a:lnTo>
                                  <a:lnTo>
                                    <a:pt x="7846" y="2960"/>
                                  </a:lnTo>
                                  <a:lnTo>
                                    <a:pt x="7909" y="2960"/>
                                  </a:lnTo>
                                  <a:lnTo>
                                    <a:pt x="8157" y="3040"/>
                                  </a:lnTo>
                                  <a:lnTo>
                                    <a:pt x="10524" y="3040"/>
                                  </a:lnTo>
                                  <a:lnTo>
                                    <a:pt x="10440" y="3020"/>
                                  </a:lnTo>
                                  <a:lnTo>
                                    <a:pt x="10356" y="3020"/>
                                  </a:lnTo>
                                  <a:lnTo>
                                    <a:pt x="10271" y="3000"/>
                                  </a:lnTo>
                                  <a:lnTo>
                                    <a:pt x="10186" y="3000"/>
                                  </a:lnTo>
                                  <a:lnTo>
                                    <a:pt x="10100" y="2980"/>
                                  </a:lnTo>
                                  <a:lnTo>
                                    <a:pt x="10013" y="2980"/>
                                  </a:lnTo>
                                  <a:lnTo>
                                    <a:pt x="9838" y="2940"/>
                                  </a:lnTo>
                                  <a:lnTo>
                                    <a:pt x="9749" y="2940"/>
                                  </a:lnTo>
                                  <a:lnTo>
                                    <a:pt x="9660" y="2920"/>
                                  </a:lnTo>
                                  <a:lnTo>
                                    <a:pt x="9570" y="2920"/>
                                  </a:lnTo>
                                  <a:lnTo>
                                    <a:pt x="9389" y="2880"/>
                                  </a:lnTo>
                                  <a:lnTo>
                                    <a:pt x="9298" y="2880"/>
                                  </a:lnTo>
                                  <a:lnTo>
                                    <a:pt x="9114" y="2840"/>
                                  </a:lnTo>
                                  <a:lnTo>
                                    <a:pt x="9021" y="2840"/>
                                  </a:lnTo>
                                  <a:lnTo>
                                    <a:pt x="8643" y="2760"/>
                                  </a:lnTo>
                                  <a:lnTo>
                                    <a:pt x="8547" y="2760"/>
                                  </a:lnTo>
                                  <a:lnTo>
                                    <a:pt x="6943" y="2440"/>
                                  </a:lnTo>
                                  <a:lnTo>
                                    <a:pt x="6839" y="2400"/>
                                  </a:lnTo>
                                  <a:lnTo>
                                    <a:pt x="6522" y="2340"/>
                                  </a:lnTo>
                                  <a:lnTo>
                                    <a:pt x="6416" y="2300"/>
                                  </a:lnTo>
                                  <a:lnTo>
                                    <a:pt x="6202" y="2260"/>
                                  </a:lnTo>
                                  <a:lnTo>
                                    <a:pt x="6094" y="2220"/>
                                  </a:lnTo>
                                  <a:lnTo>
                                    <a:pt x="5877" y="2180"/>
                                  </a:lnTo>
                                  <a:lnTo>
                                    <a:pt x="5768" y="2140"/>
                                  </a:lnTo>
                                  <a:lnTo>
                                    <a:pt x="5658" y="2120"/>
                                  </a:lnTo>
                                  <a:lnTo>
                                    <a:pt x="5548" y="2080"/>
                                  </a:lnTo>
                                  <a:lnTo>
                                    <a:pt x="5437" y="2060"/>
                                  </a:lnTo>
                                  <a:lnTo>
                                    <a:pt x="5326" y="2020"/>
                                  </a:lnTo>
                                  <a:lnTo>
                                    <a:pt x="5215" y="2000"/>
                                  </a:lnTo>
                                  <a:lnTo>
                                    <a:pt x="5103" y="1960"/>
                                  </a:lnTo>
                                  <a:lnTo>
                                    <a:pt x="4991" y="1940"/>
                                  </a:lnTo>
                                  <a:lnTo>
                                    <a:pt x="4765" y="1860"/>
                                  </a:lnTo>
                                  <a:lnTo>
                                    <a:pt x="4651" y="1840"/>
                                  </a:lnTo>
                                  <a:lnTo>
                                    <a:pt x="4308" y="1720"/>
                                  </a:lnTo>
                                  <a:lnTo>
                                    <a:pt x="4221" y="1704"/>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87"/>
                          <wps:cNvSpPr>
                            <a:spLocks/>
                          </wps:cNvSpPr>
                          <wps:spPr bwMode="auto">
                            <a:xfrm>
                              <a:off x="0" y="3922"/>
                              <a:ext cx="11905" cy="3300"/>
                            </a:xfrm>
                            <a:custGeom>
                              <a:avLst/>
                              <a:gdLst>
                                <a:gd name="T0" fmla="*/ 0 w 11905"/>
                                <a:gd name="T1" fmla="*/ 0 h 3300"/>
                                <a:gd name="T2" fmla="*/ 0 w 11905"/>
                                <a:gd name="T3" fmla="*/ 80 h 3300"/>
                                <a:gd name="T4" fmla="*/ 56 w 11905"/>
                                <a:gd name="T5" fmla="*/ 100 h 3300"/>
                                <a:gd name="T6" fmla="*/ 563 w 11905"/>
                                <a:gd name="T7" fmla="*/ 340 h 3300"/>
                                <a:gd name="T8" fmla="*/ 689 w 11905"/>
                                <a:gd name="T9" fmla="*/ 380 h 3300"/>
                                <a:gd name="T10" fmla="*/ 940 w 11905"/>
                                <a:gd name="T11" fmla="*/ 500 h 3300"/>
                                <a:gd name="T12" fmla="*/ 1065 w 11905"/>
                                <a:gd name="T13" fmla="*/ 540 h 3300"/>
                                <a:gd name="T14" fmla="*/ 1314 w 11905"/>
                                <a:gd name="T15" fmla="*/ 660 h 3300"/>
                                <a:gd name="T16" fmla="*/ 1438 w 11905"/>
                                <a:gd name="T17" fmla="*/ 700 h 3300"/>
                                <a:gd name="T18" fmla="*/ 1561 w 11905"/>
                                <a:gd name="T19" fmla="*/ 760 h 3300"/>
                                <a:gd name="T20" fmla="*/ 1808 w 11905"/>
                                <a:gd name="T21" fmla="*/ 840 h 3300"/>
                                <a:gd name="T22" fmla="*/ 1930 w 11905"/>
                                <a:gd name="T23" fmla="*/ 900 h 3300"/>
                                <a:gd name="T24" fmla="*/ 2053 w 11905"/>
                                <a:gd name="T25" fmla="*/ 940 h 3300"/>
                                <a:gd name="T26" fmla="*/ 2175 w 11905"/>
                                <a:gd name="T27" fmla="*/ 1000 h 3300"/>
                                <a:gd name="T28" fmla="*/ 2539 w 11905"/>
                                <a:gd name="T29" fmla="*/ 1120 h 3300"/>
                                <a:gd name="T30" fmla="*/ 2659 w 11905"/>
                                <a:gd name="T31" fmla="*/ 1180 h 3300"/>
                                <a:gd name="T32" fmla="*/ 4193 w 11905"/>
                                <a:gd name="T33" fmla="*/ 1700 h 3300"/>
                                <a:gd name="T34" fmla="*/ 4221 w 11905"/>
                                <a:gd name="T35" fmla="*/ 1704 h 3300"/>
                                <a:gd name="T36" fmla="*/ 3764 w 11905"/>
                                <a:gd name="T37" fmla="*/ 1520 h 3300"/>
                                <a:gd name="T38" fmla="*/ 3244 w 11905"/>
                                <a:gd name="T39" fmla="*/ 1320 h 3300"/>
                                <a:gd name="T40" fmla="*/ 2919 w 11905"/>
                                <a:gd name="T41" fmla="*/ 1200 h 3300"/>
                                <a:gd name="T42" fmla="*/ 2809 w 11905"/>
                                <a:gd name="T43" fmla="*/ 1140 h 3300"/>
                                <a:gd name="T44" fmla="*/ 2471 w 11905"/>
                                <a:gd name="T45" fmla="*/ 1020 h 3300"/>
                                <a:gd name="T46" fmla="*/ 2356 w 11905"/>
                                <a:gd name="T47" fmla="*/ 960 h 3300"/>
                                <a:gd name="T48" fmla="*/ 2123 w 11905"/>
                                <a:gd name="T49" fmla="*/ 880 h 3300"/>
                                <a:gd name="T50" fmla="*/ 2005 w 11905"/>
                                <a:gd name="T51" fmla="*/ 820 h 3300"/>
                                <a:gd name="T52" fmla="*/ 1885 w 11905"/>
                                <a:gd name="T53" fmla="*/ 780 h 3300"/>
                                <a:gd name="T54" fmla="*/ 1395 w 11905"/>
                                <a:gd name="T55" fmla="*/ 580 h 3300"/>
                                <a:gd name="T56" fmla="*/ 1142 w 11905"/>
                                <a:gd name="T57" fmla="*/ 480 h 3300"/>
                                <a:gd name="T58" fmla="*/ 884 w 11905"/>
                                <a:gd name="T59" fmla="*/ 360 h 3300"/>
                                <a:gd name="T60" fmla="*/ 0 w 11905"/>
                                <a:gd name="T61" fmla="*/ 0 h 3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1905" h="3300">
                                  <a:moveTo>
                                    <a:pt x="0" y="0"/>
                                  </a:moveTo>
                                  <a:lnTo>
                                    <a:pt x="0" y="80"/>
                                  </a:lnTo>
                                  <a:lnTo>
                                    <a:pt x="56" y="100"/>
                                  </a:lnTo>
                                  <a:lnTo>
                                    <a:pt x="563" y="340"/>
                                  </a:lnTo>
                                  <a:lnTo>
                                    <a:pt x="689" y="380"/>
                                  </a:lnTo>
                                  <a:lnTo>
                                    <a:pt x="940" y="500"/>
                                  </a:lnTo>
                                  <a:lnTo>
                                    <a:pt x="1065" y="540"/>
                                  </a:lnTo>
                                  <a:lnTo>
                                    <a:pt x="1314" y="660"/>
                                  </a:lnTo>
                                  <a:lnTo>
                                    <a:pt x="1438" y="700"/>
                                  </a:lnTo>
                                  <a:lnTo>
                                    <a:pt x="1561" y="760"/>
                                  </a:lnTo>
                                  <a:lnTo>
                                    <a:pt x="1808" y="840"/>
                                  </a:lnTo>
                                  <a:lnTo>
                                    <a:pt x="1930" y="900"/>
                                  </a:lnTo>
                                  <a:lnTo>
                                    <a:pt x="2053" y="940"/>
                                  </a:lnTo>
                                  <a:lnTo>
                                    <a:pt x="2175" y="1000"/>
                                  </a:lnTo>
                                  <a:lnTo>
                                    <a:pt x="2539" y="1120"/>
                                  </a:lnTo>
                                  <a:lnTo>
                                    <a:pt x="2659" y="1180"/>
                                  </a:lnTo>
                                  <a:lnTo>
                                    <a:pt x="4193" y="1700"/>
                                  </a:lnTo>
                                  <a:lnTo>
                                    <a:pt x="4221" y="1704"/>
                                  </a:lnTo>
                                  <a:lnTo>
                                    <a:pt x="3764" y="1520"/>
                                  </a:lnTo>
                                  <a:lnTo>
                                    <a:pt x="3244" y="1320"/>
                                  </a:lnTo>
                                  <a:lnTo>
                                    <a:pt x="2919" y="1200"/>
                                  </a:lnTo>
                                  <a:lnTo>
                                    <a:pt x="2809" y="1140"/>
                                  </a:lnTo>
                                  <a:lnTo>
                                    <a:pt x="2471" y="1020"/>
                                  </a:lnTo>
                                  <a:lnTo>
                                    <a:pt x="2356" y="960"/>
                                  </a:lnTo>
                                  <a:lnTo>
                                    <a:pt x="2123" y="880"/>
                                  </a:lnTo>
                                  <a:lnTo>
                                    <a:pt x="2005" y="820"/>
                                  </a:lnTo>
                                  <a:lnTo>
                                    <a:pt x="1885" y="780"/>
                                  </a:lnTo>
                                  <a:lnTo>
                                    <a:pt x="1395" y="580"/>
                                  </a:lnTo>
                                  <a:lnTo>
                                    <a:pt x="1142" y="480"/>
                                  </a:lnTo>
                                  <a:lnTo>
                                    <a:pt x="884" y="360"/>
                                  </a:lnTo>
                                  <a:lnTo>
                                    <a:pt x="0"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88" name="Freeform 88"/>
                        <wps:cNvSpPr>
                          <a:spLocks/>
                        </wps:cNvSpPr>
                        <wps:spPr bwMode="auto">
                          <a:xfrm>
                            <a:off x="3095" y="6559"/>
                            <a:ext cx="8810" cy="3697"/>
                          </a:xfrm>
                          <a:custGeom>
                            <a:avLst/>
                            <a:gdLst>
                              <a:gd name="T0" fmla="*/ 0 w 8810"/>
                              <a:gd name="T1" fmla="*/ 0 h 3697"/>
                              <a:gd name="T2" fmla="*/ 8809 w 8810"/>
                              <a:gd name="T3" fmla="*/ 3696 h 3697"/>
                              <a:gd name="T4" fmla="*/ 8809 w 8810"/>
                              <a:gd name="T5" fmla="*/ 3131 h 3697"/>
                              <a:gd name="T6" fmla="*/ 0 w 8810"/>
                              <a:gd name="T7" fmla="*/ 0 h 3697"/>
                            </a:gdLst>
                            <a:ahLst/>
                            <a:cxnLst>
                              <a:cxn ang="0">
                                <a:pos x="T0" y="T1"/>
                              </a:cxn>
                              <a:cxn ang="0">
                                <a:pos x="T2" y="T3"/>
                              </a:cxn>
                              <a:cxn ang="0">
                                <a:pos x="T4" y="T5"/>
                              </a:cxn>
                              <a:cxn ang="0">
                                <a:pos x="T6" y="T7"/>
                              </a:cxn>
                            </a:cxnLst>
                            <a:rect l="0" t="0" r="r" b="b"/>
                            <a:pathLst>
                              <a:path w="8810" h="3697">
                                <a:moveTo>
                                  <a:pt x="0" y="0"/>
                                </a:moveTo>
                                <a:lnTo>
                                  <a:pt x="8809" y="3696"/>
                                </a:lnTo>
                                <a:lnTo>
                                  <a:pt x="8809" y="313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1" name="Picture 8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6018" y="11578"/>
                            <a:ext cx="5880" cy="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3" name="Picture 9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684" y="12935"/>
                            <a:ext cx="174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9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950" y="13474"/>
                            <a:ext cx="48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5" name="Freeform 92"/>
                        <wps:cNvSpPr>
                          <a:spLocks/>
                        </wps:cNvSpPr>
                        <wps:spPr bwMode="auto">
                          <a:xfrm>
                            <a:off x="2036" y="13249"/>
                            <a:ext cx="112" cy="71"/>
                          </a:xfrm>
                          <a:custGeom>
                            <a:avLst/>
                            <a:gdLst>
                              <a:gd name="T0" fmla="*/ 106 w 112"/>
                              <a:gd name="T1" fmla="*/ 0 h 71"/>
                              <a:gd name="T2" fmla="*/ 93 w 112"/>
                              <a:gd name="T3" fmla="*/ 3 h 71"/>
                              <a:gd name="T4" fmla="*/ 81 w 112"/>
                              <a:gd name="T5" fmla="*/ 6 h 71"/>
                              <a:gd name="T6" fmla="*/ 68 w 112"/>
                              <a:gd name="T7" fmla="*/ 9 h 71"/>
                              <a:gd name="T8" fmla="*/ 55 w 112"/>
                              <a:gd name="T9" fmla="*/ 12 h 71"/>
                              <a:gd name="T10" fmla="*/ 43 w 112"/>
                              <a:gd name="T11" fmla="*/ 17 h 71"/>
                              <a:gd name="T12" fmla="*/ 31 w 112"/>
                              <a:gd name="T13" fmla="*/ 24 h 71"/>
                              <a:gd name="T14" fmla="*/ 19 w 112"/>
                              <a:gd name="T15" fmla="*/ 33 h 71"/>
                              <a:gd name="T16" fmla="*/ 9 w 112"/>
                              <a:gd name="T17" fmla="*/ 44 h 71"/>
                              <a:gd name="T18" fmla="*/ 1 w 112"/>
                              <a:gd name="T19" fmla="*/ 55 h 71"/>
                              <a:gd name="T20" fmla="*/ 0 w 112"/>
                              <a:gd name="T21" fmla="*/ 63 h 71"/>
                              <a:gd name="T22" fmla="*/ 4 w 112"/>
                              <a:gd name="T23" fmla="*/ 68 h 71"/>
                              <a:gd name="T24" fmla="*/ 11 w 112"/>
                              <a:gd name="T25" fmla="*/ 70 h 71"/>
                              <a:gd name="T26" fmla="*/ 18 w 112"/>
                              <a:gd name="T27" fmla="*/ 65 h 71"/>
                              <a:gd name="T28" fmla="*/ 25 w 112"/>
                              <a:gd name="T29" fmla="*/ 55 h 71"/>
                              <a:gd name="T30" fmla="*/ 34 w 112"/>
                              <a:gd name="T31" fmla="*/ 46 h 71"/>
                              <a:gd name="T32" fmla="*/ 44 w 112"/>
                              <a:gd name="T33" fmla="*/ 38 h 71"/>
                              <a:gd name="T34" fmla="*/ 55 w 112"/>
                              <a:gd name="T35" fmla="*/ 33 h 71"/>
                              <a:gd name="T36" fmla="*/ 66 w 112"/>
                              <a:gd name="T37" fmla="*/ 29 h 71"/>
                              <a:gd name="T38" fmla="*/ 77 w 112"/>
                              <a:gd name="T39" fmla="*/ 27 h 71"/>
                              <a:gd name="T40" fmla="*/ 88 w 112"/>
                              <a:gd name="T41" fmla="*/ 25 h 71"/>
                              <a:gd name="T42" fmla="*/ 99 w 112"/>
                              <a:gd name="T43" fmla="*/ 22 h 71"/>
                              <a:gd name="T44" fmla="*/ 111 w 112"/>
                              <a:gd name="T45" fmla="*/ 18 h 71"/>
                              <a:gd name="T46" fmla="*/ 106 w 112"/>
                              <a:gd name="T47"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12" h="71">
                                <a:moveTo>
                                  <a:pt x="106" y="0"/>
                                </a:moveTo>
                                <a:lnTo>
                                  <a:pt x="93" y="3"/>
                                </a:lnTo>
                                <a:lnTo>
                                  <a:pt x="81" y="6"/>
                                </a:lnTo>
                                <a:lnTo>
                                  <a:pt x="68" y="9"/>
                                </a:lnTo>
                                <a:lnTo>
                                  <a:pt x="55" y="12"/>
                                </a:lnTo>
                                <a:lnTo>
                                  <a:pt x="43" y="17"/>
                                </a:lnTo>
                                <a:lnTo>
                                  <a:pt x="31" y="24"/>
                                </a:lnTo>
                                <a:lnTo>
                                  <a:pt x="19" y="33"/>
                                </a:lnTo>
                                <a:lnTo>
                                  <a:pt x="9" y="44"/>
                                </a:lnTo>
                                <a:lnTo>
                                  <a:pt x="1" y="55"/>
                                </a:lnTo>
                                <a:lnTo>
                                  <a:pt x="0" y="63"/>
                                </a:lnTo>
                                <a:lnTo>
                                  <a:pt x="4" y="68"/>
                                </a:lnTo>
                                <a:lnTo>
                                  <a:pt x="11" y="70"/>
                                </a:lnTo>
                                <a:lnTo>
                                  <a:pt x="18" y="65"/>
                                </a:lnTo>
                                <a:lnTo>
                                  <a:pt x="25" y="55"/>
                                </a:lnTo>
                                <a:lnTo>
                                  <a:pt x="34" y="46"/>
                                </a:lnTo>
                                <a:lnTo>
                                  <a:pt x="44" y="38"/>
                                </a:lnTo>
                                <a:lnTo>
                                  <a:pt x="55" y="33"/>
                                </a:lnTo>
                                <a:lnTo>
                                  <a:pt x="66" y="29"/>
                                </a:lnTo>
                                <a:lnTo>
                                  <a:pt x="77" y="27"/>
                                </a:lnTo>
                                <a:lnTo>
                                  <a:pt x="88" y="25"/>
                                </a:lnTo>
                                <a:lnTo>
                                  <a:pt x="99" y="22"/>
                                </a:lnTo>
                                <a:lnTo>
                                  <a:pt x="111" y="18"/>
                                </a:lnTo>
                                <a:lnTo>
                                  <a:pt x="1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6" name="Picture 9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1847" y="13315"/>
                            <a:ext cx="18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08" name="Group 94"/>
                        <wpg:cNvGrpSpPr>
                          <a:grpSpLocks/>
                        </wpg:cNvGrpSpPr>
                        <wpg:grpSpPr bwMode="auto">
                          <a:xfrm>
                            <a:off x="716" y="13807"/>
                            <a:ext cx="134" cy="151"/>
                            <a:chOff x="716" y="13807"/>
                            <a:chExt cx="134" cy="151"/>
                          </a:xfrm>
                        </wpg:grpSpPr>
                        <wps:wsp>
                          <wps:cNvPr id="309" name="Freeform 95"/>
                          <wps:cNvSpPr>
                            <a:spLocks/>
                          </wps:cNvSpPr>
                          <wps:spPr bwMode="auto">
                            <a:xfrm>
                              <a:off x="716" y="13807"/>
                              <a:ext cx="134" cy="151"/>
                            </a:xfrm>
                            <a:custGeom>
                              <a:avLst/>
                              <a:gdLst>
                                <a:gd name="T0" fmla="*/ 105 w 134"/>
                                <a:gd name="T1" fmla="*/ 140 h 151"/>
                                <a:gd name="T2" fmla="*/ 27 w 134"/>
                                <a:gd name="T3" fmla="*/ 140 h 151"/>
                                <a:gd name="T4" fmla="*/ 27 w 134"/>
                                <a:gd name="T5" fmla="*/ 150 h 151"/>
                                <a:gd name="T6" fmla="*/ 105 w 134"/>
                                <a:gd name="T7" fmla="*/ 150 h 151"/>
                                <a:gd name="T8" fmla="*/ 105 w 134"/>
                                <a:gd name="T9" fmla="*/ 140 h 151"/>
                              </a:gdLst>
                              <a:ahLst/>
                              <a:cxnLst>
                                <a:cxn ang="0">
                                  <a:pos x="T0" y="T1"/>
                                </a:cxn>
                                <a:cxn ang="0">
                                  <a:pos x="T2" y="T3"/>
                                </a:cxn>
                                <a:cxn ang="0">
                                  <a:pos x="T4" y="T5"/>
                                </a:cxn>
                                <a:cxn ang="0">
                                  <a:pos x="T6" y="T7"/>
                                </a:cxn>
                                <a:cxn ang="0">
                                  <a:pos x="T8" y="T9"/>
                                </a:cxn>
                              </a:cxnLst>
                              <a:rect l="0" t="0" r="r" b="b"/>
                              <a:pathLst>
                                <a:path w="134" h="151">
                                  <a:moveTo>
                                    <a:pt x="105" y="140"/>
                                  </a:moveTo>
                                  <a:lnTo>
                                    <a:pt x="27" y="140"/>
                                  </a:lnTo>
                                  <a:lnTo>
                                    <a:pt x="27" y="150"/>
                                  </a:lnTo>
                                  <a:lnTo>
                                    <a:pt x="105" y="150"/>
                                  </a:lnTo>
                                  <a:lnTo>
                                    <a:pt x="105" y="1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96"/>
                          <wps:cNvSpPr>
                            <a:spLocks/>
                          </wps:cNvSpPr>
                          <wps:spPr bwMode="auto">
                            <a:xfrm>
                              <a:off x="716" y="13807"/>
                              <a:ext cx="134" cy="151"/>
                            </a:xfrm>
                            <a:custGeom>
                              <a:avLst/>
                              <a:gdLst>
                                <a:gd name="T0" fmla="*/ 87 w 134"/>
                                <a:gd name="T1" fmla="*/ 9 h 151"/>
                                <a:gd name="T2" fmla="*/ 45 w 134"/>
                                <a:gd name="T3" fmla="*/ 9 h 151"/>
                                <a:gd name="T4" fmla="*/ 47 w 134"/>
                                <a:gd name="T5" fmla="*/ 10 h 151"/>
                                <a:gd name="T6" fmla="*/ 50 w 134"/>
                                <a:gd name="T7" fmla="*/ 12 h 151"/>
                                <a:gd name="T8" fmla="*/ 51 w 134"/>
                                <a:gd name="T9" fmla="*/ 14 h 151"/>
                                <a:gd name="T10" fmla="*/ 51 w 134"/>
                                <a:gd name="T11" fmla="*/ 135 h 151"/>
                                <a:gd name="T12" fmla="*/ 50 w 134"/>
                                <a:gd name="T13" fmla="*/ 137 h 151"/>
                                <a:gd name="T14" fmla="*/ 47 w 134"/>
                                <a:gd name="T15" fmla="*/ 140 h 151"/>
                                <a:gd name="T16" fmla="*/ 45 w 134"/>
                                <a:gd name="T17" fmla="*/ 140 h 151"/>
                                <a:gd name="T18" fmla="*/ 87 w 134"/>
                                <a:gd name="T19" fmla="*/ 140 h 151"/>
                                <a:gd name="T20" fmla="*/ 85 w 134"/>
                                <a:gd name="T21" fmla="*/ 140 h 151"/>
                                <a:gd name="T22" fmla="*/ 82 w 134"/>
                                <a:gd name="T23" fmla="*/ 137 h 151"/>
                                <a:gd name="T24" fmla="*/ 82 w 134"/>
                                <a:gd name="T25" fmla="*/ 135 h 151"/>
                                <a:gd name="T26" fmla="*/ 82 w 134"/>
                                <a:gd name="T27" fmla="*/ 14 h 151"/>
                                <a:gd name="T28" fmla="*/ 82 w 134"/>
                                <a:gd name="T29" fmla="*/ 12 h 151"/>
                                <a:gd name="T30" fmla="*/ 85 w 134"/>
                                <a:gd name="T31" fmla="*/ 10 h 151"/>
                                <a:gd name="T32" fmla="*/ 87 w 134"/>
                                <a:gd name="T33" fmla="*/ 9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4" h="151">
                                  <a:moveTo>
                                    <a:pt x="87" y="9"/>
                                  </a:moveTo>
                                  <a:lnTo>
                                    <a:pt x="45" y="9"/>
                                  </a:lnTo>
                                  <a:lnTo>
                                    <a:pt x="47" y="10"/>
                                  </a:lnTo>
                                  <a:lnTo>
                                    <a:pt x="50" y="12"/>
                                  </a:lnTo>
                                  <a:lnTo>
                                    <a:pt x="51" y="14"/>
                                  </a:lnTo>
                                  <a:lnTo>
                                    <a:pt x="51" y="135"/>
                                  </a:lnTo>
                                  <a:lnTo>
                                    <a:pt x="50" y="137"/>
                                  </a:lnTo>
                                  <a:lnTo>
                                    <a:pt x="47" y="140"/>
                                  </a:lnTo>
                                  <a:lnTo>
                                    <a:pt x="45" y="140"/>
                                  </a:lnTo>
                                  <a:lnTo>
                                    <a:pt x="87" y="140"/>
                                  </a:lnTo>
                                  <a:lnTo>
                                    <a:pt x="85" y="140"/>
                                  </a:lnTo>
                                  <a:lnTo>
                                    <a:pt x="82" y="137"/>
                                  </a:lnTo>
                                  <a:lnTo>
                                    <a:pt x="82" y="135"/>
                                  </a:lnTo>
                                  <a:lnTo>
                                    <a:pt x="82" y="14"/>
                                  </a:lnTo>
                                  <a:lnTo>
                                    <a:pt x="82" y="12"/>
                                  </a:lnTo>
                                  <a:lnTo>
                                    <a:pt x="85" y="10"/>
                                  </a:lnTo>
                                  <a:lnTo>
                                    <a:pt x="87"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97"/>
                          <wps:cNvSpPr>
                            <a:spLocks/>
                          </wps:cNvSpPr>
                          <wps:spPr bwMode="auto">
                            <a:xfrm>
                              <a:off x="716" y="13807"/>
                              <a:ext cx="134" cy="151"/>
                            </a:xfrm>
                            <a:custGeom>
                              <a:avLst/>
                              <a:gdLst>
                                <a:gd name="T0" fmla="*/ 130 w 134"/>
                                <a:gd name="T1" fmla="*/ 0 h 151"/>
                                <a:gd name="T2" fmla="*/ 3 w 134"/>
                                <a:gd name="T3" fmla="*/ 0 h 151"/>
                                <a:gd name="T4" fmla="*/ 0 w 134"/>
                                <a:gd name="T5" fmla="*/ 57 h 151"/>
                                <a:gd name="T6" fmla="*/ 8 w 134"/>
                                <a:gd name="T7" fmla="*/ 57 h 151"/>
                                <a:gd name="T8" fmla="*/ 14 w 134"/>
                                <a:gd name="T9" fmla="*/ 36 h 151"/>
                                <a:gd name="T10" fmla="*/ 21 w 134"/>
                                <a:gd name="T11" fmla="*/ 21 h 151"/>
                                <a:gd name="T12" fmla="*/ 31 w 134"/>
                                <a:gd name="T13" fmla="*/ 12 h 151"/>
                                <a:gd name="T14" fmla="*/ 42 w 134"/>
                                <a:gd name="T15" fmla="*/ 9 h 151"/>
                                <a:gd name="T16" fmla="*/ 130 w 134"/>
                                <a:gd name="T17" fmla="*/ 9 h 151"/>
                                <a:gd name="T18" fmla="*/ 130 w 134"/>
                                <a:gd name="T19" fmla="*/ 0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4" h="151">
                                  <a:moveTo>
                                    <a:pt x="130" y="0"/>
                                  </a:moveTo>
                                  <a:lnTo>
                                    <a:pt x="3" y="0"/>
                                  </a:lnTo>
                                  <a:lnTo>
                                    <a:pt x="0" y="57"/>
                                  </a:lnTo>
                                  <a:lnTo>
                                    <a:pt x="8" y="57"/>
                                  </a:lnTo>
                                  <a:lnTo>
                                    <a:pt x="14" y="36"/>
                                  </a:lnTo>
                                  <a:lnTo>
                                    <a:pt x="21" y="21"/>
                                  </a:lnTo>
                                  <a:lnTo>
                                    <a:pt x="31" y="12"/>
                                  </a:lnTo>
                                  <a:lnTo>
                                    <a:pt x="42" y="9"/>
                                  </a:lnTo>
                                  <a:lnTo>
                                    <a:pt x="130" y="9"/>
                                  </a:lnTo>
                                  <a:lnTo>
                                    <a:pt x="1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98"/>
                          <wps:cNvSpPr>
                            <a:spLocks/>
                          </wps:cNvSpPr>
                          <wps:spPr bwMode="auto">
                            <a:xfrm>
                              <a:off x="716" y="13807"/>
                              <a:ext cx="134" cy="151"/>
                            </a:xfrm>
                            <a:custGeom>
                              <a:avLst/>
                              <a:gdLst>
                                <a:gd name="T0" fmla="*/ 130 w 134"/>
                                <a:gd name="T1" fmla="*/ 9 h 151"/>
                                <a:gd name="T2" fmla="*/ 95 w 134"/>
                                <a:gd name="T3" fmla="*/ 9 h 151"/>
                                <a:gd name="T4" fmla="*/ 100 w 134"/>
                                <a:gd name="T5" fmla="*/ 11 h 151"/>
                                <a:gd name="T6" fmla="*/ 109 w 134"/>
                                <a:gd name="T7" fmla="*/ 16 h 151"/>
                                <a:gd name="T8" fmla="*/ 112 w 134"/>
                                <a:gd name="T9" fmla="*/ 21 h 151"/>
                                <a:gd name="T10" fmla="*/ 119 w 134"/>
                                <a:gd name="T11" fmla="*/ 35 h 151"/>
                                <a:gd name="T12" fmla="*/ 122 w 134"/>
                                <a:gd name="T13" fmla="*/ 44 h 151"/>
                                <a:gd name="T14" fmla="*/ 124 w 134"/>
                                <a:gd name="T15" fmla="*/ 57 h 151"/>
                                <a:gd name="T16" fmla="*/ 133 w 134"/>
                                <a:gd name="T17" fmla="*/ 57 h 151"/>
                                <a:gd name="T18" fmla="*/ 130 w 134"/>
                                <a:gd name="T19" fmla="*/ 9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4" h="151">
                                  <a:moveTo>
                                    <a:pt x="130" y="9"/>
                                  </a:moveTo>
                                  <a:lnTo>
                                    <a:pt x="95" y="9"/>
                                  </a:lnTo>
                                  <a:lnTo>
                                    <a:pt x="100" y="11"/>
                                  </a:lnTo>
                                  <a:lnTo>
                                    <a:pt x="109" y="16"/>
                                  </a:lnTo>
                                  <a:lnTo>
                                    <a:pt x="112" y="21"/>
                                  </a:lnTo>
                                  <a:lnTo>
                                    <a:pt x="119" y="35"/>
                                  </a:lnTo>
                                  <a:lnTo>
                                    <a:pt x="122" y="44"/>
                                  </a:lnTo>
                                  <a:lnTo>
                                    <a:pt x="124" y="57"/>
                                  </a:lnTo>
                                  <a:lnTo>
                                    <a:pt x="133" y="57"/>
                                  </a:lnTo>
                                  <a:lnTo>
                                    <a:pt x="130"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3" name="Group 99"/>
                        <wpg:cNvGrpSpPr>
                          <a:grpSpLocks/>
                        </wpg:cNvGrpSpPr>
                        <wpg:grpSpPr bwMode="auto">
                          <a:xfrm>
                            <a:off x="866" y="13807"/>
                            <a:ext cx="154" cy="151"/>
                            <a:chOff x="866" y="13807"/>
                            <a:chExt cx="154" cy="151"/>
                          </a:xfrm>
                        </wpg:grpSpPr>
                        <wps:wsp>
                          <wps:cNvPr id="314" name="Freeform 100"/>
                          <wps:cNvSpPr>
                            <a:spLocks/>
                          </wps:cNvSpPr>
                          <wps:spPr bwMode="auto">
                            <a:xfrm>
                              <a:off x="866" y="13807"/>
                              <a:ext cx="154" cy="151"/>
                            </a:xfrm>
                            <a:custGeom>
                              <a:avLst/>
                              <a:gdLst>
                                <a:gd name="T0" fmla="*/ 67 w 154"/>
                                <a:gd name="T1" fmla="*/ 140 h 151"/>
                                <a:gd name="T2" fmla="*/ 0 w 154"/>
                                <a:gd name="T3" fmla="*/ 140 h 151"/>
                                <a:gd name="T4" fmla="*/ 0 w 154"/>
                                <a:gd name="T5" fmla="*/ 150 h 151"/>
                                <a:gd name="T6" fmla="*/ 67 w 154"/>
                                <a:gd name="T7" fmla="*/ 150 h 151"/>
                                <a:gd name="T8" fmla="*/ 67 w 154"/>
                                <a:gd name="T9" fmla="*/ 140 h 151"/>
                              </a:gdLst>
                              <a:ahLst/>
                              <a:cxnLst>
                                <a:cxn ang="0">
                                  <a:pos x="T0" y="T1"/>
                                </a:cxn>
                                <a:cxn ang="0">
                                  <a:pos x="T2" y="T3"/>
                                </a:cxn>
                                <a:cxn ang="0">
                                  <a:pos x="T4" y="T5"/>
                                </a:cxn>
                                <a:cxn ang="0">
                                  <a:pos x="T6" y="T7"/>
                                </a:cxn>
                                <a:cxn ang="0">
                                  <a:pos x="T8" y="T9"/>
                                </a:cxn>
                              </a:cxnLst>
                              <a:rect l="0" t="0" r="r" b="b"/>
                              <a:pathLst>
                                <a:path w="154" h="151">
                                  <a:moveTo>
                                    <a:pt x="67" y="140"/>
                                  </a:moveTo>
                                  <a:lnTo>
                                    <a:pt x="0" y="140"/>
                                  </a:lnTo>
                                  <a:lnTo>
                                    <a:pt x="0" y="150"/>
                                  </a:lnTo>
                                  <a:lnTo>
                                    <a:pt x="67" y="150"/>
                                  </a:lnTo>
                                  <a:lnTo>
                                    <a:pt x="67" y="1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101"/>
                          <wps:cNvSpPr>
                            <a:spLocks/>
                          </wps:cNvSpPr>
                          <wps:spPr bwMode="auto">
                            <a:xfrm>
                              <a:off x="866" y="13807"/>
                              <a:ext cx="154" cy="151"/>
                            </a:xfrm>
                            <a:custGeom>
                              <a:avLst/>
                              <a:gdLst>
                                <a:gd name="T0" fmla="*/ 153 w 154"/>
                                <a:gd name="T1" fmla="*/ 140 h 151"/>
                                <a:gd name="T2" fmla="*/ 86 w 154"/>
                                <a:gd name="T3" fmla="*/ 140 h 151"/>
                                <a:gd name="T4" fmla="*/ 86 w 154"/>
                                <a:gd name="T5" fmla="*/ 150 h 151"/>
                                <a:gd name="T6" fmla="*/ 153 w 154"/>
                                <a:gd name="T7" fmla="*/ 150 h 151"/>
                                <a:gd name="T8" fmla="*/ 153 w 154"/>
                                <a:gd name="T9" fmla="*/ 140 h 151"/>
                              </a:gdLst>
                              <a:ahLst/>
                              <a:cxnLst>
                                <a:cxn ang="0">
                                  <a:pos x="T0" y="T1"/>
                                </a:cxn>
                                <a:cxn ang="0">
                                  <a:pos x="T2" y="T3"/>
                                </a:cxn>
                                <a:cxn ang="0">
                                  <a:pos x="T4" y="T5"/>
                                </a:cxn>
                                <a:cxn ang="0">
                                  <a:pos x="T6" y="T7"/>
                                </a:cxn>
                                <a:cxn ang="0">
                                  <a:pos x="T8" y="T9"/>
                                </a:cxn>
                              </a:cxnLst>
                              <a:rect l="0" t="0" r="r" b="b"/>
                              <a:pathLst>
                                <a:path w="154" h="151">
                                  <a:moveTo>
                                    <a:pt x="153" y="140"/>
                                  </a:moveTo>
                                  <a:lnTo>
                                    <a:pt x="86" y="140"/>
                                  </a:lnTo>
                                  <a:lnTo>
                                    <a:pt x="86" y="150"/>
                                  </a:lnTo>
                                  <a:lnTo>
                                    <a:pt x="153" y="150"/>
                                  </a:lnTo>
                                  <a:lnTo>
                                    <a:pt x="153" y="1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102"/>
                          <wps:cNvSpPr>
                            <a:spLocks/>
                          </wps:cNvSpPr>
                          <wps:spPr bwMode="auto">
                            <a:xfrm>
                              <a:off x="866" y="13807"/>
                              <a:ext cx="154" cy="151"/>
                            </a:xfrm>
                            <a:custGeom>
                              <a:avLst/>
                              <a:gdLst>
                                <a:gd name="T0" fmla="*/ 54 w 154"/>
                                <a:gd name="T1" fmla="*/ 9 h 151"/>
                                <a:gd name="T2" fmla="*/ 11 w 154"/>
                                <a:gd name="T3" fmla="*/ 9 h 151"/>
                                <a:gd name="T4" fmla="*/ 14 w 154"/>
                                <a:gd name="T5" fmla="*/ 10 h 151"/>
                                <a:gd name="T6" fmla="*/ 17 w 154"/>
                                <a:gd name="T7" fmla="*/ 13 h 151"/>
                                <a:gd name="T8" fmla="*/ 17 w 154"/>
                                <a:gd name="T9" fmla="*/ 14 h 151"/>
                                <a:gd name="T10" fmla="*/ 17 w 154"/>
                                <a:gd name="T11" fmla="*/ 135 h 151"/>
                                <a:gd name="T12" fmla="*/ 17 w 154"/>
                                <a:gd name="T13" fmla="*/ 137 h 151"/>
                                <a:gd name="T14" fmla="*/ 17 w 154"/>
                                <a:gd name="T15" fmla="*/ 137 h 151"/>
                                <a:gd name="T16" fmla="*/ 15 w 154"/>
                                <a:gd name="T17" fmla="*/ 140 h 151"/>
                                <a:gd name="T18" fmla="*/ 14 w 154"/>
                                <a:gd name="T19" fmla="*/ 140 h 151"/>
                                <a:gd name="T20" fmla="*/ 13 w 154"/>
                                <a:gd name="T21" fmla="*/ 140 h 151"/>
                                <a:gd name="T22" fmla="*/ 53 w 154"/>
                                <a:gd name="T23" fmla="*/ 140 h 151"/>
                                <a:gd name="T24" fmla="*/ 52 w 154"/>
                                <a:gd name="T25" fmla="*/ 140 h 151"/>
                                <a:gd name="T26" fmla="*/ 51 w 154"/>
                                <a:gd name="T27" fmla="*/ 140 h 151"/>
                                <a:gd name="T28" fmla="*/ 49 w 154"/>
                                <a:gd name="T29" fmla="*/ 137 h 151"/>
                                <a:gd name="T30" fmla="*/ 49 w 154"/>
                                <a:gd name="T31" fmla="*/ 135 h 151"/>
                                <a:gd name="T32" fmla="*/ 49 w 154"/>
                                <a:gd name="T33" fmla="*/ 78 h 151"/>
                                <a:gd name="T34" fmla="*/ 135 w 154"/>
                                <a:gd name="T35" fmla="*/ 78 h 151"/>
                                <a:gd name="T36" fmla="*/ 135 w 154"/>
                                <a:gd name="T37" fmla="*/ 65 h 151"/>
                                <a:gd name="T38" fmla="*/ 49 w 154"/>
                                <a:gd name="T39" fmla="*/ 65 h 151"/>
                                <a:gd name="T40" fmla="*/ 49 w 154"/>
                                <a:gd name="T41" fmla="*/ 14 h 151"/>
                                <a:gd name="T42" fmla="*/ 49 w 154"/>
                                <a:gd name="T43" fmla="*/ 12 h 151"/>
                                <a:gd name="T44" fmla="*/ 52 w 154"/>
                                <a:gd name="T45" fmla="*/ 10 h 151"/>
                                <a:gd name="T46" fmla="*/ 54 w 154"/>
                                <a:gd name="T47" fmla="*/ 9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54" h="151">
                                  <a:moveTo>
                                    <a:pt x="54" y="9"/>
                                  </a:moveTo>
                                  <a:lnTo>
                                    <a:pt x="11" y="9"/>
                                  </a:lnTo>
                                  <a:lnTo>
                                    <a:pt x="14" y="10"/>
                                  </a:lnTo>
                                  <a:lnTo>
                                    <a:pt x="17" y="13"/>
                                  </a:lnTo>
                                  <a:lnTo>
                                    <a:pt x="17" y="14"/>
                                  </a:lnTo>
                                  <a:lnTo>
                                    <a:pt x="17" y="135"/>
                                  </a:lnTo>
                                  <a:lnTo>
                                    <a:pt x="17" y="137"/>
                                  </a:lnTo>
                                  <a:lnTo>
                                    <a:pt x="17" y="137"/>
                                  </a:lnTo>
                                  <a:lnTo>
                                    <a:pt x="15" y="140"/>
                                  </a:lnTo>
                                  <a:lnTo>
                                    <a:pt x="14" y="140"/>
                                  </a:lnTo>
                                  <a:lnTo>
                                    <a:pt x="13" y="140"/>
                                  </a:lnTo>
                                  <a:lnTo>
                                    <a:pt x="53" y="140"/>
                                  </a:lnTo>
                                  <a:lnTo>
                                    <a:pt x="52" y="140"/>
                                  </a:lnTo>
                                  <a:lnTo>
                                    <a:pt x="51" y="140"/>
                                  </a:lnTo>
                                  <a:lnTo>
                                    <a:pt x="49" y="137"/>
                                  </a:lnTo>
                                  <a:lnTo>
                                    <a:pt x="49" y="135"/>
                                  </a:lnTo>
                                  <a:lnTo>
                                    <a:pt x="49" y="78"/>
                                  </a:lnTo>
                                  <a:lnTo>
                                    <a:pt x="135" y="78"/>
                                  </a:lnTo>
                                  <a:lnTo>
                                    <a:pt x="135" y="65"/>
                                  </a:lnTo>
                                  <a:lnTo>
                                    <a:pt x="49" y="65"/>
                                  </a:lnTo>
                                  <a:lnTo>
                                    <a:pt x="49" y="14"/>
                                  </a:lnTo>
                                  <a:lnTo>
                                    <a:pt x="49" y="12"/>
                                  </a:lnTo>
                                  <a:lnTo>
                                    <a:pt x="52" y="10"/>
                                  </a:lnTo>
                                  <a:lnTo>
                                    <a:pt x="54"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103"/>
                          <wps:cNvSpPr>
                            <a:spLocks/>
                          </wps:cNvSpPr>
                          <wps:spPr bwMode="auto">
                            <a:xfrm>
                              <a:off x="866" y="13807"/>
                              <a:ext cx="154" cy="151"/>
                            </a:xfrm>
                            <a:custGeom>
                              <a:avLst/>
                              <a:gdLst>
                                <a:gd name="T0" fmla="*/ 135 w 154"/>
                                <a:gd name="T1" fmla="*/ 78 h 151"/>
                                <a:gd name="T2" fmla="*/ 104 w 154"/>
                                <a:gd name="T3" fmla="*/ 78 h 151"/>
                                <a:gd name="T4" fmla="*/ 104 w 154"/>
                                <a:gd name="T5" fmla="*/ 135 h 151"/>
                                <a:gd name="T6" fmla="*/ 103 w 154"/>
                                <a:gd name="T7" fmla="*/ 137 h 151"/>
                                <a:gd name="T8" fmla="*/ 101 w 154"/>
                                <a:gd name="T9" fmla="*/ 140 h 151"/>
                                <a:gd name="T10" fmla="*/ 99 w 154"/>
                                <a:gd name="T11" fmla="*/ 140 h 151"/>
                                <a:gd name="T12" fmla="*/ 140 w 154"/>
                                <a:gd name="T13" fmla="*/ 140 h 151"/>
                                <a:gd name="T14" fmla="*/ 138 w 154"/>
                                <a:gd name="T15" fmla="*/ 140 h 151"/>
                                <a:gd name="T16" fmla="*/ 135 w 154"/>
                                <a:gd name="T17" fmla="*/ 137 h 151"/>
                                <a:gd name="T18" fmla="*/ 135 w 154"/>
                                <a:gd name="T19" fmla="*/ 134 h 151"/>
                                <a:gd name="T20" fmla="*/ 135 w 154"/>
                                <a:gd name="T21" fmla="*/ 78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4" h="151">
                                  <a:moveTo>
                                    <a:pt x="135" y="78"/>
                                  </a:moveTo>
                                  <a:lnTo>
                                    <a:pt x="104" y="78"/>
                                  </a:lnTo>
                                  <a:lnTo>
                                    <a:pt x="104" y="135"/>
                                  </a:lnTo>
                                  <a:lnTo>
                                    <a:pt x="103" y="137"/>
                                  </a:lnTo>
                                  <a:lnTo>
                                    <a:pt x="101" y="140"/>
                                  </a:lnTo>
                                  <a:lnTo>
                                    <a:pt x="99" y="140"/>
                                  </a:lnTo>
                                  <a:lnTo>
                                    <a:pt x="140" y="140"/>
                                  </a:lnTo>
                                  <a:lnTo>
                                    <a:pt x="138" y="140"/>
                                  </a:lnTo>
                                  <a:lnTo>
                                    <a:pt x="135" y="137"/>
                                  </a:lnTo>
                                  <a:lnTo>
                                    <a:pt x="135" y="134"/>
                                  </a:lnTo>
                                  <a:lnTo>
                                    <a:pt x="135"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104"/>
                          <wps:cNvSpPr>
                            <a:spLocks/>
                          </wps:cNvSpPr>
                          <wps:spPr bwMode="auto">
                            <a:xfrm>
                              <a:off x="866" y="13807"/>
                              <a:ext cx="154" cy="151"/>
                            </a:xfrm>
                            <a:custGeom>
                              <a:avLst/>
                              <a:gdLst>
                                <a:gd name="T0" fmla="*/ 141 w 154"/>
                                <a:gd name="T1" fmla="*/ 9 h 151"/>
                                <a:gd name="T2" fmla="*/ 98 w 154"/>
                                <a:gd name="T3" fmla="*/ 9 h 151"/>
                                <a:gd name="T4" fmla="*/ 100 w 154"/>
                                <a:gd name="T5" fmla="*/ 10 h 151"/>
                                <a:gd name="T6" fmla="*/ 103 w 154"/>
                                <a:gd name="T7" fmla="*/ 12 h 151"/>
                                <a:gd name="T8" fmla="*/ 103 w 154"/>
                                <a:gd name="T9" fmla="*/ 13 h 151"/>
                                <a:gd name="T10" fmla="*/ 104 w 154"/>
                                <a:gd name="T11" fmla="*/ 14 h 151"/>
                                <a:gd name="T12" fmla="*/ 104 w 154"/>
                                <a:gd name="T13" fmla="*/ 65 h 151"/>
                                <a:gd name="T14" fmla="*/ 135 w 154"/>
                                <a:gd name="T15" fmla="*/ 65 h 151"/>
                                <a:gd name="T16" fmla="*/ 135 w 154"/>
                                <a:gd name="T17" fmla="*/ 14 h 151"/>
                                <a:gd name="T18" fmla="*/ 135 w 154"/>
                                <a:gd name="T19" fmla="*/ 12 h 151"/>
                                <a:gd name="T20" fmla="*/ 138 w 154"/>
                                <a:gd name="T21" fmla="*/ 10 h 151"/>
                                <a:gd name="T22" fmla="*/ 138 w 154"/>
                                <a:gd name="T23" fmla="*/ 10 h 151"/>
                                <a:gd name="T24" fmla="*/ 141 w 154"/>
                                <a:gd name="T25" fmla="*/ 9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54" h="151">
                                  <a:moveTo>
                                    <a:pt x="141" y="9"/>
                                  </a:moveTo>
                                  <a:lnTo>
                                    <a:pt x="98" y="9"/>
                                  </a:lnTo>
                                  <a:lnTo>
                                    <a:pt x="100" y="10"/>
                                  </a:lnTo>
                                  <a:lnTo>
                                    <a:pt x="103" y="12"/>
                                  </a:lnTo>
                                  <a:lnTo>
                                    <a:pt x="103" y="13"/>
                                  </a:lnTo>
                                  <a:lnTo>
                                    <a:pt x="104" y="14"/>
                                  </a:lnTo>
                                  <a:lnTo>
                                    <a:pt x="104" y="65"/>
                                  </a:lnTo>
                                  <a:lnTo>
                                    <a:pt x="135" y="65"/>
                                  </a:lnTo>
                                  <a:lnTo>
                                    <a:pt x="135" y="14"/>
                                  </a:lnTo>
                                  <a:lnTo>
                                    <a:pt x="135" y="12"/>
                                  </a:lnTo>
                                  <a:lnTo>
                                    <a:pt x="138" y="10"/>
                                  </a:lnTo>
                                  <a:lnTo>
                                    <a:pt x="138" y="10"/>
                                  </a:lnTo>
                                  <a:lnTo>
                                    <a:pt x="141"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105"/>
                          <wps:cNvSpPr>
                            <a:spLocks/>
                          </wps:cNvSpPr>
                          <wps:spPr bwMode="auto">
                            <a:xfrm>
                              <a:off x="866" y="13807"/>
                              <a:ext cx="154" cy="151"/>
                            </a:xfrm>
                            <a:custGeom>
                              <a:avLst/>
                              <a:gdLst>
                                <a:gd name="T0" fmla="*/ 67 w 154"/>
                                <a:gd name="T1" fmla="*/ 0 h 151"/>
                                <a:gd name="T2" fmla="*/ 0 w 154"/>
                                <a:gd name="T3" fmla="*/ 0 h 151"/>
                                <a:gd name="T4" fmla="*/ 0 w 154"/>
                                <a:gd name="T5" fmla="*/ 9 h 151"/>
                                <a:gd name="T6" fmla="*/ 67 w 154"/>
                                <a:gd name="T7" fmla="*/ 9 h 151"/>
                                <a:gd name="T8" fmla="*/ 67 w 154"/>
                                <a:gd name="T9" fmla="*/ 0 h 151"/>
                              </a:gdLst>
                              <a:ahLst/>
                              <a:cxnLst>
                                <a:cxn ang="0">
                                  <a:pos x="T0" y="T1"/>
                                </a:cxn>
                                <a:cxn ang="0">
                                  <a:pos x="T2" y="T3"/>
                                </a:cxn>
                                <a:cxn ang="0">
                                  <a:pos x="T4" y="T5"/>
                                </a:cxn>
                                <a:cxn ang="0">
                                  <a:pos x="T6" y="T7"/>
                                </a:cxn>
                                <a:cxn ang="0">
                                  <a:pos x="T8" y="T9"/>
                                </a:cxn>
                              </a:cxnLst>
                              <a:rect l="0" t="0" r="r" b="b"/>
                              <a:pathLst>
                                <a:path w="154" h="151">
                                  <a:moveTo>
                                    <a:pt x="67" y="0"/>
                                  </a:moveTo>
                                  <a:lnTo>
                                    <a:pt x="0" y="0"/>
                                  </a:lnTo>
                                  <a:lnTo>
                                    <a:pt x="0" y="9"/>
                                  </a:lnTo>
                                  <a:lnTo>
                                    <a:pt x="67" y="9"/>
                                  </a:lnTo>
                                  <a:lnTo>
                                    <a:pt x="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106"/>
                          <wps:cNvSpPr>
                            <a:spLocks/>
                          </wps:cNvSpPr>
                          <wps:spPr bwMode="auto">
                            <a:xfrm>
                              <a:off x="866" y="13807"/>
                              <a:ext cx="154" cy="151"/>
                            </a:xfrm>
                            <a:custGeom>
                              <a:avLst/>
                              <a:gdLst>
                                <a:gd name="T0" fmla="*/ 153 w 154"/>
                                <a:gd name="T1" fmla="*/ 0 h 151"/>
                                <a:gd name="T2" fmla="*/ 86 w 154"/>
                                <a:gd name="T3" fmla="*/ 0 h 151"/>
                                <a:gd name="T4" fmla="*/ 86 w 154"/>
                                <a:gd name="T5" fmla="*/ 9 h 151"/>
                                <a:gd name="T6" fmla="*/ 153 w 154"/>
                                <a:gd name="T7" fmla="*/ 9 h 151"/>
                                <a:gd name="T8" fmla="*/ 153 w 154"/>
                                <a:gd name="T9" fmla="*/ 0 h 151"/>
                              </a:gdLst>
                              <a:ahLst/>
                              <a:cxnLst>
                                <a:cxn ang="0">
                                  <a:pos x="T0" y="T1"/>
                                </a:cxn>
                                <a:cxn ang="0">
                                  <a:pos x="T2" y="T3"/>
                                </a:cxn>
                                <a:cxn ang="0">
                                  <a:pos x="T4" y="T5"/>
                                </a:cxn>
                                <a:cxn ang="0">
                                  <a:pos x="T6" y="T7"/>
                                </a:cxn>
                                <a:cxn ang="0">
                                  <a:pos x="T8" y="T9"/>
                                </a:cxn>
                              </a:cxnLst>
                              <a:rect l="0" t="0" r="r" b="b"/>
                              <a:pathLst>
                                <a:path w="154" h="151">
                                  <a:moveTo>
                                    <a:pt x="153" y="0"/>
                                  </a:moveTo>
                                  <a:lnTo>
                                    <a:pt x="86" y="0"/>
                                  </a:lnTo>
                                  <a:lnTo>
                                    <a:pt x="86" y="9"/>
                                  </a:lnTo>
                                  <a:lnTo>
                                    <a:pt x="153" y="9"/>
                                  </a:lnTo>
                                  <a:lnTo>
                                    <a:pt x="1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1" name="Group 107"/>
                        <wpg:cNvGrpSpPr>
                          <a:grpSpLocks/>
                        </wpg:cNvGrpSpPr>
                        <wpg:grpSpPr bwMode="auto">
                          <a:xfrm>
                            <a:off x="1040" y="13804"/>
                            <a:ext cx="148" cy="158"/>
                            <a:chOff x="1040" y="13804"/>
                            <a:chExt cx="148" cy="158"/>
                          </a:xfrm>
                        </wpg:grpSpPr>
                        <wps:wsp>
                          <wps:cNvPr id="322" name="Freeform 108"/>
                          <wps:cNvSpPr>
                            <a:spLocks/>
                          </wps:cNvSpPr>
                          <wps:spPr bwMode="auto">
                            <a:xfrm>
                              <a:off x="1040" y="13804"/>
                              <a:ext cx="148" cy="158"/>
                            </a:xfrm>
                            <a:custGeom>
                              <a:avLst/>
                              <a:gdLst>
                                <a:gd name="T0" fmla="*/ 87 w 148"/>
                                <a:gd name="T1" fmla="*/ 0 h 158"/>
                                <a:gd name="T2" fmla="*/ 73 w 148"/>
                                <a:gd name="T3" fmla="*/ 0 h 158"/>
                                <a:gd name="T4" fmla="*/ 58 w 148"/>
                                <a:gd name="T5" fmla="*/ 1 h 158"/>
                                <a:gd name="T6" fmla="*/ 44 w 148"/>
                                <a:gd name="T7" fmla="*/ 5 h 158"/>
                                <a:gd name="T8" fmla="*/ 32 w 148"/>
                                <a:gd name="T9" fmla="*/ 12 h 158"/>
                                <a:gd name="T10" fmla="*/ 21 w 148"/>
                                <a:gd name="T11" fmla="*/ 22 h 158"/>
                                <a:gd name="T12" fmla="*/ 11 w 148"/>
                                <a:gd name="T13" fmla="*/ 34 h 158"/>
                                <a:gd name="T14" fmla="*/ 5 w 148"/>
                                <a:gd name="T15" fmla="*/ 47 h 158"/>
                                <a:gd name="T16" fmla="*/ 1 w 148"/>
                                <a:gd name="T17" fmla="*/ 62 h 158"/>
                                <a:gd name="T18" fmla="*/ 0 w 148"/>
                                <a:gd name="T19" fmla="*/ 78 h 158"/>
                                <a:gd name="T20" fmla="*/ 0 w 148"/>
                                <a:gd name="T21" fmla="*/ 89 h 158"/>
                                <a:gd name="T22" fmla="*/ 2 w 148"/>
                                <a:gd name="T23" fmla="*/ 100 h 158"/>
                                <a:gd name="T24" fmla="*/ 5 w 148"/>
                                <a:gd name="T25" fmla="*/ 110 h 158"/>
                                <a:gd name="T26" fmla="*/ 9 w 148"/>
                                <a:gd name="T27" fmla="*/ 119 h 158"/>
                                <a:gd name="T28" fmla="*/ 16 w 148"/>
                                <a:gd name="T29" fmla="*/ 130 h 158"/>
                                <a:gd name="T30" fmla="*/ 24 w 148"/>
                                <a:gd name="T31" fmla="*/ 140 h 158"/>
                                <a:gd name="T32" fmla="*/ 46 w 148"/>
                                <a:gd name="T33" fmla="*/ 153 h 158"/>
                                <a:gd name="T34" fmla="*/ 59 w 148"/>
                                <a:gd name="T35" fmla="*/ 157 h 158"/>
                                <a:gd name="T36" fmla="*/ 73 w 148"/>
                                <a:gd name="T37" fmla="*/ 157 h 158"/>
                                <a:gd name="T38" fmla="*/ 88 w 148"/>
                                <a:gd name="T39" fmla="*/ 155 h 158"/>
                                <a:gd name="T40" fmla="*/ 102 w 148"/>
                                <a:gd name="T41" fmla="*/ 151 h 158"/>
                                <a:gd name="T42" fmla="*/ 110 w 148"/>
                                <a:gd name="T43" fmla="*/ 147 h 158"/>
                                <a:gd name="T44" fmla="*/ 66 w 148"/>
                                <a:gd name="T45" fmla="*/ 147 h 158"/>
                                <a:gd name="T46" fmla="*/ 59 w 148"/>
                                <a:gd name="T47" fmla="*/ 144 h 158"/>
                                <a:gd name="T48" fmla="*/ 47 w 148"/>
                                <a:gd name="T49" fmla="*/ 135 h 158"/>
                                <a:gd name="T50" fmla="*/ 42 w 148"/>
                                <a:gd name="T51" fmla="*/ 128 h 158"/>
                                <a:gd name="T52" fmla="*/ 39 w 148"/>
                                <a:gd name="T53" fmla="*/ 119 h 158"/>
                                <a:gd name="T54" fmla="*/ 37 w 148"/>
                                <a:gd name="T55" fmla="*/ 111 h 158"/>
                                <a:gd name="T56" fmla="*/ 36 w 148"/>
                                <a:gd name="T57" fmla="*/ 102 h 158"/>
                                <a:gd name="T58" fmla="*/ 35 w 148"/>
                                <a:gd name="T59" fmla="*/ 91 h 158"/>
                                <a:gd name="T60" fmla="*/ 34 w 148"/>
                                <a:gd name="T61" fmla="*/ 78 h 158"/>
                                <a:gd name="T62" fmla="*/ 35 w 148"/>
                                <a:gd name="T63" fmla="*/ 67 h 158"/>
                                <a:gd name="T64" fmla="*/ 35 w 148"/>
                                <a:gd name="T65" fmla="*/ 64 h 158"/>
                                <a:gd name="T66" fmla="*/ 36 w 148"/>
                                <a:gd name="T67" fmla="*/ 55 h 158"/>
                                <a:gd name="T68" fmla="*/ 37 w 148"/>
                                <a:gd name="T69" fmla="*/ 45 h 158"/>
                                <a:gd name="T70" fmla="*/ 40 w 148"/>
                                <a:gd name="T71" fmla="*/ 37 h 158"/>
                                <a:gd name="T72" fmla="*/ 43 w 148"/>
                                <a:gd name="T73" fmla="*/ 28 h 158"/>
                                <a:gd name="T74" fmla="*/ 47 w 148"/>
                                <a:gd name="T75" fmla="*/ 20 h 158"/>
                                <a:gd name="T76" fmla="*/ 59 w 148"/>
                                <a:gd name="T77" fmla="*/ 11 h 158"/>
                                <a:gd name="T78" fmla="*/ 66 w 148"/>
                                <a:gd name="T79" fmla="*/ 9 h 158"/>
                                <a:gd name="T80" fmla="*/ 110 w 148"/>
                                <a:gd name="T81" fmla="*/ 9 h 158"/>
                                <a:gd name="T82" fmla="*/ 99 w 148"/>
                                <a:gd name="T83" fmla="*/ 3 h 158"/>
                                <a:gd name="T84" fmla="*/ 87 w 148"/>
                                <a:gd name="T85" fmla="*/ 0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48" h="158">
                                  <a:moveTo>
                                    <a:pt x="87" y="0"/>
                                  </a:moveTo>
                                  <a:lnTo>
                                    <a:pt x="73" y="0"/>
                                  </a:lnTo>
                                  <a:lnTo>
                                    <a:pt x="58" y="1"/>
                                  </a:lnTo>
                                  <a:lnTo>
                                    <a:pt x="44" y="5"/>
                                  </a:lnTo>
                                  <a:lnTo>
                                    <a:pt x="32" y="12"/>
                                  </a:lnTo>
                                  <a:lnTo>
                                    <a:pt x="21" y="22"/>
                                  </a:lnTo>
                                  <a:lnTo>
                                    <a:pt x="11" y="34"/>
                                  </a:lnTo>
                                  <a:lnTo>
                                    <a:pt x="5" y="47"/>
                                  </a:lnTo>
                                  <a:lnTo>
                                    <a:pt x="1" y="62"/>
                                  </a:lnTo>
                                  <a:lnTo>
                                    <a:pt x="0" y="78"/>
                                  </a:lnTo>
                                  <a:lnTo>
                                    <a:pt x="0" y="89"/>
                                  </a:lnTo>
                                  <a:lnTo>
                                    <a:pt x="2" y="100"/>
                                  </a:lnTo>
                                  <a:lnTo>
                                    <a:pt x="5" y="110"/>
                                  </a:lnTo>
                                  <a:lnTo>
                                    <a:pt x="9" y="119"/>
                                  </a:lnTo>
                                  <a:lnTo>
                                    <a:pt x="16" y="130"/>
                                  </a:lnTo>
                                  <a:lnTo>
                                    <a:pt x="24" y="140"/>
                                  </a:lnTo>
                                  <a:lnTo>
                                    <a:pt x="46" y="153"/>
                                  </a:lnTo>
                                  <a:lnTo>
                                    <a:pt x="59" y="157"/>
                                  </a:lnTo>
                                  <a:lnTo>
                                    <a:pt x="73" y="157"/>
                                  </a:lnTo>
                                  <a:lnTo>
                                    <a:pt x="88" y="155"/>
                                  </a:lnTo>
                                  <a:lnTo>
                                    <a:pt x="102" y="151"/>
                                  </a:lnTo>
                                  <a:lnTo>
                                    <a:pt x="110" y="147"/>
                                  </a:lnTo>
                                  <a:lnTo>
                                    <a:pt x="66" y="147"/>
                                  </a:lnTo>
                                  <a:lnTo>
                                    <a:pt x="59" y="144"/>
                                  </a:lnTo>
                                  <a:lnTo>
                                    <a:pt x="47" y="135"/>
                                  </a:lnTo>
                                  <a:lnTo>
                                    <a:pt x="42" y="128"/>
                                  </a:lnTo>
                                  <a:lnTo>
                                    <a:pt x="39" y="119"/>
                                  </a:lnTo>
                                  <a:lnTo>
                                    <a:pt x="37" y="111"/>
                                  </a:lnTo>
                                  <a:lnTo>
                                    <a:pt x="36" y="102"/>
                                  </a:lnTo>
                                  <a:lnTo>
                                    <a:pt x="35" y="91"/>
                                  </a:lnTo>
                                  <a:lnTo>
                                    <a:pt x="34" y="78"/>
                                  </a:lnTo>
                                  <a:lnTo>
                                    <a:pt x="35" y="67"/>
                                  </a:lnTo>
                                  <a:lnTo>
                                    <a:pt x="35" y="64"/>
                                  </a:lnTo>
                                  <a:lnTo>
                                    <a:pt x="36" y="55"/>
                                  </a:lnTo>
                                  <a:lnTo>
                                    <a:pt x="37" y="45"/>
                                  </a:lnTo>
                                  <a:lnTo>
                                    <a:pt x="40" y="37"/>
                                  </a:lnTo>
                                  <a:lnTo>
                                    <a:pt x="43" y="28"/>
                                  </a:lnTo>
                                  <a:lnTo>
                                    <a:pt x="47" y="20"/>
                                  </a:lnTo>
                                  <a:lnTo>
                                    <a:pt x="59" y="11"/>
                                  </a:lnTo>
                                  <a:lnTo>
                                    <a:pt x="66" y="9"/>
                                  </a:lnTo>
                                  <a:lnTo>
                                    <a:pt x="110" y="9"/>
                                  </a:lnTo>
                                  <a:lnTo>
                                    <a:pt x="99" y="3"/>
                                  </a:lnTo>
                                  <a:lnTo>
                                    <a:pt x="8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109"/>
                          <wps:cNvSpPr>
                            <a:spLocks/>
                          </wps:cNvSpPr>
                          <wps:spPr bwMode="auto">
                            <a:xfrm>
                              <a:off x="1040" y="13804"/>
                              <a:ext cx="148" cy="158"/>
                            </a:xfrm>
                            <a:custGeom>
                              <a:avLst/>
                              <a:gdLst>
                                <a:gd name="T0" fmla="*/ 110 w 148"/>
                                <a:gd name="T1" fmla="*/ 9 h 158"/>
                                <a:gd name="T2" fmla="*/ 81 w 148"/>
                                <a:gd name="T3" fmla="*/ 9 h 158"/>
                                <a:gd name="T4" fmla="*/ 88 w 148"/>
                                <a:gd name="T5" fmla="*/ 11 h 158"/>
                                <a:gd name="T6" fmla="*/ 100 w 148"/>
                                <a:gd name="T7" fmla="*/ 20 h 158"/>
                                <a:gd name="T8" fmla="*/ 105 w 148"/>
                                <a:gd name="T9" fmla="*/ 27 h 158"/>
                                <a:gd name="T10" fmla="*/ 108 w 148"/>
                                <a:gd name="T11" fmla="*/ 36 h 158"/>
                                <a:gd name="T12" fmla="*/ 110 w 148"/>
                                <a:gd name="T13" fmla="*/ 44 h 158"/>
                                <a:gd name="T14" fmla="*/ 111 w 148"/>
                                <a:gd name="T15" fmla="*/ 53 h 158"/>
                                <a:gd name="T16" fmla="*/ 112 w 148"/>
                                <a:gd name="T17" fmla="*/ 64 h 158"/>
                                <a:gd name="T18" fmla="*/ 112 w 148"/>
                                <a:gd name="T19" fmla="*/ 78 h 158"/>
                                <a:gd name="T20" fmla="*/ 111 w 148"/>
                                <a:gd name="T21" fmla="*/ 95 h 158"/>
                                <a:gd name="T22" fmla="*/ 109 w 148"/>
                                <a:gd name="T23" fmla="*/ 110 h 158"/>
                                <a:gd name="T24" fmla="*/ 106 w 148"/>
                                <a:gd name="T25" fmla="*/ 122 h 158"/>
                                <a:gd name="T26" fmla="*/ 102 w 148"/>
                                <a:gd name="T27" fmla="*/ 131 h 158"/>
                                <a:gd name="T28" fmla="*/ 95 w 148"/>
                                <a:gd name="T29" fmla="*/ 141 h 158"/>
                                <a:gd name="T30" fmla="*/ 85 w 148"/>
                                <a:gd name="T31" fmla="*/ 147 h 158"/>
                                <a:gd name="T32" fmla="*/ 110 w 148"/>
                                <a:gd name="T33" fmla="*/ 147 h 158"/>
                                <a:gd name="T34" fmla="*/ 115 w 148"/>
                                <a:gd name="T35" fmla="*/ 144 h 158"/>
                                <a:gd name="T36" fmla="*/ 126 w 148"/>
                                <a:gd name="T37" fmla="*/ 134 h 158"/>
                                <a:gd name="T38" fmla="*/ 135 w 148"/>
                                <a:gd name="T39" fmla="*/ 122 h 158"/>
                                <a:gd name="T40" fmla="*/ 142 w 148"/>
                                <a:gd name="T41" fmla="*/ 109 h 158"/>
                                <a:gd name="T42" fmla="*/ 146 w 148"/>
                                <a:gd name="T43" fmla="*/ 94 h 158"/>
                                <a:gd name="T44" fmla="*/ 147 w 148"/>
                                <a:gd name="T45" fmla="*/ 78 h 158"/>
                                <a:gd name="T46" fmla="*/ 147 w 148"/>
                                <a:gd name="T47" fmla="*/ 77 h 158"/>
                                <a:gd name="T48" fmla="*/ 147 w 148"/>
                                <a:gd name="T49" fmla="*/ 67 h 158"/>
                                <a:gd name="T50" fmla="*/ 145 w 148"/>
                                <a:gd name="T51" fmla="*/ 57 h 158"/>
                                <a:gd name="T52" fmla="*/ 142 w 148"/>
                                <a:gd name="T53" fmla="*/ 47 h 158"/>
                                <a:gd name="T54" fmla="*/ 138 w 148"/>
                                <a:gd name="T55" fmla="*/ 38 h 158"/>
                                <a:gd name="T56" fmla="*/ 131 w 148"/>
                                <a:gd name="T57" fmla="*/ 26 h 158"/>
                                <a:gd name="T58" fmla="*/ 122 w 148"/>
                                <a:gd name="T59" fmla="*/ 17 h 158"/>
                                <a:gd name="T60" fmla="*/ 110 w 148"/>
                                <a:gd name="T61" fmla="*/ 9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48" h="158">
                                  <a:moveTo>
                                    <a:pt x="110" y="9"/>
                                  </a:moveTo>
                                  <a:lnTo>
                                    <a:pt x="81" y="9"/>
                                  </a:lnTo>
                                  <a:lnTo>
                                    <a:pt x="88" y="11"/>
                                  </a:lnTo>
                                  <a:lnTo>
                                    <a:pt x="100" y="20"/>
                                  </a:lnTo>
                                  <a:lnTo>
                                    <a:pt x="105" y="27"/>
                                  </a:lnTo>
                                  <a:lnTo>
                                    <a:pt x="108" y="36"/>
                                  </a:lnTo>
                                  <a:lnTo>
                                    <a:pt x="110" y="44"/>
                                  </a:lnTo>
                                  <a:lnTo>
                                    <a:pt x="111" y="53"/>
                                  </a:lnTo>
                                  <a:lnTo>
                                    <a:pt x="112" y="64"/>
                                  </a:lnTo>
                                  <a:lnTo>
                                    <a:pt x="112" y="78"/>
                                  </a:lnTo>
                                  <a:lnTo>
                                    <a:pt x="111" y="95"/>
                                  </a:lnTo>
                                  <a:lnTo>
                                    <a:pt x="109" y="110"/>
                                  </a:lnTo>
                                  <a:lnTo>
                                    <a:pt x="106" y="122"/>
                                  </a:lnTo>
                                  <a:lnTo>
                                    <a:pt x="102" y="131"/>
                                  </a:lnTo>
                                  <a:lnTo>
                                    <a:pt x="95" y="141"/>
                                  </a:lnTo>
                                  <a:lnTo>
                                    <a:pt x="85" y="147"/>
                                  </a:lnTo>
                                  <a:lnTo>
                                    <a:pt x="110" y="147"/>
                                  </a:lnTo>
                                  <a:lnTo>
                                    <a:pt x="115" y="144"/>
                                  </a:lnTo>
                                  <a:lnTo>
                                    <a:pt x="126" y="134"/>
                                  </a:lnTo>
                                  <a:lnTo>
                                    <a:pt x="135" y="122"/>
                                  </a:lnTo>
                                  <a:lnTo>
                                    <a:pt x="142" y="109"/>
                                  </a:lnTo>
                                  <a:lnTo>
                                    <a:pt x="146" y="94"/>
                                  </a:lnTo>
                                  <a:lnTo>
                                    <a:pt x="147" y="78"/>
                                  </a:lnTo>
                                  <a:lnTo>
                                    <a:pt x="147" y="77"/>
                                  </a:lnTo>
                                  <a:lnTo>
                                    <a:pt x="147" y="67"/>
                                  </a:lnTo>
                                  <a:lnTo>
                                    <a:pt x="145" y="57"/>
                                  </a:lnTo>
                                  <a:lnTo>
                                    <a:pt x="142" y="47"/>
                                  </a:lnTo>
                                  <a:lnTo>
                                    <a:pt x="138" y="38"/>
                                  </a:lnTo>
                                  <a:lnTo>
                                    <a:pt x="131" y="26"/>
                                  </a:lnTo>
                                  <a:lnTo>
                                    <a:pt x="122" y="17"/>
                                  </a:lnTo>
                                  <a:lnTo>
                                    <a:pt x="110"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4" name="Group 110"/>
                        <wpg:cNvGrpSpPr>
                          <a:grpSpLocks/>
                        </wpg:cNvGrpSpPr>
                        <wpg:grpSpPr bwMode="auto">
                          <a:xfrm>
                            <a:off x="1209" y="13807"/>
                            <a:ext cx="145" cy="152"/>
                            <a:chOff x="1209" y="13807"/>
                            <a:chExt cx="145" cy="152"/>
                          </a:xfrm>
                        </wpg:grpSpPr>
                        <wps:wsp>
                          <wps:cNvPr id="325" name="Freeform 111"/>
                          <wps:cNvSpPr>
                            <a:spLocks/>
                          </wps:cNvSpPr>
                          <wps:spPr bwMode="auto">
                            <a:xfrm>
                              <a:off x="1209" y="13807"/>
                              <a:ext cx="145" cy="152"/>
                            </a:xfrm>
                            <a:custGeom>
                              <a:avLst/>
                              <a:gdLst>
                                <a:gd name="T0" fmla="*/ 94 w 145"/>
                                <a:gd name="T1" fmla="*/ 77 h 152"/>
                                <a:gd name="T2" fmla="*/ 66 w 145"/>
                                <a:gd name="T3" fmla="*/ 77 h 152"/>
                                <a:gd name="T4" fmla="*/ 70 w 145"/>
                                <a:gd name="T5" fmla="*/ 78 h 152"/>
                                <a:gd name="T6" fmla="*/ 76 w 145"/>
                                <a:gd name="T7" fmla="*/ 82 h 152"/>
                                <a:gd name="T8" fmla="*/ 79 w 145"/>
                                <a:gd name="T9" fmla="*/ 85 h 152"/>
                                <a:gd name="T10" fmla="*/ 83 w 145"/>
                                <a:gd name="T11" fmla="*/ 94 h 152"/>
                                <a:gd name="T12" fmla="*/ 85 w 145"/>
                                <a:gd name="T13" fmla="*/ 102 h 152"/>
                                <a:gd name="T14" fmla="*/ 89 w 145"/>
                                <a:gd name="T15" fmla="*/ 126 h 152"/>
                                <a:gd name="T16" fmla="*/ 91 w 145"/>
                                <a:gd name="T17" fmla="*/ 133 h 152"/>
                                <a:gd name="T18" fmla="*/ 94 w 145"/>
                                <a:gd name="T19" fmla="*/ 141 h 152"/>
                                <a:gd name="T20" fmla="*/ 97 w 145"/>
                                <a:gd name="T21" fmla="*/ 145 h 152"/>
                                <a:gd name="T22" fmla="*/ 104 w 145"/>
                                <a:gd name="T23" fmla="*/ 150 h 152"/>
                                <a:gd name="T24" fmla="*/ 109 w 145"/>
                                <a:gd name="T25" fmla="*/ 151 h 152"/>
                                <a:gd name="T26" fmla="*/ 124 w 145"/>
                                <a:gd name="T27" fmla="*/ 151 h 152"/>
                                <a:gd name="T28" fmla="*/ 131 w 145"/>
                                <a:gd name="T29" fmla="*/ 148 h 152"/>
                                <a:gd name="T30" fmla="*/ 141 w 145"/>
                                <a:gd name="T31" fmla="*/ 138 h 152"/>
                                <a:gd name="T32" fmla="*/ 142 w 145"/>
                                <a:gd name="T33" fmla="*/ 134 h 152"/>
                                <a:gd name="T34" fmla="*/ 126 w 145"/>
                                <a:gd name="T35" fmla="*/ 134 h 152"/>
                                <a:gd name="T36" fmla="*/ 125 w 145"/>
                                <a:gd name="T37" fmla="*/ 133 h 152"/>
                                <a:gd name="T38" fmla="*/ 122 w 145"/>
                                <a:gd name="T39" fmla="*/ 129 h 152"/>
                                <a:gd name="T40" fmla="*/ 121 w 145"/>
                                <a:gd name="T41" fmla="*/ 125 h 152"/>
                                <a:gd name="T42" fmla="*/ 119 w 145"/>
                                <a:gd name="T43" fmla="*/ 119 h 152"/>
                                <a:gd name="T44" fmla="*/ 116 w 145"/>
                                <a:gd name="T45" fmla="*/ 109 h 152"/>
                                <a:gd name="T46" fmla="*/ 113 w 145"/>
                                <a:gd name="T47" fmla="*/ 100 h 152"/>
                                <a:gd name="T48" fmla="*/ 106 w 145"/>
                                <a:gd name="T49" fmla="*/ 87 h 152"/>
                                <a:gd name="T50" fmla="*/ 102 w 145"/>
                                <a:gd name="T51" fmla="*/ 83 h 152"/>
                                <a:gd name="T52" fmla="*/ 94 w 145"/>
                                <a:gd name="T53" fmla="*/ 77 h 152"/>
                                <a:gd name="T54" fmla="*/ 94 w 145"/>
                                <a:gd name="T55" fmla="*/ 77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45" h="152">
                                  <a:moveTo>
                                    <a:pt x="94" y="77"/>
                                  </a:moveTo>
                                  <a:lnTo>
                                    <a:pt x="66" y="77"/>
                                  </a:lnTo>
                                  <a:lnTo>
                                    <a:pt x="70" y="78"/>
                                  </a:lnTo>
                                  <a:lnTo>
                                    <a:pt x="76" y="82"/>
                                  </a:lnTo>
                                  <a:lnTo>
                                    <a:pt x="79" y="85"/>
                                  </a:lnTo>
                                  <a:lnTo>
                                    <a:pt x="83" y="94"/>
                                  </a:lnTo>
                                  <a:lnTo>
                                    <a:pt x="85" y="102"/>
                                  </a:lnTo>
                                  <a:lnTo>
                                    <a:pt x="89" y="126"/>
                                  </a:lnTo>
                                  <a:lnTo>
                                    <a:pt x="91" y="133"/>
                                  </a:lnTo>
                                  <a:lnTo>
                                    <a:pt x="94" y="141"/>
                                  </a:lnTo>
                                  <a:lnTo>
                                    <a:pt x="97" y="145"/>
                                  </a:lnTo>
                                  <a:lnTo>
                                    <a:pt x="104" y="150"/>
                                  </a:lnTo>
                                  <a:lnTo>
                                    <a:pt x="109" y="151"/>
                                  </a:lnTo>
                                  <a:lnTo>
                                    <a:pt x="124" y="151"/>
                                  </a:lnTo>
                                  <a:lnTo>
                                    <a:pt x="131" y="148"/>
                                  </a:lnTo>
                                  <a:lnTo>
                                    <a:pt x="141" y="138"/>
                                  </a:lnTo>
                                  <a:lnTo>
                                    <a:pt x="142" y="134"/>
                                  </a:lnTo>
                                  <a:lnTo>
                                    <a:pt x="126" y="134"/>
                                  </a:lnTo>
                                  <a:lnTo>
                                    <a:pt x="125" y="133"/>
                                  </a:lnTo>
                                  <a:lnTo>
                                    <a:pt x="122" y="129"/>
                                  </a:lnTo>
                                  <a:lnTo>
                                    <a:pt x="121" y="125"/>
                                  </a:lnTo>
                                  <a:lnTo>
                                    <a:pt x="119" y="119"/>
                                  </a:lnTo>
                                  <a:lnTo>
                                    <a:pt x="116" y="109"/>
                                  </a:lnTo>
                                  <a:lnTo>
                                    <a:pt x="113" y="100"/>
                                  </a:lnTo>
                                  <a:lnTo>
                                    <a:pt x="106" y="87"/>
                                  </a:lnTo>
                                  <a:lnTo>
                                    <a:pt x="102" y="83"/>
                                  </a:lnTo>
                                  <a:lnTo>
                                    <a:pt x="94" y="77"/>
                                  </a:lnTo>
                                  <a:lnTo>
                                    <a:pt x="94" y="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112"/>
                          <wps:cNvSpPr>
                            <a:spLocks/>
                          </wps:cNvSpPr>
                          <wps:spPr bwMode="auto">
                            <a:xfrm>
                              <a:off x="1209" y="13807"/>
                              <a:ext cx="145" cy="152"/>
                            </a:xfrm>
                            <a:custGeom>
                              <a:avLst/>
                              <a:gdLst>
                                <a:gd name="T0" fmla="*/ 73 w 145"/>
                                <a:gd name="T1" fmla="*/ 140 h 152"/>
                                <a:gd name="T2" fmla="*/ 0 w 145"/>
                                <a:gd name="T3" fmla="*/ 140 h 152"/>
                                <a:gd name="T4" fmla="*/ 0 w 145"/>
                                <a:gd name="T5" fmla="*/ 150 h 152"/>
                                <a:gd name="T6" fmla="*/ 73 w 145"/>
                                <a:gd name="T7" fmla="*/ 150 h 152"/>
                                <a:gd name="T8" fmla="*/ 73 w 145"/>
                                <a:gd name="T9" fmla="*/ 140 h 152"/>
                              </a:gdLst>
                              <a:ahLst/>
                              <a:cxnLst>
                                <a:cxn ang="0">
                                  <a:pos x="T0" y="T1"/>
                                </a:cxn>
                                <a:cxn ang="0">
                                  <a:pos x="T2" y="T3"/>
                                </a:cxn>
                                <a:cxn ang="0">
                                  <a:pos x="T4" y="T5"/>
                                </a:cxn>
                                <a:cxn ang="0">
                                  <a:pos x="T6" y="T7"/>
                                </a:cxn>
                                <a:cxn ang="0">
                                  <a:pos x="T8" y="T9"/>
                                </a:cxn>
                              </a:cxnLst>
                              <a:rect l="0" t="0" r="r" b="b"/>
                              <a:pathLst>
                                <a:path w="145" h="152">
                                  <a:moveTo>
                                    <a:pt x="73" y="140"/>
                                  </a:moveTo>
                                  <a:lnTo>
                                    <a:pt x="0" y="140"/>
                                  </a:lnTo>
                                  <a:lnTo>
                                    <a:pt x="0" y="150"/>
                                  </a:lnTo>
                                  <a:lnTo>
                                    <a:pt x="73" y="150"/>
                                  </a:lnTo>
                                  <a:lnTo>
                                    <a:pt x="73" y="1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113"/>
                          <wps:cNvSpPr>
                            <a:spLocks/>
                          </wps:cNvSpPr>
                          <wps:spPr bwMode="auto">
                            <a:xfrm>
                              <a:off x="1209" y="13807"/>
                              <a:ext cx="145" cy="152"/>
                            </a:xfrm>
                            <a:custGeom>
                              <a:avLst/>
                              <a:gdLst>
                                <a:gd name="T0" fmla="*/ 88 w 145"/>
                                <a:gd name="T1" fmla="*/ 0 h 152"/>
                                <a:gd name="T2" fmla="*/ 0 w 145"/>
                                <a:gd name="T3" fmla="*/ 0 h 152"/>
                                <a:gd name="T4" fmla="*/ 0 w 145"/>
                                <a:gd name="T5" fmla="*/ 9 h 152"/>
                                <a:gd name="T6" fmla="*/ 14 w 145"/>
                                <a:gd name="T7" fmla="*/ 9 h 152"/>
                                <a:gd name="T8" fmla="*/ 16 w 145"/>
                                <a:gd name="T9" fmla="*/ 10 h 152"/>
                                <a:gd name="T10" fmla="*/ 19 w 145"/>
                                <a:gd name="T11" fmla="*/ 13 h 152"/>
                                <a:gd name="T12" fmla="*/ 20 w 145"/>
                                <a:gd name="T13" fmla="*/ 15 h 152"/>
                                <a:gd name="T14" fmla="*/ 20 w 145"/>
                                <a:gd name="T15" fmla="*/ 135 h 152"/>
                                <a:gd name="T16" fmla="*/ 19 w 145"/>
                                <a:gd name="T17" fmla="*/ 136 h 152"/>
                                <a:gd name="T18" fmla="*/ 16 w 145"/>
                                <a:gd name="T19" fmla="*/ 140 h 152"/>
                                <a:gd name="T20" fmla="*/ 14 w 145"/>
                                <a:gd name="T21" fmla="*/ 140 h 152"/>
                                <a:gd name="T22" fmla="*/ 57 w 145"/>
                                <a:gd name="T23" fmla="*/ 140 h 152"/>
                                <a:gd name="T24" fmla="*/ 55 w 145"/>
                                <a:gd name="T25" fmla="*/ 140 h 152"/>
                                <a:gd name="T26" fmla="*/ 53 w 145"/>
                                <a:gd name="T27" fmla="*/ 138 h 152"/>
                                <a:gd name="T28" fmla="*/ 52 w 145"/>
                                <a:gd name="T29" fmla="*/ 137 h 152"/>
                                <a:gd name="T30" fmla="*/ 51 w 145"/>
                                <a:gd name="T31" fmla="*/ 135 h 152"/>
                                <a:gd name="T32" fmla="*/ 51 w 145"/>
                                <a:gd name="T33" fmla="*/ 77 h 152"/>
                                <a:gd name="T34" fmla="*/ 94 w 145"/>
                                <a:gd name="T35" fmla="*/ 77 h 152"/>
                                <a:gd name="T36" fmla="*/ 88 w 145"/>
                                <a:gd name="T37" fmla="*/ 75 h 152"/>
                                <a:gd name="T38" fmla="*/ 81 w 145"/>
                                <a:gd name="T39" fmla="*/ 74 h 152"/>
                                <a:gd name="T40" fmla="*/ 96 w 145"/>
                                <a:gd name="T41" fmla="*/ 72 h 152"/>
                                <a:gd name="T42" fmla="*/ 107 w 145"/>
                                <a:gd name="T43" fmla="*/ 69 h 152"/>
                                <a:gd name="T44" fmla="*/ 108 w 145"/>
                                <a:gd name="T45" fmla="*/ 68 h 152"/>
                                <a:gd name="T46" fmla="*/ 51 w 145"/>
                                <a:gd name="T47" fmla="*/ 68 h 152"/>
                                <a:gd name="T48" fmla="*/ 51 w 145"/>
                                <a:gd name="T49" fmla="*/ 15 h 152"/>
                                <a:gd name="T50" fmla="*/ 52 w 145"/>
                                <a:gd name="T51" fmla="*/ 13 h 152"/>
                                <a:gd name="T52" fmla="*/ 55 w 145"/>
                                <a:gd name="T53" fmla="*/ 10 h 152"/>
                                <a:gd name="T54" fmla="*/ 59 w 145"/>
                                <a:gd name="T55" fmla="*/ 9 h 152"/>
                                <a:gd name="T56" fmla="*/ 115 w 145"/>
                                <a:gd name="T57" fmla="*/ 9 h 152"/>
                                <a:gd name="T58" fmla="*/ 113 w 145"/>
                                <a:gd name="T59" fmla="*/ 8 h 152"/>
                                <a:gd name="T60" fmla="*/ 98 w 145"/>
                                <a:gd name="T61" fmla="*/ 1 h 152"/>
                                <a:gd name="T62" fmla="*/ 88 w 145"/>
                                <a:gd name="T63" fmla="*/ 0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45" h="152">
                                  <a:moveTo>
                                    <a:pt x="88" y="0"/>
                                  </a:moveTo>
                                  <a:lnTo>
                                    <a:pt x="0" y="0"/>
                                  </a:lnTo>
                                  <a:lnTo>
                                    <a:pt x="0" y="9"/>
                                  </a:lnTo>
                                  <a:lnTo>
                                    <a:pt x="14" y="9"/>
                                  </a:lnTo>
                                  <a:lnTo>
                                    <a:pt x="16" y="10"/>
                                  </a:lnTo>
                                  <a:lnTo>
                                    <a:pt x="19" y="13"/>
                                  </a:lnTo>
                                  <a:lnTo>
                                    <a:pt x="20" y="15"/>
                                  </a:lnTo>
                                  <a:lnTo>
                                    <a:pt x="20" y="135"/>
                                  </a:lnTo>
                                  <a:lnTo>
                                    <a:pt x="19" y="136"/>
                                  </a:lnTo>
                                  <a:lnTo>
                                    <a:pt x="16" y="140"/>
                                  </a:lnTo>
                                  <a:lnTo>
                                    <a:pt x="14" y="140"/>
                                  </a:lnTo>
                                  <a:lnTo>
                                    <a:pt x="57" y="140"/>
                                  </a:lnTo>
                                  <a:lnTo>
                                    <a:pt x="55" y="140"/>
                                  </a:lnTo>
                                  <a:lnTo>
                                    <a:pt x="53" y="138"/>
                                  </a:lnTo>
                                  <a:lnTo>
                                    <a:pt x="52" y="137"/>
                                  </a:lnTo>
                                  <a:lnTo>
                                    <a:pt x="51" y="135"/>
                                  </a:lnTo>
                                  <a:lnTo>
                                    <a:pt x="51" y="77"/>
                                  </a:lnTo>
                                  <a:lnTo>
                                    <a:pt x="94" y="77"/>
                                  </a:lnTo>
                                  <a:lnTo>
                                    <a:pt x="88" y="75"/>
                                  </a:lnTo>
                                  <a:lnTo>
                                    <a:pt x="81" y="74"/>
                                  </a:lnTo>
                                  <a:lnTo>
                                    <a:pt x="96" y="72"/>
                                  </a:lnTo>
                                  <a:lnTo>
                                    <a:pt x="107" y="69"/>
                                  </a:lnTo>
                                  <a:lnTo>
                                    <a:pt x="108" y="68"/>
                                  </a:lnTo>
                                  <a:lnTo>
                                    <a:pt x="51" y="68"/>
                                  </a:lnTo>
                                  <a:lnTo>
                                    <a:pt x="51" y="15"/>
                                  </a:lnTo>
                                  <a:lnTo>
                                    <a:pt x="52" y="13"/>
                                  </a:lnTo>
                                  <a:lnTo>
                                    <a:pt x="55" y="10"/>
                                  </a:lnTo>
                                  <a:lnTo>
                                    <a:pt x="59" y="9"/>
                                  </a:lnTo>
                                  <a:lnTo>
                                    <a:pt x="115" y="9"/>
                                  </a:lnTo>
                                  <a:lnTo>
                                    <a:pt x="113" y="8"/>
                                  </a:lnTo>
                                  <a:lnTo>
                                    <a:pt x="98" y="1"/>
                                  </a:lnTo>
                                  <a:lnTo>
                                    <a:pt x="8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114"/>
                          <wps:cNvSpPr>
                            <a:spLocks/>
                          </wps:cNvSpPr>
                          <wps:spPr bwMode="auto">
                            <a:xfrm>
                              <a:off x="1209" y="13807"/>
                              <a:ext cx="145" cy="152"/>
                            </a:xfrm>
                            <a:custGeom>
                              <a:avLst/>
                              <a:gdLst>
                                <a:gd name="T0" fmla="*/ 144 w 145"/>
                                <a:gd name="T1" fmla="*/ 116 h 152"/>
                                <a:gd name="T2" fmla="*/ 135 w 145"/>
                                <a:gd name="T3" fmla="*/ 116 h 152"/>
                                <a:gd name="T4" fmla="*/ 134 w 145"/>
                                <a:gd name="T5" fmla="*/ 128 h 152"/>
                                <a:gd name="T6" fmla="*/ 132 w 145"/>
                                <a:gd name="T7" fmla="*/ 134 h 152"/>
                                <a:gd name="T8" fmla="*/ 142 w 145"/>
                                <a:gd name="T9" fmla="*/ 134 h 152"/>
                                <a:gd name="T10" fmla="*/ 143 w 145"/>
                                <a:gd name="T11" fmla="*/ 129 h 152"/>
                                <a:gd name="T12" fmla="*/ 144 w 145"/>
                                <a:gd name="T13" fmla="*/ 116 h 152"/>
                              </a:gdLst>
                              <a:ahLst/>
                              <a:cxnLst>
                                <a:cxn ang="0">
                                  <a:pos x="T0" y="T1"/>
                                </a:cxn>
                                <a:cxn ang="0">
                                  <a:pos x="T2" y="T3"/>
                                </a:cxn>
                                <a:cxn ang="0">
                                  <a:pos x="T4" y="T5"/>
                                </a:cxn>
                                <a:cxn ang="0">
                                  <a:pos x="T6" y="T7"/>
                                </a:cxn>
                                <a:cxn ang="0">
                                  <a:pos x="T8" y="T9"/>
                                </a:cxn>
                                <a:cxn ang="0">
                                  <a:pos x="T10" y="T11"/>
                                </a:cxn>
                                <a:cxn ang="0">
                                  <a:pos x="T12" y="T13"/>
                                </a:cxn>
                              </a:cxnLst>
                              <a:rect l="0" t="0" r="r" b="b"/>
                              <a:pathLst>
                                <a:path w="145" h="152">
                                  <a:moveTo>
                                    <a:pt x="144" y="116"/>
                                  </a:moveTo>
                                  <a:lnTo>
                                    <a:pt x="135" y="116"/>
                                  </a:lnTo>
                                  <a:lnTo>
                                    <a:pt x="134" y="128"/>
                                  </a:lnTo>
                                  <a:lnTo>
                                    <a:pt x="132" y="134"/>
                                  </a:lnTo>
                                  <a:lnTo>
                                    <a:pt x="142" y="134"/>
                                  </a:lnTo>
                                  <a:lnTo>
                                    <a:pt x="143" y="129"/>
                                  </a:lnTo>
                                  <a:lnTo>
                                    <a:pt x="144"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115"/>
                          <wps:cNvSpPr>
                            <a:spLocks/>
                          </wps:cNvSpPr>
                          <wps:spPr bwMode="auto">
                            <a:xfrm>
                              <a:off x="1209" y="13807"/>
                              <a:ext cx="145" cy="152"/>
                            </a:xfrm>
                            <a:custGeom>
                              <a:avLst/>
                              <a:gdLst>
                                <a:gd name="T0" fmla="*/ 115 w 145"/>
                                <a:gd name="T1" fmla="*/ 9 h 152"/>
                                <a:gd name="T2" fmla="*/ 76 w 145"/>
                                <a:gd name="T3" fmla="*/ 9 h 152"/>
                                <a:gd name="T4" fmla="*/ 84 w 145"/>
                                <a:gd name="T5" fmla="*/ 11 h 152"/>
                                <a:gd name="T6" fmla="*/ 94 w 145"/>
                                <a:gd name="T7" fmla="*/ 20 h 152"/>
                                <a:gd name="T8" fmla="*/ 96 w 145"/>
                                <a:gd name="T9" fmla="*/ 27 h 152"/>
                                <a:gd name="T10" fmla="*/ 96 w 145"/>
                                <a:gd name="T11" fmla="*/ 48 h 152"/>
                                <a:gd name="T12" fmla="*/ 94 w 145"/>
                                <a:gd name="T13" fmla="*/ 55 h 152"/>
                                <a:gd name="T14" fmla="*/ 89 w 145"/>
                                <a:gd name="T15" fmla="*/ 59 h 152"/>
                                <a:gd name="T16" fmla="*/ 83 w 145"/>
                                <a:gd name="T17" fmla="*/ 65 h 152"/>
                                <a:gd name="T18" fmla="*/ 74 w 145"/>
                                <a:gd name="T19" fmla="*/ 68 h 152"/>
                                <a:gd name="T20" fmla="*/ 108 w 145"/>
                                <a:gd name="T21" fmla="*/ 68 h 152"/>
                                <a:gd name="T22" fmla="*/ 124 w 145"/>
                                <a:gd name="T23" fmla="*/ 57 h 152"/>
                                <a:gd name="T24" fmla="*/ 128 w 145"/>
                                <a:gd name="T25" fmla="*/ 48 h 152"/>
                                <a:gd name="T26" fmla="*/ 128 w 145"/>
                                <a:gd name="T27" fmla="*/ 30 h 152"/>
                                <a:gd name="T28" fmla="*/ 127 w 145"/>
                                <a:gd name="T29" fmla="*/ 23 h 152"/>
                                <a:gd name="T30" fmla="*/ 119 w 145"/>
                                <a:gd name="T31" fmla="*/ 12 h 152"/>
                                <a:gd name="T32" fmla="*/ 115 w 145"/>
                                <a:gd name="T33" fmla="*/ 9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5" h="152">
                                  <a:moveTo>
                                    <a:pt x="115" y="9"/>
                                  </a:moveTo>
                                  <a:lnTo>
                                    <a:pt x="76" y="9"/>
                                  </a:lnTo>
                                  <a:lnTo>
                                    <a:pt x="84" y="11"/>
                                  </a:lnTo>
                                  <a:lnTo>
                                    <a:pt x="94" y="20"/>
                                  </a:lnTo>
                                  <a:lnTo>
                                    <a:pt x="96" y="27"/>
                                  </a:lnTo>
                                  <a:lnTo>
                                    <a:pt x="96" y="48"/>
                                  </a:lnTo>
                                  <a:lnTo>
                                    <a:pt x="94" y="55"/>
                                  </a:lnTo>
                                  <a:lnTo>
                                    <a:pt x="89" y="59"/>
                                  </a:lnTo>
                                  <a:lnTo>
                                    <a:pt x="83" y="65"/>
                                  </a:lnTo>
                                  <a:lnTo>
                                    <a:pt x="74" y="68"/>
                                  </a:lnTo>
                                  <a:lnTo>
                                    <a:pt x="108" y="68"/>
                                  </a:lnTo>
                                  <a:lnTo>
                                    <a:pt x="124" y="57"/>
                                  </a:lnTo>
                                  <a:lnTo>
                                    <a:pt x="128" y="48"/>
                                  </a:lnTo>
                                  <a:lnTo>
                                    <a:pt x="128" y="30"/>
                                  </a:lnTo>
                                  <a:lnTo>
                                    <a:pt x="127" y="23"/>
                                  </a:lnTo>
                                  <a:lnTo>
                                    <a:pt x="119" y="12"/>
                                  </a:lnTo>
                                  <a:lnTo>
                                    <a:pt x="115"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5" name="Group 116"/>
                        <wpg:cNvGrpSpPr>
                          <a:grpSpLocks/>
                        </wpg:cNvGrpSpPr>
                        <wpg:grpSpPr bwMode="auto">
                          <a:xfrm>
                            <a:off x="1368" y="13807"/>
                            <a:ext cx="157" cy="151"/>
                            <a:chOff x="1368" y="13807"/>
                            <a:chExt cx="157" cy="151"/>
                          </a:xfrm>
                        </wpg:grpSpPr>
                        <wps:wsp>
                          <wps:cNvPr id="346" name="Freeform 117"/>
                          <wps:cNvSpPr>
                            <a:spLocks/>
                          </wps:cNvSpPr>
                          <wps:spPr bwMode="auto">
                            <a:xfrm>
                              <a:off x="1368" y="13807"/>
                              <a:ext cx="157" cy="151"/>
                            </a:xfrm>
                            <a:custGeom>
                              <a:avLst/>
                              <a:gdLst>
                                <a:gd name="T0" fmla="*/ 58 w 157"/>
                                <a:gd name="T1" fmla="*/ 140 h 151"/>
                                <a:gd name="T2" fmla="*/ 0 w 157"/>
                                <a:gd name="T3" fmla="*/ 140 h 151"/>
                                <a:gd name="T4" fmla="*/ 0 w 157"/>
                                <a:gd name="T5" fmla="*/ 150 h 151"/>
                                <a:gd name="T6" fmla="*/ 58 w 157"/>
                                <a:gd name="T7" fmla="*/ 150 h 151"/>
                                <a:gd name="T8" fmla="*/ 58 w 157"/>
                                <a:gd name="T9" fmla="*/ 140 h 151"/>
                              </a:gdLst>
                              <a:ahLst/>
                              <a:cxnLst>
                                <a:cxn ang="0">
                                  <a:pos x="T0" y="T1"/>
                                </a:cxn>
                                <a:cxn ang="0">
                                  <a:pos x="T2" y="T3"/>
                                </a:cxn>
                                <a:cxn ang="0">
                                  <a:pos x="T4" y="T5"/>
                                </a:cxn>
                                <a:cxn ang="0">
                                  <a:pos x="T6" y="T7"/>
                                </a:cxn>
                                <a:cxn ang="0">
                                  <a:pos x="T8" y="T9"/>
                                </a:cxn>
                              </a:cxnLst>
                              <a:rect l="0" t="0" r="r" b="b"/>
                              <a:pathLst>
                                <a:path w="157" h="151">
                                  <a:moveTo>
                                    <a:pt x="58" y="140"/>
                                  </a:moveTo>
                                  <a:lnTo>
                                    <a:pt x="0" y="140"/>
                                  </a:lnTo>
                                  <a:lnTo>
                                    <a:pt x="0" y="150"/>
                                  </a:lnTo>
                                  <a:lnTo>
                                    <a:pt x="58" y="150"/>
                                  </a:lnTo>
                                  <a:lnTo>
                                    <a:pt x="58" y="1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118"/>
                          <wps:cNvSpPr>
                            <a:spLocks/>
                          </wps:cNvSpPr>
                          <wps:spPr bwMode="auto">
                            <a:xfrm>
                              <a:off x="1368" y="13807"/>
                              <a:ext cx="157" cy="151"/>
                            </a:xfrm>
                            <a:custGeom>
                              <a:avLst/>
                              <a:gdLst>
                                <a:gd name="T0" fmla="*/ 70 w 157"/>
                                <a:gd name="T1" fmla="*/ 31 h 151"/>
                                <a:gd name="T2" fmla="*/ 34 w 157"/>
                                <a:gd name="T3" fmla="*/ 31 h 151"/>
                                <a:gd name="T4" fmla="*/ 123 w 157"/>
                                <a:gd name="T5" fmla="*/ 150 h 151"/>
                                <a:gd name="T6" fmla="*/ 135 w 157"/>
                                <a:gd name="T7" fmla="*/ 150 h 151"/>
                                <a:gd name="T8" fmla="*/ 135 w 157"/>
                                <a:gd name="T9" fmla="*/ 103 h 151"/>
                                <a:gd name="T10" fmla="*/ 124 w 157"/>
                                <a:gd name="T11" fmla="*/ 103 h 151"/>
                                <a:gd name="T12" fmla="*/ 70 w 157"/>
                                <a:gd name="T13" fmla="*/ 31 h 151"/>
                              </a:gdLst>
                              <a:ahLst/>
                              <a:cxnLst>
                                <a:cxn ang="0">
                                  <a:pos x="T0" y="T1"/>
                                </a:cxn>
                                <a:cxn ang="0">
                                  <a:pos x="T2" y="T3"/>
                                </a:cxn>
                                <a:cxn ang="0">
                                  <a:pos x="T4" y="T5"/>
                                </a:cxn>
                                <a:cxn ang="0">
                                  <a:pos x="T6" y="T7"/>
                                </a:cxn>
                                <a:cxn ang="0">
                                  <a:pos x="T8" y="T9"/>
                                </a:cxn>
                                <a:cxn ang="0">
                                  <a:pos x="T10" y="T11"/>
                                </a:cxn>
                                <a:cxn ang="0">
                                  <a:pos x="T12" y="T13"/>
                                </a:cxn>
                              </a:cxnLst>
                              <a:rect l="0" t="0" r="r" b="b"/>
                              <a:pathLst>
                                <a:path w="157" h="151">
                                  <a:moveTo>
                                    <a:pt x="70" y="31"/>
                                  </a:moveTo>
                                  <a:lnTo>
                                    <a:pt x="34" y="31"/>
                                  </a:lnTo>
                                  <a:lnTo>
                                    <a:pt x="123" y="150"/>
                                  </a:lnTo>
                                  <a:lnTo>
                                    <a:pt x="135" y="150"/>
                                  </a:lnTo>
                                  <a:lnTo>
                                    <a:pt x="135" y="103"/>
                                  </a:lnTo>
                                  <a:lnTo>
                                    <a:pt x="124" y="103"/>
                                  </a:lnTo>
                                  <a:lnTo>
                                    <a:pt x="70"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119"/>
                          <wps:cNvSpPr>
                            <a:spLocks/>
                          </wps:cNvSpPr>
                          <wps:spPr bwMode="auto">
                            <a:xfrm>
                              <a:off x="1368" y="13807"/>
                              <a:ext cx="157" cy="151"/>
                            </a:xfrm>
                            <a:custGeom>
                              <a:avLst/>
                              <a:gdLst>
                                <a:gd name="T0" fmla="*/ 46 w 157"/>
                                <a:gd name="T1" fmla="*/ 0 h 151"/>
                                <a:gd name="T2" fmla="*/ 1 w 157"/>
                                <a:gd name="T3" fmla="*/ 0 h 151"/>
                                <a:gd name="T4" fmla="*/ 1 w 157"/>
                                <a:gd name="T5" fmla="*/ 9 h 151"/>
                                <a:gd name="T6" fmla="*/ 14 w 157"/>
                                <a:gd name="T7" fmla="*/ 9 h 151"/>
                                <a:gd name="T8" fmla="*/ 20 w 157"/>
                                <a:gd name="T9" fmla="*/ 12 h 151"/>
                                <a:gd name="T10" fmla="*/ 24 w 157"/>
                                <a:gd name="T11" fmla="*/ 18 h 151"/>
                                <a:gd name="T12" fmla="*/ 24 w 157"/>
                                <a:gd name="T13" fmla="*/ 123 h 151"/>
                                <a:gd name="T14" fmla="*/ 22 w 157"/>
                                <a:gd name="T15" fmla="*/ 129 h 151"/>
                                <a:gd name="T16" fmla="*/ 14 w 157"/>
                                <a:gd name="T17" fmla="*/ 138 h 151"/>
                                <a:gd name="T18" fmla="*/ 9 w 157"/>
                                <a:gd name="T19" fmla="*/ 140 h 151"/>
                                <a:gd name="T20" fmla="*/ 50 w 157"/>
                                <a:gd name="T21" fmla="*/ 140 h 151"/>
                                <a:gd name="T22" fmla="*/ 44 w 157"/>
                                <a:gd name="T23" fmla="*/ 138 h 151"/>
                                <a:gd name="T24" fmla="*/ 36 w 157"/>
                                <a:gd name="T25" fmla="*/ 130 h 151"/>
                                <a:gd name="T26" fmla="*/ 34 w 157"/>
                                <a:gd name="T27" fmla="*/ 123 h 151"/>
                                <a:gd name="T28" fmla="*/ 34 w 157"/>
                                <a:gd name="T29" fmla="*/ 31 h 151"/>
                                <a:gd name="T30" fmla="*/ 70 w 157"/>
                                <a:gd name="T31" fmla="*/ 31 h 151"/>
                                <a:gd name="T32" fmla="*/ 46 w 157"/>
                                <a:gd name="T33" fmla="*/ 0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7" h="151">
                                  <a:moveTo>
                                    <a:pt x="46" y="0"/>
                                  </a:moveTo>
                                  <a:lnTo>
                                    <a:pt x="1" y="0"/>
                                  </a:lnTo>
                                  <a:lnTo>
                                    <a:pt x="1" y="9"/>
                                  </a:lnTo>
                                  <a:lnTo>
                                    <a:pt x="14" y="9"/>
                                  </a:lnTo>
                                  <a:lnTo>
                                    <a:pt x="20" y="12"/>
                                  </a:lnTo>
                                  <a:lnTo>
                                    <a:pt x="24" y="18"/>
                                  </a:lnTo>
                                  <a:lnTo>
                                    <a:pt x="24" y="123"/>
                                  </a:lnTo>
                                  <a:lnTo>
                                    <a:pt x="22" y="129"/>
                                  </a:lnTo>
                                  <a:lnTo>
                                    <a:pt x="14" y="138"/>
                                  </a:lnTo>
                                  <a:lnTo>
                                    <a:pt x="9" y="140"/>
                                  </a:lnTo>
                                  <a:lnTo>
                                    <a:pt x="50" y="140"/>
                                  </a:lnTo>
                                  <a:lnTo>
                                    <a:pt x="44" y="138"/>
                                  </a:lnTo>
                                  <a:lnTo>
                                    <a:pt x="36" y="130"/>
                                  </a:lnTo>
                                  <a:lnTo>
                                    <a:pt x="34" y="123"/>
                                  </a:lnTo>
                                  <a:lnTo>
                                    <a:pt x="34" y="31"/>
                                  </a:lnTo>
                                  <a:lnTo>
                                    <a:pt x="70" y="31"/>
                                  </a:lnTo>
                                  <a:lnTo>
                                    <a:pt x="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120"/>
                          <wps:cNvSpPr>
                            <a:spLocks/>
                          </wps:cNvSpPr>
                          <wps:spPr bwMode="auto">
                            <a:xfrm>
                              <a:off x="1368" y="13807"/>
                              <a:ext cx="157" cy="151"/>
                            </a:xfrm>
                            <a:custGeom>
                              <a:avLst/>
                              <a:gdLst>
                                <a:gd name="T0" fmla="*/ 156 w 157"/>
                                <a:gd name="T1" fmla="*/ 0 h 151"/>
                                <a:gd name="T2" fmla="*/ 103 w 157"/>
                                <a:gd name="T3" fmla="*/ 0 h 151"/>
                                <a:gd name="T4" fmla="*/ 103 w 157"/>
                                <a:gd name="T5" fmla="*/ 9 h 151"/>
                                <a:gd name="T6" fmla="*/ 110 w 157"/>
                                <a:gd name="T7" fmla="*/ 9 h 151"/>
                                <a:gd name="T8" fmla="*/ 115 w 157"/>
                                <a:gd name="T9" fmla="*/ 12 h 151"/>
                                <a:gd name="T10" fmla="*/ 123 w 157"/>
                                <a:gd name="T11" fmla="*/ 20 h 151"/>
                                <a:gd name="T12" fmla="*/ 124 w 157"/>
                                <a:gd name="T13" fmla="*/ 25 h 151"/>
                                <a:gd name="T14" fmla="*/ 124 w 157"/>
                                <a:gd name="T15" fmla="*/ 103 h 151"/>
                                <a:gd name="T16" fmla="*/ 135 w 157"/>
                                <a:gd name="T17" fmla="*/ 103 h 151"/>
                                <a:gd name="T18" fmla="*/ 135 w 157"/>
                                <a:gd name="T19" fmla="*/ 25 h 151"/>
                                <a:gd name="T20" fmla="*/ 136 w 157"/>
                                <a:gd name="T21" fmla="*/ 20 h 151"/>
                                <a:gd name="T22" fmla="*/ 143 w 157"/>
                                <a:gd name="T23" fmla="*/ 12 h 151"/>
                                <a:gd name="T24" fmla="*/ 148 w 157"/>
                                <a:gd name="T25" fmla="*/ 10 h 151"/>
                                <a:gd name="T26" fmla="*/ 156 w 157"/>
                                <a:gd name="T27" fmla="*/ 9 h 151"/>
                                <a:gd name="T28" fmla="*/ 156 w 157"/>
                                <a:gd name="T29" fmla="*/ 0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7" h="151">
                                  <a:moveTo>
                                    <a:pt x="156" y="0"/>
                                  </a:moveTo>
                                  <a:lnTo>
                                    <a:pt x="103" y="0"/>
                                  </a:lnTo>
                                  <a:lnTo>
                                    <a:pt x="103" y="9"/>
                                  </a:lnTo>
                                  <a:lnTo>
                                    <a:pt x="110" y="9"/>
                                  </a:lnTo>
                                  <a:lnTo>
                                    <a:pt x="115" y="12"/>
                                  </a:lnTo>
                                  <a:lnTo>
                                    <a:pt x="123" y="20"/>
                                  </a:lnTo>
                                  <a:lnTo>
                                    <a:pt x="124" y="25"/>
                                  </a:lnTo>
                                  <a:lnTo>
                                    <a:pt x="124" y="103"/>
                                  </a:lnTo>
                                  <a:lnTo>
                                    <a:pt x="135" y="103"/>
                                  </a:lnTo>
                                  <a:lnTo>
                                    <a:pt x="135" y="25"/>
                                  </a:lnTo>
                                  <a:lnTo>
                                    <a:pt x="136" y="20"/>
                                  </a:lnTo>
                                  <a:lnTo>
                                    <a:pt x="143" y="12"/>
                                  </a:lnTo>
                                  <a:lnTo>
                                    <a:pt x="148" y="10"/>
                                  </a:lnTo>
                                  <a:lnTo>
                                    <a:pt x="156" y="9"/>
                                  </a:lnTo>
                                  <a:lnTo>
                                    <a:pt x="15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0" name="Group 121"/>
                        <wpg:cNvGrpSpPr>
                          <a:grpSpLocks/>
                        </wpg:cNvGrpSpPr>
                        <wpg:grpSpPr bwMode="auto">
                          <a:xfrm>
                            <a:off x="1537" y="13807"/>
                            <a:ext cx="132" cy="151"/>
                            <a:chOff x="1537" y="13807"/>
                            <a:chExt cx="132" cy="151"/>
                          </a:xfrm>
                        </wpg:grpSpPr>
                        <wps:wsp>
                          <wps:cNvPr id="351" name="Freeform 122"/>
                          <wps:cNvSpPr>
                            <a:spLocks/>
                          </wps:cNvSpPr>
                          <wps:spPr bwMode="auto">
                            <a:xfrm>
                              <a:off x="1537" y="13807"/>
                              <a:ext cx="132" cy="151"/>
                            </a:xfrm>
                            <a:custGeom>
                              <a:avLst/>
                              <a:gdLst>
                                <a:gd name="T0" fmla="*/ 131 w 132"/>
                                <a:gd name="T1" fmla="*/ 92 h 151"/>
                                <a:gd name="T2" fmla="*/ 122 w 132"/>
                                <a:gd name="T3" fmla="*/ 92 h 151"/>
                                <a:gd name="T4" fmla="*/ 118 w 132"/>
                                <a:gd name="T5" fmla="*/ 109 h 151"/>
                                <a:gd name="T6" fmla="*/ 113 w 132"/>
                                <a:gd name="T7" fmla="*/ 121 h 151"/>
                                <a:gd name="T8" fmla="*/ 100 w 132"/>
                                <a:gd name="T9" fmla="*/ 137 h 151"/>
                                <a:gd name="T10" fmla="*/ 92 w 132"/>
                                <a:gd name="T11" fmla="*/ 140 h 151"/>
                                <a:gd name="T12" fmla="*/ 0 w 132"/>
                                <a:gd name="T13" fmla="*/ 140 h 151"/>
                                <a:gd name="T14" fmla="*/ 0 w 132"/>
                                <a:gd name="T15" fmla="*/ 150 h 151"/>
                                <a:gd name="T16" fmla="*/ 127 w 132"/>
                                <a:gd name="T17" fmla="*/ 150 h 151"/>
                                <a:gd name="T18" fmla="*/ 131 w 132"/>
                                <a:gd name="T19" fmla="*/ 92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2" h="151">
                                  <a:moveTo>
                                    <a:pt x="131" y="92"/>
                                  </a:moveTo>
                                  <a:lnTo>
                                    <a:pt x="122" y="92"/>
                                  </a:lnTo>
                                  <a:lnTo>
                                    <a:pt x="118" y="109"/>
                                  </a:lnTo>
                                  <a:lnTo>
                                    <a:pt x="113" y="121"/>
                                  </a:lnTo>
                                  <a:lnTo>
                                    <a:pt x="100" y="137"/>
                                  </a:lnTo>
                                  <a:lnTo>
                                    <a:pt x="92" y="140"/>
                                  </a:lnTo>
                                  <a:lnTo>
                                    <a:pt x="0" y="140"/>
                                  </a:lnTo>
                                  <a:lnTo>
                                    <a:pt x="0" y="150"/>
                                  </a:lnTo>
                                  <a:lnTo>
                                    <a:pt x="127" y="150"/>
                                  </a:lnTo>
                                  <a:lnTo>
                                    <a:pt x="131" y="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123"/>
                          <wps:cNvSpPr>
                            <a:spLocks/>
                          </wps:cNvSpPr>
                          <wps:spPr bwMode="auto">
                            <a:xfrm>
                              <a:off x="1537" y="13807"/>
                              <a:ext cx="132" cy="151"/>
                            </a:xfrm>
                            <a:custGeom>
                              <a:avLst/>
                              <a:gdLst>
                                <a:gd name="T0" fmla="*/ 58 w 132"/>
                                <a:gd name="T1" fmla="*/ 9 h 151"/>
                                <a:gd name="T2" fmla="*/ 15 w 132"/>
                                <a:gd name="T3" fmla="*/ 9 h 151"/>
                                <a:gd name="T4" fmla="*/ 17 w 132"/>
                                <a:gd name="T5" fmla="*/ 10 h 151"/>
                                <a:gd name="T6" fmla="*/ 20 w 132"/>
                                <a:gd name="T7" fmla="*/ 12 h 151"/>
                                <a:gd name="T8" fmla="*/ 21 w 132"/>
                                <a:gd name="T9" fmla="*/ 14 h 151"/>
                                <a:gd name="T10" fmla="*/ 21 w 132"/>
                                <a:gd name="T11" fmla="*/ 135 h 151"/>
                                <a:gd name="T12" fmla="*/ 20 w 132"/>
                                <a:gd name="T13" fmla="*/ 137 h 151"/>
                                <a:gd name="T14" fmla="*/ 17 w 132"/>
                                <a:gd name="T15" fmla="*/ 140 h 151"/>
                                <a:gd name="T16" fmla="*/ 15 w 132"/>
                                <a:gd name="T17" fmla="*/ 140 h 151"/>
                                <a:gd name="T18" fmla="*/ 58 w 132"/>
                                <a:gd name="T19" fmla="*/ 140 h 151"/>
                                <a:gd name="T20" fmla="*/ 55 w 132"/>
                                <a:gd name="T21" fmla="*/ 140 h 151"/>
                                <a:gd name="T22" fmla="*/ 52 w 132"/>
                                <a:gd name="T23" fmla="*/ 137 h 151"/>
                                <a:gd name="T24" fmla="*/ 52 w 132"/>
                                <a:gd name="T25" fmla="*/ 135 h 151"/>
                                <a:gd name="T26" fmla="*/ 52 w 132"/>
                                <a:gd name="T27" fmla="*/ 15 h 151"/>
                                <a:gd name="T28" fmla="*/ 52 w 132"/>
                                <a:gd name="T29" fmla="*/ 13 h 151"/>
                                <a:gd name="T30" fmla="*/ 55 w 132"/>
                                <a:gd name="T31" fmla="*/ 10 h 151"/>
                                <a:gd name="T32" fmla="*/ 58 w 132"/>
                                <a:gd name="T33" fmla="*/ 9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2" h="151">
                                  <a:moveTo>
                                    <a:pt x="58" y="9"/>
                                  </a:moveTo>
                                  <a:lnTo>
                                    <a:pt x="15" y="9"/>
                                  </a:lnTo>
                                  <a:lnTo>
                                    <a:pt x="17" y="10"/>
                                  </a:lnTo>
                                  <a:lnTo>
                                    <a:pt x="20" y="12"/>
                                  </a:lnTo>
                                  <a:lnTo>
                                    <a:pt x="21" y="14"/>
                                  </a:lnTo>
                                  <a:lnTo>
                                    <a:pt x="21" y="135"/>
                                  </a:lnTo>
                                  <a:lnTo>
                                    <a:pt x="20" y="137"/>
                                  </a:lnTo>
                                  <a:lnTo>
                                    <a:pt x="17" y="140"/>
                                  </a:lnTo>
                                  <a:lnTo>
                                    <a:pt x="15" y="140"/>
                                  </a:lnTo>
                                  <a:lnTo>
                                    <a:pt x="58" y="140"/>
                                  </a:lnTo>
                                  <a:lnTo>
                                    <a:pt x="55" y="140"/>
                                  </a:lnTo>
                                  <a:lnTo>
                                    <a:pt x="52" y="137"/>
                                  </a:lnTo>
                                  <a:lnTo>
                                    <a:pt x="52" y="135"/>
                                  </a:lnTo>
                                  <a:lnTo>
                                    <a:pt x="52" y="15"/>
                                  </a:lnTo>
                                  <a:lnTo>
                                    <a:pt x="52" y="13"/>
                                  </a:lnTo>
                                  <a:lnTo>
                                    <a:pt x="55" y="10"/>
                                  </a:lnTo>
                                  <a:lnTo>
                                    <a:pt x="58"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124"/>
                          <wps:cNvSpPr>
                            <a:spLocks/>
                          </wps:cNvSpPr>
                          <wps:spPr bwMode="auto">
                            <a:xfrm>
                              <a:off x="1537" y="13807"/>
                              <a:ext cx="132" cy="151"/>
                            </a:xfrm>
                            <a:custGeom>
                              <a:avLst/>
                              <a:gdLst>
                                <a:gd name="T0" fmla="*/ 74 w 132"/>
                                <a:gd name="T1" fmla="*/ 0 h 151"/>
                                <a:gd name="T2" fmla="*/ 0 w 132"/>
                                <a:gd name="T3" fmla="*/ 0 h 151"/>
                                <a:gd name="T4" fmla="*/ 0 w 132"/>
                                <a:gd name="T5" fmla="*/ 9 h 151"/>
                                <a:gd name="T6" fmla="*/ 74 w 132"/>
                                <a:gd name="T7" fmla="*/ 9 h 151"/>
                                <a:gd name="T8" fmla="*/ 74 w 132"/>
                                <a:gd name="T9" fmla="*/ 0 h 151"/>
                              </a:gdLst>
                              <a:ahLst/>
                              <a:cxnLst>
                                <a:cxn ang="0">
                                  <a:pos x="T0" y="T1"/>
                                </a:cxn>
                                <a:cxn ang="0">
                                  <a:pos x="T2" y="T3"/>
                                </a:cxn>
                                <a:cxn ang="0">
                                  <a:pos x="T4" y="T5"/>
                                </a:cxn>
                                <a:cxn ang="0">
                                  <a:pos x="T6" y="T7"/>
                                </a:cxn>
                                <a:cxn ang="0">
                                  <a:pos x="T8" y="T9"/>
                                </a:cxn>
                              </a:cxnLst>
                              <a:rect l="0" t="0" r="r" b="b"/>
                              <a:pathLst>
                                <a:path w="132" h="151">
                                  <a:moveTo>
                                    <a:pt x="74" y="0"/>
                                  </a:moveTo>
                                  <a:lnTo>
                                    <a:pt x="0" y="0"/>
                                  </a:lnTo>
                                  <a:lnTo>
                                    <a:pt x="0" y="9"/>
                                  </a:lnTo>
                                  <a:lnTo>
                                    <a:pt x="74" y="9"/>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6" name="Group 125"/>
                        <wpg:cNvGrpSpPr>
                          <a:grpSpLocks/>
                        </wpg:cNvGrpSpPr>
                        <wpg:grpSpPr bwMode="auto">
                          <a:xfrm>
                            <a:off x="1682" y="13807"/>
                            <a:ext cx="75" cy="151"/>
                            <a:chOff x="1682" y="13807"/>
                            <a:chExt cx="75" cy="151"/>
                          </a:xfrm>
                        </wpg:grpSpPr>
                        <wps:wsp>
                          <wps:cNvPr id="387" name="Freeform 126"/>
                          <wps:cNvSpPr>
                            <a:spLocks/>
                          </wps:cNvSpPr>
                          <wps:spPr bwMode="auto">
                            <a:xfrm>
                              <a:off x="1682" y="13807"/>
                              <a:ext cx="75" cy="151"/>
                            </a:xfrm>
                            <a:custGeom>
                              <a:avLst/>
                              <a:gdLst>
                                <a:gd name="T0" fmla="*/ 74 w 75"/>
                                <a:gd name="T1" fmla="*/ 140 h 151"/>
                                <a:gd name="T2" fmla="*/ 0 w 75"/>
                                <a:gd name="T3" fmla="*/ 140 h 151"/>
                                <a:gd name="T4" fmla="*/ 0 w 75"/>
                                <a:gd name="T5" fmla="*/ 150 h 151"/>
                                <a:gd name="T6" fmla="*/ 74 w 75"/>
                                <a:gd name="T7" fmla="*/ 150 h 151"/>
                                <a:gd name="T8" fmla="*/ 74 w 75"/>
                                <a:gd name="T9" fmla="*/ 140 h 151"/>
                              </a:gdLst>
                              <a:ahLst/>
                              <a:cxnLst>
                                <a:cxn ang="0">
                                  <a:pos x="T0" y="T1"/>
                                </a:cxn>
                                <a:cxn ang="0">
                                  <a:pos x="T2" y="T3"/>
                                </a:cxn>
                                <a:cxn ang="0">
                                  <a:pos x="T4" y="T5"/>
                                </a:cxn>
                                <a:cxn ang="0">
                                  <a:pos x="T6" y="T7"/>
                                </a:cxn>
                                <a:cxn ang="0">
                                  <a:pos x="T8" y="T9"/>
                                </a:cxn>
                              </a:cxnLst>
                              <a:rect l="0" t="0" r="r" b="b"/>
                              <a:pathLst>
                                <a:path w="75" h="151">
                                  <a:moveTo>
                                    <a:pt x="74" y="140"/>
                                  </a:moveTo>
                                  <a:lnTo>
                                    <a:pt x="0" y="140"/>
                                  </a:lnTo>
                                  <a:lnTo>
                                    <a:pt x="0" y="150"/>
                                  </a:lnTo>
                                  <a:lnTo>
                                    <a:pt x="74" y="150"/>
                                  </a:lnTo>
                                  <a:lnTo>
                                    <a:pt x="74" y="1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127"/>
                          <wps:cNvSpPr>
                            <a:spLocks/>
                          </wps:cNvSpPr>
                          <wps:spPr bwMode="auto">
                            <a:xfrm>
                              <a:off x="1682" y="13807"/>
                              <a:ext cx="75" cy="151"/>
                            </a:xfrm>
                            <a:custGeom>
                              <a:avLst/>
                              <a:gdLst>
                                <a:gd name="T0" fmla="*/ 58 w 75"/>
                                <a:gd name="T1" fmla="*/ 9 h 151"/>
                                <a:gd name="T2" fmla="*/ 16 w 75"/>
                                <a:gd name="T3" fmla="*/ 9 h 151"/>
                                <a:gd name="T4" fmla="*/ 18 w 75"/>
                                <a:gd name="T5" fmla="*/ 10 h 151"/>
                                <a:gd name="T6" fmla="*/ 21 w 75"/>
                                <a:gd name="T7" fmla="*/ 12 h 151"/>
                                <a:gd name="T8" fmla="*/ 22 w 75"/>
                                <a:gd name="T9" fmla="*/ 14 h 151"/>
                                <a:gd name="T10" fmla="*/ 22 w 75"/>
                                <a:gd name="T11" fmla="*/ 135 h 151"/>
                                <a:gd name="T12" fmla="*/ 21 w 75"/>
                                <a:gd name="T13" fmla="*/ 137 h 151"/>
                                <a:gd name="T14" fmla="*/ 18 w 75"/>
                                <a:gd name="T15" fmla="*/ 140 h 151"/>
                                <a:gd name="T16" fmla="*/ 15 w 75"/>
                                <a:gd name="T17" fmla="*/ 140 h 151"/>
                                <a:gd name="T18" fmla="*/ 59 w 75"/>
                                <a:gd name="T19" fmla="*/ 140 h 151"/>
                                <a:gd name="T20" fmla="*/ 56 w 75"/>
                                <a:gd name="T21" fmla="*/ 140 h 151"/>
                                <a:gd name="T22" fmla="*/ 53 w 75"/>
                                <a:gd name="T23" fmla="*/ 137 h 151"/>
                                <a:gd name="T24" fmla="*/ 52 w 75"/>
                                <a:gd name="T25" fmla="*/ 135 h 151"/>
                                <a:gd name="T26" fmla="*/ 52 w 75"/>
                                <a:gd name="T27" fmla="*/ 14 h 151"/>
                                <a:gd name="T28" fmla="*/ 53 w 75"/>
                                <a:gd name="T29" fmla="*/ 12 h 151"/>
                                <a:gd name="T30" fmla="*/ 56 w 75"/>
                                <a:gd name="T31" fmla="*/ 10 h 151"/>
                                <a:gd name="T32" fmla="*/ 58 w 75"/>
                                <a:gd name="T33" fmla="*/ 9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5" h="151">
                                  <a:moveTo>
                                    <a:pt x="58" y="9"/>
                                  </a:moveTo>
                                  <a:lnTo>
                                    <a:pt x="16" y="9"/>
                                  </a:lnTo>
                                  <a:lnTo>
                                    <a:pt x="18" y="10"/>
                                  </a:lnTo>
                                  <a:lnTo>
                                    <a:pt x="21" y="12"/>
                                  </a:lnTo>
                                  <a:lnTo>
                                    <a:pt x="22" y="14"/>
                                  </a:lnTo>
                                  <a:lnTo>
                                    <a:pt x="22" y="135"/>
                                  </a:lnTo>
                                  <a:lnTo>
                                    <a:pt x="21" y="137"/>
                                  </a:lnTo>
                                  <a:lnTo>
                                    <a:pt x="18" y="140"/>
                                  </a:lnTo>
                                  <a:lnTo>
                                    <a:pt x="15" y="140"/>
                                  </a:lnTo>
                                  <a:lnTo>
                                    <a:pt x="59" y="140"/>
                                  </a:lnTo>
                                  <a:lnTo>
                                    <a:pt x="56" y="140"/>
                                  </a:lnTo>
                                  <a:lnTo>
                                    <a:pt x="53" y="137"/>
                                  </a:lnTo>
                                  <a:lnTo>
                                    <a:pt x="52" y="135"/>
                                  </a:lnTo>
                                  <a:lnTo>
                                    <a:pt x="52" y="14"/>
                                  </a:lnTo>
                                  <a:lnTo>
                                    <a:pt x="53" y="12"/>
                                  </a:lnTo>
                                  <a:lnTo>
                                    <a:pt x="56" y="10"/>
                                  </a:lnTo>
                                  <a:lnTo>
                                    <a:pt x="58"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128"/>
                          <wps:cNvSpPr>
                            <a:spLocks/>
                          </wps:cNvSpPr>
                          <wps:spPr bwMode="auto">
                            <a:xfrm>
                              <a:off x="1682" y="13807"/>
                              <a:ext cx="75" cy="151"/>
                            </a:xfrm>
                            <a:custGeom>
                              <a:avLst/>
                              <a:gdLst>
                                <a:gd name="T0" fmla="*/ 74 w 75"/>
                                <a:gd name="T1" fmla="*/ 0 h 151"/>
                                <a:gd name="T2" fmla="*/ 0 w 75"/>
                                <a:gd name="T3" fmla="*/ 0 h 151"/>
                                <a:gd name="T4" fmla="*/ 0 w 75"/>
                                <a:gd name="T5" fmla="*/ 9 h 151"/>
                                <a:gd name="T6" fmla="*/ 74 w 75"/>
                                <a:gd name="T7" fmla="*/ 9 h 151"/>
                                <a:gd name="T8" fmla="*/ 74 w 75"/>
                                <a:gd name="T9" fmla="*/ 0 h 151"/>
                              </a:gdLst>
                              <a:ahLst/>
                              <a:cxnLst>
                                <a:cxn ang="0">
                                  <a:pos x="T0" y="T1"/>
                                </a:cxn>
                                <a:cxn ang="0">
                                  <a:pos x="T2" y="T3"/>
                                </a:cxn>
                                <a:cxn ang="0">
                                  <a:pos x="T4" y="T5"/>
                                </a:cxn>
                                <a:cxn ang="0">
                                  <a:pos x="T6" y="T7"/>
                                </a:cxn>
                                <a:cxn ang="0">
                                  <a:pos x="T8" y="T9"/>
                                </a:cxn>
                              </a:cxnLst>
                              <a:rect l="0" t="0" r="r" b="b"/>
                              <a:pathLst>
                                <a:path w="75" h="151">
                                  <a:moveTo>
                                    <a:pt x="74" y="0"/>
                                  </a:moveTo>
                                  <a:lnTo>
                                    <a:pt x="0" y="0"/>
                                  </a:lnTo>
                                  <a:lnTo>
                                    <a:pt x="0" y="9"/>
                                  </a:lnTo>
                                  <a:lnTo>
                                    <a:pt x="74" y="9"/>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1" name="Group 129"/>
                        <wpg:cNvGrpSpPr>
                          <a:grpSpLocks/>
                        </wpg:cNvGrpSpPr>
                        <wpg:grpSpPr bwMode="auto">
                          <a:xfrm>
                            <a:off x="1770" y="13807"/>
                            <a:ext cx="135" cy="151"/>
                            <a:chOff x="1770" y="13807"/>
                            <a:chExt cx="135" cy="151"/>
                          </a:xfrm>
                        </wpg:grpSpPr>
                        <wps:wsp>
                          <wps:cNvPr id="392" name="Freeform 130"/>
                          <wps:cNvSpPr>
                            <a:spLocks/>
                          </wps:cNvSpPr>
                          <wps:spPr bwMode="auto">
                            <a:xfrm>
                              <a:off x="1770" y="13807"/>
                              <a:ext cx="135" cy="151"/>
                            </a:xfrm>
                            <a:custGeom>
                              <a:avLst/>
                              <a:gdLst>
                                <a:gd name="T0" fmla="*/ 134 w 135"/>
                                <a:gd name="T1" fmla="*/ 93 h 151"/>
                                <a:gd name="T2" fmla="*/ 125 w 135"/>
                                <a:gd name="T3" fmla="*/ 93 h 151"/>
                                <a:gd name="T4" fmla="*/ 123 w 135"/>
                                <a:gd name="T5" fmla="*/ 109 h 151"/>
                                <a:gd name="T6" fmla="*/ 118 w 135"/>
                                <a:gd name="T7" fmla="*/ 121 h 151"/>
                                <a:gd name="T8" fmla="*/ 103 w 135"/>
                                <a:gd name="T9" fmla="*/ 136 h 151"/>
                                <a:gd name="T10" fmla="*/ 93 w 135"/>
                                <a:gd name="T11" fmla="*/ 140 h 151"/>
                                <a:gd name="T12" fmla="*/ 0 w 135"/>
                                <a:gd name="T13" fmla="*/ 140 h 151"/>
                                <a:gd name="T14" fmla="*/ 0 w 135"/>
                                <a:gd name="T15" fmla="*/ 150 h 151"/>
                                <a:gd name="T16" fmla="*/ 131 w 135"/>
                                <a:gd name="T17" fmla="*/ 150 h 151"/>
                                <a:gd name="T18" fmla="*/ 134 w 135"/>
                                <a:gd name="T19" fmla="*/ 93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5" h="151">
                                  <a:moveTo>
                                    <a:pt x="134" y="93"/>
                                  </a:moveTo>
                                  <a:lnTo>
                                    <a:pt x="125" y="93"/>
                                  </a:lnTo>
                                  <a:lnTo>
                                    <a:pt x="123" y="109"/>
                                  </a:lnTo>
                                  <a:lnTo>
                                    <a:pt x="118" y="121"/>
                                  </a:lnTo>
                                  <a:lnTo>
                                    <a:pt x="103" y="136"/>
                                  </a:lnTo>
                                  <a:lnTo>
                                    <a:pt x="93" y="140"/>
                                  </a:lnTo>
                                  <a:lnTo>
                                    <a:pt x="0" y="140"/>
                                  </a:lnTo>
                                  <a:lnTo>
                                    <a:pt x="0" y="150"/>
                                  </a:lnTo>
                                  <a:lnTo>
                                    <a:pt x="131" y="150"/>
                                  </a:lnTo>
                                  <a:lnTo>
                                    <a:pt x="134" y="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131"/>
                          <wps:cNvSpPr>
                            <a:spLocks/>
                          </wps:cNvSpPr>
                          <wps:spPr bwMode="auto">
                            <a:xfrm>
                              <a:off x="1770" y="13807"/>
                              <a:ext cx="135" cy="151"/>
                            </a:xfrm>
                            <a:custGeom>
                              <a:avLst/>
                              <a:gdLst>
                                <a:gd name="T0" fmla="*/ 58 w 135"/>
                                <a:gd name="T1" fmla="*/ 9 h 151"/>
                                <a:gd name="T2" fmla="*/ 15 w 135"/>
                                <a:gd name="T3" fmla="*/ 9 h 151"/>
                                <a:gd name="T4" fmla="*/ 18 w 135"/>
                                <a:gd name="T5" fmla="*/ 10 h 151"/>
                                <a:gd name="T6" fmla="*/ 21 w 135"/>
                                <a:gd name="T7" fmla="*/ 12 h 151"/>
                                <a:gd name="T8" fmla="*/ 22 w 135"/>
                                <a:gd name="T9" fmla="*/ 14 h 151"/>
                                <a:gd name="T10" fmla="*/ 22 w 135"/>
                                <a:gd name="T11" fmla="*/ 134 h 151"/>
                                <a:gd name="T12" fmla="*/ 21 w 135"/>
                                <a:gd name="T13" fmla="*/ 137 h 151"/>
                                <a:gd name="T14" fmla="*/ 18 w 135"/>
                                <a:gd name="T15" fmla="*/ 140 h 151"/>
                                <a:gd name="T16" fmla="*/ 16 w 135"/>
                                <a:gd name="T17" fmla="*/ 140 h 151"/>
                                <a:gd name="T18" fmla="*/ 60 w 135"/>
                                <a:gd name="T19" fmla="*/ 140 h 151"/>
                                <a:gd name="T20" fmla="*/ 57 w 135"/>
                                <a:gd name="T21" fmla="*/ 140 h 151"/>
                                <a:gd name="T22" fmla="*/ 55 w 135"/>
                                <a:gd name="T23" fmla="*/ 138 h 151"/>
                                <a:gd name="T24" fmla="*/ 53 w 135"/>
                                <a:gd name="T25" fmla="*/ 137 h 151"/>
                                <a:gd name="T26" fmla="*/ 53 w 135"/>
                                <a:gd name="T27" fmla="*/ 135 h 151"/>
                                <a:gd name="T28" fmla="*/ 53 w 135"/>
                                <a:gd name="T29" fmla="*/ 77 h 151"/>
                                <a:gd name="T30" fmla="*/ 94 w 135"/>
                                <a:gd name="T31" fmla="*/ 77 h 151"/>
                                <a:gd name="T32" fmla="*/ 94 w 135"/>
                                <a:gd name="T33" fmla="*/ 68 h 151"/>
                                <a:gd name="T34" fmla="*/ 53 w 135"/>
                                <a:gd name="T35" fmla="*/ 68 h 151"/>
                                <a:gd name="T36" fmla="*/ 53 w 135"/>
                                <a:gd name="T37" fmla="*/ 14 h 151"/>
                                <a:gd name="T38" fmla="*/ 53 w 135"/>
                                <a:gd name="T39" fmla="*/ 12 h 151"/>
                                <a:gd name="T40" fmla="*/ 56 w 135"/>
                                <a:gd name="T41" fmla="*/ 10 h 151"/>
                                <a:gd name="T42" fmla="*/ 58 w 135"/>
                                <a:gd name="T43" fmla="*/ 9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35" h="151">
                                  <a:moveTo>
                                    <a:pt x="58" y="9"/>
                                  </a:moveTo>
                                  <a:lnTo>
                                    <a:pt x="15" y="9"/>
                                  </a:lnTo>
                                  <a:lnTo>
                                    <a:pt x="18" y="10"/>
                                  </a:lnTo>
                                  <a:lnTo>
                                    <a:pt x="21" y="12"/>
                                  </a:lnTo>
                                  <a:lnTo>
                                    <a:pt x="22" y="14"/>
                                  </a:lnTo>
                                  <a:lnTo>
                                    <a:pt x="22" y="134"/>
                                  </a:lnTo>
                                  <a:lnTo>
                                    <a:pt x="21" y="137"/>
                                  </a:lnTo>
                                  <a:lnTo>
                                    <a:pt x="18" y="140"/>
                                  </a:lnTo>
                                  <a:lnTo>
                                    <a:pt x="16" y="140"/>
                                  </a:lnTo>
                                  <a:lnTo>
                                    <a:pt x="60" y="140"/>
                                  </a:lnTo>
                                  <a:lnTo>
                                    <a:pt x="57" y="140"/>
                                  </a:lnTo>
                                  <a:lnTo>
                                    <a:pt x="55" y="138"/>
                                  </a:lnTo>
                                  <a:lnTo>
                                    <a:pt x="53" y="137"/>
                                  </a:lnTo>
                                  <a:lnTo>
                                    <a:pt x="53" y="135"/>
                                  </a:lnTo>
                                  <a:lnTo>
                                    <a:pt x="53" y="77"/>
                                  </a:lnTo>
                                  <a:lnTo>
                                    <a:pt x="94" y="77"/>
                                  </a:lnTo>
                                  <a:lnTo>
                                    <a:pt x="94" y="68"/>
                                  </a:lnTo>
                                  <a:lnTo>
                                    <a:pt x="53" y="68"/>
                                  </a:lnTo>
                                  <a:lnTo>
                                    <a:pt x="53" y="14"/>
                                  </a:lnTo>
                                  <a:lnTo>
                                    <a:pt x="53" y="12"/>
                                  </a:lnTo>
                                  <a:lnTo>
                                    <a:pt x="56" y="10"/>
                                  </a:lnTo>
                                  <a:lnTo>
                                    <a:pt x="58"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132"/>
                          <wps:cNvSpPr>
                            <a:spLocks/>
                          </wps:cNvSpPr>
                          <wps:spPr bwMode="auto">
                            <a:xfrm>
                              <a:off x="1770" y="13807"/>
                              <a:ext cx="135" cy="151"/>
                            </a:xfrm>
                            <a:custGeom>
                              <a:avLst/>
                              <a:gdLst>
                                <a:gd name="T0" fmla="*/ 94 w 135"/>
                                <a:gd name="T1" fmla="*/ 77 h 151"/>
                                <a:gd name="T2" fmla="*/ 67 w 135"/>
                                <a:gd name="T3" fmla="*/ 77 h 151"/>
                                <a:gd name="T4" fmla="*/ 73 w 135"/>
                                <a:gd name="T5" fmla="*/ 80 h 151"/>
                                <a:gd name="T6" fmla="*/ 82 w 135"/>
                                <a:gd name="T7" fmla="*/ 89 h 151"/>
                                <a:gd name="T8" fmla="*/ 85 w 135"/>
                                <a:gd name="T9" fmla="*/ 97 h 151"/>
                                <a:gd name="T10" fmla="*/ 85 w 135"/>
                                <a:gd name="T11" fmla="*/ 109 h 151"/>
                                <a:gd name="T12" fmla="*/ 94 w 135"/>
                                <a:gd name="T13" fmla="*/ 109 h 151"/>
                                <a:gd name="T14" fmla="*/ 94 w 135"/>
                                <a:gd name="T15" fmla="*/ 77 h 15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5" h="151">
                                  <a:moveTo>
                                    <a:pt x="94" y="77"/>
                                  </a:moveTo>
                                  <a:lnTo>
                                    <a:pt x="67" y="77"/>
                                  </a:lnTo>
                                  <a:lnTo>
                                    <a:pt x="73" y="80"/>
                                  </a:lnTo>
                                  <a:lnTo>
                                    <a:pt x="82" y="89"/>
                                  </a:lnTo>
                                  <a:lnTo>
                                    <a:pt x="85" y="97"/>
                                  </a:lnTo>
                                  <a:lnTo>
                                    <a:pt x="85" y="109"/>
                                  </a:lnTo>
                                  <a:lnTo>
                                    <a:pt x="94" y="109"/>
                                  </a:lnTo>
                                  <a:lnTo>
                                    <a:pt x="94" y="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133"/>
                          <wps:cNvSpPr>
                            <a:spLocks/>
                          </wps:cNvSpPr>
                          <wps:spPr bwMode="auto">
                            <a:xfrm>
                              <a:off x="1770" y="13807"/>
                              <a:ext cx="135" cy="151"/>
                            </a:xfrm>
                            <a:custGeom>
                              <a:avLst/>
                              <a:gdLst>
                                <a:gd name="T0" fmla="*/ 94 w 135"/>
                                <a:gd name="T1" fmla="*/ 39 h 151"/>
                                <a:gd name="T2" fmla="*/ 85 w 135"/>
                                <a:gd name="T3" fmla="*/ 39 h 151"/>
                                <a:gd name="T4" fmla="*/ 84 w 135"/>
                                <a:gd name="T5" fmla="*/ 49 h 151"/>
                                <a:gd name="T6" fmla="*/ 82 w 135"/>
                                <a:gd name="T7" fmla="*/ 57 h 151"/>
                                <a:gd name="T8" fmla="*/ 73 w 135"/>
                                <a:gd name="T9" fmla="*/ 66 h 151"/>
                                <a:gd name="T10" fmla="*/ 67 w 135"/>
                                <a:gd name="T11" fmla="*/ 68 h 151"/>
                                <a:gd name="T12" fmla="*/ 94 w 135"/>
                                <a:gd name="T13" fmla="*/ 68 h 151"/>
                                <a:gd name="T14" fmla="*/ 94 w 135"/>
                                <a:gd name="T15" fmla="*/ 39 h 15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5" h="151">
                                  <a:moveTo>
                                    <a:pt x="94" y="39"/>
                                  </a:moveTo>
                                  <a:lnTo>
                                    <a:pt x="85" y="39"/>
                                  </a:lnTo>
                                  <a:lnTo>
                                    <a:pt x="84" y="49"/>
                                  </a:lnTo>
                                  <a:lnTo>
                                    <a:pt x="82" y="57"/>
                                  </a:lnTo>
                                  <a:lnTo>
                                    <a:pt x="73" y="66"/>
                                  </a:lnTo>
                                  <a:lnTo>
                                    <a:pt x="67" y="68"/>
                                  </a:lnTo>
                                  <a:lnTo>
                                    <a:pt x="94" y="68"/>
                                  </a:lnTo>
                                  <a:lnTo>
                                    <a:pt x="94"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134"/>
                          <wps:cNvSpPr>
                            <a:spLocks/>
                          </wps:cNvSpPr>
                          <wps:spPr bwMode="auto">
                            <a:xfrm>
                              <a:off x="1770" y="13807"/>
                              <a:ext cx="135" cy="151"/>
                            </a:xfrm>
                            <a:custGeom>
                              <a:avLst/>
                              <a:gdLst>
                                <a:gd name="T0" fmla="*/ 126 w 135"/>
                                <a:gd name="T1" fmla="*/ 0 h 151"/>
                                <a:gd name="T2" fmla="*/ 0 w 135"/>
                                <a:gd name="T3" fmla="*/ 0 h 151"/>
                                <a:gd name="T4" fmla="*/ 0 w 135"/>
                                <a:gd name="T5" fmla="*/ 9 h 151"/>
                                <a:gd name="T6" fmla="*/ 89 w 135"/>
                                <a:gd name="T7" fmla="*/ 9 h 151"/>
                                <a:gd name="T8" fmla="*/ 96 w 135"/>
                                <a:gd name="T9" fmla="*/ 10 h 151"/>
                                <a:gd name="T10" fmla="*/ 106 w 135"/>
                                <a:gd name="T11" fmla="*/ 16 h 151"/>
                                <a:gd name="T12" fmla="*/ 110 w 135"/>
                                <a:gd name="T13" fmla="*/ 20 h 151"/>
                                <a:gd name="T14" fmla="*/ 116 w 135"/>
                                <a:gd name="T15" fmla="*/ 31 h 151"/>
                                <a:gd name="T16" fmla="*/ 118 w 135"/>
                                <a:gd name="T17" fmla="*/ 40 h 151"/>
                                <a:gd name="T18" fmla="*/ 120 w 135"/>
                                <a:gd name="T19" fmla="*/ 52 h 151"/>
                                <a:gd name="T20" fmla="*/ 129 w 135"/>
                                <a:gd name="T21" fmla="*/ 52 h 151"/>
                                <a:gd name="T22" fmla="*/ 126 w 135"/>
                                <a:gd name="T23" fmla="*/ 0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35" h="151">
                                  <a:moveTo>
                                    <a:pt x="126" y="0"/>
                                  </a:moveTo>
                                  <a:lnTo>
                                    <a:pt x="0" y="0"/>
                                  </a:lnTo>
                                  <a:lnTo>
                                    <a:pt x="0" y="9"/>
                                  </a:lnTo>
                                  <a:lnTo>
                                    <a:pt x="89" y="9"/>
                                  </a:lnTo>
                                  <a:lnTo>
                                    <a:pt x="96" y="10"/>
                                  </a:lnTo>
                                  <a:lnTo>
                                    <a:pt x="106" y="16"/>
                                  </a:lnTo>
                                  <a:lnTo>
                                    <a:pt x="110" y="20"/>
                                  </a:lnTo>
                                  <a:lnTo>
                                    <a:pt x="116" y="31"/>
                                  </a:lnTo>
                                  <a:lnTo>
                                    <a:pt x="118" y="40"/>
                                  </a:lnTo>
                                  <a:lnTo>
                                    <a:pt x="120" y="52"/>
                                  </a:lnTo>
                                  <a:lnTo>
                                    <a:pt x="129" y="52"/>
                                  </a:lnTo>
                                  <a:lnTo>
                                    <a:pt x="12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397" name="Picture 13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1983" y="13804"/>
                            <a:ext cx="42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8" name="Picture 13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849" y="14102"/>
                            <a:ext cx="38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9" name="Picture 13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1296" y="14459"/>
                            <a:ext cx="48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0" name="Picture 13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1876" y="14100"/>
                            <a:ext cx="38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05pt;margin-top:198.95pt;width:595.25pt;height:645.8pt;z-index:-251393024;mso-position-horizontal-relative:page;mso-position-vertical-relative:page" coordorigin=",3922" coordsize="11905,12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" o:allowincell="f">
                <v:shape id="Freeform 72" o:spid="_x0000_s1027" style="position:absolute;top:4227;width:11905;height:12611;visibility:visible;mso-wrap-style:square;v-text-anchor:top" coordsize="11905,12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Kiy8IA&#10;AADaAAAADwAAAGRycy9kb3ducmV2LnhtbESPUWvCMBSF3wf+h3AF32bikLF1RpGNSefbXH/AbXNt&#10;M5ub0kSt/94Igo+Hc853OIvV4Fpxoj5YzxpmUwWCuPLGcq2h+Pt+fgMRIrLB1jNpuFCA1XL0tMDM&#10;+DP/0mkXa5EgHDLU0MTYZVKGqiGHYeo74uTtfe8wJtnX0vR4TnDXyhelXqVDy2mhwY4+G6oOu6PT&#10;oGa+/Mqt/9/n5r20P2VRbDdK68l4WH+AiDTER/jezo2GOdyupBsgl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MqLLwgAAANoAAAAPAAAAAAAAAAAAAAAAAJgCAABkcnMvZG93&#10;bnJldi54bWxQSwUGAAAAAAQABAD1AAAAhwMAAAAA&#10;" path="m,l,12610r11905,l11905,4461r-1375,-90l9926,4320r-376,-38l9250,4246r-231,-32l8792,4179r-221,-38l8408,4110r-162,-34l8086,4040r-160,-38l7767,3960r-159,-44l7449,3869r-160,-51l7127,3764r-163,-57l6799,3646r-167,-65l6462,3512r-174,-74l6051,3334,5806,3222,5553,3101,5223,2938,4804,2723,4203,2402,3101,1789,,xe" fillcolor="#25408f" stroked="f">
                  <v:path arrowok="t" o:connecttype="custom" o:connectlocs="0,0;0,12610;11905,12610;11905,4461;10530,4371;9926,4320;9550,4282;9250,4246;9019,4214;8792,4179;8571,4141;8408,4110;8246,4076;8086,4040;7926,4002;7767,3960;7608,3916;7449,3869;7289,3818;7127,3764;6964,3707;6799,3646;6632,3581;6462,3512;6288,3438;6051,3334;5806,3222;5553,3101;5223,2938;4804,2723;4203,2402;3101,1789;0,0" o:connectangles="0,0,0,0,0,0,0,0,0,0,0,0,0,0,0,0,0,0,0,0,0,0,0,0,0,0,0,0,0,0,0,0,0"/>
                </v:shape>
                <v:group id="Group 73" o:spid="_x0000_s1028" style="position:absolute;top:3923;width:11906;height:4640" coordorigin=",3923" coordsize="11906,4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74" o:spid="_x0000_s1029" style="position:absolute;top:3923;width:11906;height:4640;visibility:visible;mso-wrap-style:square;v-text-anchor:top" coordsize="11906,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vQIMIA&#10;AADaAAAADwAAAGRycy9kb3ducmV2LnhtbESP3YrCMBSE7wXfIRzBO00VlFqNIoI/sLsX/jzAoTm2&#10;xeakNLGtPr1ZWNjLYWa+YVabzpSiodoVlhVMxhEI4tTqgjMFt+t+FINwHlljaZkUvMjBZt3vrTDR&#10;tuUzNRefiQBhl6CC3PsqkdKlORl0Y1sRB+9ua4M+yDqTusY2wE0pp1E0lwYLDgs5VrTLKX1cnkZB&#10;fPi6Lt4zmjy2P8eUfPfdUhMrNRx02yUIT53/D/+1T1rBHH6vhBsg1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W9AgwgAAANoAAAAPAAAAAAAAAAAAAAAAAJgCAABkcnMvZG93&#10;bnJldi54bWxQSwUGAAAAAAQABAD1AAAAhwMAAAAA&#10;" path="m11905,4440r-1865,l10098,4460r58,l10214,4480r118,l10391,4500r60,l10511,4520r122,l10694,4540r124,l10881,4560r127,l11072,4580r129,l11267,4600r133,l11467,4620r136,l11672,4640r233,l11905,4440xe" fillcolor="#be1e2d" stroked="f">
                    <v:path arrowok="t" o:connecttype="custom" o:connectlocs="11905,4440;10040,4440;10098,4460;10156,4460;10214,4480;10332,4480;10391,4500;10451,4500;10511,4520;10633,4520;10694,4540;10818,4540;10881,4560;11008,4560;11072,4580;11201,4580;11267,4600;11400,4600;11467,4620;11603,4620;11672,4640;11905,4640;11905,4440" o:connectangles="0,0,0,0,0,0,0,0,0,0,0,0,0,0,0,0,0,0,0,0,0,0,0"/>
                  </v:shape>
                  <v:shape id="Freeform 75" o:spid="_x0000_s1030" style="position:absolute;top:3923;width:11906;height:4640;visibility:visible;mso-wrap-style:square;v-text-anchor:top" coordsize="11906,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jhycMA&#10;AADaAAAADwAAAGRycy9kb3ducmV2LnhtbESP0WqDQBRE3wv5h+UG8lZXAynWZhMkkKTQ9qHaD7i4&#10;Nypx74q7UdOv7xYKfRxmzgyz3c+mEyMNrrWsIIliEMSV1S3XCr7K42MKwnlkjZ1lUnAnB/vd4mGL&#10;mbYTf9JY+FqEEnYZKmi87zMpXdWQQRfZnjh4FzsY9EEOtdQDTqHcdHIdx0/SYMthocGeDg1V1+Jm&#10;FKSnt/L5e0PJNf84V+Tn94nGVKnVcs5fQHia/X/4j37VgYPfK+EG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jhycMAAADaAAAADwAAAAAAAAAAAAAAAACYAgAAZHJzL2Rv&#10;d25yZXYueG1sUEsFBgAAAAAEAAQA9QAAAIgDAAAAAA==&#10;" path="m,l,220,394,440,755,620,989,740r229,120l1443,980r220,120l1771,1140r318,180l2193,1360r205,120l2499,1520r99,60l2697,1620r97,60l2891,1720r95,60l3175,1860r92,60l3450,2000r90,60l3890,2220r85,60l4309,2440r320,160l4707,2620r77,40l5087,2820r73,20l5306,2920r72,20l5520,3020r69,20l5659,3080r69,20l5796,3140r67,20l5930,3200r67,20l6063,3260r65,20l6193,3320r128,40l6384,3400r126,40l6572,3480r183,60l6816,3580r354,120l7228,3740r454,160l7737,3900r330,120l8122,4020r217,80l8393,4100r161,60l8608,4160r108,40l8770,4200r54,20l8878,4220r108,40l9040,4260r54,20l9148,4280r109,40l9312,4320r55,20l9422,4340r55,20l9532,4360r56,20l9643,4380r56,20l9756,4400r56,20l9869,4420r56,20l11839,4440r-298,-60l11442,4340r-499,-100l10843,4200r-301,-60l10441,4100r-201,-40l10139,4020r-100,-20l9938,3960r-202,-40l9635,3880r-100,-20l9434,3820r-101,-20l9233,3760r-101,-20l9031,3700r-100,-20l8730,3600r-100,-20l8530,3540r-100,-20l8230,3440r-99,-20l7932,3340r-99,-20l7635,3240r-99,-20l7242,3100r-98,-20l6852,2960r-97,-20l6467,2820r-96,-20l5992,2640r-93,-20l5527,2460r-92,-20l5071,2280r-90,-20l4626,2100r-88,-20l4193,1920r-85,-20l3857,1780r-83,-20l3529,1640r-80,-20l3212,1500r-78,-20l2980,1400r-76,-20l2755,1300r-74,-20l2536,1200r-72,-20l2393,1140r-70,-20l2254,1080r-69,-20l2050,980r-66,-20l1918,920r-64,-20l1790,860,1665,820r-62,-40l1543,760r-60,-40l1366,680r-56,-40l1198,600r-54,-40l1038,520,987,500,936,460,838,420,744,380,654,340,568,280,486,240,409,200,335,180,266,140,202,100,142,80,87,40,,xe" fillcolor="#be1e2d" stroked="f">
                    <v:path arrowok="t" o:connecttype="custom" o:connectlocs="394,440;1218,860;1771,1140;2398,1480;2697,1620;2986,1780;3450,2000;3975,2280;4707,2620;5160,2840;5520,3020;5728,3100;5930,3200;6128,3280;6384,3400;6755,3540;7228,3740;8067,4020;8393,4100;8716,4200;8878,4220;9094,4280;9312,4320;9477,4360;9643,4380;9812,4420;11839,4440;10943,4240;10441,4100;10039,4000;9635,3880;9333,3800;9031,3700;8630,3580;8230,3440;7833,3320;7242,3100;6755,2940;5992,2640;5435,2440;4626,2100;4108,1900;3529,1640;3134,1480;2755,1300;2464,1180;2254,1080;1984,960;1790,860;1543,760;1310,640;1038,520;838,420;568,280;335,180;142,80" o:connectangles="0,0,0,0,0,0,0,0,0,0,0,0,0,0,0,0,0,0,0,0,0,0,0,0,0,0,0,0,0,0,0,0,0,0,0,0,0,0,0,0,0,0,0,0,0,0,0,0,0,0,0,0,0,0,0,0"/>
                  </v:shape>
                </v:group>
                <v:group id="Group 76" o:spid="_x0000_s1031" style="position:absolute;top:3922;width:11905;height:3300" coordorigin=",3922" coordsize="11905,3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77" o:spid="_x0000_s1032" style="position:absolute;top:3922;width:11905;height:3300;visibility:visible;mso-wrap-style:square;v-text-anchor:top" coordsize="11905,3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7nksQA&#10;AADbAAAADwAAAGRycy9kb3ducmV2LnhtbESPQWsCMRCF7wX/Q5iCt5ptBdGtUcQiiKdWe+jehs10&#10;E9xM1k3U7b/vHAq9zfDevPfNcj2EVt2oTz6ygedJAYq4jtZzY+DztHuag0oZ2WIbmQz8UIL1avSw&#10;xNLGO3/Q7ZgbJSGcSjTgcu5KrVPtKGCaxI5YtO/YB8yy9o22Pd4lPLT6pShmOqBnaXDY0dZRfT5e&#10;g4F3vzj4+mv6RqFanKrqcpnNHRozfhw2r6AyDfnf/He9t4Iv9PKLDK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55LEAAAA2wAAAA8AAAAAAAAAAAAAAAAAmAIAAGRycy9k&#10;b3ducmV2LnhtbFBLBQYAAAAABAAEAPUAAACJAwAAAAA=&#10;" path="m10978,3280r-1230,l9802,3300r1122,l10978,3280xe" fillcolor="#25408f" stroked="f">
                    <v:path arrowok="t" o:connecttype="custom" o:connectlocs="10978,3280;9748,3280;9802,3300;10924,3300;10978,3280" o:connectangles="0,0,0,0,0"/>
                  </v:shape>
                  <v:shape id="Freeform 78" o:spid="_x0000_s1033" style="position:absolute;top:3922;width:11905;height:3300;visibility:visible;mso-wrap-style:square;v-text-anchor:top" coordsize="11905,3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fsEA&#10;AADbAAAADwAAAGRycy9kb3ducmV2LnhtbERPTWsCMRC9F/wPYQRvNauC6NYoRRHEU+v20L0Nm+km&#10;dDNZN1HXf98UBG/zeJ+z2vSuEVfqgvWsYDLOQBBXXluuFXwV+9cFiBCRNTaeScGdAmzWg5cV5trf&#10;+JOup1iLFMIhRwUmxjaXMlSGHIaxb4kT9+M7hzHBrpa6w1sKd42cZtlcOrScGgy2tDVU/Z4uTsGH&#10;XR5t9T3bkSuXRVmez/OFQaVGw/79DUSkPj7FD/dBp/lT+P8lHS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g3H7BAAAA2wAAAA8AAAAAAAAAAAAAAAAAmAIAAGRycy9kb3du&#10;cmV2LnhtbFBLBQYAAAAABAAEAPUAAACGAwAAAAA=&#10;" path="m11250,3260r-1718,l9586,3280r1609,l11250,3260xe" fillcolor="#25408f" stroked="f">
                    <v:path arrowok="t" o:connecttype="custom" o:connectlocs="11250,3260;9532,3260;9586,3280;11195,3280;11250,3260" o:connectangles="0,0,0,0,0"/>
                  </v:shape>
                  <v:shape id="Freeform 79" o:spid="_x0000_s1034" style="position:absolute;top:3922;width:11905;height:3300;visibility:visible;mso-wrap-style:square;v-text-anchor:top" coordsize="11905,3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x55cEA&#10;AADbAAAADwAAAGRycy9kb3ducmV2LnhtbERPTWsCMRC9F/wPYYTealYF0a1RiiIUT9X14N6GzXQT&#10;upmsm6jrv2+EQm/zeJ+zXPeuETfqgvWsYDzKQBBXXluuFZyK3dscRIjIGhvPpOBBAdarwcsSc+3v&#10;fKDbMdYihXDIUYGJsc2lDJUhh2HkW+LEffvOYUywq6Xu8J7CXSMnWTaTDi2nBoMtbQxVP8erU/Bl&#10;F3tbnadbcuWiKMvLZTY3qNTrsP94BxGpj//iP/enTvOn8PwlHS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seeXBAAAA2wAAAA8AAAAAAAAAAAAAAAAAmAIAAGRycy9kb3du&#10;cmV2LnhtbFBLBQYAAAAABAAEAPUAAACGAwAAAAA=&#10;" path="m11416,3240r-2103,l9368,3260r1992,l11416,3240xe" fillcolor="#25408f" stroked="f">
                    <v:path arrowok="t" o:connecttype="custom" o:connectlocs="11416,3240;9313,3240;9368,3260;11360,3260;11416,3240" o:connectangles="0,0,0,0,0"/>
                  </v:shape>
                  <v:shape id="Freeform 80" o:spid="_x0000_s1035" style="position:absolute;top:3922;width:11905;height:3300;visibility:visible;mso-wrap-style:square;v-text-anchor:top" coordsize="11905,3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CzWMMA&#10;AADbAAAADwAAAGRycy9kb3ducmV2LnhtbESPQWsCMRSE7wX/Q3iCt5pVQXQ1iigF8dSqB/f22Dw3&#10;wc3Lukl1/fdNodDjMDPfMMt152rxoDZYzwpGwwwEcem15UrB+fTxPgMRIrLG2jMpeFGA9ar3tsRc&#10;+yd/0eMYK5EgHHJUYGJscilDachhGPqGOHlX3zqMSbaV1C0+E9zVcpxlU+nQclow2NDWUHk7fjsF&#10;n3Z+sOVlsiNXzE9Fcb9PZwaVGvS7zQJEpC7+h//ae61gPIHfL+kH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CzWMMAAADbAAAADwAAAAAAAAAAAAAAAACYAgAAZHJzL2Rv&#10;d25yZXYueG1sUEsFBgAAAAAEAAQA9QAAAIgDAAAAAA==&#10;" path="m11583,3220r-2381,l9258,3240r2269,l11583,3220xe" fillcolor="#25408f" stroked="f">
                    <v:path arrowok="t" o:connecttype="custom" o:connectlocs="11583,3220;9202,3220;9258,3240;11527,3240;11583,3220" o:connectangles="0,0,0,0,0"/>
                  </v:shape>
                  <v:shape id="Freeform 81" o:spid="_x0000_s1036" style="position:absolute;top:3922;width:11905;height:3300;visibility:visible;mso-wrap-style:square;v-text-anchor:top" coordsize="11905,3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WOt8MA&#10;AADbAAAADwAAAGRycy9kb3ducmV2LnhtbESPQWsCMRSE7wX/Q3hCbzWrUtHVKKIIpadWPbi3x+a5&#10;CW5e1k3U7b9vCgWPw8x8wyxWnavFndpgPSsYDjIQxKXXlisFx8PubQoiRGSNtWdS8EMBVsveywJz&#10;7R/8Tfd9rESCcMhRgYmxyaUMpSGHYeAb4uSdfeswJtlWUrf4SHBXy1GWTaRDy2nBYEMbQ+Vlf3MK&#10;vuzs05an8ZZcMTsUxfU6mRpU6rXfrecgInXxGf5vf2gFo3f4+5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WOt8MAAADbAAAADwAAAAAAAAAAAAAAAACYAgAAZHJzL2Rv&#10;d25yZXYueG1sUEsFBgAAAAAEAAQA9QAAAIgDAAAAAA==&#10;" path="m11753,3200r-2718,l9091,3220r2605,l11753,3200xe" fillcolor="#25408f" stroked="f">
                    <v:path arrowok="t" o:connecttype="custom" o:connectlocs="11753,3200;9035,3200;9091,3220;11696,3220;11753,3200" o:connectangles="0,0,0,0,0"/>
                  </v:shape>
                  <v:shape id="Freeform 82" o:spid="_x0000_s1037" style="position:absolute;top:3922;width:11905;height:3300;visibility:visible;mso-wrap-style:square;v-text-anchor:top" coordsize="11905,3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cQwMQA&#10;AADbAAAADwAAAGRycy9kb3ducmV2LnhtbESPQWvCQBSE74L/YXmF3nRTC0FTN0EsheLJag/N7ZF9&#10;zS5m38bsVuO/dwuFHoeZ+YZZV6PrxIWGYD0reJpnIIgbry23Cj6Pb7MliBCRNXaeScGNAlTldLLG&#10;Qvsrf9DlEFuRIBwKVGBi7AspQ2PIYZj7njh5335wGJMcWqkHvCa46+Qiy3Lp0HJaMNjT1lBzOvw4&#10;BXu72tnm6/mVXL061vX5nC8NKvX4MG5eQEQa43/4r/2uFSxy+P2SfoAs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3EMDEAAAA2wAAAA8AAAAAAAAAAAAAAAAAmAIAAGRycy9k&#10;b3ducmV2LnhtbFBLBQYAAAAABAAEAPUAAACJAwAAAAA=&#10;" path="m11905,3140r-3213,l8750,3160r58,l8865,3180r57,l8978,3200r2890,l11905,3180r,-40xe" fillcolor="#25408f" stroked="f">
                    <v:path arrowok="t" o:connecttype="custom" o:connectlocs="11905,3140;8692,3140;8750,3160;8808,3160;8865,3180;8922,3180;8978,3200;11868,3200;11905,3180;11905,3140" o:connectangles="0,0,0,0,0,0,0,0,0,0"/>
                  </v:shape>
                  <v:shape id="Freeform 83" o:spid="_x0000_s1038" style="position:absolute;top:3922;width:11905;height:3300;visibility:visible;mso-wrap-style:square;v-text-anchor:top" coordsize="11905,3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u1W8MA&#10;AADbAAAADwAAAGRycy9kb3ducmV2LnhtbESPQWsCMRSE7wX/Q3hCbzWrgtXVKKIIpadWPbi3x+a5&#10;CW5e1k3U7b9vCgWPw8x8wyxWnavFndpgPSsYDjIQxKXXlisFx8PubQoiRGSNtWdS8EMBVsveywJz&#10;7R/8Tfd9rESCcMhRgYmxyaUMpSGHYeAb4uSdfeswJtlWUrf4SHBXy1GWTaRDy2nBYEMbQ+Vlf3MK&#10;vuzs05an8ZZcMTsUxfU6mRpU6rXfrecgInXxGf5vf2gFo3f4+5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u1W8MAAADbAAAADwAAAAAAAAAAAAAAAACYAgAAZHJzL2Rv&#10;d25yZXYueG1sUEsFBgAAAAAEAAQA9QAAAIgDAAAAAA==&#10;" path="m11555,3120r-2979,l8634,3140r2996,l11555,3120xe" fillcolor="#25408f" stroked="f">
                    <v:path arrowok="t" o:connecttype="custom" o:connectlocs="11555,3120;8576,3120;8634,3140;11630,3140;11555,3120" o:connectangles="0,0,0,0,0"/>
                  </v:shape>
                  <v:shape id="Freeform 84" o:spid="_x0000_s1039" style="position:absolute;top:3922;width:11905;height:3300;visibility:visible;mso-wrap-style:square;v-text-anchor:top" coordsize="11905,3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QhKb8A&#10;AADbAAAADwAAAGRycy9kb3ducmV2LnhtbERPy4rCMBTdC/5DuMLsNFVBtGMUUQSZla/FdHdp7jRh&#10;mpvaRO38/WQhuDyc93LduVo8qA3Ws4LxKANBXHptuVJwveyHcxAhImusPZOCPwqwXvV7S8y1f/KJ&#10;HudYiRTCIUcFJsYmlzKUhhyGkW+IE/fjW4cxwbaSusVnCne1nGTZTDq0nBoMNrQ1VP6e707B0S6+&#10;bPk93ZErFpeiuN1mc4NKfQy6zSeISF18i1/ug1YwSWPTl/QD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ZCEpvwAAANsAAAAPAAAAAAAAAAAAAAAAAJgCAABkcnMvZG93bnJl&#10;di54bWxQSwUGAAAAAAQABAD1AAAAhAMAAAAA&#10;" path="m11093,3080r-2694,l8517,3120r2887,l11327,3100r-156,l11093,3080xe" fillcolor="#25408f" stroked="f">
                    <v:path arrowok="t" o:connecttype="custom" o:connectlocs="11093,3080;8399,3080;8517,3120;11404,3120;11327,3100;11171,3100;11093,3080" o:connectangles="0,0,0,0,0,0,0"/>
                  </v:shape>
                  <v:shape id="Freeform 85" o:spid="_x0000_s1040" style="position:absolute;top:3922;width:11905;height:3300;visibility:visible;mso-wrap-style:square;v-text-anchor:top" coordsize="11905,3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iEssMA&#10;AADbAAAADwAAAGRycy9kb3ducmV2LnhtbESPQWsCMRSE7wX/Q3iF3mq2FsTdGkUUoXiy6sG9PTav&#10;m+DmZd2kuv57UxA8DjPzDTOd964RF+qC9azgY5iBIK68tlwrOOzX7xMQISJrbDyTghsFmM8GL1Ms&#10;tL/yD112sRYJwqFABSbGtpAyVIYchqFviZP36zuHMcmulrrDa4K7Ro6ybCwdWk4LBltaGqpOuz+n&#10;YGvzja2OnytyZb4vy/N5PDGo1Ntrv/gCEamPz/Cj/a0VjHL4/5J+gJ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iEssMAAADbAAAADwAAAAAAAAAAAAAAAACYAgAAZHJzL2Rv&#10;d25yZXYueG1sUEsFBgAAAAAEAAQA9QAAAIgDAAAAAA==&#10;" path="m10690,3040r-2472,l8339,3080r2594,l10853,3060r-82,l10690,3040xe" fillcolor="#25408f" stroked="f">
                    <v:path arrowok="t" o:connecttype="custom" o:connectlocs="10690,3040;8218,3040;8339,3080;10933,3080;10853,3060;10771,3060;10690,3040" o:connectangles="0,0,0,0,0,0,0"/>
                  </v:shape>
                  <v:shape id="Freeform 86" o:spid="_x0000_s1041" style="position:absolute;top:3922;width:11905;height:3300;visibility:visible;mso-wrap-style:square;v-text-anchor:top" coordsize="11905,3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u78r8A&#10;AADbAAAADwAAAGRycy9kb3ducmV2LnhtbERPy4rCMBTdD/gP4QruxlQF0Y5RRBHEla/FdHdp7jRh&#10;mpvaRO38/WQhuDyc92LVuVo8qA3Ws4LRMANBXHptuVJwvew+ZyBCRNZYeyYFfxRgtex9LDDX/skn&#10;epxjJVIIhxwVmBibXMpQGnIYhr4hTtyPbx3GBNtK6hafKdzVcpxlU+nQcmow2NDGUPl7vjsFRzs/&#10;2PJ7siVXzC9FcbtNZwaVGvS79ReISF18i1/uvVYwSevTl/QD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y7vyvwAAANsAAAAPAAAAAAAAAAAAAAAAAJgCAABkcnMvZG93bnJl&#10;di54bWxQSwUGAAAAAAQABAD1AAAAhAMAAAAA&#10;" path="m4221,1704r322,136l4636,1860r273,120l4999,2000r176,80l5262,2100r86,40l5433,2160r168,80l5684,2260r82,40l5927,2340r80,40l6086,2400r78,40l6318,2480r76,40l6691,2600r73,40l7322,2800r524,160l7909,2960r248,80l10524,3040r-84,-20l10356,3020r-85,-20l10186,3000r-86,-20l10013,2980r-175,-40l9749,2940r-89,-20l9570,2920r-181,-40l9298,2880r-184,-40l9021,2840r-378,-80l8547,2760,6943,2440r-104,-40l6522,2340r-106,-40l6202,2260r-108,-40l5877,2180r-109,-40l5658,2120r-110,-40l5437,2060r-111,-40l5215,2000r-112,-40l4991,1940r-226,-80l4651,1840,4308,1720r-87,-16xe" fillcolor="#25408f" stroked="f">
                    <v:path arrowok="t" o:connecttype="custom" o:connectlocs="4221,1704;4543,1840;4636,1860;4909,1980;4999,2000;5175,2080;5262,2100;5348,2140;5433,2160;5601,2240;5684,2260;5766,2300;5927,2340;6007,2380;6086,2400;6164,2440;6318,2480;6394,2520;6691,2600;6764,2640;7322,2800;7846,2960;7909,2960;8157,3040;10524,3040;10440,3020;10356,3020;10271,3000;10186,3000;10100,2980;10013,2980;9838,2940;9749,2940;9660,2920;9570,2920;9389,2880;9298,2880;9114,2840;9021,2840;8643,2760;8547,2760;6943,2440;6839,2400;6522,2340;6416,2300;6202,2260;6094,2220;5877,2180;5768,2140;5658,2120;5548,2080;5437,2060;5326,2020;5215,2000;5103,1960;4991,1940;4765,1860;4651,1840;4308,1720;4221,1704" o:connectangles="0,0,0,0,0,0,0,0,0,0,0,0,0,0,0,0,0,0,0,0,0,0,0,0,0,0,0,0,0,0,0,0,0,0,0,0,0,0,0,0,0,0,0,0,0,0,0,0,0,0,0,0,0,0,0,0,0,0,0,0"/>
                  </v:shape>
                  <v:shape id="Freeform 87" o:spid="_x0000_s1042" style="position:absolute;top:3922;width:11905;height:3300;visibility:visible;mso-wrap-style:square;v-text-anchor:top" coordsize="11905,3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ceacMA&#10;AADbAAAADwAAAGRycy9kb3ducmV2LnhtbESPT2sCMRTE7wW/Q3hCbzVrBdHVKGIRiqf65+DeHpvn&#10;Jrh5WTdR12/fCIUeh5n5DTNfdq4Wd2qD9axgOMhAEJdeW64UHA+bjwmIEJE11p5JwZMCLBe9tznm&#10;2j94R/d9rESCcMhRgYmxyaUMpSGHYeAb4uSdfeswJtlWUrf4SHBXy88sG0uHltOCwYbWhsrL/uYU&#10;/Njp1pan0Re5Ynooiut1PDGo1Hu/W81AROrif/iv/a0VjIbw+pJ+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ceacMAAADbAAAADwAAAAAAAAAAAAAAAACYAgAAZHJzL2Rv&#10;d25yZXYueG1sUEsFBgAAAAAEAAQA9QAAAIgDAAAAAA==&#10;" path="m,l,80r56,20l563,340r126,40l940,500r125,40l1314,660r124,40l1561,760r247,80l1930,900r123,40l2175,1000r364,120l2659,1180r1534,520l4221,1704,3764,1520,3244,1320,2919,1200r-110,-60l2471,1020,2356,960,2123,880,2005,820,1885,780,1395,580,1142,480,884,360,,xe" fillcolor="#25408f" stroked="f">
                    <v:path arrowok="t" o:connecttype="custom" o:connectlocs="0,0;0,80;56,100;563,340;689,380;940,500;1065,540;1314,660;1438,700;1561,760;1808,840;1930,900;2053,940;2175,1000;2539,1120;2659,1180;4193,1700;4221,1704;3764,1520;3244,1320;2919,1200;2809,1140;2471,1020;2356,960;2123,880;2005,820;1885,780;1395,580;1142,480;884,360;0,0" o:connectangles="0,0,0,0,0,0,0,0,0,0,0,0,0,0,0,0,0,0,0,0,0,0,0,0,0,0,0,0,0,0,0"/>
                  </v:shape>
                </v:group>
                <v:shape id="Freeform 88" o:spid="_x0000_s1043" style="position:absolute;left:3095;top:6559;width:8810;height:3697;visibility:visible;mso-wrap-style:square;v-text-anchor:top" coordsize="8810,3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jN98IA&#10;AADcAAAADwAAAGRycy9kb3ducmV2LnhtbERPy4rCMBTdC/5DuAPuNB1hfFSjqIPgYlR8bNzdae40&#10;xeamNFHr308WgsvDeU/njS3FnWpfOFbw2UtAEGdOF5wrOJ/W3REIH5A1lo5JwZM8zGft1hRT7R58&#10;oPsx5CKGsE9RgQmhSqX0mSGLvucq4sj9udpiiLDOpa7xEcNtKftJMpAWC44NBitaGcqux5tVsPuu&#10;iv3PenzdXEz4/dpe9HJYaqU6H81iAiJQE97il3ujFfRHcW08E4+An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eM33wgAAANwAAAAPAAAAAAAAAAAAAAAAAJgCAABkcnMvZG93&#10;bnJldi54bWxQSwUGAAAAAAQABAD1AAAAhwMAAAAA&#10;" path="m,l8809,3696r,-565l,xe" stroked="f">
                  <v:path arrowok="t" o:connecttype="custom" o:connectlocs="0,0;8809,3696;8809,3131;0,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9" o:spid="_x0000_s1044" type="#_x0000_t75" style="position:absolute;left:6018;top:11578;width:5880;height:5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e6lzCAAAA3AAAAA8AAABkcnMvZG93bnJldi54bWxEj0+LwjAUxO8LfofwBG9rooJINYqI/04L&#10;unvx9mieTbF5KU209dubBcHjMDO/YRarzlXiQU0oPWsYDRUI4tybkgsNf7+77xmIEJENVp5Jw5MC&#10;rJa9rwVmxrd8osc5FiJBOGSowcZYZ1KG3JLDMPQ1cfKuvnEYk2wKaRpsE9xVcqzUVDosOS1YrGlj&#10;Kb+d704DXg5hrzaz/eFnW6nbMbJtdxOtB/1uPQcRqYuf8Lt9NBomagT/Z9IRkM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3upcwgAAANwAAAAPAAAAAAAAAAAAAAAAAJ8C&#10;AABkcnMvZG93bnJldi54bWxQSwUGAAAAAAQABAD3AAAAjgMAAAAA&#10;">
                  <v:imagedata r:id="rId125" o:title=""/>
                </v:shape>
                <v:shape id="Picture 90" o:spid="_x0000_s1045" type="#_x0000_t75" style="position:absolute;left:684;top:12935;width:1740;height:1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9mHGAAAA3AAAAA8AAABkcnMvZG93bnJldi54bWxEj0FrwkAUhO9C/8PyCr2IbmywlJiNiFII&#10;uYixhx4f2dckbfZtml1N+u/dQsHjMDPfMOl2Mp240uBaywpWywgEcWV1y7WC9/Pb4hWE88gaO8uk&#10;4JccbLOHWYqJtiOf6Fr6WgQIuwQVNN73iZSuasigW9qeOHifdjDogxxqqQccA9x08jmKXqTBlsNC&#10;gz3tG6q+y4tR8HPEMp5/zC/F4XSov4pdka9dodTT47TbgPA0+Xv4v51rBXEUw9+ZcARkd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CX2YcYAAADcAAAADwAAAAAAAAAAAAAA&#10;AACfAgAAZHJzL2Rvd25yZXYueG1sUEsFBgAAAAAEAAQA9wAAAJIDAAAAAA==&#10;">
                  <v:imagedata r:id="rId126" o:title=""/>
                </v:shape>
                <v:shape id="Picture 91" o:spid="_x0000_s1046" type="#_x0000_t75" style="position:absolute;left:950;top:13474;width:48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JSSnFAAAA3AAAAA8AAABkcnMvZG93bnJldi54bWxEj91qAjEUhO8LvkM4Qm+kJrb1h9Uoi1Yo&#10;eGNtH+CwOW4WNyfLJrrr25tCoZfDzHzDrDa9q8WN2lB51jAZKxDEhTcVlxp+vvcvCxAhIhusPZOG&#10;OwXYrAdPK8yM7/iLbqdYigThkKEGG2OTSRkKSw7D2DfEyTv71mFMsi2labFLcFfLV6Vm0mHFacFi&#10;Q1tLxeV0dRo+1HbXHWh+zacXi8e8G5nZeaT187DPlyAi9fE//Nf+NBre1Dv8nklHQK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SUkpxQAAANwAAAAPAAAAAAAAAAAAAAAA&#10;AJ8CAABkcnMvZG93bnJldi54bWxQSwUGAAAAAAQABAD3AAAAkQMAAAAA&#10;">
                  <v:imagedata r:id="rId127" o:title=""/>
                </v:shape>
                <v:shape id="Freeform 92" o:spid="_x0000_s1047" style="position:absolute;left:2036;top:13249;width:112;height:71;visibility:visible;mso-wrap-style:square;v-text-anchor:top" coordsize="11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ckV8UA&#10;AADcAAAADwAAAGRycy9kb3ducmV2LnhtbESPQWvCQBSE7wX/w/IEb3UTpUWiq4hYEKyHpkGvj+wz&#10;G82+Ddmtxv76bqHQ4zAz3zCLVW8bcaPO144VpOMEBHHpdM2VguLz7XkGwgdkjY1jUvAgD6vl4GmB&#10;mXZ3/qBbHioRIewzVGBCaDMpfWnIoh+7ljh6Z9dZDFF2ldQd3iPcNnKSJK/SYs1xwWBLG0PlNf+y&#10;CvLtcW9OZLbv6fX7UpzTQ7GTB6VGw349BxGoD//hv/ZOK5gmL/B7Jh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ByRXxQAAANwAAAAPAAAAAAAAAAAAAAAAAJgCAABkcnMv&#10;ZG93bnJldi54bWxQSwUGAAAAAAQABAD1AAAAigMAAAAA&#10;" path="m106,l93,3,81,6,68,9,55,12,43,17,31,24,19,33,9,44,1,55,,63r4,5l11,70r7,-5l25,55r9,-9l44,38,55,33,66,29,77,27,88,25,99,22r12,-4l106,xe" stroked="f">
                  <v:path arrowok="t" o:connecttype="custom" o:connectlocs="106,0;93,3;81,6;68,9;55,12;43,17;31,24;19,33;9,44;1,55;0,63;4,68;11,70;18,65;25,55;34,46;44,38;55,33;66,29;77,27;88,25;99,22;111,18;106,0" o:connectangles="0,0,0,0,0,0,0,0,0,0,0,0,0,0,0,0,0,0,0,0,0,0,0,0"/>
                </v:shape>
                <v:shape id="Picture 93" o:spid="_x0000_s1048" type="#_x0000_t75" style="position:absolute;left:1847;top:13315;width:18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Xoq/GAAAA3AAAAA8AAABkcnMvZG93bnJldi54bWxEj09rwkAUxO9Cv8PyCt50U7Va0qxSSguC&#10;9OCf3h/Z5yYk+zZmt0nqp3cLBY/DzPyGyTaDrUVHrS8dK3iaJiCIc6dLNgpOx8/JCwgfkDXWjknB&#10;L3nYrB9GGaba9byn7hCMiBD2KSooQmhSKX1ekEU/dQ1x9M6utRiibI3ULfYRbms5S5KltFhyXCiw&#10;ofeC8urwYxVU391itjp/XZrd7vLRu9xcV89GqfHj8PYKItAQ7uH/9lYrmCdL+DsTj4Bc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deir8YAAADcAAAADwAAAAAAAAAAAAAA&#10;AACfAgAAZHJzL2Rvd25yZXYueG1sUEsFBgAAAAAEAAQA9wAAAJIDAAAAAA==&#10;">
                  <v:imagedata r:id="rId128" o:title=""/>
                </v:shape>
                <v:group id="Group 94" o:spid="_x0000_s1049" style="position:absolute;left:716;top:13807;width:134;height:151" coordorigin="716,13807" coordsize="134,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shape id="Freeform 95" o:spid="_x0000_s1050" style="position:absolute;left:716;top:13807;width:134;height:151;visibility:visible;mso-wrap-style:square;v-text-anchor:top" coordsize="134,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id+McA&#10;AADcAAAADwAAAGRycy9kb3ducmV2LnhtbESPQWvCQBSE70L/w/IKvYjZWEuoaVYRS0UoHmoUPD6y&#10;r0na7NuQXU38992C4HGYmW+YbDmYRlyoc7VlBdMoBkFcWF1zqeCQf0xeQTiPrLGxTAqu5GC5eBhl&#10;mGrb8xdd9r4UAcIuRQWV920qpSsqMugi2xIH79t2Bn2QXSl1h32Am0Y+x3EiDdYcFipsaV1R8bs/&#10;GwXm/Zznp/64286T2ct4nfzsNp+5Uk+Pw+oNhKfB38O39lYrmMVz+D8Tj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InfjHAAAA3AAAAA8AAAAAAAAAAAAAAAAAmAIAAGRy&#10;cy9kb3ducmV2LnhtbFBLBQYAAAAABAAEAPUAAACMAwAAAAA=&#10;" path="m105,140r-78,l27,150r78,l105,140xe" stroked="f">
                    <v:path arrowok="t" o:connecttype="custom" o:connectlocs="105,140;27,140;27,150;105,150;105,140" o:connectangles="0,0,0,0,0"/>
                  </v:shape>
                  <v:shape id="Freeform 96" o:spid="_x0000_s1051" style="position:absolute;left:716;top:13807;width:134;height:151;visibility:visible;mso-wrap-style:square;v-text-anchor:top" coordsize="134,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iuMUA&#10;AADcAAAADwAAAGRycy9kb3ducmV2LnhtbERPy2rCQBTdC/2H4Ra6EZ34INTUSShKi1BcNFHo8pK5&#10;TdJm7oTMaNK/7ywEl4fz3majacWVetdYVrCYRyCIS6sbrhScirfZMwjnkTW2lknBHznI0ofJFhNt&#10;B/6ka+4rEULYJaig9r5LpHRlTQbd3HbEgfu2vUEfYF9J3eMQwk0rl1EUS4MNh4YaO9rVVP7mF6PA&#10;7C9F8TWcj4dNvFpPd/HP8f2jUOrpcXx9AeFp9HfxzX3QClaLMD+cCUdAp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66K4xQAAANwAAAAPAAAAAAAAAAAAAAAAAJgCAABkcnMv&#10;ZG93bnJldi54bWxQSwUGAAAAAAQABAD1AAAAigMAAAAA&#10;" path="m87,9l45,9r2,1l50,12r1,2l51,135r-1,2l47,140r-2,l87,140r-2,l82,137r,-2l82,14r,-2l85,10,87,9xe" stroked="f">
                    <v:path arrowok="t" o:connecttype="custom" o:connectlocs="87,9;45,9;47,10;50,12;51,14;51,135;50,137;47,140;45,140;87,140;85,140;82,137;82,135;82,14;82,12;85,10;87,9" o:connectangles="0,0,0,0,0,0,0,0,0,0,0,0,0,0,0,0,0"/>
                  </v:shape>
                  <v:shape id="Freeform 97" o:spid="_x0000_s1052" style="position:absolute;left:716;top:13807;width:134;height:151;visibility:visible;mso-wrap-style:square;v-text-anchor:top" coordsize="134,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cHI8cA&#10;AADcAAAADwAAAGRycy9kb3ducmV2LnhtbESPQWvCQBSE70L/w/IKvYhuUiXU6CrF0iKIhyYKHh/Z&#10;ZxKbfRuyq0n/fbdQ6HGYmW+Y1WYwjbhT52rLCuJpBIK4sLrmUsExf5+8gHAeWWNjmRR8k4PN+mG0&#10;wlTbnj/pnvlSBAi7FBVU3replK6oyKCb2pY4eBfbGfRBdqXUHfYBbhr5HEWJNFhzWKiwpW1FxVd2&#10;MwrM2y3Pz/3psFsks/l4m1wPH/tcqafH4XUJwtPg/8N/7Z1WMItj+D0Tjo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nByPHAAAA3AAAAA8AAAAAAAAAAAAAAAAAmAIAAGRy&#10;cy9kb3ducmV2LnhtbFBLBQYAAAAABAAEAPUAAACMAwAAAAA=&#10;" path="m130,l3,,,57r8,l14,36,21,21,31,12,42,9r88,l130,xe" stroked="f">
                    <v:path arrowok="t" o:connecttype="custom" o:connectlocs="130,0;3,0;0,57;8,57;14,36;21,21;31,12;42,9;130,9;130,0" o:connectangles="0,0,0,0,0,0,0,0,0,0"/>
                  </v:shape>
                  <v:shape id="Freeform 98" o:spid="_x0000_s1053" style="position:absolute;left:716;top:13807;width:134;height:151;visibility:visible;mso-wrap-style:square;v-text-anchor:top" coordsize="134,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WZVMcA&#10;AADcAAAADwAAAGRycy9kb3ducmV2LnhtbESPT2vCQBTE7wW/w/IKXopu/EPQ1FWKRRHEQ42Cx0f2&#10;NUnNvg3Z1cRv3y0IPQ4z8xtmsepMJe7UuNKygtEwAkGcWV1yruCUbgYzEM4ja6wsk4IHOVgtey8L&#10;TLRt+YvuR5+LAGGXoILC+zqR0mUFGXRDWxMH79s2Bn2QTS51g22Am0qOoyiWBksOCwXWtC4oux5v&#10;RoH5vKXppT0fdvN4Mn1bxz+H7T5Vqv/afbyD8NT5//CzvdMKJqMx/J0JR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1mVTHAAAA3AAAAA8AAAAAAAAAAAAAAAAAmAIAAGRy&#10;cy9kb3ducmV2LnhtbFBLBQYAAAAABAAEAPUAAACMAwAAAAA=&#10;" path="m130,9l95,9r5,2l109,16r3,5l119,35r3,9l124,57r9,l130,9xe" stroked="f">
                    <v:path arrowok="t" o:connecttype="custom" o:connectlocs="130,9;95,9;100,11;109,16;112,21;119,35;122,44;124,57;133,57;130,9" o:connectangles="0,0,0,0,0,0,0,0,0,0"/>
                  </v:shape>
                </v:group>
                <v:group id="Group 99" o:spid="_x0000_s1054" style="position:absolute;left:866;top:13807;width:154;height:151" coordorigin="866,13807" coordsize="154,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shape id="Freeform 100" o:spid="_x0000_s1055" style="position:absolute;left:866;top:13807;width:154;height:151;visibility:visible;mso-wrap-style:square;v-text-anchor:top" coordsize="154,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A698YA&#10;AADcAAAADwAAAGRycy9kb3ducmV2LnhtbESP0WrCQBRE34X+w3ILfZG6iUorqZtQBFvJg6D1A67Z&#10;2yRt9m6a3cb4964g+DjMzBlmmQ2mET11rrasIJ5EIIgLq2suFRy+1s8LEM4ja2wsk4IzOcjSh9ES&#10;E21PvKN+70sRIOwSVFB53yZSuqIig25iW+LgfdvOoA+yK6Xu8BTgppHTKHqRBmsOCxW2tKqo+N3/&#10;GwVbf5ytPvNxnvfxXPb4d/z50K9KPT0O728gPA3+Hr61N1rBLJ7D9Uw4Aj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A698YAAADcAAAADwAAAAAAAAAAAAAAAACYAgAAZHJz&#10;L2Rvd25yZXYueG1sUEsFBgAAAAAEAAQA9QAAAIsDAAAAAA==&#10;" path="m67,140l,140r,10l67,150r,-10xe" stroked="f">
                    <v:path arrowok="t" o:connecttype="custom" o:connectlocs="67,140;0,140;0,150;67,150;67,140" o:connectangles="0,0,0,0,0"/>
                  </v:shape>
                  <v:shape id="Freeform 101" o:spid="_x0000_s1056" style="position:absolute;left:866;top:13807;width:154;height:151;visibility:visible;mso-wrap-style:square;v-text-anchor:top" coordsize="154,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yfbMYA&#10;AADcAAAADwAAAGRycy9kb3ducmV2LnhtbESP0WrCQBRE34X+w3ILvhTdRK1K6ioi2EoeClU/4Jq9&#10;TdJm78bsGuPfu4WCj8PMnGEWq85UoqXGlZYVxMMIBHFmdcm5guNhO5iDcB5ZY2WZFNzIwWr51Ftg&#10;ou2Vv6jd+1wECLsEFRTe14mULivIoBvamjh437Yx6INscqkbvAa4qeQoiqbSYMlhocCaNgVlv/uL&#10;UfDpT+PNR/qSpm08kS2eTz/veqZU/7lbv4Hw1PlH+L+90wrG8Sv8nQlH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yfbMYAAADcAAAADwAAAAAAAAAAAAAAAACYAgAAZHJz&#10;L2Rvd25yZXYueG1sUEsFBgAAAAAEAAQA9QAAAIsDAAAAAA==&#10;" path="m153,140r-67,l86,150r67,l153,140xe" stroked="f">
                    <v:path arrowok="t" o:connecttype="custom" o:connectlocs="153,140;86,140;86,150;153,150;153,140" o:connectangles="0,0,0,0,0"/>
                  </v:shape>
                  <v:shape id="Freeform 102" o:spid="_x0000_s1057" style="position:absolute;left:866;top:13807;width:154;height:151;visibility:visible;mso-wrap-style:square;v-text-anchor:top" coordsize="154,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4BG8YA&#10;AADcAAAADwAAAGRycy9kb3ducmV2LnhtbESP0WrCQBRE34X+w3ILfZG6iYqV1E0ogq3kQaj1A67Z&#10;2yRt9m6a3cb4964g+DjMzBlmlQ2mET11rrasIJ5EIIgLq2suFRy+Ns9LEM4ja2wsk4IzOcjSh9EK&#10;E21P/En93pciQNglqKDyvk2kdEVFBt3EtsTB+7adQR9kV0rd4SnATSOnUbSQBmsOCxW2tK6o+N3/&#10;GwU7f5ytP/JxnvfxXPb4d/x51y9KPT0Ob68gPA3+Hr61t1rBLF7A9Uw4Aj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4BG8YAAADcAAAADwAAAAAAAAAAAAAAAACYAgAAZHJz&#10;L2Rvd25yZXYueG1sUEsFBgAAAAAEAAQA9QAAAIsDAAAAAA==&#10;" path="m54,9l11,9r3,1l17,13r,1l17,135r,2l17,137r-2,3l14,140r-1,l53,140r-1,l51,140r-2,-3l49,135r,-57l135,78r,-13l49,65r,-51l49,12r3,-2l54,9xe" stroked="f">
                    <v:path arrowok="t" o:connecttype="custom" o:connectlocs="54,9;11,9;14,10;17,13;17,14;17,135;17,137;17,137;15,140;14,140;13,140;53,140;52,140;51,140;49,137;49,135;49,78;135,78;135,65;49,65;49,14;49,12;52,10;54,9" o:connectangles="0,0,0,0,0,0,0,0,0,0,0,0,0,0,0,0,0,0,0,0,0,0,0,0"/>
                  </v:shape>
                  <v:shape id="Freeform 103" o:spid="_x0000_s1058" style="position:absolute;left:866;top:13807;width:154;height:151;visibility:visible;mso-wrap-style:square;v-text-anchor:top" coordsize="154,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KkgMYA&#10;AADcAAAADwAAAGRycy9kb3ducmV2LnhtbESP0WrCQBRE3wX/YbmCL6VuoqVKzEZEqC15KNT2A67Z&#10;axLN3k2za0z/vlso+DjMzBkm3QymET11rrasIJ5FIIgLq2suFXx9vjyuQDiPrLGxTAp+yMEmG49S&#10;TLS98Qf1B1+KAGGXoILK+zaR0hUVGXQz2xIH72Q7gz7IrpS6w1uAm0bOo+hZGqw5LFTY0q6i4nK4&#10;GgXv/rjYveYPed7HT7LH7+N5r5dKTSfDdg3C0+Dv4f/2m1awiJfwdyYc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KkgMYAAADcAAAADwAAAAAAAAAAAAAAAACYAgAAZHJz&#10;L2Rvd25yZXYueG1sUEsFBgAAAAAEAAQA9QAAAIsDAAAAAA==&#10;" path="m135,78r-31,l104,135r-1,2l101,140r-2,l140,140r-2,l135,137r,-3l135,78xe" stroked="f">
                    <v:path arrowok="t" o:connecttype="custom" o:connectlocs="135,78;104,78;104,135;103,137;101,140;99,140;140,140;138,140;135,137;135,134;135,78" o:connectangles="0,0,0,0,0,0,0,0,0,0,0"/>
                  </v:shape>
                  <v:shape id="Freeform 104" o:spid="_x0000_s1059" style="position:absolute;left:866;top:13807;width:154;height:151;visibility:visible;mso-wrap-style:square;v-text-anchor:top" coordsize="154,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0w8sMA&#10;AADcAAAADwAAAGRycy9kb3ducmV2LnhtbERPy2rCQBTdC/7DcAU3UiepxZaYiYjQB1kUqv2Aa+aa&#10;RDN3YmaM6d93FoLLw3mn68E0oqfO1ZYVxPMIBHFhdc2lgt/9+9MbCOeRNTaWScEfOVhn41GKibY3&#10;/qF+50sRQtglqKDyvk2kdEVFBt3ctsSBO9rOoA+wK6Xu8BbCTSOfo2gpDdYcGipsaVtRcd5djYJv&#10;f1hsP/NZnvfxi+zxcjh96FelppNhswLhafAP8d39pRUs4rA2nAlHQG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0w8sMAAADcAAAADwAAAAAAAAAAAAAAAACYAgAAZHJzL2Rv&#10;d25yZXYueG1sUEsFBgAAAAAEAAQA9QAAAIgDAAAAAA==&#10;" path="m141,9l98,9r2,1l103,12r,1l104,14r,51l135,65r,-51l135,12r3,-2l138,10r3,-1xe" stroked="f">
                    <v:path arrowok="t" o:connecttype="custom" o:connectlocs="141,9;98,9;100,10;103,12;103,13;104,14;104,65;135,65;135,14;135,12;138,10;138,10;141,9" o:connectangles="0,0,0,0,0,0,0,0,0,0,0,0,0"/>
                  </v:shape>
                  <v:shape id="Freeform 105" o:spid="_x0000_s1060" style="position:absolute;left:866;top:13807;width:154;height:151;visibility:visible;mso-wrap-style:square;v-text-anchor:top" coordsize="154,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GVacYA&#10;AADcAAAADwAAAGRycy9kb3ducmV2LnhtbESP0WrCQBRE34X+w3ILvhTdRKVq6ioi2EoeClU/4Jq9&#10;TdJm78bsGuPfu4WCj8PMnGEWq85UoqXGlZYVxMMIBHFmdcm5guNhO5iBcB5ZY2WZFNzIwWr51Ftg&#10;ou2Vv6jd+1wECLsEFRTe14mULivIoBvamjh437Yx6INscqkbvAa4qeQoil6lwZLDQoE1bQrKfvcX&#10;o+DTn8abj/QlTdt4Ils8n37e9VSp/nO3fgPhqfOP8H97pxWM4zn8nQlH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GVacYAAADcAAAADwAAAAAAAAAAAAAAAACYAgAAZHJz&#10;L2Rvd25yZXYueG1sUEsFBgAAAAAEAAQA9QAAAIsDAAAAAA==&#10;" path="m67,l,,,9r67,l67,xe" stroked="f">
                    <v:path arrowok="t" o:connecttype="custom" o:connectlocs="67,0;0,0;0,9;67,9;67,0" o:connectangles="0,0,0,0,0"/>
                  </v:shape>
                  <v:shape id="Freeform 106" o:spid="_x0000_s1061" style="position:absolute;left:866;top:13807;width:154;height:151;visibility:visible;mso-wrap-style:square;v-text-anchor:top" coordsize="154,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f2ScIA&#10;AADcAAAADwAAAGRycy9kb3ducmV2LnhtbERPy4rCMBTdC/MP4QqzEU194Eg1yiD4oAtBxw+4Nnfa&#10;js1NbTK1/r1ZCC4P571YtaYUDdWusKxgOIhAEKdWF5wpOP9s+jMQziNrLC2Tggc5WC0/OguMtb3z&#10;kZqTz0QIYRejgtz7KpbSpTkZdANbEQfu19YGfYB1JnWN9xBuSjmKoqk0WHBoyLGidU7p9fRvFBz8&#10;ZbzeJb0kaYYT2eDt8rfVX0p9dtvvOQhPrX+LX+69VjAehfnhTDg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l/ZJwgAAANwAAAAPAAAAAAAAAAAAAAAAAJgCAABkcnMvZG93&#10;bnJldi54bWxQSwUGAAAAAAQABAD1AAAAhwMAAAAA&#10;" path="m153,l86,r,9l153,9r,-9xe" stroked="f">
                    <v:path arrowok="t" o:connecttype="custom" o:connectlocs="153,0;86,0;86,9;153,9;153,0" o:connectangles="0,0,0,0,0"/>
                  </v:shape>
                </v:group>
                <v:group id="Group 107" o:spid="_x0000_s1062" style="position:absolute;left:1040;top:13804;width:148;height:158" coordorigin="1040,13804" coordsize="148,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 id="Freeform 108" o:spid="_x0000_s1063" style="position:absolute;left:1040;top:13804;width:148;height:158;visibility:visible;mso-wrap-style:square;v-text-anchor:top" coordsize="14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GR4MIA&#10;AADcAAAADwAAAGRycy9kb3ducmV2LnhtbESPT4vCMBTE7wt+h/AEb2tqdUVqo4goeF3Xi7dn8+wf&#10;m5fSxLZ++42wsMdhZn7DpNvB1KKj1pWWFcymEQjizOqScwWXn+PnCoTzyBpry6TgRQ62m9FHiom2&#10;PX9Td/a5CBB2CSoovG8SKV1WkEE3tQ1x8O62NeiDbHOpW+wD3NQyjqKlNFhyWCiwoX1B2eP8NAr2&#10;d3u8Vgc7q/Rt8dVnUSd3Xio1GQ+7NQhPg/8P/7VPWsE8juF9Jhw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QZHgwgAAANwAAAAPAAAAAAAAAAAAAAAAAJgCAABkcnMvZG93&#10;bnJldi54bWxQSwUGAAAAAAQABAD1AAAAhwMAAAAA&#10;" path="m87,l73,,58,1,44,5,32,12,21,22,11,34,5,47,1,62,,78,,89r2,11l5,110r4,9l16,130r8,10l46,153r13,4l73,157r15,-2l102,151r8,-4l66,147r-7,-3l47,135r-5,-7l39,119r-2,-8l36,102,35,91,34,78,35,67r,-3l36,55,37,45r3,-8l43,28r4,-8l59,11,66,9r44,l99,3,87,xe" stroked="f">
                    <v:path arrowok="t" o:connecttype="custom" o:connectlocs="87,0;73,0;58,1;44,5;32,12;21,22;11,34;5,47;1,62;0,78;0,89;2,100;5,110;9,119;16,130;24,140;46,153;59,157;73,157;88,155;102,151;110,147;66,147;59,144;47,135;42,128;39,119;37,111;36,102;35,91;34,78;35,67;35,64;36,55;37,45;40,37;43,28;47,20;59,11;66,9;110,9;99,3;87,0" o:connectangles="0,0,0,0,0,0,0,0,0,0,0,0,0,0,0,0,0,0,0,0,0,0,0,0,0,0,0,0,0,0,0,0,0,0,0,0,0,0,0,0,0,0,0"/>
                  </v:shape>
                  <v:shape id="Freeform 109" o:spid="_x0000_s1064" style="position:absolute;left:1040;top:13804;width:148;height:158;visibility:visible;mso-wrap-style:square;v-text-anchor:top" coordsize="14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00e8IA&#10;AADcAAAADwAAAGRycy9kb3ducmV2LnhtbESPS4vCQBCE7wv+h6GFva0Tn0h0IiIrePVx8dZm2jzM&#10;9ITMmMR/7wgLeyyq6itqvelNJVpqXGFZwXgUgSBOrS44U3A573+WIJxH1lhZJgUvcrBJBl9rjLXt&#10;+EjtyWciQNjFqCD3vo6ldGlOBt3I1sTBu9vGoA+yyaRusAtwU8lJFC2kwYLDQo417XJKH6enUbC7&#10;2/21/LXjUt9m8y6NWrn1UqnvYb9dgfDU+//wX/ugFUwnU/icCUdAJ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DTR7wgAAANwAAAAPAAAAAAAAAAAAAAAAAJgCAABkcnMvZG93&#10;bnJldi54bWxQSwUGAAAAAAQABAD1AAAAhwMAAAAA&#10;" path="m110,9l81,9r7,2l100,20r5,7l108,36r2,8l111,53r1,11l112,78r-1,17l109,110r-3,12l102,131r-7,10l85,147r25,l115,144r11,-10l135,122r7,-13l146,94r1,-16l147,77r,-10l145,57,142,47r-4,-9l131,26r-9,-9l110,9xe" stroked="f">
                    <v:path arrowok="t" o:connecttype="custom" o:connectlocs="110,9;81,9;88,11;100,20;105,27;108,36;110,44;111,53;112,64;112,78;111,95;109,110;106,122;102,131;95,141;85,147;110,147;115,144;126,134;135,122;142,109;146,94;147,78;147,77;147,67;145,57;142,47;138,38;131,26;122,17;110,9" o:connectangles="0,0,0,0,0,0,0,0,0,0,0,0,0,0,0,0,0,0,0,0,0,0,0,0,0,0,0,0,0,0,0"/>
                  </v:shape>
                </v:group>
                <v:group id="Group 110" o:spid="_x0000_s1065" style="position:absolute;left:1209;top:13807;width:145;height:152" coordorigin="1209,13807" coordsize="145,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111" o:spid="_x0000_s1066" style="position:absolute;left:1209;top:13807;width:145;height:152;visibility:visible;mso-wrap-style:square;v-text-anchor:top" coordsize="145,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a2g8MA&#10;AADcAAAADwAAAGRycy9kb3ducmV2LnhtbESPQWsCMRSE7wX/Q3hCb91ERSlboxSpIPRQtIVeH5vn&#10;ZnHzsibpuu2vbwTB4zAz3zDL9eBa0VOIjWcNk0KBIK68abjW8PW5fXoGEROywdYzafilCOvV6GGJ&#10;pfEX3lN/SLXIEI4larApdaWUsbLkMBa+I87e0QeHKctQSxPwkuGulVOlFtJhw3nBYkcbS9Xp8OM0&#10;ULB/p/PRK55sv9/eq/4DSUmtH8fD6wuIREO6h2/tndEwm87heiYf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a2g8MAAADcAAAADwAAAAAAAAAAAAAAAACYAgAAZHJzL2Rv&#10;d25yZXYueG1sUEsFBgAAAAAEAAQA9QAAAIgDAAAAAA==&#10;" path="m94,77r-28,l70,78r6,4l79,85r4,9l85,102r4,24l91,133r3,8l97,145r7,5l109,151r15,l131,148r10,-10l142,134r-16,l125,133r-3,-4l121,125r-2,-6l116,109r-3,-9l106,87r-4,-4l94,77r,xe" stroked="f">
                    <v:path arrowok="t" o:connecttype="custom" o:connectlocs="94,77;66,77;70,78;76,82;79,85;83,94;85,102;89,126;91,133;94,141;97,145;104,150;109,151;124,151;131,148;141,138;142,134;126,134;125,133;122,129;121,125;119,119;116,109;113,100;106,87;102,83;94,77;94,77" o:connectangles="0,0,0,0,0,0,0,0,0,0,0,0,0,0,0,0,0,0,0,0,0,0,0,0,0,0,0,0"/>
                  </v:shape>
                  <v:shape id="Freeform 112" o:spid="_x0000_s1067" style="position:absolute;left:1209;top:13807;width:145;height:152;visibility:visible;mso-wrap-style:square;v-text-anchor:top" coordsize="145,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JVIMQA&#10;AADcAAAADwAAAGRycy9kb3ducmV2LnhtbESPT2sCMRTE7wW/Q3iF3mqyVopsjVJKhYKH4h/o9bF5&#10;bhY3L2sS162fvhGEHoeZ+Q0zXw6uFT2F2HjWUIwVCOLKm4ZrDfvd6nkGIiZkg61n0vBLEZaL0cMc&#10;S+MvvKF+m2qRIRxL1GBT6kopY2XJYRz7jjh7Bx8cpixDLU3AS4a7Vk6UepUOG84LFjv6sFQdt2en&#10;gYK9Hk8Hr7hY/Xyuq/4bSUmtnx6H9zcQiYb0H763v4yGl2kBtzP5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SVSDEAAAA3AAAAA8AAAAAAAAAAAAAAAAAmAIAAGRycy9k&#10;b3ducmV2LnhtbFBLBQYAAAAABAAEAPUAAACJAwAAAAA=&#10;" path="m73,140l,140r,10l73,150r,-10xe" stroked="f">
                    <v:path arrowok="t" o:connecttype="custom" o:connectlocs="73,140;0,140;0,150;73,150;73,140" o:connectangles="0,0,0,0,0"/>
                  </v:shape>
                  <v:shape id="Freeform 113" o:spid="_x0000_s1068" style="position:absolute;left:1209;top:13807;width:145;height:152;visibility:visible;mso-wrap-style:square;v-text-anchor:top" coordsize="145,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DLV8QA&#10;AADcAAAADwAAAGRycy9kb3ducmV2LnhtbESPT2sCMRTE7wW/Q3hCb93EP0jZGqVIBaGHoi30+tg8&#10;N4ublzVJ120/fSMIHoeZ+Q2zXA+uFT2F2HjWMCkUCOLKm4ZrDV+f26dnEDEhG2w9k4ZfirBejR6W&#10;WBp/4T31h1SLDOFYogabUldKGStLDmPhO+LsHX1wmLIMtTQBLxnuWjlVaiEdNpwXLHa0sVSdDj9O&#10;AwX7dzofveLJ9vvtveo/kJTU+nE8vL6ASDSke/jW3hkNs/kUrmfy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Ay1fEAAAA3AAAAA8AAAAAAAAAAAAAAAAAmAIAAGRycy9k&#10;b3ducmV2LnhtbFBLBQYAAAAABAAEAPUAAACJAwAAAAA=&#10;" path="m88,l,,,9r14,l16,10r3,3l20,15r,120l19,136r-3,4l14,140r43,l55,140r-2,-2l52,137r-1,-2l51,77r43,l88,75,81,74,96,72r11,-3l108,68r-57,l51,15r1,-2l55,10,59,9r56,l113,8,98,1,88,xe" stroked="f">
                    <v:path arrowok="t" o:connecttype="custom" o:connectlocs="88,0;0,0;0,9;14,9;16,10;19,13;20,15;20,135;19,136;16,140;14,140;57,140;55,140;53,138;52,137;51,135;51,77;94,77;88,75;81,74;96,72;107,69;108,68;51,68;51,15;52,13;55,10;59,9;115,9;113,8;98,1;88,0" o:connectangles="0,0,0,0,0,0,0,0,0,0,0,0,0,0,0,0,0,0,0,0,0,0,0,0,0,0,0,0,0,0,0,0"/>
                  </v:shape>
                  <v:shape id="Freeform 114" o:spid="_x0000_s1069" style="position:absolute;left:1209;top:13807;width:145;height:152;visibility:visible;mso-wrap-style:square;v-text-anchor:top" coordsize="145,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xuzMMA&#10;AADcAAAADwAAAGRycy9kb3ducmV2LnhtbESPQWsCMRSE7wX/Q3iCt5pYS5HVKCIVBA+ltuD1sXlu&#10;FjcvaxLX1V/fFAo9DjPzDbNY9a4RHYVYe9YwGSsQxKU3NVcavr+2zzMQMSEbbDyThjtFWC0HTwss&#10;jL/xJ3WHVIkM4VigBptSW0gZS0sO49i3xNk7+eAwZRkqaQLeMtw18kWpN+mw5rxgsaWNpfJ8uDoN&#10;FOzjfDl5xZPt8X1fdh9ISmo9GvbrOYhEffoP/7V3RsP0dQq/Z/IR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xuzMMAAADcAAAADwAAAAAAAAAAAAAAAACYAgAAZHJzL2Rv&#10;d25yZXYueG1sUEsFBgAAAAAEAAQA9QAAAIgDAAAAAA==&#10;" path="m144,116r-9,l134,128r-2,6l142,134r1,-5l144,116xe" stroked="f">
                    <v:path arrowok="t" o:connecttype="custom" o:connectlocs="144,116;135,116;134,128;132,134;142,134;143,129;144,116" o:connectangles="0,0,0,0,0,0,0"/>
                  </v:shape>
                  <v:shape id="Freeform 115" o:spid="_x0000_s1070" style="position:absolute;left:1209;top:13807;width:145;height:152;visibility:visible;mso-wrap-style:square;v-text-anchor:top" coordsize="145,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2uMMA&#10;AADcAAAADwAAAGRycy9kb3ducmV2LnhtbESPQWsCMRSE7wX/Q3iCt5pYpchqFJEKgodSW/D62Dw3&#10;i5uXNYnr2l/fFAo9DjPzDbNc964RHYVYe9YwGSsQxKU3NVcavj53z3MQMSEbbDyThgdFWK8GT0ss&#10;jL/zB3XHVIkM4VigBptSW0gZS0sO49i3xNk7++AwZRkqaQLeM9w18kWpV+mw5rxgsaWtpfJyvDkN&#10;FOz35Xr2iie709uh7N6RlNR6NOw3CxCJ+vQf/mvvjYbpbAa/Z/IR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2uMMAAADcAAAADwAAAAAAAAAAAAAAAACYAgAAZHJzL2Rv&#10;d25yZXYueG1sUEsFBgAAAAAEAAQA9QAAAIgDAAAAAA==&#10;" path="m115,9l76,9r8,2l94,20r2,7l96,48r-2,7l89,59r-6,6l74,68r34,l124,57r4,-9l128,30r-1,-7l119,12,115,9xe" stroked="f">
                    <v:path arrowok="t" o:connecttype="custom" o:connectlocs="115,9;76,9;84,11;94,20;96,27;96,48;94,55;89,59;83,65;74,68;108,68;124,57;128,48;128,30;127,23;119,12;115,9" o:connectangles="0,0,0,0,0,0,0,0,0,0,0,0,0,0,0,0,0"/>
                  </v:shape>
                </v:group>
                <v:group id="Group 116" o:spid="_x0000_s1071" style="position:absolute;left:1368;top:13807;width:157;height:151" coordorigin="1368,13807" coordsize="157,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shape id="Freeform 117" o:spid="_x0000_s1072" style="position:absolute;left:1368;top:13807;width:157;height:151;visibility:visible;mso-wrap-style:square;v-text-anchor:top" coordsize="157,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tH7sUA&#10;AADcAAAADwAAAGRycy9kb3ducmV2LnhtbESPS2sCMRSF94L/IVzBTdFMrYqORqmthW668AUuL5Pr&#10;zODkJkziOP33plBweTiPj7Nct6YSDdW+tKzgdZiAIM6sLjlXcDx8DWYgfEDWWFkmBb/kYb3qdpaY&#10;anvnHTX7kIs4wj5FBUUILpXSZwUZ9EPriKN3sbXBEGWdS13jPY6bSo6SZCoNlhwJBTr6KCi77m8m&#10;csNt8+KS03Z8/jG7z4kzs3kzUqrfa98XIAK14Rn+b39rBW/jKfyd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K0fuxQAAANwAAAAPAAAAAAAAAAAAAAAAAJgCAABkcnMv&#10;ZG93bnJldi54bWxQSwUGAAAAAAQABAD1AAAAigMAAAAA&#10;" path="m58,140l,140r,10l58,150r,-10xe" stroked="f">
                    <v:path arrowok="t" o:connecttype="custom" o:connectlocs="58,140;0,140;0,150;58,150;58,140" o:connectangles="0,0,0,0,0"/>
                  </v:shape>
                  <v:shape id="Freeform 118" o:spid="_x0000_s1073" style="position:absolute;left:1368;top:13807;width:157;height:151;visibility:visible;mso-wrap-style:square;v-text-anchor:top" coordsize="157,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fidcUA&#10;AADcAAAADwAAAGRycy9kb3ducmV2LnhtbESPS2sCMRSF90L/Q7gFN0UztVbtaBS1Fdx04Qu6vEyu&#10;M0MnN2ESx/Hfm0LB5eE8Ps5s0ZpKNFT70rKC134CgjizuuRcwfGw6U1A+ICssbJMCm7kYTF/6sww&#10;1fbKO2r2IRdxhH2KCooQXCqlzwoy6PvWEUfvbGuDIco6l7rGaxw3lRwkyUgaLDkSCnS0Lij73V9M&#10;5IbL6sUlp6/hz7fZfb47M/loBkp1n9vlFESgNjzC/+2tVvA2HMPfmX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Z+J1xQAAANwAAAAPAAAAAAAAAAAAAAAAAJgCAABkcnMv&#10;ZG93bnJldi54bWxQSwUGAAAAAAQABAD1AAAAigMAAAAA&#10;" path="m70,31r-36,l123,150r12,l135,103r-11,l70,31xe" stroked="f">
                    <v:path arrowok="t" o:connecttype="custom" o:connectlocs="70,31;34,31;123,150;135,150;135,103;124,103;70,31" o:connectangles="0,0,0,0,0,0,0"/>
                  </v:shape>
                  <v:shape id="Freeform 119" o:spid="_x0000_s1074" style="position:absolute;left:1368;top:13807;width:157;height:151;visibility:visible;mso-wrap-style:square;v-text-anchor:top" coordsize="157,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h2B8MA&#10;AADcAAAADwAAAGRycy9kb3ducmV2LnhtbERPS0/CQBC+m/gfNmPixcAWRAOVhYBi4sUDr4TjpDu2&#10;Dd3ZTXcp5d87BxOPX773fNm7RnXUxtqzgdEwA0VceFtzaeCw/xxMQcWEbLHxTAZuFGG5uL+bY279&#10;lbfU7VKpJIRjjgaqlEKudSwqchiHPhAL9+Nbh0lgW2rb4lXCXaPHWfaqHdYsDRUGeq+oOO8uTnrT&#10;Zf0UsuNmcvp224+X4KazbmzM40O/egOVqE//4j/3lzXwPJG1ckaOgF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h2B8MAAADcAAAADwAAAAAAAAAAAAAAAACYAgAAZHJzL2Rv&#10;d25yZXYueG1sUEsFBgAAAAAEAAQA9QAAAIgDAAAAAA==&#10;" path="m46,l1,r,9l14,9r6,3l24,18r,105l22,129r-8,9l9,140r41,l44,138r-8,-8l34,123r,-92l70,31,46,xe" stroked="f">
                    <v:path arrowok="t" o:connecttype="custom" o:connectlocs="46,0;1,0;1,9;14,9;20,12;24,18;24,123;22,129;14,138;9,140;50,140;44,138;36,130;34,123;34,31;70,31;46,0" o:connectangles="0,0,0,0,0,0,0,0,0,0,0,0,0,0,0,0,0"/>
                  </v:shape>
                  <v:shape id="Freeform 120" o:spid="_x0000_s1075" style="position:absolute;left:1368;top:13807;width:157;height:151;visibility:visible;mso-wrap-style:square;v-text-anchor:top" coordsize="157,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TTnMYA&#10;AADcAAAADwAAAGRycy9kb3ducmV2LnhtbESPS2vCQBSF94X+h+EWupE68dFi0oxitYIbF1qFLi+Z&#10;2yQ0c2fIjDH++44gdHk4j4+TL3rTiI5aX1tWMBomIIgLq2suFRy/Ni8zED4ga2wsk4IreVjMHx9y&#10;zLS98J66QyhFHGGfoYIqBJdJ6YuKDPqhdcTR+7GtwRBlW0rd4iWOm0aOk+RNGqw5Eip0tKqo+D2c&#10;TeSG88fAJafP6ffO7NevzszSbqzU81O/fAcRqA//4Xt7qxVMpinczs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TTnMYAAADcAAAADwAAAAAAAAAAAAAAAACYAgAAZHJz&#10;L2Rvd25yZXYueG1sUEsFBgAAAAAEAAQA9QAAAIsDAAAAAA==&#10;" path="m156,l103,r,9l110,9r5,3l123,20r1,5l124,103r11,l135,25r1,-5l143,12r5,-2l156,9r,-9xe" stroked="f">
                    <v:path arrowok="t" o:connecttype="custom" o:connectlocs="156,0;103,0;103,9;110,9;115,12;123,20;124,25;124,103;135,103;135,25;136,20;143,12;148,10;156,9;156,0" o:connectangles="0,0,0,0,0,0,0,0,0,0,0,0,0,0,0"/>
                  </v:shape>
                </v:group>
                <v:group id="Group 121" o:spid="_x0000_s1076" style="position:absolute;left:1537;top:13807;width:132;height:151" coordorigin="1537,13807" coordsize="132,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shape id="Freeform 122" o:spid="_x0000_s1077" style="position:absolute;left:1537;top:13807;width:132;height:151;visibility:visible;mso-wrap-style:square;v-text-anchor:top" coordsize="132,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FbmcUA&#10;AADcAAAADwAAAGRycy9kb3ducmV2LnhtbESPQWsCMRSE70L/Q3gFbzVRaZHVKCIIQsFStdDjc/Pc&#10;DW5elk26u+2vbwTB4zAz3zCLVe8q0VITrGcN45ECQZx7Y7nQcDpuX2YgQkQ2WHkmDb8UYLV8Giww&#10;M77jT2oPsRAJwiFDDWWMdSZlyEtyGEa+Jk7exTcOY5JNIU2DXYK7Sk6UepMOLaeFEmvalJRfDz9O&#10;w2b/bs7ff6azdqL2H+vztW+/lNbD5349BxGpj4/wvb0zGqavY7idS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cVuZxQAAANwAAAAPAAAAAAAAAAAAAAAAAJgCAABkcnMv&#10;ZG93bnJldi54bWxQSwUGAAAAAAQABAD1AAAAigMAAAAA&#10;" path="m131,92r-9,l118,109r-5,12l100,137r-8,3l,140r,10l127,150r4,-58xe" stroked="f">
                    <v:path arrowok="t" o:connecttype="custom" o:connectlocs="131,92;122,92;118,109;113,121;100,137;92,140;0,140;0,150;127,150;131,92" o:connectangles="0,0,0,0,0,0,0,0,0,0"/>
                  </v:shape>
                  <v:shape id="Freeform 123" o:spid="_x0000_s1078" style="position:absolute;left:1537;top:13807;width:132;height:151;visibility:visible;mso-wrap-style:square;v-text-anchor:top" coordsize="132,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bURsUA&#10;AADcAAAADwAAAGRycy9kb3ducmV2LnhtbESP3WoCMRSE74W+QzgF72qiliJbo4ggCAVL/YFeHjfH&#10;3eDmZNmku9s+fSMIXg4z8w0zX/auEi01wXrWMB4pEMS5N5YLDcfD5mUGIkRkg5Vn0vBLAZaLp8Ec&#10;M+M7/qJ2HwuRIBwy1FDGWGdShrwkh2Hka+LkXXzjMCbZFNI02CW4q+REqTfp0HJaKLGmdUn5df/j&#10;NKx3H+b8/Wc6aydq97k6X/v2pLQePverdxCR+vgI39tbo2E6e4XbmX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tRGxQAAANwAAAAPAAAAAAAAAAAAAAAAAJgCAABkcnMv&#10;ZG93bnJldi54bWxQSwUGAAAAAAQABAD1AAAAigMAAAAA&#10;" path="m58,9l15,9r2,1l20,12r1,2l21,135r-1,2l17,140r-2,l58,140r-3,l52,137r,-2l52,15r,-2l55,10,58,9xe" stroked="f">
                    <v:path arrowok="t" o:connecttype="custom" o:connectlocs="58,9;15,9;17,10;20,12;21,14;21,135;20,137;17,140;15,140;58,140;55,140;52,137;52,135;52,15;52,13;55,10;58,9" o:connectangles="0,0,0,0,0,0,0,0,0,0,0,0,0,0,0,0,0"/>
                  </v:shape>
                  <v:shape id="Freeform 124" o:spid="_x0000_s1079" style="position:absolute;left:1537;top:13807;width:132;height:151;visibility:visible;mso-wrap-style:square;v-text-anchor:top" coordsize="132,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px3cUA&#10;AADcAAAADwAAAGRycy9kb3ducmV2LnhtbESP3WoCMRSE74W+QzgF72qi0iJbo4ggCAVL/YFeHjfH&#10;3eDmZNmku9s+fSMIXg4z8w0zX/auEi01wXrWMB4pEMS5N5YLDcfD5mUGIkRkg5Vn0vBLAZaLp8Ec&#10;M+M7/qJ2HwuRIBwy1FDGWGdShrwkh2Hka+LkXXzjMCbZFNI02CW4q+REqTfp0HJaKLGmdUn5df/j&#10;NKx3H+b8/Wc6aydq97k6X/v2pLQePverdxCR+vgI39tbo2E6e4XbmX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KnHdxQAAANwAAAAPAAAAAAAAAAAAAAAAAJgCAABkcnMv&#10;ZG93bnJldi54bWxQSwUGAAAAAAQABAD1AAAAigMAAAAA&#10;" path="m74,l,,,9r74,l74,xe" stroked="f">
                    <v:path arrowok="t" o:connecttype="custom" o:connectlocs="74,0;0,0;0,9;74,9;74,0" o:connectangles="0,0,0,0,0"/>
                  </v:shape>
                </v:group>
                <v:group id="Group 125" o:spid="_x0000_s1080" style="position:absolute;left:1682;top:13807;width:75;height:151" coordorigin="1682,13807" coordsize="75,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shape id="Freeform 126" o:spid="_x0000_s1081" style="position:absolute;left:1682;top:13807;width:75;height:151;visibility:visible;mso-wrap-style:square;v-text-anchor:top" coordsize="75,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MwycMA&#10;AADcAAAADwAAAGRycy9kb3ducmV2LnhtbESPQWuDQBSE74X8h+UFcmtWDbRi3IREKPRSSk3w/HBf&#10;VOK+FXcTzb/PFgo9DjPzDZPvZ9OLO42us6wgXkcgiGurO24UnE8frykI55E19pZJwYMc7HeLlxwz&#10;bSf+oXvpGxEg7DJU0Ho/ZFK6uiWDbm0H4uBd7GjQBzk2Uo84BbjpZRJFb9Jgx2GhxYGKlupreTMK&#10;jnFJVXWKr+7LJs13lB5mV0xKrZbzYQvC0+z/w3/tT61gk77D75lwBOTu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MwycMAAADcAAAADwAAAAAAAAAAAAAAAACYAgAAZHJzL2Rv&#10;d25yZXYueG1sUEsFBgAAAAAEAAQA9QAAAIgDAAAAAA==&#10;" path="m74,140l,140r,10l74,150r,-10xe" stroked="f">
                    <v:path arrowok="t" o:connecttype="custom" o:connectlocs="74,140;0,140;0,150;74,150;74,140" o:connectangles="0,0,0,0,0"/>
                  </v:shape>
                  <v:shape id="Freeform 127" o:spid="_x0000_s1082" style="position:absolute;left:1682;top:13807;width:75;height:151;visibility:visible;mso-wrap-style:square;v-text-anchor:top" coordsize="75,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yku7wA&#10;AADcAAAADwAAAGRycy9kb3ducmV2LnhtbERPvQrCMBDeBd8hnOCmaRWkVKOoILiIWMX5aM622FxK&#10;E219ezMIjh/f/2rTm1q8qXWVZQXxNAJBnFtdcaHgdj1MEhDOI2usLZOCDznYrIeDFabadnyhd+YL&#10;EULYpaig9L5JpXR5SQbd1DbEgXvY1qAPsC2kbrEL4aaWsyhaSIMVh4YSG9qXlD+zl1GwizO636/x&#10;053srDhHybZ3+06p8ajfLkF46v1f/HMftYJ5EtaGM+EIyP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Q7KS7vAAAANwAAAAPAAAAAAAAAAAAAAAAAJgCAABkcnMvZG93bnJldi54&#10;bWxQSwUGAAAAAAQABAD1AAAAgQMAAAAA&#10;" path="m58,9l16,9r2,1l21,12r1,2l22,135r-1,2l18,140r-3,l59,140r-3,l53,137r-1,-2l52,14r1,-2l56,10,58,9xe" stroked="f">
                    <v:path arrowok="t" o:connecttype="custom" o:connectlocs="58,9;16,9;18,10;21,12;22,14;22,135;21,137;18,140;15,140;59,140;56,140;53,137;52,135;52,14;53,12;56,10;58,9" o:connectangles="0,0,0,0,0,0,0,0,0,0,0,0,0,0,0,0,0"/>
                  </v:shape>
                  <v:shape id="Freeform 128" o:spid="_x0000_s1083" style="position:absolute;left:1682;top:13807;width:75;height:151;visibility:visible;mso-wrap-style:square;v-text-anchor:top" coordsize="75,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BIMIA&#10;AADcAAAADwAAAGRycy9kb3ducmV2LnhtbESPQYvCMBSE78L+h/AEb5rWBel2TcUVFvYiYhXPj+bZ&#10;ljYvpcna+u+NIHgcZuYbZr0ZTStu1LvasoJ4EYEgLqyuuVRwPv3OExDOI2tsLZOCOznYZB+TNaba&#10;DnykW+5LESDsUlRQed+lUrqiIoNuYTvi4F1tb9AH2ZdS9zgEuGnlMopW0mDNYaHCjnYVFU3+bxT8&#10;xDldLqe4cXu7LA9Rsh3dblBqNh233yA8jf4dfrX/tILP5AueZ8IRk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AEgwgAAANwAAAAPAAAAAAAAAAAAAAAAAJgCAABkcnMvZG93&#10;bnJldi54bWxQSwUGAAAAAAQABAD1AAAAhwMAAAAA&#10;" path="m74,l,,,9r74,l74,xe" stroked="f">
                    <v:path arrowok="t" o:connecttype="custom" o:connectlocs="74,0;0,0;0,9;74,9;74,0" o:connectangles="0,0,0,0,0"/>
                  </v:shape>
                </v:group>
                <v:group id="Group 129" o:spid="_x0000_s1084" style="position:absolute;left:1770;top:13807;width:135;height:151" coordorigin="1770,13807" coordsize="135,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shape id="Freeform 130" o:spid="_x0000_s1085" style="position:absolute;left:1770;top:13807;width:135;height:151;visibility:visible;mso-wrap-style:square;v-text-anchor:top" coordsize="135,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i59cQA&#10;AADcAAAADwAAAGRycy9kb3ducmV2LnhtbESPQWvCQBSE70L/w/KE3nTXtJQaXaUIgqVY0Irg7ZF9&#10;JtHs25DdmvjvXUHwOMzMN8x03tlKXKjxpWMNo6ECQZw5U3KuYfe3HHyC8AHZYOWYNFzJw3z20pti&#10;alzLG7psQy4ihH2KGooQ6lRKnxVk0Q9dTRy9o2sshiibXJoG2wi3lUyU+pAWS44LBda0KCg7b/+t&#10;htadfr7XqtuHMaM6rA72910lWr/2u68JiEBdeIYf7ZXR8DZO4H4mHgE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IufXEAAAA3AAAAA8AAAAAAAAAAAAAAAAAmAIAAGRycy9k&#10;b3ducmV2LnhtbFBLBQYAAAAABAAEAPUAAACJAwAAAAA=&#10;" path="m134,93r-9,l123,109r-5,12l103,136r-10,4l,140r,10l131,150r3,-57xe" stroked="f">
                    <v:path arrowok="t" o:connecttype="custom" o:connectlocs="134,93;125,93;123,109;118,121;103,136;93,140;0,140;0,150;131,150;134,93" o:connectangles="0,0,0,0,0,0,0,0,0,0"/>
                  </v:shape>
                  <v:shape id="Freeform 131" o:spid="_x0000_s1086" style="position:absolute;left:1770;top:13807;width:135;height:151;visibility:visible;mso-wrap-style:square;v-text-anchor:top" coordsize="135,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QcbsUA&#10;AADcAAAADwAAAGRycy9kb3ducmV2LnhtbESPQWvCQBSE70L/w/IK3nS3KqJpVhFBsEgF01LI7ZF9&#10;TdJm34bs1qT/vlsQPA4z8w2TbgfbiCt1vnas4WmqQBAXztRcanh/O0xWIHxANtg4Jg2/5GG7eRil&#10;mBjX84WuWShFhLBPUEMVQptI6YuKLPqpa4mj9+k6iyHKrpSmwz7CbSNnSi2lxZrjQoUt7SsqvrMf&#10;q6F3X6eXVzV8hDWjyo+5PS/UTOvx47B7BhFoCPfwrX00GubrOfyfi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BxuxQAAANwAAAAPAAAAAAAAAAAAAAAAAJgCAABkcnMv&#10;ZG93bnJldi54bWxQSwUGAAAAAAQABAD1AAAAigMAAAAA&#10;" path="m58,9l15,9r3,1l21,12r1,2l22,134r-1,3l18,140r-2,l60,140r-3,l55,138r-2,-1l53,135r,-58l94,77r,-9l53,68r,-54l53,12r3,-2l58,9xe" stroked="f">
                    <v:path arrowok="t" o:connecttype="custom" o:connectlocs="58,9;15,9;18,10;21,12;22,14;22,134;21,137;18,140;16,140;60,140;57,140;55,138;53,137;53,135;53,77;94,77;94,68;53,68;53,14;53,12;56,10;58,9" o:connectangles="0,0,0,0,0,0,0,0,0,0,0,0,0,0,0,0,0,0,0,0,0,0"/>
                  </v:shape>
                  <v:shape id="Freeform 132" o:spid="_x0000_s1087" style="position:absolute;left:1770;top:13807;width:135;height:151;visibility:visible;mso-wrap-style:square;v-text-anchor:top" coordsize="135,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2EGsUA&#10;AADcAAAADwAAAGRycy9kb3ducmV2LnhtbESP3WrCQBSE7wu+w3IE7+quPxRNXUUEQRELRil4d8ie&#10;JqnZsyG7mvTtu0Khl8PMfMMsVp2txIMaXzrWMBoqEMSZMyXnGi7n7esMhA/IBivHpOGHPKyWvZcF&#10;Jsa1fKJHGnIRIewT1FCEUCdS+qwgi37oauLofbnGYoiyyaVpsI1wW8mxUm/SYslxocCaNgVlt/Ru&#10;NbTu+7A/qu4zzBnVdXe1H1M11nrQ79bvIAJ14T/8194ZDZP5FJ5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rYQaxQAAANwAAAAPAAAAAAAAAAAAAAAAAJgCAABkcnMv&#10;ZG93bnJldi54bWxQSwUGAAAAAAQABAD1AAAAigMAAAAA&#10;" path="m94,77r-27,l73,80r9,9l85,97r,12l94,109r,-32xe" stroked="f">
                    <v:path arrowok="t" o:connecttype="custom" o:connectlocs="94,77;67,77;73,80;82,89;85,97;85,109;94,109;94,77" o:connectangles="0,0,0,0,0,0,0,0"/>
                  </v:shape>
                  <v:shape id="Freeform 133" o:spid="_x0000_s1088" style="position:absolute;left:1770;top:13807;width:135;height:151;visibility:visible;mso-wrap-style:square;v-text-anchor:top" coordsize="135,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EhgcUA&#10;AADcAAAADwAAAGRycy9kb3ducmV2LnhtbESP3WoCMRSE7wXfIRyhdzVRW9HVKKUgWIqCPwjeHTbH&#10;3dXNybJJ3e3bm0LBy2FmvmHmy9aW4k61LxxrGPQVCOLUmYIzDcfD6nUCwgdkg6Vj0vBLHpaLbmeO&#10;iXEN7+i+D5mIEPYJashDqBIpfZqTRd93FXH0Lq62GKKsM2lqbCLclnKo1FhaLDgu5FjRZ07pbf9j&#10;NTTu+v21Ue0pTBnVeX222zc11Pql137MQARqwzP8314bDaPpO/ydi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4SGBxQAAANwAAAAPAAAAAAAAAAAAAAAAAJgCAABkcnMv&#10;ZG93bnJldi54bWxQSwUGAAAAAAQABAD1AAAAigMAAAAA&#10;" path="m94,39r-9,l84,49r-2,8l73,66r-6,2l94,68r,-29xe" stroked="f">
                    <v:path arrowok="t" o:connecttype="custom" o:connectlocs="94,39;85,39;84,49;82,57;73,66;67,68;94,68;94,39" o:connectangles="0,0,0,0,0,0,0,0"/>
                  </v:shape>
                  <v:shape id="Freeform 134" o:spid="_x0000_s1089" style="position:absolute;left:1770;top:13807;width:135;height:151;visibility:visible;mso-wrap-style:square;v-text-anchor:top" coordsize="135,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O/9sQA&#10;AADcAAAADwAAAGRycy9kb3ducmV2LnhtbESPQWsCMRSE74L/ITyhN02qInU1igiCpSjUFsHbY/Pc&#10;Xbt5WTapu/57Iwgeh5n5hpkvW1uKK9W+cKzhfaBAEKfOFJxp+P3Z9D9A+IBssHRMGm7kYbnoduaY&#10;GNfwN10PIRMRwj5BDXkIVSKlT3Oy6AeuIo7e2dUWQ5R1Jk2NTYTbUg6VmkiLBceFHCta55T+Hf6t&#10;hsZdvj53qj2GKaM6bU92P1ZDrd967WoGIlAbXuFne2s0jKYTeJy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zv/bEAAAA3AAAAA8AAAAAAAAAAAAAAAAAmAIAAGRycy9k&#10;b3ducmV2LnhtbFBLBQYAAAAABAAEAPUAAACJAwAAAAA=&#10;" path="m126,l,,,9r89,l96,10r10,6l110,20r6,11l118,40r2,12l129,52,126,xe" stroked="f">
                    <v:path arrowok="t" o:connecttype="custom" o:connectlocs="126,0;0,0;0,9;89,9;96,10;106,16;110,20;116,31;118,40;120,52;129,52;126,0" o:connectangles="0,0,0,0,0,0,0,0,0,0,0,0"/>
                  </v:shape>
                </v:group>
                <v:shape id="Picture 135" o:spid="_x0000_s1090" type="#_x0000_t75" style="position:absolute;left:1983;top:13804;width:420;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YUO7GAAAA3AAAAA8AAABkcnMvZG93bnJldi54bWxEj0FrwkAUhO8F/8PyBC+l2TRC20RXkULE&#10;Qj0kDZ4f2dckNPs2ZFeN/94tFHocZuYbZr2dTC8uNLrOsoLnKAZBXFvdcaOg+sqf3kA4j6yxt0wK&#10;buRgu5k9rDHT9soFXUrfiABhl6GC1vshk9LVLRl0kR2Ig/dtR4M+yLGResRrgJteJnH8Ig12HBZa&#10;HOi9pfqnPBsFu8okZf2ZnoZ94aoPkx9vxaNXajGfdisQnib/H/5rH7SCZfoKv2fCEZCb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VhQ7sYAAADcAAAADwAAAAAAAAAAAAAA&#10;AACfAgAAZHJzL2Rvd25yZXYueG1sUEsFBgAAAAAEAAQA9wAAAJIDAAAAAA==&#10;">
                  <v:imagedata r:id="rId129" o:title=""/>
                </v:shape>
                <v:shape id="Picture 136" o:spid="_x0000_s1091" type="#_x0000_t75" style="position:absolute;left:849;top:14102;width:380;height: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DPq2/AAAA3AAAAA8AAABkcnMvZG93bnJldi54bWxET0trwkAQvhf8D8sI3uqkthRNXUWlguRW&#10;Fc9DdpqEZmdDds3j33cPgseP773eDrZWHbe+cqLhbZ6AYsmdqaTQcL0cX5egfCAxVDthDSN72G4m&#10;L2tKjevlh7tzKFQMEZ+ShjKEJkX0ecmW/Nw1LJH7da2lEGFboGmpj+G2xkWSfKKlSmJDSQ0fSs7/&#10;znerYdXfEbNs50a5fRz2p++sw5G0nk2H3ReowEN4ih/uk9Hwvopr45l4BHDz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1Qz6tvwAAANwAAAAPAAAAAAAAAAAAAAAAAJ8CAABk&#10;cnMvZG93bnJldi54bWxQSwUGAAAAAAQABAD3AAAAiwMAAAAA&#10;">
                  <v:imagedata r:id="rId130" o:title=""/>
                </v:shape>
                <v:shape id="Picture 137" o:spid="_x0000_s1092" type="#_x0000_t75" style="position:absolute;left:1296;top:14459;width:48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c3N7DAAAA3AAAAA8AAABkcnMvZG93bnJldi54bWxEj9FqwkAURN8F/2G5Qt9004qiqatIMRCf&#10;ShM/4LJ7m4Rm74bsapK/7xYKPg4zc4Y5nEbbigf1vnGs4HWVgCDWzjRcKbiV2XIHwgdkg61jUjCR&#10;h9NxPjtgatzAX/QoQiUihH2KCuoQulRKr2uy6FeuI47et+sthij7Spoehwi3rXxLkq202HBcqLGj&#10;j5r0T3G3Csxlys5tl+f5tFlfR9SfeiqlUi+L8fwOItAYnuH/dm4UrPd7+DsTj4A8/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zc3sMAAADcAAAADwAAAAAAAAAAAAAAAACf&#10;AgAAZHJzL2Rvd25yZXYueG1sUEsFBgAAAAAEAAQA9wAAAI8DAAAAAA==&#10;">
                  <v:imagedata r:id="rId131" o:title=""/>
                </v:shape>
                <v:shape id="Picture 138" o:spid="_x0000_s1093" type="#_x0000_t75" style="position:absolute;left:1876;top:14100;width:380;height: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yNMHAAAAA3AAAAA8AAABkcnMvZG93bnJldi54bWxET82KwjAQvgv7DmEWvGm6IiJdo4iLsAoq&#10;6j7A0IxNsJnUJqvVpzcHwePH9z+Zta4SV2qC9azgq5+BIC68tlwq+Dsue2MQISJrrDyTgjsFmE0/&#10;OhPMtb/xnq6HWIoUwiFHBSbGOpcyFIYchr6viRN38o3DmGBTSt3gLYW7Sg6ybCQdWk4NBmtaGCrO&#10;h3+nwC54vbqMf8y92g0sHR9mc9q2SnU/2/k3iEhtfItf7l+tYJil+elMOgJy+g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I0wcAAAADcAAAADwAAAAAAAAAAAAAAAACfAgAA&#10;ZHJzL2Rvd25yZXYueG1sUEsFBgAAAAAEAAQA9wAAAIwDAAAAAA==&#10;">
                  <v:imagedata r:id="rId132" o:title=""/>
                </v:shape>
                <w10:wrap anchorx="page" anchory="page"/>
              </v:group>
            </w:pict>
          </mc:Fallback>
        </mc:AlternateContent>
      </w:r>
    </w:p>
    <w:sectPr w:rsidR="00912F16" w:rsidRPr="0005378E" w:rsidSect="00A77D9A">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5743" w:rsidRDefault="00525743">
      <w:r>
        <w:separator/>
      </w:r>
    </w:p>
    <w:p w:rsidR="00525743" w:rsidRDefault="00525743"/>
  </w:endnote>
  <w:endnote w:type="continuationSeparator" w:id="0">
    <w:p w:rsidR="00525743" w:rsidRDefault="00525743">
      <w:r>
        <w:continuationSeparator/>
      </w:r>
    </w:p>
    <w:p w:rsidR="00525743" w:rsidRDefault="005257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Berlin Sans FB">
    <w:panose1 w:val="020E0602020502020306"/>
    <w:charset w:val="00"/>
    <w:family w:val="swiss"/>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Franklin Gothic Medium">
    <w:panose1 w:val="020B0603020102020204"/>
    <w:charset w:val="00"/>
    <w:family w:val="swiss"/>
    <w:pitch w:val="variable"/>
    <w:sig w:usb0="00000287" w:usb1="00000000" w:usb2="00000000" w:usb3="00000000" w:csb0="0000009F" w:csb1="00000000"/>
  </w:font>
  <w:font w:name="HGSoeiKakugothicUB">
    <w:panose1 w:val="00000000000000000000"/>
    <w:charset w:val="80"/>
    <w:family w:val="roman"/>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PGothic">
    <w:panose1 w:val="020B0600070205080204"/>
    <w:charset w:val="80"/>
    <w:family w:val="swiss"/>
    <w:pitch w:val="variable"/>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Freestyle Script">
    <w:panose1 w:val="030804020302050B0404"/>
    <w:charset w:val="00"/>
    <w:family w:val="script"/>
    <w:pitch w:val="variable"/>
    <w:sig w:usb0="00000003" w:usb1="00000000" w:usb2="00000000" w:usb3="00000000" w:csb0="00000001" w:csb1="00000000"/>
  </w:font>
  <w:font w:name="Exo">
    <w:altName w:val="Exo"/>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5743" w:rsidRDefault="00525743" w:rsidP="00672A8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525743" w:rsidRDefault="00525743" w:rsidP="00672A89">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5743" w:rsidRDefault="00525743">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3991009"/>
      <w:docPartObj>
        <w:docPartGallery w:val="Page Numbers (Bottom of Page)"/>
        <w:docPartUnique/>
      </w:docPartObj>
    </w:sdtPr>
    <w:sdtEndPr>
      <w:rPr>
        <w:noProof/>
      </w:rPr>
    </w:sdtEndPr>
    <w:sdtContent>
      <w:p w:rsidR="00525743" w:rsidRDefault="00525743">
        <w:pPr>
          <w:pStyle w:val="Footer"/>
          <w:jc w:val="center"/>
        </w:pPr>
        <w:r>
          <w:fldChar w:fldCharType="begin"/>
        </w:r>
        <w:r>
          <w:instrText xml:space="preserve"> PAGE   \* MERGEFORMAT </w:instrText>
        </w:r>
        <w:r>
          <w:fldChar w:fldCharType="separate"/>
        </w:r>
        <w:r w:rsidR="009E45CB">
          <w:rPr>
            <w:noProof/>
          </w:rPr>
          <w:t>1</w:t>
        </w:r>
        <w:r>
          <w:rPr>
            <w:noProof/>
          </w:rPr>
          <w:fldChar w:fldCharType="end"/>
        </w:r>
      </w:p>
    </w:sdtContent>
  </w:sdt>
  <w:p w:rsidR="00525743" w:rsidRDefault="00525743" w:rsidP="007E0487">
    <w:pPr>
      <w:pStyle w:val="Footer"/>
      <w:tabs>
        <w:tab w:val="clear" w:pos="4320"/>
        <w:tab w:val="clear" w:pos="8640"/>
        <w:tab w:val="left" w:pos="6157"/>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5743" w:rsidRPr="00FE2CFB" w:rsidRDefault="00525743" w:rsidP="00FE2CF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5743" w:rsidRDefault="00525743">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5743" w:rsidRDefault="00525743">
      <w:r>
        <w:separator/>
      </w:r>
    </w:p>
    <w:p w:rsidR="00525743" w:rsidRDefault="00525743"/>
  </w:footnote>
  <w:footnote w:type="continuationSeparator" w:id="0">
    <w:p w:rsidR="00525743" w:rsidRDefault="00525743">
      <w:r>
        <w:continuationSeparator/>
      </w:r>
    </w:p>
    <w:p w:rsidR="00525743" w:rsidRDefault="00525743"/>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A3861"/>
    <w:multiLevelType w:val="multilevel"/>
    <w:tmpl w:val="52E69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CA5228"/>
    <w:multiLevelType w:val="hybridMultilevel"/>
    <w:tmpl w:val="05BC79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6772BF9"/>
    <w:multiLevelType w:val="hybridMultilevel"/>
    <w:tmpl w:val="2D40675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
    <w:nsid w:val="07ED48BE"/>
    <w:multiLevelType w:val="hybridMultilevel"/>
    <w:tmpl w:val="BA8ACC74"/>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0B8E680E"/>
    <w:multiLevelType w:val="hybridMultilevel"/>
    <w:tmpl w:val="5BD80844"/>
    <w:lvl w:ilvl="0" w:tplc="D3608F3E">
      <w:numFmt w:val="bullet"/>
      <w:lvlText w:val="-"/>
      <w:lvlJc w:val="left"/>
      <w:pPr>
        <w:ind w:left="720" w:hanging="360"/>
      </w:pPr>
      <w:rPr>
        <w:rFonts w:ascii="Tw Cen MT" w:eastAsia="Times New Roman" w:hAnsi="Tw Cen M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CA07D1F"/>
    <w:multiLevelType w:val="hybridMultilevel"/>
    <w:tmpl w:val="D5829E52"/>
    <w:lvl w:ilvl="0" w:tplc="0C090001">
      <w:start w:val="1"/>
      <w:numFmt w:val="bullet"/>
      <w:lvlText w:val=""/>
      <w:lvlJc w:val="left"/>
      <w:pPr>
        <w:tabs>
          <w:tab w:val="num" w:pos="792"/>
        </w:tabs>
        <w:ind w:left="792" w:hanging="360"/>
      </w:pPr>
      <w:rPr>
        <w:rFonts w:ascii="Symbol" w:hAnsi="Symbol" w:hint="default"/>
      </w:rPr>
    </w:lvl>
    <w:lvl w:ilvl="1" w:tplc="0C090003" w:tentative="1">
      <w:start w:val="1"/>
      <w:numFmt w:val="bullet"/>
      <w:lvlText w:val="o"/>
      <w:lvlJc w:val="left"/>
      <w:pPr>
        <w:tabs>
          <w:tab w:val="num" w:pos="1512"/>
        </w:tabs>
        <w:ind w:left="1512" w:hanging="360"/>
      </w:pPr>
      <w:rPr>
        <w:rFonts w:ascii="Courier New" w:hAnsi="Courier New" w:hint="default"/>
      </w:rPr>
    </w:lvl>
    <w:lvl w:ilvl="2" w:tplc="0C090005" w:tentative="1">
      <w:start w:val="1"/>
      <w:numFmt w:val="bullet"/>
      <w:lvlText w:val=""/>
      <w:lvlJc w:val="left"/>
      <w:pPr>
        <w:tabs>
          <w:tab w:val="num" w:pos="2232"/>
        </w:tabs>
        <w:ind w:left="2232" w:hanging="360"/>
      </w:pPr>
      <w:rPr>
        <w:rFonts w:ascii="Wingdings" w:hAnsi="Wingdings" w:hint="default"/>
      </w:rPr>
    </w:lvl>
    <w:lvl w:ilvl="3" w:tplc="0C090001" w:tentative="1">
      <w:start w:val="1"/>
      <w:numFmt w:val="bullet"/>
      <w:lvlText w:val=""/>
      <w:lvlJc w:val="left"/>
      <w:pPr>
        <w:tabs>
          <w:tab w:val="num" w:pos="2952"/>
        </w:tabs>
        <w:ind w:left="2952" w:hanging="360"/>
      </w:pPr>
      <w:rPr>
        <w:rFonts w:ascii="Symbol" w:hAnsi="Symbol" w:hint="default"/>
      </w:rPr>
    </w:lvl>
    <w:lvl w:ilvl="4" w:tplc="0C090003" w:tentative="1">
      <w:start w:val="1"/>
      <w:numFmt w:val="bullet"/>
      <w:lvlText w:val="o"/>
      <w:lvlJc w:val="left"/>
      <w:pPr>
        <w:tabs>
          <w:tab w:val="num" w:pos="3672"/>
        </w:tabs>
        <w:ind w:left="3672" w:hanging="360"/>
      </w:pPr>
      <w:rPr>
        <w:rFonts w:ascii="Courier New" w:hAnsi="Courier New" w:hint="default"/>
      </w:rPr>
    </w:lvl>
    <w:lvl w:ilvl="5" w:tplc="0C090005" w:tentative="1">
      <w:start w:val="1"/>
      <w:numFmt w:val="bullet"/>
      <w:lvlText w:val=""/>
      <w:lvlJc w:val="left"/>
      <w:pPr>
        <w:tabs>
          <w:tab w:val="num" w:pos="4392"/>
        </w:tabs>
        <w:ind w:left="4392" w:hanging="360"/>
      </w:pPr>
      <w:rPr>
        <w:rFonts w:ascii="Wingdings" w:hAnsi="Wingdings" w:hint="default"/>
      </w:rPr>
    </w:lvl>
    <w:lvl w:ilvl="6" w:tplc="0C090001" w:tentative="1">
      <w:start w:val="1"/>
      <w:numFmt w:val="bullet"/>
      <w:lvlText w:val=""/>
      <w:lvlJc w:val="left"/>
      <w:pPr>
        <w:tabs>
          <w:tab w:val="num" w:pos="5112"/>
        </w:tabs>
        <w:ind w:left="5112" w:hanging="360"/>
      </w:pPr>
      <w:rPr>
        <w:rFonts w:ascii="Symbol" w:hAnsi="Symbol" w:hint="default"/>
      </w:rPr>
    </w:lvl>
    <w:lvl w:ilvl="7" w:tplc="0C090003" w:tentative="1">
      <w:start w:val="1"/>
      <w:numFmt w:val="bullet"/>
      <w:lvlText w:val="o"/>
      <w:lvlJc w:val="left"/>
      <w:pPr>
        <w:tabs>
          <w:tab w:val="num" w:pos="5832"/>
        </w:tabs>
        <w:ind w:left="5832" w:hanging="360"/>
      </w:pPr>
      <w:rPr>
        <w:rFonts w:ascii="Courier New" w:hAnsi="Courier New" w:hint="default"/>
      </w:rPr>
    </w:lvl>
    <w:lvl w:ilvl="8" w:tplc="0C090005" w:tentative="1">
      <w:start w:val="1"/>
      <w:numFmt w:val="bullet"/>
      <w:lvlText w:val=""/>
      <w:lvlJc w:val="left"/>
      <w:pPr>
        <w:tabs>
          <w:tab w:val="num" w:pos="6552"/>
        </w:tabs>
        <w:ind w:left="6552" w:hanging="360"/>
      </w:pPr>
      <w:rPr>
        <w:rFonts w:ascii="Wingdings" w:hAnsi="Wingdings" w:hint="default"/>
      </w:rPr>
    </w:lvl>
  </w:abstractNum>
  <w:abstractNum w:abstractNumId="6">
    <w:nsid w:val="0D8D1373"/>
    <w:multiLevelType w:val="hybridMultilevel"/>
    <w:tmpl w:val="F22E81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EA63BEE"/>
    <w:multiLevelType w:val="hybridMultilevel"/>
    <w:tmpl w:val="D51074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0E130A7"/>
    <w:multiLevelType w:val="hybridMultilevel"/>
    <w:tmpl w:val="BECACCD6"/>
    <w:lvl w:ilvl="0" w:tplc="9F5CF9F6">
      <w:start w:val="1"/>
      <w:numFmt w:val="bullet"/>
      <w:lvlText w:val=""/>
      <w:lvlJc w:val="left"/>
      <w:pPr>
        <w:tabs>
          <w:tab w:val="num" w:pos="360"/>
        </w:tabs>
        <w:ind w:left="360" w:hanging="360"/>
      </w:pPr>
      <w:rPr>
        <w:rFonts w:ascii="Symbol" w:hAnsi="Symbol" w:hint="default"/>
        <w:color w:val="auto"/>
        <w:sz w:val="22"/>
        <w:szCs w:val="22"/>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9">
    <w:nsid w:val="1D126BAD"/>
    <w:multiLevelType w:val="hybridMultilevel"/>
    <w:tmpl w:val="4CCE04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6275D70"/>
    <w:multiLevelType w:val="hybridMultilevel"/>
    <w:tmpl w:val="807C7FC4"/>
    <w:lvl w:ilvl="0" w:tplc="DF2C506E">
      <w:start w:val="1"/>
      <w:numFmt w:val="bullet"/>
      <w:pStyle w:val="ListItem"/>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9F55CAC"/>
    <w:multiLevelType w:val="hybridMultilevel"/>
    <w:tmpl w:val="53844D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D8B57A1"/>
    <w:multiLevelType w:val="hybridMultilevel"/>
    <w:tmpl w:val="EC3C4624"/>
    <w:lvl w:ilvl="0" w:tplc="D3608F3E">
      <w:numFmt w:val="bullet"/>
      <w:lvlText w:val="-"/>
      <w:lvlJc w:val="left"/>
      <w:pPr>
        <w:ind w:left="1080" w:hanging="360"/>
      </w:pPr>
      <w:rPr>
        <w:rFonts w:ascii="Tw Cen MT" w:eastAsia="Times New Roman" w:hAnsi="Tw Cen MT" w:cs="Times New Roman"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nsid w:val="2E622A13"/>
    <w:multiLevelType w:val="hybridMultilevel"/>
    <w:tmpl w:val="52748728"/>
    <w:lvl w:ilvl="0" w:tplc="0C090001">
      <w:start w:val="1"/>
      <w:numFmt w:val="bullet"/>
      <w:lvlText w:val=""/>
      <w:lvlJc w:val="left"/>
      <w:pPr>
        <w:ind w:left="2475" w:hanging="360"/>
      </w:pPr>
      <w:rPr>
        <w:rFonts w:ascii="Symbol" w:hAnsi="Symbol" w:hint="default"/>
      </w:rPr>
    </w:lvl>
    <w:lvl w:ilvl="1" w:tplc="0C090003" w:tentative="1">
      <w:start w:val="1"/>
      <w:numFmt w:val="bullet"/>
      <w:lvlText w:val="o"/>
      <w:lvlJc w:val="left"/>
      <w:pPr>
        <w:ind w:left="3195" w:hanging="360"/>
      </w:pPr>
      <w:rPr>
        <w:rFonts w:ascii="Courier New" w:hAnsi="Courier New" w:cs="Courier New" w:hint="default"/>
      </w:rPr>
    </w:lvl>
    <w:lvl w:ilvl="2" w:tplc="0C090005" w:tentative="1">
      <w:start w:val="1"/>
      <w:numFmt w:val="bullet"/>
      <w:lvlText w:val=""/>
      <w:lvlJc w:val="left"/>
      <w:pPr>
        <w:ind w:left="3915" w:hanging="360"/>
      </w:pPr>
      <w:rPr>
        <w:rFonts w:ascii="Wingdings" w:hAnsi="Wingdings" w:hint="default"/>
      </w:rPr>
    </w:lvl>
    <w:lvl w:ilvl="3" w:tplc="0C090001" w:tentative="1">
      <w:start w:val="1"/>
      <w:numFmt w:val="bullet"/>
      <w:lvlText w:val=""/>
      <w:lvlJc w:val="left"/>
      <w:pPr>
        <w:ind w:left="4635" w:hanging="360"/>
      </w:pPr>
      <w:rPr>
        <w:rFonts w:ascii="Symbol" w:hAnsi="Symbol" w:hint="default"/>
      </w:rPr>
    </w:lvl>
    <w:lvl w:ilvl="4" w:tplc="0C090003" w:tentative="1">
      <w:start w:val="1"/>
      <w:numFmt w:val="bullet"/>
      <w:lvlText w:val="o"/>
      <w:lvlJc w:val="left"/>
      <w:pPr>
        <w:ind w:left="5355" w:hanging="360"/>
      </w:pPr>
      <w:rPr>
        <w:rFonts w:ascii="Courier New" w:hAnsi="Courier New" w:cs="Courier New" w:hint="default"/>
      </w:rPr>
    </w:lvl>
    <w:lvl w:ilvl="5" w:tplc="0C090005" w:tentative="1">
      <w:start w:val="1"/>
      <w:numFmt w:val="bullet"/>
      <w:lvlText w:val=""/>
      <w:lvlJc w:val="left"/>
      <w:pPr>
        <w:ind w:left="6075" w:hanging="360"/>
      </w:pPr>
      <w:rPr>
        <w:rFonts w:ascii="Wingdings" w:hAnsi="Wingdings" w:hint="default"/>
      </w:rPr>
    </w:lvl>
    <w:lvl w:ilvl="6" w:tplc="0C090001" w:tentative="1">
      <w:start w:val="1"/>
      <w:numFmt w:val="bullet"/>
      <w:lvlText w:val=""/>
      <w:lvlJc w:val="left"/>
      <w:pPr>
        <w:ind w:left="6795" w:hanging="360"/>
      </w:pPr>
      <w:rPr>
        <w:rFonts w:ascii="Symbol" w:hAnsi="Symbol" w:hint="default"/>
      </w:rPr>
    </w:lvl>
    <w:lvl w:ilvl="7" w:tplc="0C090003" w:tentative="1">
      <w:start w:val="1"/>
      <w:numFmt w:val="bullet"/>
      <w:lvlText w:val="o"/>
      <w:lvlJc w:val="left"/>
      <w:pPr>
        <w:ind w:left="7515" w:hanging="360"/>
      </w:pPr>
      <w:rPr>
        <w:rFonts w:ascii="Courier New" w:hAnsi="Courier New" w:cs="Courier New" w:hint="default"/>
      </w:rPr>
    </w:lvl>
    <w:lvl w:ilvl="8" w:tplc="0C090005" w:tentative="1">
      <w:start w:val="1"/>
      <w:numFmt w:val="bullet"/>
      <w:lvlText w:val=""/>
      <w:lvlJc w:val="left"/>
      <w:pPr>
        <w:ind w:left="8235" w:hanging="360"/>
      </w:pPr>
      <w:rPr>
        <w:rFonts w:ascii="Wingdings" w:hAnsi="Wingdings" w:hint="default"/>
      </w:rPr>
    </w:lvl>
  </w:abstractNum>
  <w:abstractNum w:abstractNumId="14">
    <w:nsid w:val="31C34871"/>
    <w:multiLevelType w:val="hybridMultilevel"/>
    <w:tmpl w:val="8B3C156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32385BE3"/>
    <w:multiLevelType w:val="hybridMultilevel"/>
    <w:tmpl w:val="B27CC9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DAC3E4C"/>
    <w:multiLevelType w:val="hybridMultilevel"/>
    <w:tmpl w:val="2AA20A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90221BB"/>
    <w:multiLevelType w:val="hybridMultilevel"/>
    <w:tmpl w:val="F6E4217A"/>
    <w:lvl w:ilvl="0" w:tplc="052E1734">
      <w:numFmt w:val="bullet"/>
      <w:lvlText w:val="-"/>
      <w:lvlJc w:val="left"/>
      <w:pPr>
        <w:ind w:left="720" w:hanging="360"/>
      </w:pPr>
      <w:rPr>
        <w:rFonts w:ascii="Berlin Sans FB" w:eastAsia="Times New Roman" w:hAnsi="Berlin Sans FB"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B163CE6"/>
    <w:multiLevelType w:val="hybridMultilevel"/>
    <w:tmpl w:val="7422CD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C162B00"/>
    <w:multiLevelType w:val="singleLevel"/>
    <w:tmpl w:val="18D61ED2"/>
    <w:lvl w:ilvl="0">
      <w:numFmt w:val="decimal"/>
      <w:pStyle w:val="csbullet"/>
      <w:lvlText w:val=""/>
      <w:lvlJc w:val="left"/>
      <w:rPr>
        <w:rFonts w:cs="Times New Roman"/>
      </w:rPr>
    </w:lvl>
  </w:abstractNum>
  <w:abstractNum w:abstractNumId="2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21">
    <w:nsid w:val="54255120"/>
    <w:multiLevelType w:val="hybridMultilevel"/>
    <w:tmpl w:val="A23A32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5892888"/>
    <w:multiLevelType w:val="multilevel"/>
    <w:tmpl w:val="63D42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81C650C"/>
    <w:multiLevelType w:val="hybridMultilevel"/>
    <w:tmpl w:val="2CB8D4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D041EA5"/>
    <w:multiLevelType w:val="hybridMultilevel"/>
    <w:tmpl w:val="ABD6AE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62064D8E"/>
    <w:multiLevelType w:val="hybridMultilevel"/>
    <w:tmpl w:val="629C85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6BFD1402"/>
    <w:multiLevelType w:val="hybridMultilevel"/>
    <w:tmpl w:val="5D1C8906"/>
    <w:lvl w:ilvl="0" w:tplc="1A602F3C">
      <w:numFmt w:val="bullet"/>
      <w:lvlText w:val="-"/>
      <w:lvlJc w:val="left"/>
      <w:pPr>
        <w:ind w:left="3240" w:hanging="360"/>
      </w:pPr>
      <w:rPr>
        <w:rFonts w:ascii="Arial" w:eastAsia="Times New Roman" w:hAnsi="Arial" w:cs="Arial" w:hint="default"/>
      </w:rPr>
    </w:lvl>
    <w:lvl w:ilvl="1" w:tplc="0C090003" w:tentative="1">
      <w:start w:val="1"/>
      <w:numFmt w:val="bullet"/>
      <w:lvlText w:val="o"/>
      <w:lvlJc w:val="left"/>
      <w:pPr>
        <w:ind w:left="3960" w:hanging="360"/>
      </w:pPr>
      <w:rPr>
        <w:rFonts w:ascii="Courier New" w:hAnsi="Courier New" w:cs="Courier New" w:hint="default"/>
      </w:rPr>
    </w:lvl>
    <w:lvl w:ilvl="2" w:tplc="0C090005" w:tentative="1">
      <w:start w:val="1"/>
      <w:numFmt w:val="bullet"/>
      <w:lvlText w:val=""/>
      <w:lvlJc w:val="left"/>
      <w:pPr>
        <w:ind w:left="4680" w:hanging="360"/>
      </w:pPr>
      <w:rPr>
        <w:rFonts w:ascii="Wingdings" w:hAnsi="Wingdings" w:hint="default"/>
      </w:rPr>
    </w:lvl>
    <w:lvl w:ilvl="3" w:tplc="0C090001" w:tentative="1">
      <w:start w:val="1"/>
      <w:numFmt w:val="bullet"/>
      <w:lvlText w:val=""/>
      <w:lvlJc w:val="left"/>
      <w:pPr>
        <w:ind w:left="5400" w:hanging="360"/>
      </w:pPr>
      <w:rPr>
        <w:rFonts w:ascii="Symbol" w:hAnsi="Symbol" w:hint="default"/>
      </w:rPr>
    </w:lvl>
    <w:lvl w:ilvl="4" w:tplc="0C090003" w:tentative="1">
      <w:start w:val="1"/>
      <w:numFmt w:val="bullet"/>
      <w:lvlText w:val="o"/>
      <w:lvlJc w:val="left"/>
      <w:pPr>
        <w:ind w:left="6120" w:hanging="360"/>
      </w:pPr>
      <w:rPr>
        <w:rFonts w:ascii="Courier New" w:hAnsi="Courier New" w:cs="Courier New" w:hint="default"/>
      </w:rPr>
    </w:lvl>
    <w:lvl w:ilvl="5" w:tplc="0C090005" w:tentative="1">
      <w:start w:val="1"/>
      <w:numFmt w:val="bullet"/>
      <w:lvlText w:val=""/>
      <w:lvlJc w:val="left"/>
      <w:pPr>
        <w:ind w:left="6840" w:hanging="360"/>
      </w:pPr>
      <w:rPr>
        <w:rFonts w:ascii="Wingdings" w:hAnsi="Wingdings" w:hint="default"/>
      </w:rPr>
    </w:lvl>
    <w:lvl w:ilvl="6" w:tplc="0C090001" w:tentative="1">
      <w:start w:val="1"/>
      <w:numFmt w:val="bullet"/>
      <w:lvlText w:val=""/>
      <w:lvlJc w:val="left"/>
      <w:pPr>
        <w:ind w:left="7560" w:hanging="360"/>
      </w:pPr>
      <w:rPr>
        <w:rFonts w:ascii="Symbol" w:hAnsi="Symbol" w:hint="default"/>
      </w:rPr>
    </w:lvl>
    <w:lvl w:ilvl="7" w:tplc="0C090003" w:tentative="1">
      <w:start w:val="1"/>
      <w:numFmt w:val="bullet"/>
      <w:lvlText w:val="o"/>
      <w:lvlJc w:val="left"/>
      <w:pPr>
        <w:ind w:left="8280" w:hanging="360"/>
      </w:pPr>
      <w:rPr>
        <w:rFonts w:ascii="Courier New" w:hAnsi="Courier New" w:cs="Courier New" w:hint="default"/>
      </w:rPr>
    </w:lvl>
    <w:lvl w:ilvl="8" w:tplc="0C090005" w:tentative="1">
      <w:start w:val="1"/>
      <w:numFmt w:val="bullet"/>
      <w:lvlText w:val=""/>
      <w:lvlJc w:val="left"/>
      <w:pPr>
        <w:ind w:left="9000" w:hanging="360"/>
      </w:pPr>
      <w:rPr>
        <w:rFonts w:ascii="Wingdings" w:hAnsi="Wingdings" w:hint="default"/>
      </w:rPr>
    </w:lvl>
  </w:abstractNum>
  <w:abstractNum w:abstractNumId="27">
    <w:nsid w:val="6FB42DB8"/>
    <w:multiLevelType w:val="hybridMultilevel"/>
    <w:tmpl w:val="4210B1A8"/>
    <w:lvl w:ilvl="0" w:tplc="3710A870">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nsid w:val="7756702A"/>
    <w:multiLevelType w:val="hybridMultilevel"/>
    <w:tmpl w:val="130ACB7A"/>
    <w:lvl w:ilvl="0" w:tplc="0C090001">
      <w:start w:val="1"/>
      <w:numFmt w:val="bullet"/>
      <w:lvlText w:val=""/>
      <w:lvlJc w:val="left"/>
      <w:pPr>
        <w:ind w:left="720" w:hanging="360"/>
      </w:pPr>
      <w:rPr>
        <w:rFonts w:ascii="Symbol" w:hAnsi="Symbol" w:hint="default"/>
      </w:rPr>
    </w:lvl>
    <w:lvl w:ilvl="1" w:tplc="98CAE774">
      <w:start w:val="4"/>
      <w:numFmt w:val="bullet"/>
      <w:lvlText w:val="•"/>
      <w:lvlJc w:val="left"/>
      <w:pPr>
        <w:ind w:left="1440" w:hanging="360"/>
      </w:pPr>
      <w:rPr>
        <w:rFonts w:ascii="Tw Cen MT" w:eastAsiaTheme="minorHAnsi" w:hAnsi="Tw Cen MT"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77CC27A7"/>
    <w:multiLevelType w:val="hybridMultilevel"/>
    <w:tmpl w:val="D270A8E8"/>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0">
    <w:nsid w:val="7B38695C"/>
    <w:multiLevelType w:val="hybridMultilevel"/>
    <w:tmpl w:val="AA56488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1">
    <w:nsid w:val="7BDD2AA6"/>
    <w:multiLevelType w:val="multilevel"/>
    <w:tmpl w:val="C43E379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2">
    <w:nsid w:val="7C0B0810"/>
    <w:multiLevelType w:val="hybridMultilevel"/>
    <w:tmpl w:val="7C2895B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3"/>
  </w:num>
  <w:num w:numId="3">
    <w:abstractNumId w:val="27"/>
  </w:num>
  <w:num w:numId="4">
    <w:abstractNumId w:val="10"/>
  </w:num>
  <w:num w:numId="5">
    <w:abstractNumId w:val="20"/>
  </w:num>
  <w:num w:numId="6">
    <w:abstractNumId w:val="19"/>
  </w:num>
  <w:num w:numId="7">
    <w:abstractNumId w:val="8"/>
  </w:num>
  <w:num w:numId="8">
    <w:abstractNumId w:val="7"/>
  </w:num>
  <w:num w:numId="9">
    <w:abstractNumId w:val="6"/>
  </w:num>
  <w:num w:numId="10">
    <w:abstractNumId w:val="32"/>
  </w:num>
  <w:num w:numId="11">
    <w:abstractNumId w:val="24"/>
  </w:num>
  <w:num w:numId="12">
    <w:abstractNumId w:val="9"/>
  </w:num>
  <w:num w:numId="13">
    <w:abstractNumId w:val="17"/>
  </w:num>
  <w:num w:numId="14">
    <w:abstractNumId w:val="26"/>
  </w:num>
  <w:num w:numId="15">
    <w:abstractNumId w:val="15"/>
  </w:num>
  <w:num w:numId="16">
    <w:abstractNumId w:val="28"/>
  </w:num>
  <w:num w:numId="17">
    <w:abstractNumId w:val="25"/>
  </w:num>
  <w:num w:numId="18">
    <w:abstractNumId w:val="29"/>
  </w:num>
  <w:num w:numId="19">
    <w:abstractNumId w:val="31"/>
  </w:num>
  <w:num w:numId="20">
    <w:abstractNumId w:val="21"/>
  </w:num>
  <w:num w:numId="21">
    <w:abstractNumId w:val="16"/>
  </w:num>
  <w:num w:numId="22">
    <w:abstractNumId w:val="18"/>
  </w:num>
  <w:num w:numId="23">
    <w:abstractNumId w:val="30"/>
  </w:num>
  <w:num w:numId="24">
    <w:abstractNumId w:val="2"/>
  </w:num>
  <w:num w:numId="25">
    <w:abstractNumId w:val="22"/>
  </w:num>
  <w:num w:numId="26">
    <w:abstractNumId w:val="0"/>
  </w:num>
  <w:num w:numId="27">
    <w:abstractNumId w:val="11"/>
  </w:num>
  <w:num w:numId="28">
    <w:abstractNumId w:val="13"/>
  </w:num>
  <w:num w:numId="29">
    <w:abstractNumId w:val="4"/>
  </w:num>
  <w:num w:numId="30">
    <w:abstractNumId w:val="12"/>
  </w:num>
  <w:num w:numId="31">
    <w:abstractNumId w:val="23"/>
  </w:num>
  <w:num w:numId="32">
    <w:abstractNumId w:val="14"/>
  </w:num>
  <w:num w:numId="33">
    <w:abstractNumId w:val="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4C88"/>
    <w:rsid w:val="00000AA1"/>
    <w:rsid w:val="000045B6"/>
    <w:rsid w:val="00010D02"/>
    <w:rsid w:val="0001328E"/>
    <w:rsid w:val="00016601"/>
    <w:rsid w:val="0002109A"/>
    <w:rsid w:val="00022200"/>
    <w:rsid w:val="000252AE"/>
    <w:rsid w:val="00031296"/>
    <w:rsid w:val="00031894"/>
    <w:rsid w:val="00032B30"/>
    <w:rsid w:val="00040BC8"/>
    <w:rsid w:val="00052A5B"/>
    <w:rsid w:val="0005378E"/>
    <w:rsid w:val="000538D1"/>
    <w:rsid w:val="00060A31"/>
    <w:rsid w:val="00061AE5"/>
    <w:rsid w:val="00062CB2"/>
    <w:rsid w:val="000652BD"/>
    <w:rsid w:val="0007017F"/>
    <w:rsid w:val="000734E0"/>
    <w:rsid w:val="00074D19"/>
    <w:rsid w:val="00075CCE"/>
    <w:rsid w:val="000821AA"/>
    <w:rsid w:val="00082F68"/>
    <w:rsid w:val="00083235"/>
    <w:rsid w:val="000837E5"/>
    <w:rsid w:val="0008442D"/>
    <w:rsid w:val="000848DA"/>
    <w:rsid w:val="00085D32"/>
    <w:rsid w:val="00087786"/>
    <w:rsid w:val="000930E7"/>
    <w:rsid w:val="00093207"/>
    <w:rsid w:val="00097243"/>
    <w:rsid w:val="000A2FE3"/>
    <w:rsid w:val="000A4393"/>
    <w:rsid w:val="000A5E1B"/>
    <w:rsid w:val="000C3C93"/>
    <w:rsid w:val="000C3D07"/>
    <w:rsid w:val="000C3F97"/>
    <w:rsid w:val="000C5782"/>
    <w:rsid w:val="000C7292"/>
    <w:rsid w:val="000D11DD"/>
    <w:rsid w:val="000D4F30"/>
    <w:rsid w:val="000D5B59"/>
    <w:rsid w:val="000F2125"/>
    <w:rsid w:val="000F36CA"/>
    <w:rsid w:val="000F5B1D"/>
    <w:rsid w:val="00101C90"/>
    <w:rsid w:val="00104B36"/>
    <w:rsid w:val="001213E1"/>
    <w:rsid w:val="001307C1"/>
    <w:rsid w:val="00131DAC"/>
    <w:rsid w:val="00133018"/>
    <w:rsid w:val="00135D4A"/>
    <w:rsid w:val="00136382"/>
    <w:rsid w:val="001403ED"/>
    <w:rsid w:val="00143F82"/>
    <w:rsid w:val="001454DB"/>
    <w:rsid w:val="001468DB"/>
    <w:rsid w:val="00151FE9"/>
    <w:rsid w:val="00152140"/>
    <w:rsid w:val="00163518"/>
    <w:rsid w:val="00163ADC"/>
    <w:rsid w:val="001722D6"/>
    <w:rsid w:val="001725E6"/>
    <w:rsid w:val="00182188"/>
    <w:rsid w:val="00182B6B"/>
    <w:rsid w:val="00183041"/>
    <w:rsid w:val="001862B9"/>
    <w:rsid w:val="001919E4"/>
    <w:rsid w:val="00192DE0"/>
    <w:rsid w:val="001A61E8"/>
    <w:rsid w:val="001B4FE2"/>
    <w:rsid w:val="001B5B3B"/>
    <w:rsid w:val="001B6219"/>
    <w:rsid w:val="001C7539"/>
    <w:rsid w:val="001D325F"/>
    <w:rsid w:val="001E13C8"/>
    <w:rsid w:val="001E4735"/>
    <w:rsid w:val="001E6963"/>
    <w:rsid w:val="001F0570"/>
    <w:rsid w:val="002073CB"/>
    <w:rsid w:val="0021753F"/>
    <w:rsid w:val="00220AE3"/>
    <w:rsid w:val="002406A3"/>
    <w:rsid w:val="00244053"/>
    <w:rsid w:val="00250982"/>
    <w:rsid w:val="00250E6E"/>
    <w:rsid w:val="00255571"/>
    <w:rsid w:val="00256A27"/>
    <w:rsid w:val="00262B30"/>
    <w:rsid w:val="0026755F"/>
    <w:rsid w:val="00286579"/>
    <w:rsid w:val="002920ED"/>
    <w:rsid w:val="00293B8A"/>
    <w:rsid w:val="0029417E"/>
    <w:rsid w:val="00295628"/>
    <w:rsid w:val="002A3BCD"/>
    <w:rsid w:val="002A4A02"/>
    <w:rsid w:val="002A59CA"/>
    <w:rsid w:val="002A646C"/>
    <w:rsid w:val="002B0426"/>
    <w:rsid w:val="002B1D89"/>
    <w:rsid w:val="002B3064"/>
    <w:rsid w:val="002B6D7F"/>
    <w:rsid w:val="002B78C7"/>
    <w:rsid w:val="002C7942"/>
    <w:rsid w:val="002D2EDA"/>
    <w:rsid w:val="002E3ED3"/>
    <w:rsid w:val="002E72E6"/>
    <w:rsid w:val="002F2CBA"/>
    <w:rsid w:val="002F3FC7"/>
    <w:rsid w:val="002F41DC"/>
    <w:rsid w:val="002F4E5A"/>
    <w:rsid w:val="002F5C79"/>
    <w:rsid w:val="002F6A26"/>
    <w:rsid w:val="002F77AC"/>
    <w:rsid w:val="00301847"/>
    <w:rsid w:val="00301943"/>
    <w:rsid w:val="003029F5"/>
    <w:rsid w:val="00303F46"/>
    <w:rsid w:val="0030429D"/>
    <w:rsid w:val="0031157B"/>
    <w:rsid w:val="00314866"/>
    <w:rsid w:val="00315488"/>
    <w:rsid w:val="00316479"/>
    <w:rsid w:val="00323644"/>
    <w:rsid w:val="00333026"/>
    <w:rsid w:val="00333B41"/>
    <w:rsid w:val="00340905"/>
    <w:rsid w:val="00342055"/>
    <w:rsid w:val="00342796"/>
    <w:rsid w:val="0034306E"/>
    <w:rsid w:val="0035038F"/>
    <w:rsid w:val="003529E5"/>
    <w:rsid w:val="00364C5F"/>
    <w:rsid w:val="0036641C"/>
    <w:rsid w:val="00372AE1"/>
    <w:rsid w:val="00372F0E"/>
    <w:rsid w:val="0037531A"/>
    <w:rsid w:val="003836AC"/>
    <w:rsid w:val="003962F7"/>
    <w:rsid w:val="003966D5"/>
    <w:rsid w:val="0039722C"/>
    <w:rsid w:val="003A2281"/>
    <w:rsid w:val="003A3BDE"/>
    <w:rsid w:val="003B4674"/>
    <w:rsid w:val="003B7D24"/>
    <w:rsid w:val="003C3429"/>
    <w:rsid w:val="003D1337"/>
    <w:rsid w:val="003D33E5"/>
    <w:rsid w:val="003D3901"/>
    <w:rsid w:val="003D421F"/>
    <w:rsid w:val="003D53D6"/>
    <w:rsid w:val="003E29E8"/>
    <w:rsid w:val="003E3542"/>
    <w:rsid w:val="003E46B0"/>
    <w:rsid w:val="003E6AA1"/>
    <w:rsid w:val="003F569A"/>
    <w:rsid w:val="004016CF"/>
    <w:rsid w:val="00405027"/>
    <w:rsid w:val="0041163F"/>
    <w:rsid w:val="00417E53"/>
    <w:rsid w:val="00426FAA"/>
    <w:rsid w:val="004346C9"/>
    <w:rsid w:val="00435517"/>
    <w:rsid w:val="004414AD"/>
    <w:rsid w:val="004436DC"/>
    <w:rsid w:val="004476DC"/>
    <w:rsid w:val="004715A2"/>
    <w:rsid w:val="00471E09"/>
    <w:rsid w:val="004813AD"/>
    <w:rsid w:val="00482306"/>
    <w:rsid w:val="004960A4"/>
    <w:rsid w:val="00497B53"/>
    <w:rsid w:val="004A0ED0"/>
    <w:rsid w:val="004A1FC2"/>
    <w:rsid w:val="004E089C"/>
    <w:rsid w:val="004F2445"/>
    <w:rsid w:val="004F2B82"/>
    <w:rsid w:val="00504761"/>
    <w:rsid w:val="00525743"/>
    <w:rsid w:val="0052581F"/>
    <w:rsid w:val="005327C8"/>
    <w:rsid w:val="00534B47"/>
    <w:rsid w:val="005371F2"/>
    <w:rsid w:val="00540DFC"/>
    <w:rsid w:val="00546842"/>
    <w:rsid w:val="00553DB3"/>
    <w:rsid w:val="00562E61"/>
    <w:rsid w:val="00562E7D"/>
    <w:rsid w:val="005A0AFB"/>
    <w:rsid w:val="005A494E"/>
    <w:rsid w:val="005B27EE"/>
    <w:rsid w:val="005B3CE7"/>
    <w:rsid w:val="005B5AEA"/>
    <w:rsid w:val="005B760F"/>
    <w:rsid w:val="005C13EF"/>
    <w:rsid w:val="005C44DB"/>
    <w:rsid w:val="005C4C36"/>
    <w:rsid w:val="005D4C9B"/>
    <w:rsid w:val="005D75E2"/>
    <w:rsid w:val="005E05D3"/>
    <w:rsid w:val="005E0696"/>
    <w:rsid w:val="005E6E74"/>
    <w:rsid w:val="005F012B"/>
    <w:rsid w:val="005F140B"/>
    <w:rsid w:val="00605E53"/>
    <w:rsid w:val="00607025"/>
    <w:rsid w:val="00614079"/>
    <w:rsid w:val="00615DFC"/>
    <w:rsid w:val="0062446D"/>
    <w:rsid w:val="006335A0"/>
    <w:rsid w:val="0064005A"/>
    <w:rsid w:val="0064242A"/>
    <w:rsid w:val="0064313A"/>
    <w:rsid w:val="00643C96"/>
    <w:rsid w:val="00651394"/>
    <w:rsid w:val="0065566E"/>
    <w:rsid w:val="00664718"/>
    <w:rsid w:val="0066562C"/>
    <w:rsid w:val="00670CBA"/>
    <w:rsid w:val="00672A89"/>
    <w:rsid w:val="00676C20"/>
    <w:rsid w:val="00676DEE"/>
    <w:rsid w:val="00694C21"/>
    <w:rsid w:val="006B0B4D"/>
    <w:rsid w:val="006B273E"/>
    <w:rsid w:val="006C5199"/>
    <w:rsid w:val="006E3DF1"/>
    <w:rsid w:val="006E40F4"/>
    <w:rsid w:val="006F2F03"/>
    <w:rsid w:val="006F5C23"/>
    <w:rsid w:val="007004B7"/>
    <w:rsid w:val="00710109"/>
    <w:rsid w:val="00711525"/>
    <w:rsid w:val="00714AA4"/>
    <w:rsid w:val="007218A3"/>
    <w:rsid w:val="007401AB"/>
    <w:rsid w:val="00745722"/>
    <w:rsid w:val="00746AD2"/>
    <w:rsid w:val="007515C0"/>
    <w:rsid w:val="007547BF"/>
    <w:rsid w:val="0076020A"/>
    <w:rsid w:val="00766664"/>
    <w:rsid w:val="0076666A"/>
    <w:rsid w:val="00772F91"/>
    <w:rsid w:val="007754F4"/>
    <w:rsid w:val="007822D3"/>
    <w:rsid w:val="007825B2"/>
    <w:rsid w:val="007919BD"/>
    <w:rsid w:val="00793DCD"/>
    <w:rsid w:val="007A04C4"/>
    <w:rsid w:val="007A1EFD"/>
    <w:rsid w:val="007A4056"/>
    <w:rsid w:val="007B499C"/>
    <w:rsid w:val="007B7026"/>
    <w:rsid w:val="007D07AD"/>
    <w:rsid w:val="007E0487"/>
    <w:rsid w:val="007F01F4"/>
    <w:rsid w:val="007F4776"/>
    <w:rsid w:val="007F6DC6"/>
    <w:rsid w:val="007F77BC"/>
    <w:rsid w:val="00810720"/>
    <w:rsid w:val="00810766"/>
    <w:rsid w:val="00821885"/>
    <w:rsid w:val="00822AA8"/>
    <w:rsid w:val="00823D2C"/>
    <w:rsid w:val="00827282"/>
    <w:rsid w:val="00827A66"/>
    <w:rsid w:val="00833118"/>
    <w:rsid w:val="00842592"/>
    <w:rsid w:val="0084553C"/>
    <w:rsid w:val="008465DB"/>
    <w:rsid w:val="008474CF"/>
    <w:rsid w:val="00851B46"/>
    <w:rsid w:val="008529EB"/>
    <w:rsid w:val="008568C1"/>
    <w:rsid w:val="00867929"/>
    <w:rsid w:val="008707F1"/>
    <w:rsid w:val="0087335A"/>
    <w:rsid w:val="00874D36"/>
    <w:rsid w:val="00874EC3"/>
    <w:rsid w:val="00886A27"/>
    <w:rsid w:val="00890121"/>
    <w:rsid w:val="00891196"/>
    <w:rsid w:val="0089612F"/>
    <w:rsid w:val="008A0688"/>
    <w:rsid w:val="008A70CC"/>
    <w:rsid w:val="008B03A6"/>
    <w:rsid w:val="008C12BE"/>
    <w:rsid w:val="008C3163"/>
    <w:rsid w:val="008C3EDF"/>
    <w:rsid w:val="008C5799"/>
    <w:rsid w:val="008C74E9"/>
    <w:rsid w:val="008D54A4"/>
    <w:rsid w:val="008E12FA"/>
    <w:rsid w:val="008E3FE7"/>
    <w:rsid w:val="008F1A95"/>
    <w:rsid w:val="008F6BB7"/>
    <w:rsid w:val="009010BF"/>
    <w:rsid w:val="00902303"/>
    <w:rsid w:val="00906728"/>
    <w:rsid w:val="00910703"/>
    <w:rsid w:val="00912F16"/>
    <w:rsid w:val="00914273"/>
    <w:rsid w:val="009208EC"/>
    <w:rsid w:val="00920D24"/>
    <w:rsid w:val="00924C52"/>
    <w:rsid w:val="00932FF0"/>
    <w:rsid w:val="00935583"/>
    <w:rsid w:val="00937368"/>
    <w:rsid w:val="00937A99"/>
    <w:rsid w:val="00940200"/>
    <w:rsid w:val="00947658"/>
    <w:rsid w:val="00953A9D"/>
    <w:rsid w:val="00957A54"/>
    <w:rsid w:val="00967D4D"/>
    <w:rsid w:val="00971E70"/>
    <w:rsid w:val="00972311"/>
    <w:rsid w:val="00974A54"/>
    <w:rsid w:val="0099063F"/>
    <w:rsid w:val="00992BDB"/>
    <w:rsid w:val="00993369"/>
    <w:rsid w:val="009A1417"/>
    <w:rsid w:val="009A7A02"/>
    <w:rsid w:val="009B212A"/>
    <w:rsid w:val="009B36B7"/>
    <w:rsid w:val="009B427D"/>
    <w:rsid w:val="009C2FCE"/>
    <w:rsid w:val="009C352D"/>
    <w:rsid w:val="009C5638"/>
    <w:rsid w:val="009D5C56"/>
    <w:rsid w:val="009D7C5D"/>
    <w:rsid w:val="009E13ED"/>
    <w:rsid w:val="009E45CB"/>
    <w:rsid w:val="009E57A1"/>
    <w:rsid w:val="009E7C83"/>
    <w:rsid w:val="009F0B01"/>
    <w:rsid w:val="009F3C0F"/>
    <w:rsid w:val="009F66C4"/>
    <w:rsid w:val="009F6D5F"/>
    <w:rsid w:val="00A06301"/>
    <w:rsid w:val="00A11B07"/>
    <w:rsid w:val="00A1290E"/>
    <w:rsid w:val="00A1316E"/>
    <w:rsid w:val="00A22CBF"/>
    <w:rsid w:val="00A26646"/>
    <w:rsid w:val="00A51C5F"/>
    <w:rsid w:val="00A53268"/>
    <w:rsid w:val="00A567F3"/>
    <w:rsid w:val="00A67F78"/>
    <w:rsid w:val="00A708C2"/>
    <w:rsid w:val="00A7421E"/>
    <w:rsid w:val="00A77D9A"/>
    <w:rsid w:val="00A83F83"/>
    <w:rsid w:val="00A920BA"/>
    <w:rsid w:val="00AA0FC8"/>
    <w:rsid w:val="00AA2375"/>
    <w:rsid w:val="00AB7F82"/>
    <w:rsid w:val="00AC28C4"/>
    <w:rsid w:val="00AC31D3"/>
    <w:rsid w:val="00AC3833"/>
    <w:rsid w:val="00AC40FC"/>
    <w:rsid w:val="00AD175D"/>
    <w:rsid w:val="00AE1404"/>
    <w:rsid w:val="00AE3B06"/>
    <w:rsid w:val="00AE50A3"/>
    <w:rsid w:val="00AE5BA4"/>
    <w:rsid w:val="00AE5FF0"/>
    <w:rsid w:val="00AF5D30"/>
    <w:rsid w:val="00AF7A58"/>
    <w:rsid w:val="00B11A78"/>
    <w:rsid w:val="00B1278D"/>
    <w:rsid w:val="00B145F3"/>
    <w:rsid w:val="00B22367"/>
    <w:rsid w:val="00B22892"/>
    <w:rsid w:val="00B238D1"/>
    <w:rsid w:val="00B238DB"/>
    <w:rsid w:val="00B23DBD"/>
    <w:rsid w:val="00B23FF7"/>
    <w:rsid w:val="00B3011E"/>
    <w:rsid w:val="00B30348"/>
    <w:rsid w:val="00B327F5"/>
    <w:rsid w:val="00B349AD"/>
    <w:rsid w:val="00B34CA7"/>
    <w:rsid w:val="00B41E4B"/>
    <w:rsid w:val="00B429C6"/>
    <w:rsid w:val="00B468BF"/>
    <w:rsid w:val="00B5337E"/>
    <w:rsid w:val="00B71EB2"/>
    <w:rsid w:val="00B75A5F"/>
    <w:rsid w:val="00B80648"/>
    <w:rsid w:val="00B809FD"/>
    <w:rsid w:val="00B8751D"/>
    <w:rsid w:val="00B876EF"/>
    <w:rsid w:val="00B90F67"/>
    <w:rsid w:val="00B9287B"/>
    <w:rsid w:val="00B9633A"/>
    <w:rsid w:val="00B974C0"/>
    <w:rsid w:val="00B97636"/>
    <w:rsid w:val="00B979CF"/>
    <w:rsid w:val="00B97F75"/>
    <w:rsid w:val="00BB67DE"/>
    <w:rsid w:val="00BC2F28"/>
    <w:rsid w:val="00BC6057"/>
    <w:rsid w:val="00BD5830"/>
    <w:rsid w:val="00BD60DB"/>
    <w:rsid w:val="00BE64B8"/>
    <w:rsid w:val="00BF12CD"/>
    <w:rsid w:val="00BF29D9"/>
    <w:rsid w:val="00BF414A"/>
    <w:rsid w:val="00BF4DC0"/>
    <w:rsid w:val="00C02D5D"/>
    <w:rsid w:val="00C04D3D"/>
    <w:rsid w:val="00C04E05"/>
    <w:rsid w:val="00C04ED8"/>
    <w:rsid w:val="00C12B69"/>
    <w:rsid w:val="00C17B80"/>
    <w:rsid w:val="00C278CC"/>
    <w:rsid w:val="00C31CB9"/>
    <w:rsid w:val="00C36F48"/>
    <w:rsid w:val="00C37988"/>
    <w:rsid w:val="00C417EE"/>
    <w:rsid w:val="00C4196B"/>
    <w:rsid w:val="00C55AB3"/>
    <w:rsid w:val="00C55CD3"/>
    <w:rsid w:val="00C576D4"/>
    <w:rsid w:val="00C60732"/>
    <w:rsid w:val="00C64153"/>
    <w:rsid w:val="00C66F59"/>
    <w:rsid w:val="00C74AE4"/>
    <w:rsid w:val="00C76CE9"/>
    <w:rsid w:val="00C801E5"/>
    <w:rsid w:val="00C93C29"/>
    <w:rsid w:val="00C96A3E"/>
    <w:rsid w:val="00C975B1"/>
    <w:rsid w:val="00CA1AC1"/>
    <w:rsid w:val="00CC2A79"/>
    <w:rsid w:val="00CD2407"/>
    <w:rsid w:val="00CD5A0E"/>
    <w:rsid w:val="00CD66B0"/>
    <w:rsid w:val="00CE2DC4"/>
    <w:rsid w:val="00CE3F1F"/>
    <w:rsid w:val="00CE7F4C"/>
    <w:rsid w:val="00CF143C"/>
    <w:rsid w:val="00D00C60"/>
    <w:rsid w:val="00D0147E"/>
    <w:rsid w:val="00D161F7"/>
    <w:rsid w:val="00D205F7"/>
    <w:rsid w:val="00D2134A"/>
    <w:rsid w:val="00D23FB5"/>
    <w:rsid w:val="00D245B2"/>
    <w:rsid w:val="00D25A68"/>
    <w:rsid w:val="00D261C4"/>
    <w:rsid w:val="00D33D62"/>
    <w:rsid w:val="00D43829"/>
    <w:rsid w:val="00D43BE4"/>
    <w:rsid w:val="00D4572B"/>
    <w:rsid w:val="00D47655"/>
    <w:rsid w:val="00D47A59"/>
    <w:rsid w:val="00D5467E"/>
    <w:rsid w:val="00D62D41"/>
    <w:rsid w:val="00D66B04"/>
    <w:rsid w:val="00D67372"/>
    <w:rsid w:val="00D738F8"/>
    <w:rsid w:val="00D7550E"/>
    <w:rsid w:val="00D7710C"/>
    <w:rsid w:val="00D777D4"/>
    <w:rsid w:val="00D85213"/>
    <w:rsid w:val="00DA467C"/>
    <w:rsid w:val="00DA4FFA"/>
    <w:rsid w:val="00DA712C"/>
    <w:rsid w:val="00DA79E0"/>
    <w:rsid w:val="00DB0AFA"/>
    <w:rsid w:val="00DB2A19"/>
    <w:rsid w:val="00DC0B38"/>
    <w:rsid w:val="00DD1C8B"/>
    <w:rsid w:val="00DD4F7A"/>
    <w:rsid w:val="00DD7109"/>
    <w:rsid w:val="00DE1323"/>
    <w:rsid w:val="00DE22D1"/>
    <w:rsid w:val="00DE27D6"/>
    <w:rsid w:val="00DE39EC"/>
    <w:rsid w:val="00DE6844"/>
    <w:rsid w:val="00DE7618"/>
    <w:rsid w:val="00DF4077"/>
    <w:rsid w:val="00DF7919"/>
    <w:rsid w:val="00E00262"/>
    <w:rsid w:val="00E02D4B"/>
    <w:rsid w:val="00E0377A"/>
    <w:rsid w:val="00E075E1"/>
    <w:rsid w:val="00E07B1D"/>
    <w:rsid w:val="00E1213D"/>
    <w:rsid w:val="00E12963"/>
    <w:rsid w:val="00E15865"/>
    <w:rsid w:val="00E15F70"/>
    <w:rsid w:val="00E23B03"/>
    <w:rsid w:val="00E302D2"/>
    <w:rsid w:val="00E50743"/>
    <w:rsid w:val="00E578D0"/>
    <w:rsid w:val="00E6081D"/>
    <w:rsid w:val="00E60B34"/>
    <w:rsid w:val="00E64B9F"/>
    <w:rsid w:val="00E66266"/>
    <w:rsid w:val="00E706E5"/>
    <w:rsid w:val="00E85862"/>
    <w:rsid w:val="00E91138"/>
    <w:rsid w:val="00EA168B"/>
    <w:rsid w:val="00EA187B"/>
    <w:rsid w:val="00EB2E9F"/>
    <w:rsid w:val="00EB5760"/>
    <w:rsid w:val="00EC6375"/>
    <w:rsid w:val="00ED5B5A"/>
    <w:rsid w:val="00ED6022"/>
    <w:rsid w:val="00ED7304"/>
    <w:rsid w:val="00EE622B"/>
    <w:rsid w:val="00EE718F"/>
    <w:rsid w:val="00EF183D"/>
    <w:rsid w:val="00EF72E5"/>
    <w:rsid w:val="00F06622"/>
    <w:rsid w:val="00F10945"/>
    <w:rsid w:val="00F20DAE"/>
    <w:rsid w:val="00F2455B"/>
    <w:rsid w:val="00F2455F"/>
    <w:rsid w:val="00F246DC"/>
    <w:rsid w:val="00F27CD4"/>
    <w:rsid w:val="00F34C88"/>
    <w:rsid w:val="00F37F29"/>
    <w:rsid w:val="00F4516C"/>
    <w:rsid w:val="00F46873"/>
    <w:rsid w:val="00F47721"/>
    <w:rsid w:val="00F56F67"/>
    <w:rsid w:val="00F810AC"/>
    <w:rsid w:val="00F917B8"/>
    <w:rsid w:val="00F918CE"/>
    <w:rsid w:val="00F91DBC"/>
    <w:rsid w:val="00F93BF5"/>
    <w:rsid w:val="00F96416"/>
    <w:rsid w:val="00F96F71"/>
    <w:rsid w:val="00FA4B57"/>
    <w:rsid w:val="00FA50AE"/>
    <w:rsid w:val="00FB0B83"/>
    <w:rsid w:val="00FB325C"/>
    <w:rsid w:val="00FB3755"/>
    <w:rsid w:val="00FB6358"/>
    <w:rsid w:val="00FC2208"/>
    <w:rsid w:val="00FC3871"/>
    <w:rsid w:val="00FD2B6A"/>
    <w:rsid w:val="00FD3BEA"/>
    <w:rsid w:val="00FD53B8"/>
    <w:rsid w:val="00FE0138"/>
    <w:rsid w:val="00FE2CFB"/>
    <w:rsid w:val="00FE54DA"/>
    <w:rsid w:val="00FF3A88"/>
    <w:rsid w:val="00FF41B3"/>
    <w:rsid w:val="00FF637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en-AU"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51394"/>
    <w:rPr>
      <w:rFonts w:ascii="Tw Cen MT" w:eastAsia="Times New Roman" w:hAnsi="Tw Cen MT"/>
      <w:sz w:val="22"/>
    </w:rPr>
  </w:style>
  <w:style w:type="paragraph" w:styleId="Heading1">
    <w:name w:val="heading 1"/>
    <w:basedOn w:val="Normal"/>
    <w:next w:val="Normal"/>
    <w:link w:val="Heading1Char"/>
    <w:qFormat/>
    <w:rsid w:val="00F34C88"/>
    <w:pPr>
      <w:keepNext/>
      <w:keepLines/>
      <w:spacing w:before="480" w:after="120" w:line="264" w:lineRule="auto"/>
      <w:contextualSpacing/>
      <w:outlineLvl w:val="0"/>
    </w:pPr>
    <w:rPr>
      <w:rFonts w:ascii="Franklin Gothic Medium" w:eastAsia="HGSoeiKakugothicUB" w:hAnsi="Franklin Gothic Medium"/>
      <w:b/>
      <w:bCs/>
      <w:color w:val="342568"/>
      <w:sz w:val="40"/>
      <w:szCs w:val="28"/>
    </w:rPr>
  </w:style>
  <w:style w:type="paragraph" w:styleId="Heading2">
    <w:name w:val="heading 2"/>
    <w:basedOn w:val="Normal"/>
    <w:next w:val="Normal"/>
    <w:link w:val="Heading2Char"/>
    <w:qFormat/>
    <w:rsid w:val="00F34C88"/>
    <w:pPr>
      <w:keepNext/>
      <w:spacing w:before="240" w:after="60"/>
      <w:outlineLvl w:val="1"/>
    </w:pPr>
    <w:rPr>
      <w:rFonts w:cs="Arial"/>
      <w:b/>
      <w:bCs/>
      <w:i/>
      <w:iCs/>
      <w:sz w:val="28"/>
      <w:szCs w:val="28"/>
    </w:rPr>
  </w:style>
  <w:style w:type="paragraph" w:styleId="Heading3">
    <w:name w:val="heading 3"/>
    <w:basedOn w:val="Normal"/>
    <w:next w:val="Normal"/>
    <w:link w:val="Heading3Char"/>
    <w:qFormat/>
    <w:rsid w:val="00F34C88"/>
    <w:pPr>
      <w:keepNext/>
      <w:spacing w:before="240" w:after="60"/>
      <w:outlineLvl w:val="2"/>
    </w:pPr>
    <w:rPr>
      <w:rFonts w:cs="Arial"/>
      <w:b/>
      <w:bCs/>
      <w:sz w:val="26"/>
      <w:szCs w:val="26"/>
    </w:rPr>
  </w:style>
  <w:style w:type="paragraph" w:styleId="Heading4">
    <w:name w:val="heading 4"/>
    <w:basedOn w:val="Normal"/>
    <w:next w:val="Normal"/>
    <w:link w:val="Heading4Char"/>
    <w:semiHidden/>
    <w:unhideWhenUsed/>
    <w:qFormat/>
    <w:rsid w:val="009E7C8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F34C88"/>
    <w:pPr>
      <w:spacing w:before="240" w:after="60"/>
      <w:outlineLvl w:val="4"/>
    </w:pPr>
    <w:rPr>
      <w:b/>
      <w:bCs/>
      <w:i/>
      <w:iCs/>
      <w:sz w:val="26"/>
      <w:szCs w:val="26"/>
    </w:rPr>
  </w:style>
  <w:style w:type="paragraph" w:styleId="Heading9">
    <w:name w:val="heading 9"/>
    <w:basedOn w:val="Normal"/>
    <w:next w:val="Normal"/>
    <w:link w:val="Heading9Char"/>
    <w:semiHidden/>
    <w:unhideWhenUsed/>
    <w:qFormat/>
    <w:rsid w:val="00E02D4B"/>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34C88"/>
    <w:rPr>
      <w:rFonts w:ascii="Franklin Gothic Medium" w:eastAsia="HGSoeiKakugothicUB" w:hAnsi="Franklin Gothic Medium"/>
      <w:b/>
      <w:bCs/>
      <w:color w:val="342568"/>
      <w:sz w:val="40"/>
      <w:szCs w:val="28"/>
    </w:rPr>
  </w:style>
  <w:style w:type="character" w:customStyle="1" w:styleId="Heading2Char">
    <w:name w:val="Heading 2 Char"/>
    <w:basedOn w:val="DefaultParagraphFont"/>
    <w:link w:val="Heading2"/>
    <w:rsid w:val="00F34C88"/>
    <w:rPr>
      <w:rFonts w:ascii="Arial" w:eastAsia="Times New Roman" w:hAnsi="Arial" w:cs="Arial"/>
      <w:b/>
      <w:bCs/>
      <w:i/>
      <w:iCs/>
      <w:sz w:val="28"/>
      <w:szCs w:val="28"/>
    </w:rPr>
  </w:style>
  <w:style w:type="character" w:customStyle="1" w:styleId="Heading3Char">
    <w:name w:val="Heading 3 Char"/>
    <w:basedOn w:val="DefaultParagraphFont"/>
    <w:link w:val="Heading3"/>
    <w:rsid w:val="00F34C88"/>
    <w:rPr>
      <w:rFonts w:ascii="Arial" w:eastAsia="Times New Roman" w:hAnsi="Arial" w:cs="Arial"/>
      <w:b/>
      <w:bCs/>
      <w:sz w:val="26"/>
      <w:szCs w:val="26"/>
    </w:rPr>
  </w:style>
  <w:style w:type="character" w:customStyle="1" w:styleId="Heading5Char">
    <w:name w:val="Heading 5 Char"/>
    <w:basedOn w:val="DefaultParagraphFont"/>
    <w:link w:val="Heading5"/>
    <w:rsid w:val="00F34C88"/>
    <w:rPr>
      <w:rFonts w:ascii="Arial" w:eastAsia="Times New Roman" w:hAnsi="Arial"/>
      <w:b/>
      <w:bCs/>
      <w:i/>
      <w:iCs/>
      <w:sz w:val="26"/>
      <w:szCs w:val="26"/>
    </w:rPr>
  </w:style>
  <w:style w:type="paragraph" w:styleId="BodyText">
    <w:name w:val="Body Text"/>
    <w:basedOn w:val="Normal"/>
    <w:link w:val="BodyTextChar"/>
    <w:rsid w:val="00F34C88"/>
    <w:pPr>
      <w:tabs>
        <w:tab w:val="left" w:pos="567"/>
        <w:tab w:val="left" w:pos="1560"/>
        <w:tab w:val="left" w:pos="2268"/>
        <w:tab w:val="left" w:pos="4820"/>
        <w:tab w:val="left" w:pos="8505"/>
      </w:tabs>
      <w:jc w:val="both"/>
    </w:pPr>
    <w:rPr>
      <w:lang w:val="en-US"/>
    </w:rPr>
  </w:style>
  <w:style w:type="character" w:customStyle="1" w:styleId="BodyTextChar">
    <w:name w:val="Body Text Char"/>
    <w:basedOn w:val="DefaultParagraphFont"/>
    <w:link w:val="BodyText"/>
    <w:rsid w:val="00F34C88"/>
    <w:rPr>
      <w:rFonts w:ascii="Arial" w:eastAsia="Times New Roman" w:hAnsi="Arial"/>
      <w:sz w:val="24"/>
      <w:lang w:val="en-US"/>
    </w:rPr>
  </w:style>
  <w:style w:type="character" w:styleId="Hyperlink">
    <w:name w:val="Hyperlink"/>
    <w:rsid w:val="00F34C88"/>
    <w:rPr>
      <w:rFonts w:cs="Times New Roman"/>
      <w:color w:val="0000FF"/>
      <w:u w:val="single"/>
    </w:rPr>
  </w:style>
  <w:style w:type="paragraph" w:styleId="Header">
    <w:name w:val="header"/>
    <w:basedOn w:val="Normal"/>
    <w:link w:val="HeaderChar"/>
    <w:uiPriority w:val="99"/>
    <w:rsid w:val="00F34C88"/>
    <w:pPr>
      <w:tabs>
        <w:tab w:val="center" w:pos="4320"/>
        <w:tab w:val="right" w:pos="8640"/>
      </w:tabs>
    </w:pPr>
  </w:style>
  <w:style w:type="character" w:customStyle="1" w:styleId="HeaderChar">
    <w:name w:val="Header Char"/>
    <w:basedOn w:val="DefaultParagraphFont"/>
    <w:link w:val="Header"/>
    <w:uiPriority w:val="99"/>
    <w:rsid w:val="00F34C88"/>
    <w:rPr>
      <w:rFonts w:ascii="Arial" w:eastAsia="Times New Roman" w:hAnsi="Arial"/>
      <w:sz w:val="24"/>
    </w:rPr>
  </w:style>
  <w:style w:type="paragraph" w:styleId="Footer">
    <w:name w:val="footer"/>
    <w:basedOn w:val="Normal"/>
    <w:link w:val="FooterChar"/>
    <w:uiPriority w:val="99"/>
    <w:rsid w:val="00F34C88"/>
    <w:pPr>
      <w:tabs>
        <w:tab w:val="center" w:pos="4320"/>
        <w:tab w:val="right" w:pos="8640"/>
      </w:tabs>
    </w:pPr>
  </w:style>
  <w:style w:type="character" w:customStyle="1" w:styleId="FooterChar">
    <w:name w:val="Footer Char"/>
    <w:basedOn w:val="DefaultParagraphFont"/>
    <w:link w:val="Footer"/>
    <w:uiPriority w:val="99"/>
    <w:rsid w:val="00F34C88"/>
    <w:rPr>
      <w:rFonts w:ascii="Arial" w:eastAsia="Times New Roman" w:hAnsi="Arial"/>
      <w:sz w:val="24"/>
    </w:rPr>
  </w:style>
  <w:style w:type="character" w:styleId="PageNumber">
    <w:name w:val="page number"/>
    <w:basedOn w:val="DefaultParagraphFont"/>
    <w:rsid w:val="00F34C88"/>
  </w:style>
  <w:style w:type="character" w:customStyle="1" w:styleId="SpecialBold">
    <w:name w:val="Special Bold"/>
    <w:rsid w:val="00F34C88"/>
    <w:rPr>
      <w:rFonts w:cs="Times New Roman"/>
      <w:b/>
      <w:spacing w:val="0"/>
    </w:rPr>
  </w:style>
  <w:style w:type="paragraph" w:customStyle="1" w:styleId="Paragraph">
    <w:name w:val="Paragraph"/>
    <w:basedOn w:val="Normal"/>
    <w:link w:val="ParagraphChar"/>
    <w:qFormat/>
    <w:rsid w:val="00F34C88"/>
    <w:pPr>
      <w:spacing w:before="120" w:after="120" w:line="276" w:lineRule="auto"/>
    </w:pPr>
    <w:rPr>
      <w:rFonts w:ascii="Calibri" w:hAnsi="Calibri" w:cs="Calibri"/>
      <w:szCs w:val="22"/>
      <w:lang w:eastAsia="en-AU"/>
    </w:rPr>
  </w:style>
  <w:style w:type="character" w:customStyle="1" w:styleId="ParagraphChar">
    <w:name w:val="Paragraph Char"/>
    <w:link w:val="Paragraph"/>
    <w:locked/>
    <w:rsid w:val="00F34C88"/>
    <w:rPr>
      <w:rFonts w:ascii="Calibri" w:eastAsia="Times New Roman" w:hAnsi="Calibri" w:cs="Calibri"/>
      <w:sz w:val="22"/>
      <w:szCs w:val="22"/>
      <w:lang w:eastAsia="en-AU"/>
    </w:rPr>
  </w:style>
  <w:style w:type="character" w:styleId="FollowedHyperlink">
    <w:name w:val="FollowedHyperlink"/>
    <w:rsid w:val="00F34C88"/>
    <w:rPr>
      <w:color w:val="800080"/>
      <w:u w:val="single"/>
    </w:rPr>
  </w:style>
  <w:style w:type="paragraph" w:customStyle="1" w:styleId="ListItem">
    <w:name w:val="List Item"/>
    <w:basedOn w:val="Paragraph"/>
    <w:link w:val="ListItemChar"/>
    <w:qFormat/>
    <w:rsid w:val="00F34C88"/>
    <w:pPr>
      <w:numPr>
        <w:numId w:val="4"/>
      </w:numPr>
      <w:ind w:left="426" w:hanging="426"/>
    </w:pPr>
  </w:style>
  <w:style w:type="character" w:customStyle="1" w:styleId="ListItemChar">
    <w:name w:val="List Item Char"/>
    <w:link w:val="ListItem"/>
    <w:locked/>
    <w:rsid w:val="00F34C88"/>
    <w:rPr>
      <w:rFonts w:ascii="Calibri" w:eastAsia="Times New Roman" w:hAnsi="Calibri" w:cs="Calibri"/>
      <w:sz w:val="22"/>
      <w:szCs w:val="22"/>
      <w:lang w:eastAsia="en-AU"/>
    </w:rPr>
  </w:style>
  <w:style w:type="paragraph" w:styleId="NoSpacing">
    <w:name w:val="No Spacing"/>
    <w:basedOn w:val="Normal"/>
    <w:uiPriority w:val="1"/>
    <w:qFormat/>
    <w:rsid w:val="00F34C88"/>
    <w:pPr>
      <w:keepNext/>
      <w:spacing w:line="264" w:lineRule="auto"/>
    </w:pPr>
    <w:rPr>
      <w:rFonts w:ascii="Calibri" w:eastAsia="MS PGothic" w:hAnsi="Calibri"/>
      <w:szCs w:val="22"/>
    </w:rPr>
  </w:style>
  <w:style w:type="paragraph" w:customStyle="1" w:styleId="msonormalcxspmiddle">
    <w:name w:val="msonormalcxspmiddle"/>
    <w:basedOn w:val="Normal"/>
    <w:rsid w:val="00F34C88"/>
    <w:pPr>
      <w:spacing w:before="100" w:beforeAutospacing="1" w:after="100" w:afterAutospacing="1"/>
    </w:pPr>
    <w:rPr>
      <w:rFonts w:ascii="Times New Roman" w:eastAsia="MS Mincho" w:hAnsi="Times New Roman"/>
      <w:szCs w:val="24"/>
      <w:lang w:val="en-US" w:eastAsia="ja-JP"/>
    </w:rPr>
  </w:style>
  <w:style w:type="paragraph" w:styleId="BodyText3">
    <w:name w:val="Body Text 3"/>
    <w:basedOn w:val="Normal"/>
    <w:link w:val="BodyText3Char"/>
    <w:rsid w:val="00F34C88"/>
    <w:pPr>
      <w:spacing w:after="120"/>
    </w:pPr>
    <w:rPr>
      <w:sz w:val="16"/>
      <w:szCs w:val="16"/>
    </w:rPr>
  </w:style>
  <w:style w:type="character" w:customStyle="1" w:styleId="BodyText3Char">
    <w:name w:val="Body Text 3 Char"/>
    <w:basedOn w:val="DefaultParagraphFont"/>
    <w:link w:val="BodyText3"/>
    <w:rsid w:val="00F34C88"/>
    <w:rPr>
      <w:rFonts w:ascii="Arial" w:eastAsia="Times New Roman" w:hAnsi="Arial"/>
      <w:sz w:val="16"/>
      <w:szCs w:val="16"/>
    </w:rPr>
  </w:style>
  <w:style w:type="paragraph" w:styleId="ListBullet">
    <w:name w:val="List Bullet"/>
    <w:basedOn w:val="List"/>
    <w:rsid w:val="00F34C88"/>
    <w:pPr>
      <w:keepNext/>
      <w:keepLines/>
      <w:numPr>
        <w:numId w:val="5"/>
      </w:numPr>
      <w:spacing w:before="40" w:after="40"/>
      <w:contextualSpacing/>
    </w:pPr>
    <w:rPr>
      <w:rFonts w:ascii="Times New Roman" w:hAnsi="Times New Roman"/>
      <w:szCs w:val="22"/>
    </w:rPr>
  </w:style>
  <w:style w:type="paragraph" w:styleId="List">
    <w:name w:val="List"/>
    <w:basedOn w:val="Normal"/>
    <w:rsid w:val="00F34C88"/>
    <w:pPr>
      <w:ind w:left="283" w:hanging="283"/>
    </w:pPr>
  </w:style>
  <w:style w:type="paragraph" w:customStyle="1" w:styleId="Default">
    <w:name w:val="Default"/>
    <w:rsid w:val="00F34C88"/>
    <w:pPr>
      <w:widowControl w:val="0"/>
      <w:autoSpaceDE w:val="0"/>
      <w:autoSpaceDN w:val="0"/>
      <w:adjustRightInd w:val="0"/>
    </w:pPr>
    <w:rPr>
      <w:rFonts w:ascii="Calibri" w:eastAsia="MS PGothic" w:hAnsi="Calibri" w:cs="Calibri"/>
      <w:color w:val="000000"/>
      <w:sz w:val="24"/>
      <w:szCs w:val="24"/>
      <w:lang w:eastAsia="en-AU"/>
    </w:rPr>
  </w:style>
  <w:style w:type="paragraph" w:customStyle="1" w:styleId="Body1">
    <w:name w:val="Body 1"/>
    <w:rsid w:val="00F34C88"/>
    <w:pPr>
      <w:outlineLvl w:val="0"/>
    </w:pPr>
    <w:rPr>
      <w:rFonts w:eastAsia="Arial Unicode MS"/>
      <w:color w:val="000000"/>
      <w:sz w:val="24"/>
      <w:u w:color="000000"/>
      <w:lang w:eastAsia="en-AU"/>
    </w:rPr>
  </w:style>
  <w:style w:type="character" w:customStyle="1" w:styleId="Style10pt4">
    <w:name w:val="Style 10 pt4"/>
    <w:rsid w:val="00F34C88"/>
    <w:rPr>
      <w:sz w:val="20"/>
    </w:rPr>
  </w:style>
  <w:style w:type="paragraph" w:styleId="Subtitle">
    <w:name w:val="Subtitle"/>
    <w:basedOn w:val="Normal"/>
    <w:link w:val="SubtitleChar"/>
    <w:qFormat/>
    <w:rsid w:val="00F34C88"/>
    <w:rPr>
      <w:rFonts w:ascii="Times New Roman" w:hAnsi="Times New Roman"/>
      <w:b/>
      <w:bCs/>
      <w:szCs w:val="24"/>
      <w:lang w:val="en-US"/>
    </w:rPr>
  </w:style>
  <w:style w:type="character" w:customStyle="1" w:styleId="SubtitleChar">
    <w:name w:val="Subtitle Char"/>
    <w:basedOn w:val="DefaultParagraphFont"/>
    <w:link w:val="Subtitle"/>
    <w:rsid w:val="00F34C88"/>
    <w:rPr>
      <w:rFonts w:eastAsia="Times New Roman"/>
      <w:b/>
      <w:bCs/>
      <w:sz w:val="24"/>
      <w:szCs w:val="24"/>
      <w:lang w:val="en-US"/>
    </w:rPr>
  </w:style>
  <w:style w:type="paragraph" w:styleId="BalloonText">
    <w:name w:val="Balloon Text"/>
    <w:basedOn w:val="Normal"/>
    <w:link w:val="BalloonTextChar"/>
    <w:rsid w:val="00F34C88"/>
    <w:rPr>
      <w:rFonts w:ascii="Tahoma" w:hAnsi="Tahoma" w:cs="Tahoma"/>
      <w:sz w:val="16"/>
      <w:szCs w:val="16"/>
    </w:rPr>
  </w:style>
  <w:style w:type="character" w:customStyle="1" w:styleId="BalloonTextChar">
    <w:name w:val="Balloon Text Char"/>
    <w:basedOn w:val="DefaultParagraphFont"/>
    <w:link w:val="BalloonText"/>
    <w:rsid w:val="00F34C88"/>
    <w:rPr>
      <w:rFonts w:ascii="Tahoma" w:eastAsia="Times New Roman" w:hAnsi="Tahoma" w:cs="Tahoma"/>
      <w:sz w:val="16"/>
      <w:szCs w:val="16"/>
    </w:rPr>
  </w:style>
  <w:style w:type="paragraph" w:customStyle="1" w:styleId="csbullet">
    <w:name w:val="csbullet"/>
    <w:basedOn w:val="Normal"/>
    <w:rsid w:val="00F34C88"/>
    <w:pPr>
      <w:numPr>
        <w:numId w:val="6"/>
      </w:numPr>
      <w:tabs>
        <w:tab w:val="left" w:pos="-851"/>
      </w:tabs>
      <w:spacing w:before="120" w:after="120" w:line="280" w:lineRule="exact"/>
    </w:pPr>
    <w:rPr>
      <w:rFonts w:ascii="Times New Roman" w:hAnsi="Times New Roman"/>
    </w:rPr>
  </w:style>
  <w:style w:type="paragraph" w:styleId="ListParagraph">
    <w:name w:val="List Paragraph"/>
    <w:basedOn w:val="Normal"/>
    <w:uiPriority w:val="34"/>
    <w:qFormat/>
    <w:rsid w:val="00F34C88"/>
    <w:pPr>
      <w:spacing w:line="276" w:lineRule="auto"/>
      <w:ind w:left="720"/>
      <w:contextualSpacing/>
    </w:pPr>
    <w:rPr>
      <w:rFonts w:ascii="Calibri" w:eastAsia="Calibri" w:hAnsi="Calibri"/>
      <w:szCs w:val="22"/>
    </w:rPr>
  </w:style>
  <w:style w:type="paragraph" w:customStyle="1" w:styleId="ParaBeforeList">
    <w:name w:val="ParaBeforeList"/>
    <w:basedOn w:val="Normal"/>
    <w:uiPriority w:val="99"/>
    <w:rsid w:val="00F34C88"/>
    <w:pPr>
      <w:spacing w:line="276" w:lineRule="auto"/>
    </w:pPr>
    <w:rPr>
      <w:rFonts w:ascii="Calibri" w:eastAsia="MS Mincho" w:hAnsi="Calibri"/>
      <w:szCs w:val="22"/>
    </w:rPr>
  </w:style>
  <w:style w:type="paragraph" w:customStyle="1" w:styleId="SubheadingBC">
    <w:name w:val="Subheading BC"/>
    <w:basedOn w:val="Normal"/>
    <w:next w:val="Normal"/>
    <w:link w:val="SubheadingBCChar"/>
    <w:uiPriority w:val="99"/>
    <w:rsid w:val="00F34C88"/>
    <w:pPr>
      <w:keepNext/>
      <w:spacing w:line="276" w:lineRule="auto"/>
    </w:pPr>
    <w:rPr>
      <w:rFonts w:ascii="Rockwell" w:eastAsia="Calibri" w:hAnsi="Rockwell"/>
      <w:color w:val="580F8B"/>
      <w:szCs w:val="22"/>
      <w:lang w:val="en-US"/>
    </w:rPr>
  </w:style>
  <w:style w:type="character" w:customStyle="1" w:styleId="SubheadingBCChar">
    <w:name w:val="Subheading BC Char"/>
    <w:link w:val="SubheadingBC"/>
    <w:uiPriority w:val="99"/>
    <w:locked/>
    <w:rsid w:val="00F34C88"/>
    <w:rPr>
      <w:rFonts w:ascii="Rockwell" w:eastAsia="Calibri" w:hAnsi="Rockwell"/>
      <w:color w:val="580F8B"/>
      <w:sz w:val="24"/>
      <w:szCs w:val="22"/>
      <w:lang w:val="en-US"/>
    </w:rPr>
  </w:style>
  <w:style w:type="paragraph" w:customStyle="1" w:styleId="BasicParagraph">
    <w:name w:val="[Basic Paragraph]"/>
    <w:basedOn w:val="Normal"/>
    <w:uiPriority w:val="99"/>
    <w:rsid w:val="00F34C88"/>
    <w:pPr>
      <w:spacing w:after="200" w:line="276" w:lineRule="auto"/>
    </w:pPr>
    <w:rPr>
      <w:rFonts w:ascii="Calibri" w:eastAsia="Calibri" w:hAnsi="Calibri"/>
      <w:szCs w:val="22"/>
    </w:rPr>
  </w:style>
  <w:style w:type="character" w:styleId="Strong">
    <w:name w:val="Strong"/>
    <w:qFormat/>
    <w:rsid w:val="00F34C88"/>
    <w:rPr>
      <w:rFonts w:cs="Times New Roman"/>
      <w:b/>
    </w:rPr>
  </w:style>
  <w:style w:type="paragraph" w:styleId="NormalWeb">
    <w:name w:val="Normal (Web)"/>
    <w:basedOn w:val="Normal"/>
    <w:uiPriority w:val="99"/>
    <w:rsid w:val="00F34C88"/>
    <w:pPr>
      <w:spacing w:before="100" w:after="100"/>
    </w:pPr>
    <w:rPr>
      <w:rFonts w:ascii="Arial Unicode MS" w:eastAsia="Arial Unicode MS" w:hAnsi="Arial Unicode MS"/>
      <w:noProof/>
      <w:color w:val="FFFFFF"/>
      <w:lang w:val="en-US"/>
    </w:rPr>
  </w:style>
  <w:style w:type="paragraph" w:customStyle="1" w:styleId="content-text-smallsubhead">
    <w:name w:val="content-text-smallsubhead"/>
    <w:basedOn w:val="Normal"/>
    <w:rsid w:val="00F34C88"/>
    <w:pPr>
      <w:spacing w:before="100" w:beforeAutospacing="1" w:after="100" w:afterAutospacing="1"/>
    </w:pPr>
    <w:rPr>
      <w:rFonts w:cs="Arial"/>
      <w:b/>
      <w:bCs/>
      <w:color w:val="333333"/>
      <w:sz w:val="18"/>
      <w:szCs w:val="18"/>
      <w:lang w:eastAsia="en-AU"/>
    </w:rPr>
  </w:style>
  <w:style w:type="paragraph" w:customStyle="1" w:styleId="content-text-body">
    <w:name w:val="content-text-body"/>
    <w:basedOn w:val="Normal"/>
    <w:rsid w:val="00F34C88"/>
    <w:pPr>
      <w:spacing w:before="100" w:beforeAutospacing="1" w:after="100" w:afterAutospacing="1"/>
    </w:pPr>
    <w:rPr>
      <w:rFonts w:cs="Arial"/>
      <w:color w:val="333333"/>
      <w:sz w:val="18"/>
      <w:szCs w:val="18"/>
      <w:lang w:eastAsia="en-AU"/>
    </w:rPr>
  </w:style>
  <w:style w:type="character" w:customStyle="1" w:styleId="content-text-link1">
    <w:name w:val="content-text-link1"/>
    <w:rsid w:val="00F34C88"/>
    <w:rPr>
      <w:rFonts w:ascii="Arial" w:hAnsi="Arial" w:cs="Arial"/>
      <w:b/>
      <w:bCs/>
      <w:color w:val="A52A2A"/>
      <w:sz w:val="18"/>
      <w:szCs w:val="18"/>
      <w:u w:val="none"/>
      <w:effect w:val="none"/>
    </w:rPr>
  </w:style>
  <w:style w:type="character" w:customStyle="1" w:styleId="content-text-smallsubhead1">
    <w:name w:val="content-text-smallsubhead1"/>
    <w:rsid w:val="00F34C88"/>
    <w:rPr>
      <w:rFonts w:ascii="Arial" w:hAnsi="Arial" w:cs="Arial"/>
      <w:b/>
      <w:bCs/>
      <w:color w:val="333333"/>
      <w:sz w:val="18"/>
      <w:szCs w:val="18"/>
    </w:rPr>
  </w:style>
  <w:style w:type="character" w:customStyle="1" w:styleId="content-text-body1">
    <w:name w:val="content-text-body1"/>
    <w:rsid w:val="00F34C88"/>
    <w:rPr>
      <w:rFonts w:ascii="Arial" w:hAnsi="Arial" w:cs="Arial"/>
      <w:color w:val="333333"/>
      <w:sz w:val="18"/>
      <w:szCs w:val="18"/>
    </w:rPr>
  </w:style>
  <w:style w:type="character" w:customStyle="1" w:styleId="Style10pt">
    <w:name w:val="Style 10 pt"/>
    <w:rsid w:val="00F34C88"/>
    <w:rPr>
      <w:rFonts w:cs="Times New Roman"/>
      <w:sz w:val="20"/>
    </w:rPr>
  </w:style>
  <w:style w:type="paragraph" w:customStyle="1" w:styleId="Style10ptJustified">
    <w:name w:val="Style 10 pt Justified"/>
    <w:basedOn w:val="Normal"/>
    <w:rsid w:val="00F34C88"/>
    <w:pPr>
      <w:tabs>
        <w:tab w:val="left" w:pos="-851"/>
        <w:tab w:val="num" w:pos="720"/>
      </w:tabs>
      <w:ind w:left="720" w:hanging="360"/>
      <w:jc w:val="both"/>
    </w:pPr>
    <w:rPr>
      <w:sz w:val="20"/>
    </w:rPr>
  </w:style>
  <w:style w:type="paragraph" w:customStyle="1" w:styleId="Style10ptJustified3">
    <w:name w:val="Style 10 pt Justified3"/>
    <w:basedOn w:val="Normal"/>
    <w:rsid w:val="00F34C88"/>
    <w:pPr>
      <w:jc w:val="both"/>
    </w:pPr>
    <w:rPr>
      <w:sz w:val="20"/>
    </w:rPr>
  </w:style>
  <w:style w:type="paragraph" w:customStyle="1" w:styleId="Style10ptJustified4">
    <w:name w:val="Style 10 pt Justified4"/>
    <w:basedOn w:val="Normal"/>
    <w:rsid w:val="00F34C88"/>
    <w:pPr>
      <w:jc w:val="both"/>
    </w:pPr>
    <w:rPr>
      <w:sz w:val="20"/>
    </w:rPr>
  </w:style>
  <w:style w:type="paragraph" w:customStyle="1" w:styleId="StyleBodyText10pt4">
    <w:name w:val="Style Body Text + 10 pt4"/>
    <w:basedOn w:val="BodyText"/>
    <w:rsid w:val="00F34C88"/>
    <w:rPr>
      <w:sz w:val="20"/>
    </w:rPr>
  </w:style>
  <w:style w:type="paragraph" w:customStyle="1" w:styleId="StyleHeading110ptNotBold">
    <w:name w:val="Style Heading 1 + 10 pt Not Bold"/>
    <w:basedOn w:val="Heading1"/>
    <w:rsid w:val="00F34C88"/>
    <w:pPr>
      <w:keepNext w:val="0"/>
      <w:keepLines w:val="0"/>
      <w:spacing w:before="0" w:after="0" w:line="240" w:lineRule="auto"/>
      <w:contextualSpacing w:val="0"/>
      <w:jc w:val="both"/>
    </w:pPr>
    <w:rPr>
      <w:rFonts w:ascii="Arial" w:eastAsia="Times New Roman" w:hAnsi="Arial" w:cs="Arial"/>
      <w:b w:val="0"/>
      <w:bCs w:val="0"/>
      <w:color w:val="auto"/>
      <w:sz w:val="20"/>
      <w:szCs w:val="30"/>
    </w:rPr>
  </w:style>
  <w:style w:type="character" w:customStyle="1" w:styleId="Style10pt3">
    <w:name w:val="Style 10 pt3"/>
    <w:rsid w:val="00F34C88"/>
    <w:rPr>
      <w:rFonts w:cs="Times New Roman"/>
      <w:sz w:val="20"/>
    </w:rPr>
  </w:style>
  <w:style w:type="character" w:customStyle="1" w:styleId="Style10pt12">
    <w:name w:val="Style 10 pt12"/>
    <w:rsid w:val="00F34C88"/>
    <w:rPr>
      <w:rFonts w:cs="Times New Roman"/>
      <w:sz w:val="20"/>
    </w:rPr>
  </w:style>
  <w:style w:type="paragraph" w:customStyle="1" w:styleId="Body">
    <w:name w:val="Body"/>
    <w:rsid w:val="00914273"/>
    <w:pPr>
      <w:pBdr>
        <w:top w:val="nil"/>
        <w:left w:val="nil"/>
        <w:bottom w:val="nil"/>
        <w:right w:val="nil"/>
        <w:between w:val="nil"/>
        <w:bar w:val="nil"/>
      </w:pBdr>
    </w:pPr>
    <w:rPr>
      <w:rFonts w:eastAsia="Times New Roman"/>
      <w:color w:val="000000"/>
      <w:sz w:val="24"/>
      <w:szCs w:val="24"/>
      <w:u w:color="000000"/>
      <w:bdr w:val="nil"/>
      <w:lang w:eastAsia="en-AU"/>
    </w:rPr>
  </w:style>
  <w:style w:type="table" w:styleId="TableGrid">
    <w:name w:val="Table Grid"/>
    <w:basedOn w:val="TableNormal"/>
    <w:rsid w:val="00AE1404"/>
    <w:rPr>
      <w:rFonts w:eastAsia="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64718"/>
    <w:pPr>
      <w:jc w:val="center"/>
    </w:pPr>
    <w:rPr>
      <w:rFonts w:ascii="Bookman Old Style" w:hAnsi="Bookman Old Style"/>
      <w:b/>
      <w:sz w:val="32"/>
      <w:szCs w:val="28"/>
    </w:rPr>
  </w:style>
  <w:style w:type="character" w:customStyle="1" w:styleId="TitleChar">
    <w:name w:val="Title Char"/>
    <w:basedOn w:val="DefaultParagraphFont"/>
    <w:link w:val="Title"/>
    <w:rsid w:val="00664718"/>
    <w:rPr>
      <w:rFonts w:ascii="Bookman Old Style" w:eastAsia="Times New Roman" w:hAnsi="Bookman Old Style"/>
      <w:b/>
      <w:sz w:val="32"/>
      <w:szCs w:val="28"/>
    </w:rPr>
  </w:style>
  <w:style w:type="paragraph" w:styleId="Quote">
    <w:name w:val="Quote"/>
    <w:basedOn w:val="Normal"/>
    <w:next w:val="Normal"/>
    <w:link w:val="QuoteChar"/>
    <w:uiPriority w:val="29"/>
    <w:qFormat/>
    <w:rsid w:val="00A51C5F"/>
    <w:pPr>
      <w:spacing w:after="200" w:line="276" w:lineRule="auto"/>
    </w:pPr>
    <w:rPr>
      <w:rFonts w:asciiTheme="minorHAnsi" w:eastAsiaTheme="minorEastAsia" w:hAnsiTheme="minorHAnsi" w:cstheme="minorBidi"/>
      <w:i/>
      <w:iCs/>
      <w:color w:val="000000" w:themeColor="text1"/>
      <w:szCs w:val="22"/>
      <w:lang w:val="en-US" w:eastAsia="ja-JP"/>
    </w:rPr>
  </w:style>
  <w:style w:type="character" w:customStyle="1" w:styleId="QuoteChar">
    <w:name w:val="Quote Char"/>
    <w:basedOn w:val="DefaultParagraphFont"/>
    <w:link w:val="Quote"/>
    <w:uiPriority w:val="29"/>
    <w:rsid w:val="00A51C5F"/>
    <w:rPr>
      <w:rFonts w:asciiTheme="minorHAnsi" w:eastAsiaTheme="minorEastAsia" w:hAnsiTheme="minorHAnsi" w:cstheme="minorBidi"/>
      <w:i/>
      <w:iCs/>
      <w:color w:val="000000" w:themeColor="text1"/>
      <w:sz w:val="22"/>
      <w:szCs w:val="22"/>
      <w:lang w:val="en-US" w:eastAsia="ja-JP"/>
    </w:rPr>
  </w:style>
  <w:style w:type="character" w:customStyle="1" w:styleId="Heading9Char">
    <w:name w:val="Heading 9 Char"/>
    <w:basedOn w:val="DefaultParagraphFont"/>
    <w:link w:val="Heading9"/>
    <w:semiHidden/>
    <w:rsid w:val="00E02D4B"/>
    <w:rPr>
      <w:rFonts w:asciiTheme="majorHAnsi" w:eastAsiaTheme="majorEastAsia" w:hAnsiTheme="majorHAnsi" w:cstheme="majorBidi"/>
      <w:i/>
      <w:iCs/>
      <w:color w:val="404040" w:themeColor="text1" w:themeTint="BF"/>
    </w:rPr>
  </w:style>
  <w:style w:type="character" w:customStyle="1" w:styleId="Heading4Char">
    <w:name w:val="Heading 4 Char"/>
    <w:basedOn w:val="DefaultParagraphFont"/>
    <w:link w:val="Heading4"/>
    <w:semiHidden/>
    <w:rsid w:val="009E7C83"/>
    <w:rPr>
      <w:rFonts w:asciiTheme="majorHAnsi" w:eastAsiaTheme="majorEastAsia" w:hAnsiTheme="majorHAnsi" w:cstheme="majorBidi"/>
      <w:b/>
      <w:bCs/>
      <w:i/>
      <w:iCs/>
      <w:color w:val="4F81BD" w:themeColor="accent1"/>
      <w:sz w:val="24"/>
    </w:rPr>
  </w:style>
  <w:style w:type="paragraph" w:styleId="BodyTextIndent2">
    <w:name w:val="Body Text Indent 2"/>
    <w:basedOn w:val="Normal"/>
    <w:link w:val="BodyTextIndent2Char"/>
    <w:rsid w:val="009E7C83"/>
    <w:pPr>
      <w:spacing w:after="120" w:line="480" w:lineRule="auto"/>
      <w:ind w:left="283"/>
    </w:pPr>
  </w:style>
  <w:style w:type="character" w:customStyle="1" w:styleId="BodyTextIndent2Char">
    <w:name w:val="Body Text Indent 2 Char"/>
    <w:basedOn w:val="DefaultParagraphFont"/>
    <w:link w:val="BodyTextIndent2"/>
    <w:rsid w:val="009E7C83"/>
    <w:rPr>
      <w:rFonts w:ascii="Arial" w:eastAsia="Times New Roman" w:hAnsi="Arial"/>
      <w:sz w:val="24"/>
    </w:rPr>
  </w:style>
  <w:style w:type="paragraph" w:styleId="BodyTextIndent3">
    <w:name w:val="Body Text Indent 3"/>
    <w:basedOn w:val="Normal"/>
    <w:link w:val="BodyTextIndent3Char"/>
    <w:rsid w:val="009E7C83"/>
    <w:pPr>
      <w:spacing w:after="120"/>
      <w:ind w:left="283"/>
    </w:pPr>
    <w:rPr>
      <w:sz w:val="16"/>
      <w:szCs w:val="16"/>
    </w:rPr>
  </w:style>
  <w:style w:type="character" w:customStyle="1" w:styleId="BodyTextIndent3Char">
    <w:name w:val="Body Text Indent 3 Char"/>
    <w:basedOn w:val="DefaultParagraphFont"/>
    <w:link w:val="BodyTextIndent3"/>
    <w:rsid w:val="009E7C83"/>
    <w:rPr>
      <w:rFonts w:ascii="Arial" w:eastAsia="Times New Roman" w:hAnsi="Arial"/>
      <w:sz w:val="16"/>
      <w:szCs w:val="16"/>
    </w:rPr>
  </w:style>
  <w:style w:type="paragraph" w:styleId="BlockText">
    <w:name w:val="Block Text"/>
    <w:basedOn w:val="Normal"/>
    <w:rsid w:val="009E7C83"/>
    <w:pPr>
      <w:spacing w:line="260" w:lineRule="exact"/>
      <w:ind w:left="426" w:right="510"/>
      <w:jc w:val="both"/>
    </w:pPr>
    <w:rPr>
      <w:sz w:val="20"/>
    </w:rPr>
  </w:style>
  <w:style w:type="table" w:styleId="LightList-Accent5">
    <w:name w:val="Light List Accent 5"/>
    <w:basedOn w:val="TableNormal"/>
    <w:uiPriority w:val="61"/>
    <w:rsid w:val="008C579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Grid1-Accent5">
    <w:name w:val="Medium Grid 1 Accent 5"/>
    <w:basedOn w:val="TableNormal"/>
    <w:uiPriority w:val="67"/>
    <w:rsid w:val="008C5799"/>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styleId="Emphasis">
    <w:name w:val="Emphasis"/>
    <w:basedOn w:val="DefaultParagraphFont"/>
    <w:qFormat/>
    <w:rsid w:val="0091070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en-AU"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51394"/>
    <w:rPr>
      <w:rFonts w:ascii="Tw Cen MT" w:eastAsia="Times New Roman" w:hAnsi="Tw Cen MT"/>
      <w:sz w:val="22"/>
    </w:rPr>
  </w:style>
  <w:style w:type="paragraph" w:styleId="Heading1">
    <w:name w:val="heading 1"/>
    <w:basedOn w:val="Normal"/>
    <w:next w:val="Normal"/>
    <w:link w:val="Heading1Char"/>
    <w:qFormat/>
    <w:rsid w:val="00F34C88"/>
    <w:pPr>
      <w:keepNext/>
      <w:keepLines/>
      <w:spacing w:before="480" w:after="120" w:line="264" w:lineRule="auto"/>
      <w:contextualSpacing/>
      <w:outlineLvl w:val="0"/>
    </w:pPr>
    <w:rPr>
      <w:rFonts w:ascii="Franklin Gothic Medium" w:eastAsia="HGSoeiKakugothicUB" w:hAnsi="Franklin Gothic Medium"/>
      <w:b/>
      <w:bCs/>
      <w:color w:val="342568"/>
      <w:sz w:val="40"/>
      <w:szCs w:val="28"/>
    </w:rPr>
  </w:style>
  <w:style w:type="paragraph" w:styleId="Heading2">
    <w:name w:val="heading 2"/>
    <w:basedOn w:val="Normal"/>
    <w:next w:val="Normal"/>
    <w:link w:val="Heading2Char"/>
    <w:qFormat/>
    <w:rsid w:val="00F34C88"/>
    <w:pPr>
      <w:keepNext/>
      <w:spacing w:before="240" w:after="60"/>
      <w:outlineLvl w:val="1"/>
    </w:pPr>
    <w:rPr>
      <w:rFonts w:cs="Arial"/>
      <w:b/>
      <w:bCs/>
      <w:i/>
      <w:iCs/>
      <w:sz w:val="28"/>
      <w:szCs w:val="28"/>
    </w:rPr>
  </w:style>
  <w:style w:type="paragraph" w:styleId="Heading3">
    <w:name w:val="heading 3"/>
    <w:basedOn w:val="Normal"/>
    <w:next w:val="Normal"/>
    <w:link w:val="Heading3Char"/>
    <w:qFormat/>
    <w:rsid w:val="00F34C88"/>
    <w:pPr>
      <w:keepNext/>
      <w:spacing w:before="240" w:after="60"/>
      <w:outlineLvl w:val="2"/>
    </w:pPr>
    <w:rPr>
      <w:rFonts w:cs="Arial"/>
      <w:b/>
      <w:bCs/>
      <w:sz w:val="26"/>
      <w:szCs w:val="26"/>
    </w:rPr>
  </w:style>
  <w:style w:type="paragraph" w:styleId="Heading4">
    <w:name w:val="heading 4"/>
    <w:basedOn w:val="Normal"/>
    <w:next w:val="Normal"/>
    <w:link w:val="Heading4Char"/>
    <w:semiHidden/>
    <w:unhideWhenUsed/>
    <w:qFormat/>
    <w:rsid w:val="009E7C8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F34C88"/>
    <w:pPr>
      <w:spacing w:before="240" w:after="60"/>
      <w:outlineLvl w:val="4"/>
    </w:pPr>
    <w:rPr>
      <w:b/>
      <w:bCs/>
      <w:i/>
      <w:iCs/>
      <w:sz w:val="26"/>
      <w:szCs w:val="26"/>
    </w:rPr>
  </w:style>
  <w:style w:type="paragraph" w:styleId="Heading9">
    <w:name w:val="heading 9"/>
    <w:basedOn w:val="Normal"/>
    <w:next w:val="Normal"/>
    <w:link w:val="Heading9Char"/>
    <w:semiHidden/>
    <w:unhideWhenUsed/>
    <w:qFormat/>
    <w:rsid w:val="00E02D4B"/>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34C88"/>
    <w:rPr>
      <w:rFonts w:ascii="Franklin Gothic Medium" w:eastAsia="HGSoeiKakugothicUB" w:hAnsi="Franklin Gothic Medium"/>
      <w:b/>
      <w:bCs/>
      <w:color w:val="342568"/>
      <w:sz w:val="40"/>
      <w:szCs w:val="28"/>
    </w:rPr>
  </w:style>
  <w:style w:type="character" w:customStyle="1" w:styleId="Heading2Char">
    <w:name w:val="Heading 2 Char"/>
    <w:basedOn w:val="DefaultParagraphFont"/>
    <w:link w:val="Heading2"/>
    <w:rsid w:val="00F34C88"/>
    <w:rPr>
      <w:rFonts w:ascii="Arial" w:eastAsia="Times New Roman" w:hAnsi="Arial" w:cs="Arial"/>
      <w:b/>
      <w:bCs/>
      <w:i/>
      <w:iCs/>
      <w:sz w:val="28"/>
      <w:szCs w:val="28"/>
    </w:rPr>
  </w:style>
  <w:style w:type="character" w:customStyle="1" w:styleId="Heading3Char">
    <w:name w:val="Heading 3 Char"/>
    <w:basedOn w:val="DefaultParagraphFont"/>
    <w:link w:val="Heading3"/>
    <w:rsid w:val="00F34C88"/>
    <w:rPr>
      <w:rFonts w:ascii="Arial" w:eastAsia="Times New Roman" w:hAnsi="Arial" w:cs="Arial"/>
      <w:b/>
      <w:bCs/>
      <w:sz w:val="26"/>
      <w:szCs w:val="26"/>
    </w:rPr>
  </w:style>
  <w:style w:type="character" w:customStyle="1" w:styleId="Heading5Char">
    <w:name w:val="Heading 5 Char"/>
    <w:basedOn w:val="DefaultParagraphFont"/>
    <w:link w:val="Heading5"/>
    <w:rsid w:val="00F34C88"/>
    <w:rPr>
      <w:rFonts w:ascii="Arial" w:eastAsia="Times New Roman" w:hAnsi="Arial"/>
      <w:b/>
      <w:bCs/>
      <w:i/>
      <w:iCs/>
      <w:sz w:val="26"/>
      <w:szCs w:val="26"/>
    </w:rPr>
  </w:style>
  <w:style w:type="paragraph" w:styleId="BodyText">
    <w:name w:val="Body Text"/>
    <w:basedOn w:val="Normal"/>
    <w:link w:val="BodyTextChar"/>
    <w:rsid w:val="00F34C88"/>
    <w:pPr>
      <w:tabs>
        <w:tab w:val="left" w:pos="567"/>
        <w:tab w:val="left" w:pos="1560"/>
        <w:tab w:val="left" w:pos="2268"/>
        <w:tab w:val="left" w:pos="4820"/>
        <w:tab w:val="left" w:pos="8505"/>
      </w:tabs>
      <w:jc w:val="both"/>
    </w:pPr>
    <w:rPr>
      <w:lang w:val="en-US"/>
    </w:rPr>
  </w:style>
  <w:style w:type="character" w:customStyle="1" w:styleId="BodyTextChar">
    <w:name w:val="Body Text Char"/>
    <w:basedOn w:val="DefaultParagraphFont"/>
    <w:link w:val="BodyText"/>
    <w:rsid w:val="00F34C88"/>
    <w:rPr>
      <w:rFonts w:ascii="Arial" w:eastAsia="Times New Roman" w:hAnsi="Arial"/>
      <w:sz w:val="24"/>
      <w:lang w:val="en-US"/>
    </w:rPr>
  </w:style>
  <w:style w:type="character" w:styleId="Hyperlink">
    <w:name w:val="Hyperlink"/>
    <w:rsid w:val="00F34C88"/>
    <w:rPr>
      <w:rFonts w:cs="Times New Roman"/>
      <w:color w:val="0000FF"/>
      <w:u w:val="single"/>
    </w:rPr>
  </w:style>
  <w:style w:type="paragraph" w:styleId="Header">
    <w:name w:val="header"/>
    <w:basedOn w:val="Normal"/>
    <w:link w:val="HeaderChar"/>
    <w:uiPriority w:val="99"/>
    <w:rsid w:val="00F34C88"/>
    <w:pPr>
      <w:tabs>
        <w:tab w:val="center" w:pos="4320"/>
        <w:tab w:val="right" w:pos="8640"/>
      </w:tabs>
    </w:pPr>
  </w:style>
  <w:style w:type="character" w:customStyle="1" w:styleId="HeaderChar">
    <w:name w:val="Header Char"/>
    <w:basedOn w:val="DefaultParagraphFont"/>
    <w:link w:val="Header"/>
    <w:uiPriority w:val="99"/>
    <w:rsid w:val="00F34C88"/>
    <w:rPr>
      <w:rFonts w:ascii="Arial" w:eastAsia="Times New Roman" w:hAnsi="Arial"/>
      <w:sz w:val="24"/>
    </w:rPr>
  </w:style>
  <w:style w:type="paragraph" w:styleId="Footer">
    <w:name w:val="footer"/>
    <w:basedOn w:val="Normal"/>
    <w:link w:val="FooterChar"/>
    <w:uiPriority w:val="99"/>
    <w:rsid w:val="00F34C88"/>
    <w:pPr>
      <w:tabs>
        <w:tab w:val="center" w:pos="4320"/>
        <w:tab w:val="right" w:pos="8640"/>
      </w:tabs>
    </w:pPr>
  </w:style>
  <w:style w:type="character" w:customStyle="1" w:styleId="FooterChar">
    <w:name w:val="Footer Char"/>
    <w:basedOn w:val="DefaultParagraphFont"/>
    <w:link w:val="Footer"/>
    <w:uiPriority w:val="99"/>
    <w:rsid w:val="00F34C88"/>
    <w:rPr>
      <w:rFonts w:ascii="Arial" w:eastAsia="Times New Roman" w:hAnsi="Arial"/>
      <w:sz w:val="24"/>
    </w:rPr>
  </w:style>
  <w:style w:type="character" w:styleId="PageNumber">
    <w:name w:val="page number"/>
    <w:basedOn w:val="DefaultParagraphFont"/>
    <w:rsid w:val="00F34C88"/>
  </w:style>
  <w:style w:type="character" w:customStyle="1" w:styleId="SpecialBold">
    <w:name w:val="Special Bold"/>
    <w:rsid w:val="00F34C88"/>
    <w:rPr>
      <w:rFonts w:cs="Times New Roman"/>
      <w:b/>
      <w:spacing w:val="0"/>
    </w:rPr>
  </w:style>
  <w:style w:type="paragraph" w:customStyle="1" w:styleId="Paragraph">
    <w:name w:val="Paragraph"/>
    <w:basedOn w:val="Normal"/>
    <w:link w:val="ParagraphChar"/>
    <w:qFormat/>
    <w:rsid w:val="00F34C88"/>
    <w:pPr>
      <w:spacing w:before="120" w:after="120" w:line="276" w:lineRule="auto"/>
    </w:pPr>
    <w:rPr>
      <w:rFonts w:ascii="Calibri" w:hAnsi="Calibri" w:cs="Calibri"/>
      <w:szCs w:val="22"/>
      <w:lang w:eastAsia="en-AU"/>
    </w:rPr>
  </w:style>
  <w:style w:type="character" w:customStyle="1" w:styleId="ParagraphChar">
    <w:name w:val="Paragraph Char"/>
    <w:link w:val="Paragraph"/>
    <w:locked/>
    <w:rsid w:val="00F34C88"/>
    <w:rPr>
      <w:rFonts w:ascii="Calibri" w:eastAsia="Times New Roman" w:hAnsi="Calibri" w:cs="Calibri"/>
      <w:sz w:val="22"/>
      <w:szCs w:val="22"/>
      <w:lang w:eastAsia="en-AU"/>
    </w:rPr>
  </w:style>
  <w:style w:type="character" w:styleId="FollowedHyperlink">
    <w:name w:val="FollowedHyperlink"/>
    <w:rsid w:val="00F34C88"/>
    <w:rPr>
      <w:color w:val="800080"/>
      <w:u w:val="single"/>
    </w:rPr>
  </w:style>
  <w:style w:type="paragraph" w:customStyle="1" w:styleId="ListItem">
    <w:name w:val="List Item"/>
    <w:basedOn w:val="Paragraph"/>
    <w:link w:val="ListItemChar"/>
    <w:qFormat/>
    <w:rsid w:val="00F34C88"/>
    <w:pPr>
      <w:numPr>
        <w:numId w:val="4"/>
      </w:numPr>
      <w:ind w:left="426" w:hanging="426"/>
    </w:pPr>
  </w:style>
  <w:style w:type="character" w:customStyle="1" w:styleId="ListItemChar">
    <w:name w:val="List Item Char"/>
    <w:link w:val="ListItem"/>
    <w:locked/>
    <w:rsid w:val="00F34C88"/>
    <w:rPr>
      <w:rFonts w:ascii="Calibri" w:eastAsia="Times New Roman" w:hAnsi="Calibri" w:cs="Calibri"/>
      <w:sz w:val="22"/>
      <w:szCs w:val="22"/>
      <w:lang w:eastAsia="en-AU"/>
    </w:rPr>
  </w:style>
  <w:style w:type="paragraph" w:styleId="NoSpacing">
    <w:name w:val="No Spacing"/>
    <w:basedOn w:val="Normal"/>
    <w:uiPriority w:val="1"/>
    <w:qFormat/>
    <w:rsid w:val="00F34C88"/>
    <w:pPr>
      <w:keepNext/>
      <w:spacing w:line="264" w:lineRule="auto"/>
    </w:pPr>
    <w:rPr>
      <w:rFonts w:ascii="Calibri" w:eastAsia="MS PGothic" w:hAnsi="Calibri"/>
      <w:szCs w:val="22"/>
    </w:rPr>
  </w:style>
  <w:style w:type="paragraph" w:customStyle="1" w:styleId="msonormalcxspmiddle">
    <w:name w:val="msonormalcxspmiddle"/>
    <w:basedOn w:val="Normal"/>
    <w:rsid w:val="00F34C88"/>
    <w:pPr>
      <w:spacing w:before="100" w:beforeAutospacing="1" w:after="100" w:afterAutospacing="1"/>
    </w:pPr>
    <w:rPr>
      <w:rFonts w:ascii="Times New Roman" w:eastAsia="MS Mincho" w:hAnsi="Times New Roman"/>
      <w:szCs w:val="24"/>
      <w:lang w:val="en-US" w:eastAsia="ja-JP"/>
    </w:rPr>
  </w:style>
  <w:style w:type="paragraph" w:styleId="BodyText3">
    <w:name w:val="Body Text 3"/>
    <w:basedOn w:val="Normal"/>
    <w:link w:val="BodyText3Char"/>
    <w:rsid w:val="00F34C88"/>
    <w:pPr>
      <w:spacing w:after="120"/>
    </w:pPr>
    <w:rPr>
      <w:sz w:val="16"/>
      <w:szCs w:val="16"/>
    </w:rPr>
  </w:style>
  <w:style w:type="character" w:customStyle="1" w:styleId="BodyText3Char">
    <w:name w:val="Body Text 3 Char"/>
    <w:basedOn w:val="DefaultParagraphFont"/>
    <w:link w:val="BodyText3"/>
    <w:rsid w:val="00F34C88"/>
    <w:rPr>
      <w:rFonts w:ascii="Arial" w:eastAsia="Times New Roman" w:hAnsi="Arial"/>
      <w:sz w:val="16"/>
      <w:szCs w:val="16"/>
    </w:rPr>
  </w:style>
  <w:style w:type="paragraph" w:styleId="ListBullet">
    <w:name w:val="List Bullet"/>
    <w:basedOn w:val="List"/>
    <w:rsid w:val="00F34C88"/>
    <w:pPr>
      <w:keepNext/>
      <w:keepLines/>
      <w:numPr>
        <w:numId w:val="5"/>
      </w:numPr>
      <w:spacing w:before="40" w:after="40"/>
      <w:contextualSpacing/>
    </w:pPr>
    <w:rPr>
      <w:rFonts w:ascii="Times New Roman" w:hAnsi="Times New Roman"/>
      <w:szCs w:val="22"/>
    </w:rPr>
  </w:style>
  <w:style w:type="paragraph" w:styleId="List">
    <w:name w:val="List"/>
    <w:basedOn w:val="Normal"/>
    <w:rsid w:val="00F34C88"/>
    <w:pPr>
      <w:ind w:left="283" w:hanging="283"/>
    </w:pPr>
  </w:style>
  <w:style w:type="paragraph" w:customStyle="1" w:styleId="Default">
    <w:name w:val="Default"/>
    <w:rsid w:val="00F34C88"/>
    <w:pPr>
      <w:widowControl w:val="0"/>
      <w:autoSpaceDE w:val="0"/>
      <w:autoSpaceDN w:val="0"/>
      <w:adjustRightInd w:val="0"/>
    </w:pPr>
    <w:rPr>
      <w:rFonts w:ascii="Calibri" w:eastAsia="MS PGothic" w:hAnsi="Calibri" w:cs="Calibri"/>
      <w:color w:val="000000"/>
      <w:sz w:val="24"/>
      <w:szCs w:val="24"/>
      <w:lang w:eastAsia="en-AU"/>
    </w:rPr>
  </w:style>
  <w:style w:type="paragraph" w:customStyle="1" w:styleId="Body1">
    <w:name w:val="Body 1"/>
    <w:rsid w:val="00F34C88"/>
    <w:pPr>
      <w:outlineLvl w:val="0"/>
    </w:pPr>
    <w:rPr>
      <w:rFonts w:eastAsia="Arial Unicode MS"/>
      <w:color w:val="000000"/>
      <w:sz w:val="24"/>
      <w:u w:color="000000"/>
      <w:lang w:eastAsia="en-AU"/>
    </w:rPr>
  </w:style>
  <w:style w:type="character" w:customStyle="1" w:styleId="Style10pt4">
    <w:name w:val="Style 10 pt4"/>
    <w:rsid w:val="00F34C88"/>
    <w:rPr>
      <w:sz w:val="20"/>
    </w:rPr>
  </w:style>
  <w:style w:type="paragraph" w:styleId="Subtitle">
    <w:name w:val="Subtitle"/>
    <w:basedOn w:val="Normal"/>
    <w:link w:val="SubtitleChar"/>
    <w:qFormat/>
    <w:rsid w:val="00F34C88"/>
    <w:rPr>
      <w:rFonts w:ascii="Times New Roman" w:hAnsi="Times New Roman"/>
      <w:b/>
      <w:bCs/>
      <w:szCs w:val="24"/>
      <w:lang w:val="en-US"/>
    </w:rPr>
  </w:style>
  <w:style w:type="character" w:customStyle="1" w:styleId="SubtitleChar">
    <w:name w:val="Subtitle Char"/>
    <w:basedOn w:val="DefaultParagraphFont"/>
    <w:link w:val="Subtitle"/>
    <w:rsid w:val="00F34C88"/>
    <w:rPr>
      <w:rFonts w:eastAsia="Times New Roman"/>
      <w:b/>
      <w:bCs/>
      <w:sz w:val="24"/>
      <w:szCs w:val="24"/>
      <w:lang w:val="en-US"/>
    </w:rPr>
  </w:style>
  <w:style w:type="paragraph" w:styleId="BalloonText">
    <w:name w:val="Balloon Text"/>
    <w:basedOn w:val="Normal"/>
    <w:link w:val="BalloonTextChar"/>
    <w:rsid w:val="00F34C88"/>
    <w:rPr>
      <w:rFonts w:ascii="Tahoma" w:hAnsi="Tahoma" w:cs="Tahoma"/>
      <w:sz w:val="16"/>
      <w:szCs w:val="16"/>
    </w:rPr>
  </w:style>
  <w:style w:type="character" w:customStyle="1" w:styleId="BalloonTextChar">
    <w:name w:val="Balloon Text Char"/>
    <w:basedOn w:val="DefaultParagraphFont"/>
    <w:link w:val="BalloonText"/>
    <w:rsid w:val="00F34C88"/>
    <w:rPr>
      <w:rFonts w:ascii="Tahoma" w:eastAsia="Times New Roman" w:hAnsi="Tahoma" w:cs="Tahoma"/>
      <w:sz w:val="16"/>
      <w:szCs w:val="16"/>
    </w:rPr>
  </w:style>
  <w:style w:type="paragraph" w:customStyle="1" w:styleId="csbullet">
    <w:name w:val="csbullet"/>
    <w:basedOn w:val="Normal"/>
    <w:rsid w:val="00F34C88"/>
    <w:pPr>
      <w:numPr>
        <w:numId w:val="6"/>
      </w:numPr>
      <w:tabs>
        <w:tab w:val="left" w:pos="-851"/>
      </w:tabs>
      <w:spacing w:before="120" w:after="120" w:line="280" w:lineRule="exact"/>
    </w:pPr>
    <w:rPr>
      <w:rFonts w:ascii="Times New Roman" w:hAnsi="Times New Roman"/>
    </w:rPr>
  </w:style>
  <w:style w:type="paragraph" w:styleId="ListParagraph">
    <w:name w:val="List Paragraph"/>
    <w:basedOn w:val="Normal"/>
    <w:uiPriority w:val="34"/>
    <w:qFormat/>
    <w:rsid w:val="00F34C88"/>
    <w:pPr>
      <w:spacing w:line="276" w:lineRule="auto"/>
      <w:ind w:left="720"/>
      <w:contextualSpacing/>
    </w:pPr>
    <w:rPr>
      <w:rFonts w:ascii="Calibri" w:eastAsia="Calibri" w:hAnsi="Calibri"/>
      <w:szCs w:val="22"/>
    </w:rPr>
  </w:style>
  <w:style w:type="paragraph" w:customStyle="1" w:styleId="ParaBeforeList">
    <w:name w:val="ParaBeforeList"/>
    <w:basedOn w:val="Normal"/>
    <w:uiPriority w:val="99"/>
    <w:rsid w:val="00F34C88"/>
    <w:pPr>
      <w:spacing w:line="276" w:lineRule="auto"/>
    </w:pPr>
    <w:rPr>
      <w:rFonts w:ascii="Calibri" w:eastAsia="MS Mincho" w:hAnsi="Calibri"/>
      <w:szCs w:val="22"/>
    </w:rPr>
  </w:style>
  <w:style w:type="paragraph" w:customStyle="1" w:styleId="SubheadingBC">
    <w:name w:val="Subheading BC"/>
    <w:basedOn w:val="Normal"/>
    <w:next w:val="Normal"/>
    <w:link w:val="SubheadingBCChar"/>
    <w:uiPriority w:val="99"/>
    <w:rsid w:val="00F34C88"/>
    <w:pPr>
      <w:keepNext/>
      <w:spacing w:line="276" w:lineRule="auto"/>
    </w:pPr>
    <w:rPr>
      <w:rFonts w:ascii="Rockwell" w:eastAsia="Calibri" w:hAnsi="Rockwell"/>
      <w:color w:val="580F8B"/>
      <w:szCs w:val="22"/>
      <w:lang w:val="en-US"/>
    </w:rPr>
  </w:style>
  <w:style w:type="character" w:customStyle="1" w:styleId="SubheadingBCChar">
    <w:name w:val="Subheading BC Char"/>
    <w:link w:val="SubheadingBC"/>
    <w:uiPriority w:val="99"/>
    <w:locked/>
    <w:rsid w:val="00F34C88"/>
    <w:rPr>
      <w:rFonts w:ascii="Rockwell" w:eastAsia="Calibri" w:hAnsi="Rockwell"/>
      <w:color w:val="580F8B"/>
      <w:sz w:val="24"/>
      <w:szCs w:val="22"/>
      <w:lang w:val="en-US"/>
    </w:rPr>
  </w:style>
  <w:style w:type="paragraph" w:customStyle="1" w:styleId="BasicParagraph">
    <w:name w:val="[Basic Paragraph]"/>
    <w:basedOn w:val="Normal"/>
    <w:uiPriority w:val="99"/>
    <w:rsid w:val="00F34C88"/>
    <w:pPr>
      <w:spacing w:after="200" w:line="276" w:lineRule="auto"/>
    </w:pPr>
    <w:rPr>
      <w:rFonts w:ascii="Calibri" w:eastAsia="Calibri" w:hAnsi="Calibri"/>
      <w:szCs w:val="22"/>
    </w:rPr>
  </w:style>
  <w:style w:type="character" w:styleId="Strong">
    <w:name w:val="Strong"/>
    <w:qFormat/>
    <w:rsid w:val="00F34C88"/>
    <w:rPr>
      <w:rFonts w:cs="Times New Roman"/>
      <w:b/>
    </w:rPr>
  </w:style>
  <w:style w:type="paragraph" w:styleId="NormalWeb">
    <w:name w:val="Normal (Web)"/>
    <w:basedOn w:val="Normal"/>
    <w:uiPriority w:val="99"/>
    <w:rsid w:val="00F34C88"/>
    <w:pPr>
      <w:spacing w:before="100" w:after="100"/>
    </w:pPr>
    <w:rPr>
      <w:rFonts w:ascii="Arial Unicode MS" w:eastAsia="Arial Unicode MS" w:hAnsi="Arial Unicode MS"/>
      <w:noProof/>
      <w:color w:val="FFFFFF"/>
      <w:lang w:val="en-US"/>
    </w:rPr>
  </w:style>
  <w:style w:type="paragraph" w:customStyle="1" w:styleId="content-text-smallsubhead">
    <w:name w:val="content-text-smallsubhead"/>
    <w:basedOn w:val="Normal"/>
    <w:rsid w:val="00F34C88"/>
    <w:pPr>
      <w:spacing w:before="100" w:beforeAutospacing="1" w:after="100" w:afterAutospacing="1"/>
    </w:pPr>
    <w:rPr>
      <w:rFonts w:cs="Arial"/>
      <w:b/>
      <w:bCs/>
      <w:color w:val="333333"/>
      <w:sz w:val="18"/>
      <w:szCs w:val="18"/>
      <w:lang w:eastAsia="en-AU"/>
    </w:rPr>
  </w:style>
  <w:style w:type="paragraph" w:customStyle="1" w:styleId="content-text-body">
    <w:name w:val="content-text-body"/>
    <w:basedOn w:val="Normal"/>
    <w:rsid w:val="00F34C88"/>
    <w:pPr>
      <w:spacing w:before="100" w:beforeAutospacing="1" w:after="100" w:afterAutospacing="1"/>
    </w:pPr>
    <w:rPr>
      <w:rFonts w:cs="Arial"/>
      <w:color w:val="333333"/>
      <w:sz w:val="18"/>
      <w:szCs w:val="18"/>
      <w:lang w:eastAsia="en-AU"/>
    </w:rPr>
  </w:style>
  <w:style w:type="character" w:customStyle="1" w:styleId="content-text-link1">
    <w:name w:val="content-text-link1"/>
    <w:rsid w:val="00F34C88"/>
    <w:rPr>
      <w:rFonts w:ascii="Arial" w:hAnsi="Arial" w:cs="Arial"/>
      <w:b/>
      <w:bCs/>
      <w:color w:val="A52A2A"/>
      <w:sz w:val="18"/>
      <w:szCs w:val="18"/>
      <w:u w:val="none"/>
      <w:effect w:val="none"/>
    </w:rPr>
  </w:style>
  <w:style w:type="character" w:customStyle="1" w:styleId="content-text-smallsubhead1">
    <w:name w:val="content-text-smallsubhead1"/>
    <w:rsid w:val="00F34C88"/>
    <w:rPr>
      <w:rFonts w:ascii="Arial" w:hAnsi="Arial" w:cs="Arial"/>
      <w:b/>
      <w:bCs/>
      <w:color w:val="333333"/>
      <w:sz w:val="18"/>
      <w:szCs w:val="18"/>
    </w:rPr>
  </w:style>
  <w:style w:type="character" w:customStyle="1" w:styleId="content-text-body1">
    <w:name w:val="content-text-body1"/>
    <w:rsid w:val="00F34C88"/>
    <w:rPr>
      <w:rFonts w:ascii="Arial" w:hAnsi="Arial" w:cs="Arial"/>
      <w:color w:val="333333"/>
      <w:sz w:val="18"/>
      <w:szCs w:val="18"/>
    </w:rPr>
  </w:style>
  <w:style w:type="character" w:customStyle="1" w:styleId="Style10pt">
    <w:name w:val="Style 10 pt"/>
    <w:rsid w:val="00F34C88"/>
    <w:rPr>
      <w:rFonts w:cs="Times New Roman"/>
      <w:sz w:val="20"/>
    </w:rPr>
  </w:style>
  <w:style w:type="paragraph" w:customStyle="1" w:styleId="Style10ptJustified">
    <w:name w:val="Style 10 pt Justified"/>
    <w:basedOn w:val="Normal"/>
    <w:rsid w:val="00F34C88"/>
    <w:pPr>
      <w:tabs>
        <w:tab w:val="left" w:pos="-851"/>
        <w:tab w:val="num" w:pos="720"/>
      </w:tabs>
      <w:ind w:left="720" w:hanging="360"/>
      <w:jc w:val="both"/>
    </w:pPr>
    <w:rPr>
      <w:sz w:val="20"/>
    </w:rPr>
  </w:style>
  <w:style w:type="paragraph" w:customStyle="1" w:styleId="Style10ptJustified3">
    <w:name w:val="Style 10 pt Justified3"/>
    <w:basedOn w:val="Normal"/>
    <w:rsid w:val="00F34C88"/>
    <w:pPr>
      <w:jc w:val="both"/>
    </w:pPr>
    <w:rPr>
      <w:sz w:val="20"/>
    </w:rPr>
  </w:style>
  <w:style w:type="paragraph" w:customStyle="1" w:styleId="Style10ptJustified4">
    <w:name w:val="Style 10 pt Justified4"/>
    <w:basedOn w:val="Normal"/>
    <w:rsid w:val="00F34C88"/>
    <w:pPr>
      <w:jc w:val="both"/>
    </w:pPr>
    <w:rPr>
      <w:sz w:val="20"/>
    </w:rPr>
  </w:style>
  <w:style w:type="paragraph" w:customStyle="1" w:styleId="StyleBodyText10pt4">
    <w:name w:val="Style Body Text + 10 pt4"/>
    <w:basedOn w:val="BodyText"/>
    <w:rsid w:val="00F34C88"/>
    <w:rPr>
      <w:sz w:val="20"/>
    </w:rPr>
  </w:style>
  <w:style w:type="paragraph" w:customStyle="1" w:styleId="StyleHeading110ptNotBold">
    <w:name w:val="Style Heading 1 + 10 pt Not Bold"/>
    <w:basedOn w:val="Heading1"/>
    <w:rsid w:val="00F34C88"/>
    <w:pPr>
      <w:keepNext w:val="0"/>
      <w:keepLines w:val="0"/>
      <w:spacing w:before="0" w:after="0" w:line="240" w:lineRule="auto"/>
      <w:contextualSpacing w:val="0"/>
      <w:jc w:val="both"/>
    </w:pPr>
    <w:rPr>
      <w:rFonts w:ascii="Arial" w:eastAsia="Times New Roman" w:hAnsi="Arial" w:cs="Arial"/>
      <w:b w:val="0"/>
      <w:bCs w:val="0"/>
      <w:color w:val="auto"/>
      <w:sz w:val="20"/>
      <w:szCs w:val="30"/>
    </w:rPr>
  </w:style>
  <w:style w:type="character" w:customStyle="1" w:styleId="Style10pt3">
    <w:name w:val="Style 10 pt3"/>
    <w:rsid w:val="00F34C88"/>
    <w:rPr>
      <w:rFonts w:cs="Times New Roman"/>
      <w:sz w:val="20"/>
    </w:rPr>
  </w:style>
  <w:style w:type="character" w:customStyle="1" w:styleId="Style10pt12">
    <w:name w:val="Style 10 pt12"/>
    <w:rsid w:val="00F34C88"/>
    <w:rPr>
      <w:rFonts w:cs="Times New Roman"/>
      <w:sz w:val="20"/>
    </w:rPr>
  </w:style>
  <w:style w:type="paragraph" w:customStyle="1" w:styleId="Body">
    <w:name w:val="Body"/>
    <w:rsid w:val="00914273"/>
    <w:pPr>
      <w:pBdr>
        <w:top w:val="nil"/>
        <w:left w:val="nil"/>
        <w:bottom w:val="nil"/>
        <w:right w:val="nil"/>
        <w:between w:val="nil"/>
        <w:bar w:val="nil"/>
      </w:pBdr>
    </w:pPr>
    <w:rPr>
      <w:rFonts w:eastAsia="Times New Roman"/>
      <w:color w:val="000000"/>
      <w:sz w:val="24"/>
      <w:szCs w:val="24"/>
      <w:u w:color="000000"/>
      <w:bdr w:val="nil"/>
      <w:lang w:eastAsia="en-AU"/>
    </w:rPr>
  </w:style>
  <w:style w:type="table" w:styleId="TableGrid">
    <w:name w:val="Table Grid"/>
    <w:basedOn w:val="TableNormal"/>
    <w:rsid w:val="00AE1404"/>
    <w:rPr>
      <w:rFonts w:eastAsia="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64718"/>
    <w:pPr>
      <w:jc w:val="center"/>
    </w:pPr>
    <w:rPr>
      <w:rFonts w:ascii="Bookman Old Style" w:hAnsi="Bookman Old Style"/>
      <w:b/>
      <w:sz w:val="32"/>
      <w:szCs w:val="28"/>
    </w:rPr>
  </w:style>
  <w:style w:type="character" w:customStyle="1" w:styleId="TitleChar">
    <w:name w:val="Title Char"/>
    <w:basedOn w:val="DefaultParagraphFont"/>
    <w:link w:val="Title"/>
    <w:rsid w:val="00664718"/>
    <w:rPr>
      <w:rFonts w:ascii="Bookman Old Style" w:eastAsia="Times New Roman" w:hAnsi="Bookman Old Style"/>
      <w:b/>
      <w:sz w:val="32"/>
      <w:szCs w:val="28"/>
    </w:rPr>
  </w:style>
  <w:style w:type="paragraph" w:styleId="Quote">
    <w:name w:val="Quote"/>
    <w:basedOn w:val="Normal"/>
    <w:next w:val="Normal"/>
    <w:link w:val="QuoteChar"/>
    <w:uiPriority w:val="29"/>
    <w:qFormat/>
    <w:rsid w:val="00A51C5F"/>
    <w:pPr>
      <w:spacing w:after="200" w:line="276" w:lineRule="auto"/>
    </w:pPr>
    <w:rPr>
      <w:rFonts w:asciiTheme="minorHAnsi" w:eastAsiaTheme="minorEastAsia" w:hAnsiTheme="minorHAnsi" w:cstheme="minorBidi"/>
      <w:i/>
      <w:iCs/>
      <w:color w:val="000000" w:themeColor="text1"/>
      <w:szCs w:val="22"/>
      <w:lang w:val="en-US" w:eastAsia="ja-JP"/>
    </w:rPr>
  </w:style>
  <w:style w:type="character" w:customStyle="1" w:styleId="QuoteChar">
    <w:name w:val="Quote Char"/>
    <w:basedOn w:val="DefaultParagraphFont"/>
    <w:link w:val="Quote"/>
    <w:uiPriority w:val="29"/>
    <w:rsid w:val="00A51C5F"/>
    <w:rPr>
      <w:rFonts w:asciiTheme="minorHAnsi" w:eastAsiaTheme="minorEastAsia" w:hAnsiTheme="minorHAnsi" w:cstheme="minorBidi"/>
      <w:i/>
      <w:iCs/>
      <w:color w:val="000000" w:themeColor="text1"/>
      <w:sz w:val="22"/>
      <w:szCs w:val="22"/>
      <w:lang w:val="en-US" w:eastAsia="ja-JP"/>
    </w:rPr>
  </w:style>
  <w:style w:type="character" w:customStyle="1" w:styleId="Heading9Char">
    <w:name w:val="Heading 9 Char"/>
    <w:basedOn w:val="DefaultParagraphFont"/>
    <w:link w:val="Heading9"/>
    <w:semiHidden/>
    <w:rsid w:val="00E02D4B"/>
    <w:rPr>
      <w:rFonts w:asciiTheme="majorHAnsi" w:eastAsiaTheme="majorEastAsia" w:hAnsiTheme="majorHAnsi" w:cstheme="majorBidi"/>
      <w:i/>
      <w:iCs/>
      <w:color w:val="404040" w:themeColor="text1" w:themeTint="BF"/>
    </w:rPr>
  </w:style>
  <w:style w:type="character" w:customStyle="1" w:styleId="Heading4Char">
    <w:name w:val="Heading 4 Char"/>
    <w:basedOn w:val="DefaultParagraphFont"/>
    <w:link w:val="Heading4"/>
    <w:semiHidden/>
    <w:rsid w:val="009E7C83"/>
    <w:rPr>
      <w:rFonts w:asciiTheme="majorHAnsi" w:eastAsiaTheme="majorEastAsia" w:hAnsiTheme="majorHAnsi" w:cstheme="majorBidi"/>
      <w:b/>
      <w:bCs/>
      <w:i/>
      <w:iCs/>
      <w:color w:val="4F81BD" w:themeColor="accent1"/>
      <w:sz w:val="24"/>
    </w:rPr>
  </w:style>
  <w:style w:type="paragraph" w:styleId="BodyTextIndent2">
    <w:name w:val="Body Text Indent 2"/>
    <w:basedOn w:val="Normal"/>
    <w:link w:val="BodyTextIndent2Char"/>
    <w:rsid w:val="009E7C83"/>
    <w:pPr>
      <w:spacing w:after="120" w:line="480" w:lineRule="auto"/>
      <w:ind w:left="283"/>
    </w:pPr>
  </w:style>
  <w:style w:type="character" w:customStyle="1" w:styleId="BodyTextIndent2Char">
    <w:name w:val="Body Text Indent 2 Char"/>
    <w:basedOn w:val="DefaultParagraphFont"/>
    <w:link w:val="BodyTextIndent2"/>
    <w:rsid w:val="009E7C83"/>
    <w:rPr>
      <w:rFonts w:ascii="Arial" w:eastAsia="Times New Roman" w:hAnsi="Arial"/>
      <w:sz w:val="24"/>
    </w:rPr>
  </w:style>
  <w:style w:type="paragraph" w:styleId="BodyTextIndent3">
    <w:name w:val="Body Text Indent 3"/>
    <w:basedOn w:val="Normal"/>
    <w:link w:val="BodyTextIndent3Char"/>
    <w:rsid w:val="009E7C83"/>
    <w:pPr>
      <w:spacing w:after="120"/>
      <w:ind w:left="283"/>
    </w:pPr>
    <w:rPr>
      <w:sz w:val="16"/>
      <w:szCs w:val="16"/>
    </w:rPr>
  </w:style>
  <w:style w:type="character" w:customStyle="1" w:styleId="BodyTextIndent3Char">
    <w:name w:val="Body Text Indent 3 Char"/>
    <w:basedOn w:val="DefaultParagraphFont"/>
    <w:link w:val="BodyTextIndent3"/>
    <w:rsid w:val="009E7C83"/>
    <w:rPr>
      <w:rFonts w:ascii="Arial" w:eastAsia="Times New Roman" w:hAnsi="Arial"/>
      <w:sz w:val="16"/>
      <w:szCs w:val="16"/>
    </w:rPr>
  </w:style>
  <w:style w:type="paragraph" w:styleId="BlockText">
    <w:name w:val="Block Text"/>
    <w:basedOn w:val="Normal"/>
    <w:rsid w:val="009E7C83"/>
    <w:pPr>
      <w:spacing w:line="260" w:lineRule="exact"/>
      <w:ind w:left="426" w:right="510"/>
      <w:jc w:val="both"/>
    </w:pPr>
    <w:rPr>
      <w:sz w:val="20"/>
    </w:rPr>
  </w:style>
  <w:style w:type="table" w:styleId="LightList-Accent5">
    <w:name w:val="Light List Accent 5"/>
    <w:basedOn w:val="TableNormal"/>
    <w:uiPriority w:val="61"/>
    <w:rsid w:val="008C579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Grid1-Accent5">
    <w:name w:val="Medium Grid 1 Accent 5"/>
    <w:basedOn w:val="TableNormal"/>
    <w:uiPriority w:val="67"/>
    <w:rsid w:val="008C5799"/>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styleId="Emphasis">
    <w:name w:val="Emphasis"/>
    <w:basedOn w:val="DefaultParagraphFont"/>
    <w:qFormat/>
    <w:rsid w:val="0091070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29840">
      <w:bodyDiv w:val="1"/>
      <w:marLeft w:val="0"/>
      <w:marRight w:val="0"/>
      <w:marTop w:val="0"/>
      <w:marBottom w:val="0"/>
      <w:divBdr>
        <w:top w:val="none" w:sz="0" w:space="0" w:color="auto"/>
        <w:left w:val="none" w:sz="0" w:space="0" w:color="auto"/>
        <w:bottom w:val="none" w:sz="0" w:space="0" w:color="auto"/>
        <w:right w:val="none" w:sz="0" w:space="0" w:color="auto"/>
      </w:divBdr>
    </w:div>
    <w:div w:id="61224266">
      <w:bodyDiv w:val="1"/>
      <w:marLeft w:val="0"/>
      <w:marRight w:val="0"/>
      <w:marTop w:val="0"/>
      <w:marBottom w:val="0"/>
      <w:divBdr>
        <w:top w:val="none" w:sz="0" w:space="0" w:color="auto"/>
        <w:left w:val="none" w:sz="0" w:space="0" w:color="auto"/>
        <w:bottom w:val="none" w:sz="0" w:space="0" w:color="auto"/>
        <w:right w:val="none" w:sz="0" w:space="0" w:color="auto"/>
      </w:divBdr>
    </w:div>
    <w:div w:id="112597246">
      <w:bodyDiv w:val="1"/>
      <w:marLeft w:val="0"/>
      <w:marRight w:val="0"/>
      <w:marTop w:val="0"/>
      <w:marBottom w:val="0"/>
      <w:divBdr>
        <w:top w:val="none" w:sz="0" w:space="0" w:color="auto"/>
        <w:left w:val="none" w:sz="0" w:space="0" w:color="auto"/>
        <w:bottom w:val="none" w:sz="0" w:space="0" w:color="auto"/>
        <w:right w:val="none" w:sz="0" w:space="0" w:color="auto"/>
      </w:divBdr>
    </w:div>
    <w:div w:id="140855535">
      <w:bodyDiv w:val="1"/>
      <w:marLeft w:val="0"/>
      <w:marRight w:val="0"/>
      <w:marTop w:val="0"/>
      <w:marBottom w:val="0"/>
      <w:divBdr>
        <w:top w:val="none" w:sz="0" w:space="0" w:color="auto"/>
        <w:left w:val="none" w:sz="0" w:space="0" w:color="auto"/>
        <w:bottom w:val="none" w:sz="0" w:space="0" w:color="auto"/>
        <w:right w:val="none" w:sz="0" w:space="0" w:color="auto"/>
      </w:divBdr>
    </w:div>
    <w:div w:id="187765242">
      <w:bodyDiv w:val="1"/>
      <w:marLeft w:val="0"/>
      <w:marRight w:val="0"/>
      <w:marTop w:val="0"/>
      <w:marBottom w:val="0"/>
      <w:divBdr>
        <w:top w:val="none" w:sz="0" w:space="0" w:color="auto"/>
        <w:left w:val="none" w:sz="0" w:space="0" w:color="auto"/>
        <w:bottom w:val="none" w:sz="0" w:space="0" w:color="auto"/>
        <w:right w:val="none" w:sz="0" w:space="0" w:color="auto"/>
      </w:divBdr>
    </w:div>
    <w:div w:id="199782527">
      <w:bodyDiv w:val="1"/>
      <w:marLeft w:val="0"/>
      <w:marRight w:val="0"/>
      <w:marTop w:val="0"/>
      <w:marBottom w:val="0"/>
      <w:divBdr>
        <w:top w:val="none" w:sz="0" w:space="0" w:color="auto"/>
        <w:left w:val="none" w:sz="0" w:space="0" w:color="auto"/>
        <w:bottom w:val="none" w:sz="0" w:space="0" w:color="auto"/>
        <w:right w:val="none" w:sz="0" w:space="0" w:color="auto"/>
      </w:divBdr>
    </w:div>
    <w:div w:id="222370945">
      <w:bodyDiv w:val="1"/>
      <w:marLeft w:val="0"/>
      <w:marRight w:val="0"/>
      <w:marTop w:val="0"/>
      <w:marBottom w:val="0"/>
      <w:divBdr>
        <w:top w:val="none" w:sz="0" w:space="0" w:color="auto"/>
        <w:left w:val="none" w:sz="0" w:space="0" w:color="auto"/>
        <w:bottom w:val="none" w:sz="0" w:space="0" w:color="auto"/>
        <w:right w:val="none" w:sz="0" w:space="0" w:color="auto"/>
      </w:divBdr>
    </w:div>
    <w:div w:id="248656933">
      <w:bodyDiv w:val="1"/>
      <w:marLeft w:val="0"/>
      <w:marRight w:val="0"/>
      <w:marTop w:val="0"/>
      <w:marBottom w:val="0"/>
      <w:divBdr>
        <w:top w:val="none" w:sz="0" w:space="0" w:color="auto"/>
        <w:left w:val="none" w:sz="0" w:space="0" w:color="auto"/>
        <w:bottom w:val="none" w:sz="0" w:space="0" w:color="auto"/>
        <w:right w:val="none" w:sz="0" w:space="0" w:color="auto"/>
      </w:divBdr>
    </w:div>
    <w:div w:id="249000091">
      <w:bodyDiv w:val="1"/>
      <w:marLeft w:val="0"/>
      <w:marRight w:val="0"/>
      <w:marTop w:val="0"/>
      <w:marBottom w:val="0"/>
      <w:divBdr>
        <w:top w:val="none" w:sz="0" w:space="0" w:color="auto"/>
        <w:left w:val="none" w:sz="0" w:space="0" w:color="auto"/>
        <w:bottom w:val="none" w:sz="0" w:space="0" w:color="auto"/>
        <w:right w:val="none" w:sz="0" w:space="0" w:color="auto"/>
      </w:divBdr>
    </w:div>
    <w:div w:id="482280041">
      <w:bodyDiv w:val="1"/>
      <w:marLeft w:val="0"/>
      <w:marRight w:val="0"/>
      <w:marTop w:val="0"/>
      <w:marBottom w:val="0"/>
      <w:divBdr>
        <w:top w:val="none" w:sz="0" w:space="0" w:color="auto"/>
        <w:left w:val="none" w:sz="0" w:space="0" w:color="auto"/>
        <w:bottom w:val="none" w:sz="0" w:space="0" w:color="auto"/>
        <w:right w:val="none" w:sz="0" w:space="0" w:color="auto"/>
      </w:divBdr>
    </w:div>
    <w:div w:id="526219426">
      <w:bodyDiv w:val="1"/>
      <w:marLeft w:val="0"/>
      <w:marRight w:val="0"/>
      <w:marTop w:val="0"/>
      <w:marBottom w:val="0"/>
      <w:divBdr>
        <w:top w:val="none" w:sz="0" w:space="0" w:color="auto"/>
        <w:left w:val="none" w:sz="0" w:space="0" w:color="auto"/>
        <w:bottom w:val="none" w:sz="0" w:space="0" w:color="auto"/>
        <w:right w:val="none" w:sz="0" w:space="0" w:color="auto"/>
      </w:divBdr>
      <w:divsChild>
        <w:div w:id="1335692626">
          <w:marLeft w:val="0"/>
          <w:marRight w:val="0"/>
          <w:marTop w:val="0"/>
          <w:marBottom w:val="0"/>
          <w:divBdr>
            <w:top w:val="none" w:sz="0" w:space="0" w:color="auto"/>
            <w:left w:val="none" w:sz="0" w:space="0" w:color="auto"/>
            <w:bottom w:val="none" w:sz="0" w:space="0" w:color="auto"/>
            <w:right w:val="none" w:sz="0" w:space="0" w:color="auto"/>
          </w:divBdr>
          <w:divsChild>
            <w:div w:id="250898218">
              <w:marLeft w:val="0"/>
              <w:marRight w:val="0"/>
              <w:marTop w:val="0"/>
              <w:marBottom w:val="0"/>
              <w:divBdr>
                <w:top w:val="none" w:sz="0" w:space="0" w:color="auto"/>
                <w:left w:val="none" w:sz="0" w:space="0" w:color="auto"/>
                <w:bottom w:val="none" w:sz="0" w:space="0" w:color="auto"/>
                <w:right w:val="none" w:sz="0" w:space="0" w:color="auto"/>
              </w:divBdr>
              <w:divsChild>
                <w:div w:id="1241911728">
                  <w:marLeft w:val="0"/>
                  <w:marRight w:val="0"/>
                  <w:marTop w:val="0"/>
                  <w:marBottom w:val="0"/>
                  <w:divBdr>
                    <w:top w:val="none" w:sz="0" w:space="0" w:color="auto"/>
                    <w:left w:val="none" w:sz="0" w:space="0" w:color="auto"/>
                    <w:bottom w:val="none" w:sz="0" w:space="0" w:color="auto"/>
                    <w:right w:val="none" w:sz="0" w:space="0" w:color="auto"/>
                  </w:divBdr>
                  <w:divsChild>
                    <w:div w:id="824853390">
                      <w:marLeft w:val="0"/>
                      <w:marRight w:val="0"/>
                      <w:marTop w:val="0"/>
                      <w:marBottom w:val="0"/>
                      <w:divBdr>
                        <w:top w:val="none" w:sz="0" w:space="0" w:color="auto"/>
                        <w:left w:val="none" w:sz="0" w:space="0" w:color="auto"/>
                        <w:bottom w:val="none" w:sz="0" w:space="0" w:color="auto"/>
                        <w:right w:val="none" w:sz="0" w:space="0" w:color="auto"/>
                      </w:divBdr>
                      <w:divsChild>
                        <w:div w:id="166724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703004">
      <w:bodyDiv w:val="1"/>
      <w:marLeft w:val="0"/>
      <w:marRight w:val="0"/>
      <w:marTop w:val="0"/>
      <w:marBottom w:val="0"/>
      <w:divBdr>
        <w:top w:val="none" w:sz="0" w:space="0" w:color="auto"/>
        <w:left w:val="none" w:sz="0" w:space="0" w:color="auto"/>
        <w:bottom w:val="none" w:sz="0" w:space="0" w:color="auto"/>
        <w:right w:val="none" w:sz="0" w:space="0" w:color="auto"/>
      </w:divBdr>
    </w:div>
    <w:div w:id="656618522">
      <w:bodyDiv w:val="1"/>
      <w:marLeft w:val="0"/>
      <w:marRight w:val="0"/>
      <w:marTop w:val="0"/>
      <w:marBottom w:val="0"/>
      <w:divBdr>
        <w:top w:val="none" w:sz="0" w:space="0" w:color="auto"/>
        <w:left w:val="none" w:sz="0" w:space="0" w:color="auto"/>
        <w:bottom w:val="none" w:sz="0" w:space="0" w:color="auto"/>
        <w:right w:val="none" w:sz="0" w:space="0" w:color="auto"/>
      </w:divBdr>
    </w:div>
    <w:div w:id="750077006">
      <w:bodyDiv w:val="1"/>
      <w:marLeft w:val="0"/>
      <w:marRight w:val="0"/>
      <w:marTop w:val="0"/>
      <w:marBottom w:val="0"/>
      <w:divBdr>
        <w:top w:val="none" w:sz="0" w:space="0" w:color="auto"/>
        <w:left w:val="none" w:sz="0" w:space="0" w:color="auto"/>
        <w:bottom w:val="none" w:sz="0" w:space="0" w:color="auto"/>
        <w:right w:val="none" w:sz="0" w:space="0" w:color="auto"/>
      </w:divBdr>
    </w:div>
    <w:div w:id="806702648">
      <w:bodyDiv w:val="1"/>
      <w:marLeft w:val="0"/>
      <w:marRight w:val="0"/>
      <w:marTop w:val="0"/>
      <w:marBottom w:val="0"/>
      <w:divBdr>
        <w:top w:val="none" w:sz="0" w:space="0" w:color="auto"/>
        <w:left w:val="none" w:sz="0" w:space="0" w:color="auto"/>
        <w:bottom w:val="none" w:sz="0" w:space="0" w:color="auto"/>
        <w:right w:val="none" w:sz="0" w:space="0" w:color="auto"/>
      </w:divBdr>
    </w:div>
    <w:div w:id="1036733015">
      <w:bodyDiv w:val="1"/>
      <w:marLeft w:val="0"/>
      <w:marRight w:val="0"/>
      <w:marTop w:val="0"/>
      <w:marBottom w:val="0"/>
      <w:divBdr>
        <w:top w:val="none" w:sz="0" w:space="0" w:color="auto"/>
        <w:left w:val="none" w:sz="0" w:space="0" w:color="auto"/>
        <w:bottom w:val="none" w:sz="0" w:space="0" w:color="auto"/>
        <w:right w:val="none" w:sz="0" w:space="0" w:color="auto"/>
      </w:divBdr>
    </w:div>
    <w:div w:id="1040013792">
      <w:bodyDiv w:val="1"/>
      <w:marLeft w:val="0"/>
      <w:marRight w:val="0"/>
      <w:marTop w:val="0"/>
      <w:marBottom w:val="0"/>
      <w:divBdr>
        <w:top w:val="none" w:sz="0" w:space="0" w:color="auto"/>
        <w:left w:val="none" w:sz="0" w:space="0" w:color="auto"/>
        <w:bottom w:val="none" w:sz="0" w:space="0" w:color="auto"/>
        <w:right w:val="none" w:sz="0" w:space="0" w:color="auto"/>
      </w:divBdr>
      <w:divsChild>
        <w:div w:id="1196043482">
          <w:marLeft w:val="0"/>
          <w:marRight w:val="0"/>
          <w:marTop w:val="0"/>
          <w:marBottom w:val="0"/>
          <w:divBdr>
            <w:top w:val="none" w:sz="0" w:space="0" w:color="auto"/>
            <w:left w:val="none" w:sz="0" w:space="0" w:color="auto"/>
            <w:bottom w:val="none" w:sz="0" w:space="0" w:color="auto"/>
            <w:right w:val="none" w:sz="0" w:space="0" w:color="auto"/>
          </w:divBdr>
          <w:divsChild>
            <w:div w:id="2090806400">
              <w:marLeft w:val="0"/>
              <w:marRight w:val="0"/>
              <w:marTop w:val="0"/>
              <w:marBottom w:val="0"/>
              <w:divBdr>
                <w:top w:val="none" w:sz="0" w:space="0" w:color="auto"/>
                <w:left w:val="none" w:sz="0" w:space="0" w:color="auto"/>
                <w:bottom w:val="none" w:sz="0" w:space="0" w:color="auto"/>
                <w:right w:val="none" w:sz="0" w:space="0" w:color="auto"/>
              </w:divBdr>
              <w:divsChild>
                <w:div w:id="1050495061">
                  <w:marLeft w:val="0"/>
                  <w:marRight w:val="0"/>
                  <w:marTop w:val="0"/>
                  <w:marBottom w:val="0"/>
                  <w:divBdr>
                    <w:top w:val="none" w:sz="0" w:space="0" w:color="auto"/>
                    <w:left w:val="none" w:sz="0" w:space="0" w:color="auto"/>
                    <w:bottom w:val="none" w:sz="0" w:space="0" w:color="auto"/>
                    <w:right w:val="none" w:sz="0" w:space="0" w:color="auto"/>
                  </w:divBdr>
                  <w:divsChild>
                    <w:div w:id="1727996075">
                      <w:marLeft w:val="0"/>
                      <w:marRight w:val="0"/>
                      <w:marTop w:val="0"/>
                      <w:marBottom w:val="0"/>
                      <w:divBdr>
                        <w:top w:val="none" w:sz="0" w:space="0" w:color="auto"/>
                        <w:left w:val="none" w:sz="0" w:space="0" w:color="auto"/>
                        <w:bottom w:val="none" w:sz="0" w:space="0" w:color="auto"/>
                        <w:right w:val="none" w:sz="0" w:space="0" w:color="auto"/>
                      </w:divBdr>
                      <w:divsChild>
                        <w:div w:id="160210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7944777">
      <w:bodyDiv w:val="1"/>
      <w:marLeft w:val="0"/>
      <w:marRight w:val="0"/>
      <w:marTop w:val="0"/>
      <w:marBottom w:val="0"/>
      <w:divBdr>
        <w:top w:val="none" w:sz="0" w:space="0" w:color="auto"/>
        <w:left w:val="none" w:sz="0" w:space="0" w:color="auto"/>
        <w:bottom w:val="none" w:sz="0" w:space="0" w:color="auto"/>
        <w:right w:val="none" w:sz="0" w:space="0" w:color="auto"/>
      </w:divBdr>
    </w:div>
    <w:div w:id="1147090781">
      <w:bodyDiv w:val="1"/>
      <w:marLeft w:val="0"/>
      <w:marRight w:val="0"/>
      <w:marTop w:val="0"/>
      <w:marBottom w:val="0"/>
      <w:divBdr>
        <w:top w:val="none" w:sz="0" w:space="0" w:color="auto"/>
        <w:left w:val="none" w:sz="0" w:space="0" w:color="auto"/>
        <w:bottom w:val="none" w:sz="0" w:space="0" w:color="auto"/>
        <w:right w:val="none" w:sz="0" w:space="0" w:color="auto"/>
      </w:divBdr>
      <w:divsChild>
        <w:div w:id="2082175713">
          <w:marLeft w:val="0"/>
          <w:marRight w:val="0"/>
          <w:marTop w:val="0"/>
          <w:marBottom w:val="0"/>
          <w:divBdr>
            <w:top w:val="none" w:sz="0" w:space="0" w:color="auto"/>
            <w:left w:val="none" w:sz="0" w:space="0" w:color="auto"/>
            <w:bottom w:val="none" w:sz="0" w:space="0" w:color="auto"/>
            <w:right w:val="none" w:sz="0" w:space="0" w:color="auto"/>
          </w:divBdr>
          <w:divsChild>
            <w:div w:id="986393913">
              <w:marLeft w:val="0"/>
              <w:marRight w:val="0"/>
              <w:marTop w:val="0"/>
              <w:marBottom w:val="0"/>
              <w:divBdr>
                <w:top w:val="none" w:sz="0" w:space="0" w:color="auto"/>
                <w:left w:val="none" w:sz="0" w:space="0" w:color="auto"/>
                <w:bottom w:val="none" w:sz="0" w:space="0" w:color="auto"/>
                <w:right w:val="none" w:sz="0" w:space="0" w:color="auto"/>
              </w:divBdr>
              <w:divsChild>
                <w:div w:id="1545756977">
                  <w:marLeft w:val="0"/>
                  <w:marRight w:val="0"/>
                  <w:marTop w:val="0"/>
                  <w:marBottom w:val="0"/>
                  <w:divBdr>
                    <w:top w:val="none" w:sz="0" w:space="0" w:color="auto"/>
                    <w:left w:val="none" w:sz="0" w:space="0" w:color="auto"/>
                    <w:bottom w:val="none" w:sz="0" w:space="0" w:color="auto"/>
                    <w:right w:val="none" w:sz="0" w:space="0" w:color="auto"/>
                  </w:divBdr>
                  <w:divsChild>
                    <w:div w:id="1562399649">
                      <w:marLeft w:val="0"/>
                      <w:marRight w:val="0"/>
                      <w:marTop w:val="0"/>
                      <w:marBottom w:val="0"/>
                      <w:divBdr>
                        <w:top w:val="none" w:sz="0" w:space="0" w:color="auto"/>
                        <w:left w:val="none" w:sz="0" w:space="0" w:color="auto"/>
                        <w:bottom w:val="none" w:sz="0" w:space="0" w:color="auto"/>
                        <w:right w:val="none" w:sz="0" w:space="0" w:color="auto"/>
                      </w:divBdr>
                      <w:divsChild>
                        <w:div w:id="123169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6755353">
      <w:bodyDiv w:val="1"/>
      <w:marLeft w:val="0"/>
      <w:marRight w:val="0"/>
      <w:marTop w:val="0"/>
      <w:marBottom w:val="0"/>
      <w:divBdr>
        <w:top w:val="none" w:sz="0" w:space="0" w:color="auto"/>
        <w:left w:val="none" w:sz="0" w:space="0" w:color="auto"/>
        <w:bottom w:val="none" w:sz="0" w:space="0" w:color="auto"/>
        <w:right w:val="none" w:sz="0" w:space="0" w:color="auto"/>
      </w:divBdr>
    </w:div>
    <w:div w:id="1447038845">
      <w:bodyDiv w:val="1"/>
      <w:marLeft w:val="0"/>
      <w:marRight w:val="0"/>
      <w:marTop w:val="0"/>
      <w:marBottom w:val="0"/>
      <w:divBdr>
        <w:top w:val="none" w:sz="0" w:space="0" w:color="auto"/>
        <w:left w:val="none" w:sz="0" w:space="0" w:color="auto"/>
        <w:bottom w:val="none" w:sz="0" w:space="0" w:color="auto"/>
        <w:right w:val="none" w:sz="0" w:space="0" w:color="auto"/>
      </w:divBdr>
    </w:div>
    <w:div w:id="1555694652">
      <w:bodyDiv w:val="1"/>
      <w:marLeft w:val="0"/>
      <w:marRight w:val="0"/>
      <w:marTop w:val="0"/>
      <w:marBottom w:val="0"/>
      <w:divBdr>
        <w:top w:val="none" w:sz="0" w:space="0" w:color="auto"/>
        <w:left w:val="none" w:sz="0" w:space="0" w:color="auto"/>
        <w:bottom w:val="none" w:sz="0" w:space="0" w:color="auto"/>
        <w:right w:val="none" w:sz="0" w:space="0" w:color="auto"/>
      </w:divBdr>
    </w:div>
    <w:div w:id="1758552611">
      <w:bodyDiv w:val="1"/>
      <w:marLeft w:val="0"/>
      <w:marRight w:val="0"/>
      <w:marTop w:val="0"/>
      <w:marBottom w:val="0"/>
      <w:divBdr>
        <w:top w:val="none" w:sz="0" w:space="0" w:color="auto"/>
        <w:left w:val="none" w:sz="0" w:space="0" w:color="auto"/>
        <w:bottom w:val="none" w:sz="0" w:space="0" w:color="auto"/>
        <w:right w:val="none" w:sz="0" w:space="0" w:color="auto"/>
      </w:divBdr>
    </w:div>
    <w:div w:id="1809476082">
      <w:bodyDiv w:val="1"/>
      <w:marLeft w:val="0"/>
      <w:marRight w:val="0"/>
      <w:marTop w:val="0"/>
      <w:marBottom w:val="0"/>
      <w:divBdr>
        <w:top w:val="none" w:sz="0" w:space="0" w:color="auto"/>
        <w:left w:val="none" w:sz="0" w:space="0" w:color="auto"/>
        <w:bottom w:val="none" w:sz="0" w:space="0" w:color="auto"/>
        <w:right w:val="none" w:sz="0" w:space="0" w:color="auto"/>
      </w:divBdr>
      <w:divsChild>
        <w:div w:id="1050500499">
          <w:marLeft w:val="0"/>
          <w:marRight w:val="0"/>
          <w:marTop w:val="0"/>
          <w:marBottom w:val="0"/>
          <w:divBdr>
            <w:top w:val="none" w:sz="0" w:space="0" w:color="auto"/>
            <w:left w:val="none" w:sz="0" w:space="0" w:color="auto"/>
            <w:bottom w:val="none" w:sz="0" w:space="0" w:color="auto"/>
            <w:right w:val="none" w:sz="0" w:space="0" w:color="auto"/>
          </w:divBdr>
          <w:divsChild>
            <w:div w:id="100497408">
              <w:marLeft w:val="0"/>
              <w:marRight w:val="0"/>
              <w:marTop w:val="0"/>
              <w:marBottom w:val="0"/>
              <w:divBdr>
                <w:top w:val="none" w:sz="0" w:space="0" w:color="auto"/>
                <w:left w:val="none" w:sz="0" w:space="0" w:color="auto"/>
                <w:bottom w:val="none" w:sz="0" w:space="0" w:color="auto"/>
                <w:right w:val="none" w:sz="0" w:space="0" w:color="auto"/>
              </w:divBdr>
              <w:divsChild>
                <w:div w:id="2016960005">
                  <w:marLeft w:val="0"/>
                  <w:marRight w:val="0"/>
                  <w:marTop w:val="0"/>
                  <w:marBottom w:val="0"/>
                  <w:divBdr>
                    <w:top w:val="none" w:sz="0" w:space="0" w:color="auto"/>
                    <w:left w:val="none" w:sz="0" w:space="0" w:color="auto"/>
                    <w:bottom w:val="none" w:sz="0" w:space="0" w:color="auto"/>
                    <w:right w:val="none" w:sz="0" w:space="0" w:color="auto"/>
                  </w:divBdr>
                  <w:divsChild>
                    <w:div w:id="1063679387">
                      <w:marLeft w:val="0"/>
                      <w:marRight w:val="0"/>
                      <w:marTop w:val="0"/>
                      <w:marBottom w:val="0"/>
                      <w:divBdr>
                        <w:top w:val="none" w:sz="0" w:space="0" w:color="auto"/>
                        <w:left w:val="none" w:sz="0" w:space="0" w:color="auto"/>
                        <w:bottom w:val="none" w:sz="0" w:space="0" w:color="auto"/>
                        <w:right w:val="none" w:sz="0" w:space="0" w:color="auto"/>
                      </w:divBdr>
                      <w:divsChild>
                        <w:div w:id="4367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889261">
      <w:bodyDiv w:val="1"/>
      <w:marLeft w:val="0"/>
      <w:marRight w:val="0"/>
      <w:marTop w:val="0"/>
      <w:marBottom w:val="0"/>
      <w:divBdr>
        <w:top w:val="none" w:sz="0" w:space="0" w:color="auto"/>
        <w:left w:val="none" w:sz="0" w:space="0" w:color="auto"/>
        <w:bottom w:val="none" w:sz="0" w:space="0" w:color="auto"/>
        <w:right w:val="none" w:sz="0" w:space="0" w:color="auto"/>
      </w:divBdr>
    </w:div>
    <w:div w:id="2021736554">
      <w:bodyDiv w:val="1"/>
      <w:marLeft w:val="0"/>
      <w:marRight w:val="0"/>
      <w:marTop w:val="0"/>
      <w:marBottom w:val="0"/>
      <w:divBdr>
        <w:top w:val="none" w:sz="0" w:space="0" w:color="auto"/>
        <w:left w:val="none" w:sz="0" w:space="0" w:color="auto"/>
        <w:bottom w:val="none" w:sz="0" w:space="0" w:color="auto"/>
        <w:right w:val="none" w:sz="0" w:space="0" w:color="auto"/>
      </w:divBdr>
      <w:divsChild>
        <w:div w:id="998388709">
          <w:marLeft w:val="0"/>
          <w:marRight w:val="0"/>
          <w:marTop w:val="0"/>
          <w:marBottom w:val="0"/>
          <w:divBdr>
            <w:top w:val="none" w:sz="0" w:space="0" w:color="auto"/>
            <w:left w:val="none" w:sz="0" w:space="0" w:color="auto"/>
            <w:bottom w:val="none" w:sz="0" w:space="0" w:color="auto"/>
            <w:right w:val="none" w:sz="0" w:space="0" w:color="auto"/>
          </w:divBdr>
          <w:divsChild>
            <w:div w:id="273177621">
              <w:marLeft w:val="0"/>
              <w:marRight w:val="0"/>
              <w:marTop w:val="0"/>
              <w:marBottom w:val="0"/>
              <w:divBdr>
                <w:top w:val="none" w:sz="0" w:space="0" w:color="auto"/>
                <w:left w:val="none" w:sz="0" w:space="0" w:color="auto"/>
                <w:bottom w:val="none" w:sz="0" w:space="0" w:color="auto"/>
                <w:right w:val="none" w:sz="0" w:space="0" w:color="auto"/>
              </w:divBdr>
              <w:divsChild>
                <w:div w:id="873930648">
                  <w:marLeft w:val="0"/>
                  <w:marRight w:val="0"/>
                  <w:marTop w:val="0"/>
                  <w:marBottom w:val="0"/>
                  <w:divBdr>
                    <w:top w:val="none" w:sz="0" w:space="0" w:color="auto"/>
                    <w:left w:val="none" w:sz="0" w:space="0" w:color="auto"/>
                    <w:bottom w:val="none" w:sz="0" w:space="0" w:color="auto"/>
                    <w:right w:val="none" w:sz="0" w:space="0" w:color="auto"/>
                  </w:divBdr>
                  <w:divsChild>
                    <w:div w:id="1948730391">
                      <w:marLeft w:val="0"/>
                      <w:marRight w:val="0"/>
                      <w:marTop w:val="0"/>
                      <w:marBottom w:val="0"/>
                      <w:divBdr>
                        <w:top w:val="none" w:sz="0" w:space="0" w:color="auto"/>
                        <w:left w:val="none" w:sz="0" w:space="0" w:color="auto"/>
                        <w:bottom w:val="none" w:sz="0" w:space="0" w:color="auto"/>
                        <w:right w:val="none" w:sz="0" w:space="0" w:color="auto"/>
                      </w:divBdr>
                      <w:divsChild>
                        <w:div w:id="122024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2072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117" Type="http://schemas.openxmlformats.org/officeDocument/2006/relationships/image" Target="media/image22.png"/><Relationship Id="rId21" Type="http://schemas.openxmlformats.org/officeDocument/2006/relationships/image" Target="media/image7.jpeg"/><Relationship Id="rId42" Type="http://schemas.openxmlformats.org/officeDocument/2006/relationships/hyperlink" Target="http://www.tisc.edu.au" TargetMode="External"/><Relationship Id="rId47" Type="http://schemas.openxmlformats.org/officeDocument/2006/relationships/hyperlink" Target="http://www.dtwd.wa.gov.au" TargetMode="External"/><Relationship Id="rId63" Type="http://schemas.openxmlformats.org/officeDocument/2006/relationships/hyperlink" Target="http://www.wa.gov.au" TargetMode="External"/><Relationship Id="rId68" Type="http://schemas.openxmlformats.org/officeDocument/2006/relationships/hyperlink" Target="http://senior-secondary.scsa.wa.edu.au/syllabus-and-support-materials/arts" TargetMode="External"/><Relationship Id="rId84" Type="http://schemas.openxmlformats.org/officeDocument/2006/relationships/image" Target="media/image20.jpg"/><Relationship Id="rId89" Type="http://schemas.openxmlformats.org/officeDocument/2006/relationships/hyperlink" Target="http://senior-secondary.scsa.wa.edu.au/syllabus-and-support-materials/humanities-and-social-sciences" TargetMode="External"/><Relationship Id="rId112" Type="http://schemas.openxmlformats.org/officeDocument/2006/relationships/hyperlink" Target="http://senior-secondary.scsa.wa.edu.au/syllabus-and-support-materials/technologies" TargetMode="External"/><Relationship Id="rId133" Type="http://schemas.openxmlformats.org/officeDocument/2006/relationships/fontTable" Target="fontTable.xml"/><Relationship Id="rId16" Type="http://schemas.openxmlformats.org/officeDocument/2006/relationships/image" Target="media/image8.png"/><Relationship Id="rId107" Type="http://schemas.openxmlformats.org/officeDocument/2006/relationships/hyperlink" Target="http://senior-secondary.scsa.wa.edu.au/syllabus-and-support-materials/technologies" TargetMode="External"/><Relationship Id="rId11" Type="http://schemas.openxmlformats.org/officeDocument/2006/relationships/image" Target="media/image3.png"/><Relationship Id="rId32" Type="http://schemas.openxmlformats.org/officeDocument/2006/relationships/footer" Target="footer4.xml"/><Relationship Id="rId37" Type="http://schemas.openxmlformats.org/officeDocument/2006/relationships/hyperlink" Target="http://www.tisc.edu.au/static/guide/admission-req-sleaver.tisc" TargetMode="External"/><Relationship Id="rId53" Type="http://schemas.openxmlformats.org/officeDocument/2006/relationships/hyperlink" Target="http://www.curtin.edu.au" TargetMode="External"/><Relationship Id="rId58" Type="http://schemas.openxmlformats.org/officeDocument/2006/relationships/hyperlink" Target="http://www.myfuture.edu.au" TargetMode="External"/><Relationship Id="rId74" Type="http://schemas.openxmlformats.org/officeDocument/2006/relationships/hyperlink" Target="http://senior-secondary.scsa.wa.edu.au/syllabus-and-support-materials/english" TargetMode="External"/><Relationship Id="rId79" Type="http://schemas.openxmlformats.org/officeDocument/2006/relationships/hyperlink" Target="http://senior-secondary.scsa.wa.edu.au/syllabus-and-support-materials/health-and-physical-education" TargetMode="External"/><Relationship Id="rId102" Type="http://schemas.openxmlformats.org/officeDocument/2006/relationships/hyperlink" Target="http://senior-secondary.scsa.wa.edu.au/syllabus-and-support-materials/science" TargetMode="External"/><Relationship Id="rId123" Type="http://schemas.openxmlformats.org/officeDocument/2006/relationships/image" Target="media/image28.png"/><Relationship Id="rId128" Type="http://schemas.openxmlformats.org/officeDocument/2006/relationships/image" Target="media/image33.png"/><Relationship Id="rId5" Type="http://schemas.openxmlformats.org/officeDocument/2006/relationships/settings" Target="settings.xml"/><Relationship Id="rId90" Type="http://schemas.openxmlformats.org/officeDocument/2006/relationships/hyperlink" Target="http://senior-secondary.scsa.wa.edu.au/syllabus-and-support-materials/humanities-and-social-sciences" TargetMode="External"/><Relationship Id="rId95" Type="http://schemas.openxmlformats.org/officeDocument/2006/relationships/hyperlink" Target="http://senior-secondary.scsa.wa.edu.au/syllabus-and-support-materials/mathematics" TargetMode="Externa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3.png"/><Relationship Id="rId30" Type="http://schemas.openxmlformats.org/officeDocument/2006/relationships/hyperlink" Target="http://www.education.gov.au/job-guide" TargetMode="External"/><Relationship Id="rId35" Type="http://schemas.openxmlformats.org/officeDocument/2006/relationships/hyperlink" Target="http://www.tisc.edu.au/static/guide/admission-req-sleaver.tisc" TargetMode="External"/><Relationship Id="rId43" Type="http://schemas.openxmlformats.org/officeDocument/2006/relationships/hyperlink" Target="mailto:career.centre@dtwd.wa.gov.au" TargetMode="External"/><Relationship Id="rId48" Type="http://schemas.openxmlformats.org/officeDocument/2006/relationships/hyperlink" Target="http://www.defencejobs.gov.au" TargetMode="External"/><Relationship Id="rId56" Type="http://schemas.openxmlformats.org/officeDocument/2006/relationships/hyperlink" Target="http://www.education.gov.au/youth" TargetMode="External"/><Relationship Id="rId64" Type="http://schemas.openxmlformats.org/officeDocument/2006/relationships/footer" Target="footer5.xml"/><Relationship Id="rId69" Type="http://schemas.openxmlformats.org/officeDocument/2006/relationships/hyperlink" Target="http://senior-secondary.scsa.wa.edu.au/syllabus-and-support-materials/english" TargetMode="External"/><Relationship Id="rId77" Type="http://schemas.openxmlformats.org/officeDocument/2006/relationships/hyperlink" Target="http://senior-secondary.scsa.wa.edu.au/syllabus-and-support-materials/health-and-physical-education" TargetMode="External"/><Relationship Id="rId100" Type="http://schemas.openxmlformats.org/officeDocument/2006/relationships/image" Target="media/image21.jpeg"/><Relationship Id="rId105" Type="http://schemas.openxmlformats.org/officeDocument/2006/relationships/hyperlink" Target="http://senior-secondary.scsa.wa.edu.au/syllabus-and-support-materials/science" TargetMode="External"/><Relationship Id="rId113" Type="http://schemas.openxmlformats.org/officeDocument/2006/relationships/hyperlink" Target="mailto:thornlie.shs@education.wa.edu.au" TargetMode="External"/><Relationship Id="rId118" Type="http://schemas.openxmlformats.org/officeDocument/2006/relationships/image" Target="media/image23.png"/><Relationship Id="rId126" Type="http://schemas.openxmlformats.org/officeDocument/2006/relationships/image" Target="media/image31.png"/><Relationship Id="rId13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careersonline.com.au" TargetMode="External"/><Relationship Id="rId72" Type="http://schemas.openxmlformats.org/officeDocument/2006/relationships/image" Target="media/image17.jpeg"/><Relationship Id="rId80" Type="http://schemas.openxmlformats.org/officeDocument/2006/relationships/hyperlink" Target="http://senior-secondary.scsa.wa.edu.au/syllabus-and-support-materials/health-and-physical-education" TargetMode="External"/><Relationship Id="rId85" Type="http://schemas.openxmlformats.org/officeDocument/2006/relationships/hyperlink" Target="http://senior-secondary.scsa.wa.edu.au/syllabus-and-support-materials/humanities-and-social-sciences" TargetMode="External"/><Relationship Id="rId93" Type="http://schemas.openxmlformats.org/officeDocument/2006/relationships/hyperlink" Target="http://senior-secondary.scsa.wa.edu.au/syllabus-and-support-materials/languages" TargetMode="External"/><Relationship Id="rId98" Type="http://schemas.openxmlformats.org/officeDocument/2006/relationships/hyperlink" Target="http://senior-secondary.scsa.wa.edu.au/syllabus-and-support-materials/mathematics" TargetMode="External"/><Relationship Id="rId121"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3.xml"/><Relationship Id="rId33" Type="http://schemas.openxmlformats.org/officeDocument/2006/relationships/hyperlink" Target="http://www.tisc.edu.au/static/guide/admission-req-sleaver.tisc" TargetMode="External"/><Relationship Id="rId38" Type="http://schemas.openxmlformats.org/officeDocument/2006/relationships/hyperlink" Target="http://www.tisc.edu.au/static/guide/admission-req-sleaver.tisc" TargetMode="External"/><Relationship Id="rId46" Type="http://schemas.openxmlformats.org/officeDocument/2006/relationships/hyperlink" Target="http://www.dtwd.wa.gov.au/employeesandstudents" TargetMode="External"/><Relationship Id="rId59" Type="http://schemas.openxmlformats.org/officeDocument/2006/relationships/hyperlink" Target="http://www.tisc.edu.au" TargetMode="External"/><Relationship Id="rId67" Type="http://schemas.openxmlformats.org/officeDocument/2006/relationships/hyperlink" Target="http://senior-secondary.scsa.wa.edu.au/syllabus-and-support-materials/arts" TargetMode="External"/><Relationship Id="rId103" Type="http://schemas.openxmlformats.org/officeDocument/2006/relationships/hyperlink" Target="http://senior-secondary.scsa.wa.edu.au/syllabus-and-support-materials/science" TargetMode="External"/><Relationship Id="rId108" Type="http://schemas.openxmlformats.org/officeDocument/2006/relationships/hyperlink" Target="http://senior-secondary.scsa.wa.edu.au/syllabus-and-support-materials/technologies" TargetMode="External"/><Relationship Id="rId116" Type="http://schemas.openxmlformats.org/officeDocument/2006/relationships/hyperlink" Target="http://www.thornlieshs.wa.edu.au/" TargetMode="External"/><Relationship Id="rId124" Type="http://schemas.openxmlformats.org/officeDocument/2006/relationships/image" Target="media/image29.png"/><Relationship Id="rId129" Type="http://schemas.openxmlformats.org/officeDocument/2006/relationships/image" Target="media/image34.png"/><Relationship Id="rId20" Type="http://schemas.openxmlformats.org/officeDocument/2006/relationships/image" Target="media/image12.png"/><Relationship Id="rId41" Type="http://schemas.openxmlformats.org/officeDocument/2006/relationships/hyperlink" Target="http://www.tisc.edu.au" TargetMode="External"/><Relationship Id="rId54" Type="http://schemas.openxmlformats.org/officeDocument/2006/relationships/hyperlink" Target="http://www.ecu.edu.au/future-students/overview" TargetMode="External"/><Relationship Id="rId62" Type="http://schemas.openxmlformats.org/officeDocument/2006/relationships/hyperlink" Target="http://www.seek.com.au" TargetMode="External"/><Relationship Id="rId70" Type="http://schemas.openxmlformats.org/officeDocument/2006/relationships/hyperlink" Target="http://senior-secondary.scsa.wa.edu.au/syllabus-and-support-materials/english" TargetMode="External"/><Relationship Id="rId75" Type="http://schemas.openxmlformats.org/officeDocument/2006/relationships/hyperlink" Target="http://www.scsa.wa.edu.au/internet/Events_and_Forms/Application_Order_Forms" TargetMode="External"/><Relationship Id="rId83" Type="http://schemas.openxmlformats.org/officeDocument/2006/relationships/image" Target="media/image19.jpg"/><Relationship Id="rId88" Type="http://schemas.openxmlformats.org/officeDocument/2006/relationships/hyperlink" Target="http://senior-secondary.scsa.wa.edu.au/syllabus-and-support-materials/humanities-and-social-sciences" TargetMode="External"/><Relationship Id="rId91" Type="http://schemas.openxmlformats.org/officeDocument/2006/relationships/hyperlink" Target="http://senior-secondary.scsa.wa.edu.au/syllabus-and-support-materials/humanities-and-social-sciences" TargetMode="External"/><Relationship Id="rId96" Type="http://schemas.openxmlformats.org/officeDocument/2006/relationships/hyperlink" Target="http://senior-secondary.scsa.wa.edu.au/syllabus-and-support-materials/mathematics" TargetMode="External"/><Relationship Id="rId111" Type="http://schemas.openxmlformats.org/officeDocument/2006/relationships/hyperlink" Target="http://senior-secondary.scsa.wa.edu.au/syllabus-and-support-materials/technologies" TargetMode="External"/><Relationship Id="rId132"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image" Target="media/image15.jpeg"/><Relationship Id="rId36" Type="http://schemas.openxmlformats.org/officeDocument/2006/relationships/hyperlink" Target="http://www.tisc.edu.au/static/guide/admission-req-sleaver.tisc" TargetMode="External"/><Relationship Id="rId49" Type="http://schemas.openxmlformats.org/officeDocument/2006/relationships/hyperlink" Target="http://www.jobsearch.gov.au" TargetMode="External"/><Relationship Id="rId57" Type="http://schemas.openxmlformats.org/officeDocument/2006/relationships/hyperlink" Target="http://www.murdoch.edu.au" TargetMode="External"/><Relationship Id="rId106" Type="http://schemas.openxmlformats.org/officeDocument/2006/relationships/hyperlink" Target="http://senior-secondary.scsa.wa.edu.au/syllabus-and-support-materials/science" TargetMode="External"/><Relationship Id="rId114" Type="http://schemas.openxmlformats.org/officeDocument/2006/relationships/hyperlink" Target="http://www.thornlieshs.wa.edu.au/" TargetMode="External"/><Relationship Id="rId119" Type="http://schemas.openxmlformats.org/officeDocument/2006/relationships/image" Target="media/image24.png"/><Relationship Id="rId127" Type="http://schemas.openxmlformats.org/officeDocument/2006/relationships/image" Target="media/image32.png"/><Relationship Id="rId10" Type="http://schemas.openxmlformats.org/officeDocument/2006/relationships/image" Target="media/image2.png"/><Relationship Id="rId31" Type="http://schemas.openxmlformats.org/officeDocument/2006/relationships/hyperlink" Target="http://www.education.gov.au/job-guide" TargetMode="External"/><Relationship Id="rId44" Type="http://schemas.openxmlformats.org/officeDocument/2006/relationships/hyperlink" Target="mailto:career.centre@dtwd.wa.gov.au" TargetMode="External"/><Relationship Id="rId52" Type="http://schemas.openxmlformats.org/officeDocument/2006/relationships/hyperlink" Target="http://www.humanservices.gov.au" TargetMode="External"/><Relationship Id="rId60" Type="http://schemas.openxmlformats.org/officeDocument/2006/relationships/hyperlink" Target="http://www.nd.edu.au" TargetMode="External"/><Relationship Id="rId65" Type="http://schemas.openxmlformats.org/officeDocument/2006/relationships/image" Target="media/image16.jpeg"/><Relationship Id="rId73" Type="http://schemas.openxmlformats.org/officeDocument/2006/relationships/hyperlink" Target="http://senior-secondary.scsa.wa.edu.au/syllabus-and-support-materials/english" TargetMode="External"/><Relationship Id="rId78" Type="http://schemas.openxmlformats.org/officeDocument/2006/relationships/hyperlink" Target="http://wace1516.scsa.wa.edu.au/health-and-physical-education/" TargetMode="External"/><Relationship Id="rId81" Type="http://schemas.openxmlformats.org/officeDocument/2006/relationships/hyperlink" Target="http://senior-secondary.scsa.wa.edu.au/syllabus-and-support-materials/health-and-physical-education" TargetMode="External"/><Relationship Id="rId86" Type="http://schemas.openxmlformats.org/officeDocument/2006/relationships/hyperlink" Target="http://senior-secondary.scsa.wa.edu.au/syllabus-and-support-materials/humanities-and-social-sciences" TargetMode="External"/><Relationship Id="rId94" Type="http://schemas.openxmlformats.org/officeDocument/2006/relationships/hyperlink" Target="http://www.scsa.wa.edu.au/internet/Events_and_Forms/Application_Order_Forms" TargetMode="External"/><Relationship Id="rId99" Type="http://schemas.openxmlformats.org/officeDocument/2006/relationships/hyperlink" Target="http://senior-secondary.scsa.wa.edu.au/syllabus-and-support-materials/mathematics" TargetMode="External"/><Relationship Id="rId101" Type="http://schemas.openxmlformats.org/officeDocument/2006/relationships/hyperlink" Target="http://senior-secondary.scsa.wa.edu.au/syllabus-and-support-materials/science" TargetMode="External"/><Relationship Id="rId122" Type="http://schemas.openxmlformats.org/officeDocument/2006/relationships/image" Target="media/image27.png"/><Relationship Id="rId130" Type="http://schemas.openxmlformats.org/officeDocument/2006/relationships/image" Target="media/image35.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www.tisc.edu.au/static/guide/admission-req-sleaver.tisc" TargetMode="External"/><Relationship Id="rId109" Type="http://schemas.openxmlformats.org/officeDocument/2006/relationships/hyperlink" Target="http://senior-secondary.scsa.wa.edu.au/syllabus-and-support-materials/arts" TargetMode="External"/><Relationship Id="rId34" Type="http://schemas.openxmlformats.org/officeDocument/2006/relationships/hyperlink" Target="http://www.tisc.edu.au/static/guide/admission-req-sleaver.tisc" TargetMode="External"/><Relationship Id="rId50" Type="http://schemas.openxmlformats.org/officeDocument/2006/relationships/hyperlink" Target="http://www.careercentre.dtwd.wa.gov.au" TargetMode="External"/><Relationship Id="rId55" Type="http://schemas.openxmlformats.org/officeDocument/2006/relationships/hyperlink" Target="http://www.esa.edu.au" TargetMode="External"/><Relationship Id="rId76" Type="http://schemas.openxmlformats.org/officeDocument/2006/relationships/hyperlink" Target="http://senior-secondary.scsa.wa.edu.au/syllabus-and-support-materials/health-and-physical-education" TargetMode="External"/><Relationship Id="rId97" Type="http://schemas.openxmlformats.org/officeDocument/2006/relationships/hyperlink" Target="http://senior-secondary.scsa.wa.edu.au/syllabus-and-support-materials/mathematics" TargetMode="External"/><Relationship Id="rId104" Type="http://schemas.openxmlformats.org/officeDocument/2006/relationships/hyperlink" Target="http://senior-secondary.scsa.wa.edu.au/syllabus-and-support-materials/science" TargetMode="External"/><Relationship Id="rId120" Type="http://schemas.openxmlformats.org/officeDocument/2006/relationships/image" Target="media/image25.png"/><Relationship Id="rId125" Type="http://schemas.openxmlformats.org/officeDocument/2006/relationships/image" Target="media/image30.png"/><Relationship Id="rId7" Type="http://schemas.openxmlformats.org/officeDocument/2006/relationships/footnotes" Target="footnotes.xml"/><Relationship Id="rId71" Type="http://schemas.openxmlformats.org/officeDocument/2006/relationships/hyperlink" Target="http://senior-secondary.scsa.wa.edu.au/syllabus-and-support-materials/english" TargetMode="External"/><Relationship Id="rId92" Type="http://schemas.openxmlformats.org/officeDocument/2006/relationships/hyperlink" Target="http://senior-secondary.scsa.wa.edu.au/syllabus-and-support-materials/languages" TargetMode="External"/><Relationship Id="rId2" Type="http://schemas.openxmlformats.org/officeDocument/2006/relationships/numbering" Target="numbering.xml"/><Relationship Id="rId29" Type="http://schemas.openxmlformats.org/officeDocument/2006/relationships/hyperlink" Target="http://www.scsa.wa.edu.au/" TargetMode="External"/><Relationship Id="rId24" Type="http://schemas.openxmlformats.org/officeDocument/2006/relationships/footer" Target="footer2.xml"/><Relationship Id="rId40" Type="http://schemas.openxmlformats.org/officeDocument/2006/relationships/hyperlink" Target="http://www.tisc.edu.au/static/guide/admission-req-sleaver.tisc" TargetMode="External"/><Relationship Id="rId45" Type="http://schemas.openxmlformats.org/officeDocument/2006/relationships/hyperlink" Target="http://www.tafechoices.com" TargetMode="External"/><Relationship Id="rId66" Type="http://schemas.openxmlformats.org/officeDocument/2006/relationships/hyperlink" Target="http://senior-secondary.scsa.wa.edu.au/syllabus-and-support-materials/arts" TargetMode="External"/><Relationship Id="rId87" Type="http://schemas.openxmlformats.org/officeDocument/2006/relationships/hyperlink" Target="http://senior-secondary.scsa.wa.edu.au/syllabus-and-support-materials/humanities-and-social-sciences" TargetMode="External"/><Relationship Id="rId110" Type="http://schemas.openxmlformats.org/officeDocument/2006/relationships/hyperlink" Target="http://senior-secondary.scsa.wa.edu.au/syllabus-and-support-materials/technologies" TargetMode="External"/><Relationship Id="rId115" Type="http://schemas.openxmlformats.org/officeDocument/2006/relationships/hyperlink" Target="mailto:thornlie.shs@education.wa.edu.au" TargetMode="External"/><Relationship Id="rId131" Type="http://schemas.openxmlformats.org/officeDocument/2006/relationships/image" Target="media/image36.png"/><Relationship Id="rId61" Type="http://schemas.openxmlformats.org/officeDocument/2006/relationships/hyperlink" Target="http://www.uwa.edu.au" TargetMode="External"/><Relationship Id="rId82" Type="http://schemas.openxmlformats.org/officeDocument/2006/relationships/image" Target="media/image18.jpeg"/><Relationship Id="rId1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27F084-6D21-4F43-9218-50060DE70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B00816DB</Template>
  <TotalTime>40</TotalTime>
  <Pages>30</Pages>
  <Words>10121</Words>
  <Characters>68251</Characters>
  <Application>Microsoft Office Word</Application>
  <DocSecurity>0</DocSecurity>
  <Lines>568</Lines>
  <Paragraphs>156</Paragraphs>
  <ScaleCrop>false</ScaleCrop>
  <HeadingPairs>
    <vt:vector size="2" baseType="variant">
      <vt:variant>
        <vt:lpstr>Title</vt:lpstr>
      </vt:variant>
      <vt:variant>
        <vt:i4>1</vt:i4>
      </vt:variant>
    </vt:vector>
  </HeadingPairs>
  <TitlesOfParts>
    <vt:vector size="1" baseType="lpstr">
      <vt:lpstr/>
    </vt:vector>
  </TitlesOfParts>
  <Company>The Department of Education</Company>
  <LinksUpToDate>false</LinksUpToDate>
  <CharactersWithSpaces>78216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NORCLIFFE Dave</dc:creator>
  <cp:lastModifiedBy>FINDLAY Lauren</cp:lastModifiedBy>
  <cp:revision>3</cp:revision>
  <cp:lastPrinted>2018-05-28T05:35:00Z</cp:lastPrinted>
  <dcterms:created xsi:type="dcterms:W3CDTF">2018-05-29T00:31:00Z</dcterms:created>
  <dcterms:modified xsi:type="dcterms:W3CDTF">2018-05-29T04:51:00Z</dcterms:modified>
</cp:coreProperties>
</file>